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595.3pt;height:841.9pt;mso-position-horizontal-relative:page;mso-position-vertical-relative:page;z-index:-216424" coordorigin="0,0" coordsize="11906,16838">
            <v:group style="position:absolute;left:153;top:0;width:11753;height:16838" coordorigin="153,0" coordsize="11753,16838">
              <v:shape style="position:absolute;left:153;top:0;width:11753;height:16838" coordorigin="153,0" coordsize="11753,16838" path="m153,16838l11906,16838,11906,0,153,0,153,16838xe" filled="true" fillcolor="#13263d" stroked="false">
                <v:path arrowok="t"/>
                <v:fill type="solid"/>
              </v:shape>
              <v:shape style="position:absolute;left:157;top:0;width:8665;height:4028" type="#_x0000_t75" stroked="false">
                <v:imagedata r:id="rId5" o:title=""/>
              </v:shape>
              <v:shape style="position:absolute;left:8813;top:0;width:3093;height:4747" type="#_x0000_t75" stroked="false">
                <v:imagedata r:id="rId6" o:title=""/>
              </v:shape>
              <v:shape style="position:absolute;left:147;top:4017;width:8679;height:4296" type="#_x0000_t75" stroked="false">
                <v:imagedata r:id="rId7" o:title=""/>
              </v:shape>
              <v:shape style="position:absolute;left:8813;top:4735;width:3093;height:5002" type="#_x0000_t75" stroked="false">
                <v:imagedata r:id="rId8" o:title=""/>
              </v:shape>
              <v:shape style="position:absolute;left:147;top:8301;width:8679;height:4292" type="#_x0000_t75" stroked="false">
                <v:imagedata r:id="rId9" o:title=""/>
              </v:shape>
              <v:shape style="position:absolute;left:8813;top:9724;width:3093;height:5009" type="#_x0000_t75" stroked="false">
                <v:imagedata r:id="rId10" o:title=""/>
              </v:shape>
              <v:shape style="position:absolute;left:147;top:12578;width:8679;height:2868" type="#_x0000_t75" stroked="false">
                <v:imagedata r:id="rId11" o:title=""/>
              </v:shape>
              <v:shape style="position:absolute;left:8813;top:14721;width:3093;height:725" type="#_x0000_t75" stroked="false">
                <v:imagedata r:id="rId12" o:title=""/>
              </v:shape>
            </v:group>
            <v:group style="position:absolute;left:1096;top:16108;width:2;height:90" coordorigin="1096,16108" coordsize="2,90">
              <v:shape style="position:absolute;left:1096;top:16108;width:2;height:90" coordorigin="1096,16108" coordsize="0,90" path="m1096,16108l1096,16198e" filled="false" stroked="true" strokeweight="2.756pt" strokecolor="#ffffff">
                <v:path arrowok="t"/>
              </v:shape>
            </v:group>
            <v:group style="position:absolute;left:1068;top:16088;width:176;height:2" coordorigin="1068,16088" coordsize="176,2">
              <v:shape style="position:absolute;left:1068;top:16088;width:176;height:2" coordorigin="1068,16088" coordsize="176,0" path="m1068,16088l1244,16088e" filled="false" stroked="true" strokeweight="2pt" strokecolor="#ffffff">
                <v:path arrowok="t"/>
              </v:shape>
            </v:group>
            <v:group style="position:absolute;left:1068;top:16029;width:56;height:2" coordorigin="1068,16029" coordsize="56,2">
              <v:shape style="position:absolute;left:1068;top:16029;width:56;height:2" coordorigin="1068,16029" coordsize="56,0" path="m1068,16029l1124,16029e" filled="false" stroked="true" strokeweight="3.9pt" strokecolor="#ffffff">
                <v:path arrowok="t"/>
              </v:shape>
            </v:group>
            <v:group style="position:absolute;left:1216;top:16109;width:2;height:89" coordorigin="1216,16109" coordsize="2,89">
              <v:shape style="position:absolute;left:1216;top:16109;width:2;height:89" coordorigin="1216,16109" coordsize="0,89" path="m1216,16109l1216,16197e" filled="false" stroked="true" strokeweight="2.757pt" strokecolor="#ffffff">
                <v:path arrowok="t"/>
              </v:shape>
            </v:group>
            <v:group style="position:absolute;left:1189;top:16030;width:56;height:2" coordorigin="1189,16030" coordsize="56,2">
              <v:shape style="position:absolute;left:1189;top:16030;width:56;height:2" coordorigin="1189,16030" coordsize="56,0" path="m1189,16030l1244,16030e" filled="false" stroked="true" strokeweight="3.945pt" strokecolor="#ffffff">
                <v:path arrowok="t"/>
              </v:shape>
            </v:group>
            <v:group style="position:absolute;left:1262;top:15990;width:208;height:208" coordorigin="1262,15990" coordsize="208,208">
              <v:shape style="position:absolute;left:1262;top:15990;width:208;height:208" coordorigin="1262,15990" coordsize="208,208" path="m1326,15990l1262,15990,1339,16119,1339,16197,1394,16197,1394,16119,1421,16073,1367,16073,1326,15990xe" filled="true" fillcolor="#ffffff" stroked="false">
                <v:path arrowok="t"/>
                <v:fill type="solid"/>
              </v:shape>
              <v:shape style="position:absolute;left:1262;top:15990;width:208;height:208" coordorigin="1262,15990" coordsize="208,208" path="m1470,15990l1407,15990,1367,16073,1421,16073,1470,15990xe" filled="true" fillcolor="#ffffff" stroked="false">
                <v:path arrowok="t"/>
                <v:fill type="solid"/>
              </v:shape>
            </v:group>
            <v:group style="position:absolute;left:1487;top:15990;width:181;height:211" coordorigin="1487,15990" coordsize="181,211">
              <v:shape style="position:absolute;left:1487;top:15990;width:181;height:211" coordorigin="1487,15990" coordsize="181,211" path="m1542,15990l1487,15990,1487,16125,1515,16183,1581,16201,1606,16199,1627,16192,1644,16181,1657,16165,1659,16160,1575,16160,1555,16152,1545,16134,1542,16109,1542,15990xe" filled="true" fillcolor="#ffffff" stroked="false">
                <v:path arrowok="t"/>
                <v:fill type="solid"/>
              </v:shape>
              <v:shape style="position:absolute;left:1487;top:15990;width:181;height:211" coordorigin="1487,15990" coordsize="181,211" path="m1668,15990l1613,15990,1613,16114,1609,16137,1598,16154,1575,16160,1659,16160,1665,16144,1668,16119,1668,15990xe" filled="true" fillcolor="#ffffff" stroked="false">
                <v:path arrowok="t"/>
                <v:fill type="solid"/>
              </v:shape>
            </v:group>
            <v:group style="position:absolute;left:1705;top:15990;width:191;height:208" coordorigin="1705,15990" coordsize="191,208">
              <v:shape style="position:absolute;left:1705;top:15990;width:191;height:208" coordorigin="1705,15990" coordsize="191,208" path="m1775,15990l1705,15990,1705,16197,1756,16197,1754,16056,1808,16056,1775,15990xe" filled="true" fillcolor="#ffffff" stroked="false">
                <v:path arrowok="t"/>
                <v:fill type="solid"/>
              </v:shape>
              <v:shape style="position:absolute;left:1705;top:15990;width:191;height:208" coordorigin="1705,15990" coordsize="191,208" path="m1808,16056l1754,16056,1827,16197,1896,16197,1896,16131,1845,16131,1808,16056xe" filled="true" fillcolor="#ffffff" stroked="false">
                <v:path arrowok="t"/>
                <v:fill type="solid"/>
              </v:shape>
              <v:shape style="position:absolute;left:1705;top:15990;width:191;height:208" coordorigin="1705,15990" coordsize="191,208" path="m1896,15990l1845,15990,1846,16131,1896,16131,1896,15990xe" filled="true" fillcolor="#ffffff" stroked="false">
                <v:path arrowok="t"/>
                <v:fill type="solid"/>
              </v:shape>
            </v:group>
            <v:group style="position:absolute;left:1936;top:15990;width:199;height:208" coordorigin="1936,15990" coordsize="199,208">
              <v:shape style="position:absolute;left:1936;top:15990;width:199;height:208" coordorigin="1936,15990" coordsize="199,208" path="m1936,15990l1936,16197,2011,16197,2081,16185,2116,16157,1991,16157,1991,16031,2118,16031,2115,16026,2062,15995,2013,15990,1936,15990xe" filled="true" fillcolor="#ffffff" stroked="false">
                <v:path arrowok="t"/>
                <v:fill type="solid"/>
              </v:shape>
              <v:shape style="position:absolute;left:1936;top:15990;width:199;height:208" coordorigin="1936,15990" coordsize="199,208" path="m2118,16031l2013,16031,2037,16035,2056,16044,2070,16060,2076,16081,2074,16110,2066,16131,2053,16146,2035,16154,1991,16157,2116,16157,2125,16143,2132,16121,2134,16095,2132,16067,2125,16044,2118,16031xe" filled="true" fillcolor="#ffffff" stroked="false">
                <v:path arrowok="t"/>
                <v:fill type="solid"/>
              </v:shape>
            </v:group>
            <v:group style="position:absolute;left:2133;top:15990;width:227;height:208" coordorigin="2133,15990" coordsize="227,208">
              <v:shape style="position:absolute;left:2133;top:15990;width:227;height:208" coordorigin="2133,15990" coordsize="227,208" path="m2280,15990l2212,15990,2133,16197,2189,16197,2205,16153,2342,16153,2327,16114,2218,16114,2245,16033,2296,16033,2280,15990xe" filled="true" fillcolor="#ffffff" stroked="false">
                <v:path arrowok="t"/>
                <v:fill type="solid"/>
              </v:shape>
              <v:shape style="position:absolute;left:2133;top:15990;width:227;height:208" coordorigin="2133,15990" coordsize="227,208" path="m2342,16153l2283,16153,2298,16197,2359,16197,2342,16153xe" filled="true" fillcolor="#ffffff" stroked="false">
                <v:path arrowok="t"/>
                <v:fill type="solid"/>
              </v:shape>
              <v:shape style="position:absolute;left:2133;top:15990;width:227;height:208" coordorigin="2133,15990" coordsize="227,208" path="m2296,16033l2246,16033,2270,16114,2327,16114,2296,16033xe" filled="true" fillcolor="#ffffff" stroked="false">
                <v:path arrowok="t"/>
                <v:fill type="solid"/>
              </v:shape>
            </v:group>
            <v:group style="position:absolute;left:2407;top:15990;width:2;height:208" coordorigin="2407,15990" coordsize="2,208">
              <v:shape style="position:absolute;left:2407;top:15990;width:2;height:208" coordorigin="2407,15990" coordsize="0,208" path="m2407,15990l2407,16197e" filled="false" stroked="true" strokeweight="2.764pt" strokecolor="#ffffff">
                <v:path arrowok="t"/>
              </v:shape>
            </v:group>
            <v:group style="position:absolute;left:1068;top:16252;width:85;height:101" coordorigin="1068,16252" coordsize="85,101">
              <v:shape style="position:absolute;left:1068;top:16252;width:85;height:101" coordorigin="1068,16252" coordsize="85,101" path="m1095,16252l1068,16252,1068,16353,1095,16353,1095,16310,1153,16310,1153,16291,1095,16291,1095,16252xe" filled="true" fillcolor="#ffffff" stroked="false">
                <v:path arrowok="t"/>
                <v:fill type="solid"/>
              </v:shape>
              <v:shape style="position:absolute;left:1068;top:16252;width:85;height:101" coordorigin="1068,16252" coordsize="85,101" path="m1153,16310l1127,16310,1127,16353,1153,16353,1153,16310xe" filled="true" fillcolor="#ffffff" stroked="false">
                <v:path arrowok="t"/>
                <v:fill type="solid"/>
              </v:shape>
              <v:shape style="position:absolute;left:1068;top:16252;width:85;height:101" coordorigin="1068,16252" coordsize="85,101" path="m1153,16252l1127,16252,1127,16291,1153,16291,1153,16252xe" filled="true" fillcolor="#ffffff" stroked="false">
                <v:path arrowok="t"/>
                <v:fill type="solid"/>
              </v:shape>
            </v:group>
            <v:group style="position:absolute;left:1172;top:16252;width:73;height:101" coordorigin="1172,16252" coordsize="73,101">
              <v:shape style="position:absolute;left:1172;top:16252;width:73;height:101" coordorigin="1172,16252" coordsize="73,101" path="m1243,16252l1172,16252,1172,16353,1244,16353,1244,16334,1199,16334,1199,16311,1241,16311,1241,16292,1199,16292,1199,16271,1243,16271,1243,16252xe" filled="true" fillcolor="#ffffff" stroked="false">
                <v:path arrowok="t"/>
                <v:fill type="solid"/>
              </v:shape>
            </v:group>
            <v:group style="position:absolute;left:1251;top:16252;width:110;height:101" coordorigin="1251,16252" coordsize="110,101">
              <v:shape style="position:absolute;left:1251;top:16252;width:110;height:101" coordorigin="1251,16252" coordsize="110,101" path="m1321,16252l1289,16252,1251,16353,1278,16353,1286,16331,1352,16331,1344,16312,1292,16312,1305,16273,1329,16273,1321,16252xe" filled="true" fillcolor="#ffffff" stroked="false">
                <v:path arrowok="t"/>
                <v:fill type="solid"/>
              </v:shape>
              <v:shape style="position:absolute;left:1251;top:16252;width:110;height:101" coordorigin="1251,16252" coordsize="110,101" path="m1352,16331l1324,16331,1331,16353,1360,16353,1352,16331xe" filled="true" fillcolor="#ffffff" stroked="false">
                <v:path arrowok="t"/>
                <v:fill type="solid"/>
              </v:shape>
              <v:shape style="position:absolute;left:1251;top:16252;width:110;height:101" coordorigin="1251,16252" coordsize="110,101" path="m1329,16273l1305,16273,1317,16312,1344,16312,1329,16273xe" filled="true" fillcolor="#ffffff" stroked="false">
                <v:path arrowok="t"/>
                <v:fill type="solid"/>
              </v:shape>
            </v:group>
            <v:group style="position:absolute;left:1351;top:16252;width:101;height:101" coordorigin="1351,16252" coordsize="101,101">
              <v:shape style="position:absolute;left:1351;top:16252;width:101;height:101" coordorigin="1351,16252" coordsize="101,101" path="m1379,16252l1351,16252,1384,16353,1417,16353,1425,16331,1401,16331,1379,16252xe" filled="true" fillcolor="#ffffff" stroked="false">
                <v:path arrowok="t"/>
                <v:fill type="solid"/>
              </v:shape>
              <v:shape style="position:absolute;left:1351;top:16252;width:101;height:101" coordorigin="1351,16252" coordsize="101,101" path="m1451,16252l1424,16252,1402,16331,1425,16331,1451,16252xe" filled="true" fillcolor="#ffffff" stroked="false">
                <v:path arrowok="t"/>
                <v:fill type="solid"/>
              </v:shape>
            </v:group>
            <v:group style="position:absolute;left:1457;top:16252;width:101;height:101" coordorigin="1457,16252" coordsize="101,101">
              <v:shape style="position:absolute;left:1457;top:16252;width:101;height:101" coordorigin="1457,16252" coordsize="101,101" path="m1487,16252l1457,16252,1494,16315,1494,16353,1521,16353,1521,16315,1534,16293,1507,16293,1487,16252xe" filled="true" fillcolor="#ffffff" stroked="false">
                <v:path arrowok="t"/>
                <v:fill type="solid"/>
              </v:shape>
              <v:shape style="position:absolute;left:1457;top:16252;width:101;height:101" coordorigin="1457,16252" coordsize="101,101" path="m1557,16252l1526,16252,1507,16293,1534,16293,1557,16252xe" filled="true" fillcolor="#ffffff" stroked="false">
                <v:path arrowok="t"/>
                <v:fill type="solid"/>
              </v:shape>
            </v:group>
            <v:group style="position:absolute;left:1627;top:16252;width:2;height:101" coordorigin="1627,16252" coordsize="2,101">
              <v:shape style="position:absolute;left:1627;top:16252;width:2;height:101" coordorigin="1627,16252" coordsize="0,101" path="m1627,16252l1627,16353e" filled="false" stroked="true" strokeweight="1.351pt" strokecolor="#ffffff">
                <v:path arrowok="t"/>
              </v:shape>
            </v:group>
            <v:group style="position:absolute;left:1658;top:16252;width:93;height:101" coordorigin="1658,16252" coordsize="93,101">
              <v:shape style="position:absolute;left:1658;top:16252;width:93;height:101" coordorigin="1658,16252" coordsize="93,101" path="m1692,16252l1658,16252,1658,16353,1682,16353,1682,16284,1708,16284,1692,16252xe" filled="true" fillcolor="#ffffff" stroked="false">
                <v:path arrowok="t"/>
                <v:fill type="solid"/>
              </v:shape>
              <v:shape style="position:absolute;left:1658;top:16252;width:93;height:101" coordorigin="1658,16252" coordsize="93,101" path="m1708,16284l1682,16284,1717,16353,1750,16353,1750,16321,1726,16321,1708,16284xe" filled="true" fillcolor="#ffffff" stroked="false">
                <v:path arrowok="t"/>
                <v:fill type="solid"/>
              </v:shape>
              <v:shape style="position:absolute;left:1658;top:16252;width:93;height:101" coordorigin="1658,16252" coordsize="93,101" path="m1750,16252l1726,16252,1726,16321,1750,16321,1750,16252xe" filled="true" fillcolor="#ffffff" stroked="false">
                <v:path arrowok="t"/>
                <v:fill type="solid"/>
              </v:shape>
            </v:group>
            <v:group style="position:absolute;left:1768;top:16252;width:93;height:101" coordorigin="1768,16252" coordsize="93,101">
              <v:shape style="position:absolute;left:1768;top:16252;width:93;height:101" coordorigin="1768,16252" coordsize="93,101" path="m1804,16252l1768,16252,1768,16353,1821,16352,1838,16345,1851,16333,1794,16333,1794,16272,1854,16272,1848,16263,1829,16255,1804,16252xe" filled="true" fillcolor="#ffffff" stroked="false">
                <v:path arrowok="t"/>
                <v:fill type="solid"/>
              </v:shape>
              <v:shape style="position:absolute;left:1768;top:16252;width:93;height:101" coordorigin="1768,16252" coordsize="93,101" path="m1854,16272l1794,16272,1813,16273,1830,16283,1836,16307,1827,16326,1805,16333,1851,16333,1859,16311,1860,16280,1854,16272xe" filled="true" fillcolor="#ffffff" stroked="false">
                <v:path arrowok="t"/>
                <v:fill type="solid"/>
              </v:shape>
            </v:group>
            <v:group style="position:absolute;left:1874;top:16252;width:88;height:99" coordorigin="1874,16252" coordsize="88,99">
              <v:shape style="position:absolute;left:1874;top:16252;width:88;height:99" coordorigin="1874,16252" coordsize="88,99" path="m1901,16252l1874,16252,1874,16315,1878,16332,1889,16344,1910,16351,1941,16351,1957,16337,1957,16335,1904,16335,1901,16323,1901,16252xe" filled="true" fillcolor="#ffffff" stroked="false">
                <v:path arrowok="t"/>
                <v:fill type="solid"/>
              </v:shape>
              <v:shape style="position:absolute;left:1874;top:16252;width:88;height:99" coordorigin="1874,16252" coordsize="88,99" path="m1962,16252l1935,16252,1935,16323,1932,16335,1957,16335,1962,16315,1962,16252xe" filled="true" fillcolor="#ffffff" stroked="false">
                <v:path arrowok="t"/>
                <v:fill type="solid"/>
              </v:shape>
            </v:group>
            <v:group style="position:absolute;left:1973;top:16252;width:68;height:102" coordorigin="1973,16252" coordsize="68,102">
              <v:shape style="position:absolute;left:1973;top:16252;width:68;height:102" coordorigin="1973,16252" coordsize="68,102" path="m1976,16328l1975,16351,1991,16354,2016,16354,2031,16347,2039,16335,1993,16335,1983,16332,1976,16328xe" filled="true" fillcolor="#ffffff" stroked="false">
                <v:path arrowok="t"/>
                <v:fill type="solid"/>
              </v:shape>
              <v:shape style="position:absolute;left:1973;top:16252;width:68;height:102" coordorigin="1973,16252" coordsize="68,102" path="m2027,16252l2000,16252,1981,16262,1973,16284,1982,16302,1998,16310,2013,16316,2021,16325,2021,16333,2012,16335,2039,16335,2041,16331,2041,16302,2025,16293,2008,16288,2000,16280,2000,16271,2011,16270,2041,16270,2041,16254,2027,16252xe" filled="true" fillcolor="#ffffff" stroked="false">
                <v:path arrowok="t"/>
                <v:fill type="solid"/>
              </v:shape>
              <v:shape style="position:absolute;left:1973;top:16252;width:68;height:102" coordorigin="1973,16252" coordsize="68,102" path="m2041,16270l2026,16270,2034,16272,2041,16275,2041,16270xe" filled="true" fillcolor="#ffffff" stroked="false">
                <v:path arrowok="t"/>
                <v:fill type="solid"/>
              </v:shape>
            </v:group>
            <v:group style="position:absolute;left:2054;top:16252;width:77;height:101" coordorigin="2054,16252" coordsize="77,101">
              <v:shape style="position:absolute;left:2054;top:16252;width:77;height:101" coordorigin="2054,16252" coordsize="77,101" path="m2106,16272l2079,16272,2079,16353,2106,16353,2106,16272xe" filled="true" fillcolor="#ffffff" stroked="false">
                <v:path arrowok="t"/>
                <v:fill type="solid"/>
              </v:shape>
              <v:shape style="position:absolute;left:2054;top:16252;width:77;height:101" coordorigin="2054,16252" coordsize="77,101" path="m2131,16252l2054,16252,2054,16272,2131,16272,2131,16252xe" filled="true" fillcolor="#ffffff" stroked="false">
                <v:path arrowok="t"/>
                <v:fill type="solid"/>
              </v:shape>
            </v:group>
            <v:group style="position:absolute;left:2140;top:16252;width:85;height:101" coordorigin="2140,16252" coordsize="85,101">
              <v:shape style="position:absolute;left:2140;top:16252;width:85;height:101" coordorigin="2140,16252" coordsize="85,101" path="m2187,16252l2140,16252,2140,16353,2166,16353,2166,16313,2209,16313,2209,16306,2200,16303,2200,16303,2213,16300,2218,16294,2166,16294,2166,16271,2217,16271,2210,16258,2187,16252xe" filled="true" fillcolor="#ffffff" stroked="false">
                <v:path arrowok="t"/>
                <v:fill type="solid"/>
              </v:shape>
              <v:shape style="position:absolute;left:2140;top:16252;width:85;height:101" coordorigin="2140,16252" coordsize="85,101" path="m2209,16313l2182,16313,2185,16318,2191,16335,2197,16353,2224,16353,2214,16326,2209,16313xe" filled="true" fillcolor="#ffffff" stroked="false">
                <v:path arrowok="t"/>
                <v:fill type="solid"/>
              </v:shape>
              <v:shape style="position:absolute;left:2140;top:16252;width:85;height:101" coordorigin="2140,16252" coordsize="85,101" path="m2217,16271l2184,16271,2193,16273,2193,16294,2182,16294,2218,16294,2220,16291,2220,16276,2217,16271xe" filled="true" fillcolor="#ffffff" stroked="false">
                <v:path arrowok="t"/>
                <v:fill type="solid"/>
              </v:shape>
            </v:group>
            <v:group style="position:absolute;left:2249;top:16252;width:2;height:101" coordorigin="2249,16252" coordsize="2,101">
              <v:shape style="position:absolute;left:2249;top:16252;width:2;height:101" coordorigin="2249,16252" coordsize="0,101" path="m2249,16252l2249,16353e" filled="false" stroked="true" strokeweight="1.331pt" strokecolor="#ffffff">
                <v:path arrowok="t"/>
              </v:shape>
            </v:group>
            <v:group style="position:absolute;left:2280;top:16252;width:73;height:101" coordorigin="2280,16252" coordsize="73,101">
              <v:shape style="position:absolute;left:2280;top:16252;width:73;height:101" coordorigin="2280,16252" coordsize="73,101" path="m2351,16252l2280,16252,2280,16353,2353,16353,2353,16334,2307,16334,2307,16311,2348,16311,2348,16292,2307,16292,2307,16271,2351,16271,2351,16252xe" filled="true" fillcolor="#ffffff" stroked="false">
                <v:path arrowok="t"/>
                <v:fill type="solid"/>
              </v:shape>
            </v:group>
            <v:group style="position:absolute;left:2364;top:16252;width:69;height:102" coordorigin="2364,16252" coordsize="69,102">
              <v:shape style="position:absolute;left:2364;top:16252;width:69;height:102" coordorigin="2364,16252" coordsize="69,102" path="m2367,16328l2366,16351,2382,16354,2407,16354,2422,16347,2430,16335,2384,16335,2374,16332,2367,16328xe" filled="true" fillcolor="#ffffff" stroked="false">
                <v:path arrowok="t"/>
                <v:fill type="solid"/>
              </v:shape>
              <v:shape style="position:absolute;left:2364;top:16252;width:69;height:102" coordorigin="2364,16252" coordsize="69,102" path="m2418,16252l2391,16253,2372,16262,2364,16284,2373,16302,2389,16310,2405,16316,2412,16325,2412,16333,2403,16335,2430,16335,2432,16331,2432,16302,2416,16293,2399,16288,2392,16280,2392,16271,2403,16270,2432,16270,2432,16254,2418,16252xe" filled="true" fillcolor="#ffffff" stroked="false">
                <v:path arrowok="t"/>
                <v:fill type="solid"/>
              </v:shape>
              <v:shape style="position:absolute;left:2364;top:16252;width:69;height:102" coordorigin="2364,16252" coordsize="69,102" path="m2432,16270l2417,16270,2425,16272,2432,16275,2432,16270xe" filled="true" fillcolor="#ffffff" stroked="false">
                <v:path arrowok="t"/>
                <v:fill type="solid"/>
              </v:shape>
            </v:group>
            <v:group style="position:absolute;left:743;top:15963;width:271;height:235" coordorigin="743,15963" coordsize="271,235">
              <v:shape style="position:absolute;left:743;top:15963;width:271;height:235" coordorigin="743,15963" coordsize="271,235" path="m878,15963l743,16197,1013,16197,878,15963xe" filled="true" fillcolor="#ffffff" stroked="false">
                <v:path arrowok="t"/>
                <v:fill type="solid"/>
              </v:shape>
            </v:group>
            <v:group style="position:absolute;left:695;top:15963;width:152;height:235" coordorigin="695,15963" coordsize="152,235">
              <v:shape style="position:absolute;left:695;top:15963;width:152;height:235" coordorigin="695,15963" coordsize="152,235" path="m830,15963l695,16197,727,16197,846,15991,830,15963xe" filled="true" fillcolor="#ffffff" stroked="false">
                <v:path arrowok="t"/>
                <v:fill type="solid"/>
              </v:shape>
            </v:group>
            <v:group style="position:absolute;left:10275;top:16021;width:57;height:2" coordorigin="10275,16021" coordsize="57,2">
              <v:shape style="position:absolute;left:10275;top:16021;width:57;height:2" coordorigin="10275,16021" coordsize="57,0" path="m10275,16021l10332,16021e" filled="false" stroked="true" strokeweight="2.737pt" strokecolor="#ffffff">
                <v:path arrowok="t"/>
              </v:shape>
            </v:group>
            <v:group style="position:absolute;left:10304;top:16069;width:2;height:126" coordorigin="10304,16069" coordsize="2,126">
              <v:shape style="position:absolute;left:10304;top:16069;width:2;height:126" coordorigin="10304,16069" coordsize="0,126" path="m10304,16069l10304,16194e" filled="false" stroked="true" strokeweight="2.84pt" strokecolor="#ffffff">
                <v:path arrowok="t"/>
              </v:shape>
            </v:group>
            <v:group style="position:absolute;left:10026;top:16157;width:58;height:2" coordorigin="10026,16157" coordsize="58,2">
              <v:shape style="position:absolute;left:10026;top:16157;width:58;height:2" coordorigin="10026,16157" coordsize="58,0" path="m10026,16157l10083,16157e" filled="false" stroked="true" strokeweight="3.8pt" strokecolor="#ffffff">
                <v:path arrowok="t"/>
              </v:shape>
            </v:group>
            <v:group style="position:absolute;left:10026;top:16094;width:218;height:2" coordorigin="10026,16094" coordsize="218,2">
              <v:shape style="position:absolute;left:10026;top:16094;width:218;height:2" coordorigin="10026,16094" coordsize="218,0" path="m10026,16094l10244,16094e" filled="false" stroked="true" strokeweight="2.5pt" strokecolor="#ffffff">
                <v:path arrowok="t"/>
              </v:shape>
            </v:group>
            <v:group style="position:absolute;left:10026;top:16032;width:58;height:2" coordorigin="10026,16032" coordsize="58,2">
              <v:shape style="position:absolute;left:10026;top:16032;width:58;height:2" coordorigin="10026,16032" coordsize="58,0" path="m10026,16032l10083,16032e" filled="false" stroked="true" strokeweight="3.7pt" strokecolor="#ffffff">
                <v:path arrowok="t"/>
              </v:shape>
            </v:group>
            <v:group style="position:absolute;left:10186;top:16156;width:58;height:2" coordorigin="10186,16156" coordsize="58,2">
              <v:shape style="position:absolute;left:10186;top:16156;width:58;height:2" coordorigin="10186,16156" coordsize="58,0" path="m10186,16156l10244,16156e" filled="false" stroked="true" strokeweight="3.796pt" strokecolor="#ffffff">
                <v:path arrowok="t"/>
              </v:shape>
            </v:group>
            <v:group style="position:absolute;left:10186;top:16031;width:58;height:2" coordorigin="10186,16031" coordsize="58,2">
              <v:shape style="position:absolute;left:10186;top:16031;width:58;height:2" coordorigin="10186,16031" coordsize="58,0" path="m10186,16031l10244,16031e" filled="false" stroked="true" strokeweight="3.738pt" strokecolor="#ffffff">
                <v:path arrowok="t"/>
              </v:shape>
            </v:group>
            <v:group style="position:absolute;left:10363;top:15994;width:231;height:200" coordorigin="10363,15994" coordsize="231,200">
              <v:shape style="position:absolute;left:10363;top:15994;width:231;height:200" coordorigin="10363,15994" coordsize="231,200" path="m10424,15994l10363,15994,10363,16194,10420,16194,10420,16077,10535,16077,10536,16075,10593,16075,10593,16065,10478,16065,10424,15994xe" filled="true" fillcolor="#ffffff" stroked="false">
                <v:path arrowok="t"/>
                <v:fill type="solid"/>
              </v:shape>
              <v:shape style="position:absolute;left:10363;top:15994;width:231;height:200" coordorigin="10363,15994" coordsize="231,200" path="m10593,16075l10536,16075,10536,16194,10593,16194,10593,16075xe" filled="true" fillcolor="#ffffff" stroked="false">
                <v:path arrowok="t"/>
                <v:fill type="solid"/>
              </v:shape>
              <v:shape style="position:absolute;left:10363;top:15994;width:231;height:200" coordorigin="10363,15994" coordsize="231,200" path="m10535,16077l10420,16077,10478,16146,10535,16077xe" filled="true" fillcolor="#ffffff" stroked="false">
                <v:path arrowok="t"/>
                <v:fill type="solid"/>
              </v:shape>
              <v:shape style="position:absolute;left:10363;top:15994;width:231;height:200" coordorigin="10363,15994" coordsize="231,200" path="m10593,15994l10533,15994,10478,16065,10593,16065,10593,15994xe" filled="true" fillcolor="#ffffff" stroked="false">
                <v:path arrowok="t"/>
                <v:fill type="solid"/>
              </v:shape>
            </v:group>
            <v:group style="position:absolute;left:10848;top:16171;width:200;height:2" coordorigin="10848,16171" coordsize="200,2">
              <v:shape style="position:absolute;left:10848;top:16171;width:200;height:2" coordorigin="10848,16171" coordsize="200,0" path="m10848,16171l11048,16171e" filled="false" stroked="true" strokeweight="2.4pt" strokecolor="#ffffff">
                <v:path arrowok="t"/>
              </v:shape>
            </v:group>
            <v:group style="position:absolute;left:10848;top:16131;width:57;height:2" coordorigin="10848,16131" coordsize="57,2">
              <v:shape style="position:absolute;left:10848;top:16131;width:57;height:2" coordorigin="10848,16131" coordsize="57,0" path="m10848,16131l10905,16131e" filled="false" stroked="true" strokeweight="1.6pt" strokecolor="#ffffff">
                <v:path arrowok="t"/>
              </v:shape>
            </v:group>
            <v:group style="position:absolute;left:10848;top:16093;width:200;height:2" coordorigin="10848,16093" coordsize="200,2">
              <v:shape style="position:absolute;left:10848;top:16093;width:200;height:2" coordorigin="10848,16093" coordsize="200,0" path="m10848,16093l11048,16093e" filled="false" stroked="true" strokeweight="2.2pt" strokecolor="#ffffff">
                <v:path arrowok="t"/>
              </v:shape>
            </v:group>
            <v:group style="position:absolute;left:10848;top:16056;width:57;height:2" coordorigin="10848,16056" coordsize="57,2">
              <v:shape style="position:absolute;left:10848;top:16056;width:57;height:2" coordorigin="10848,16056" coordsize="57,0" path="m10848,16056l10905,16056e" filled="false" stroked="true" strokeweight="1.5pt" strokecolor="#ffffff">
                <v:path arrowok="t"/>
              </v:shape>
            </v:group>
            <v:group style="position:absolute;left:10848;top:16018;width:200;height:2" coordorigin="10848,16018" coordsize="200,2">
              <v:shape style="position:absolute;left:10848;top:16018;width:200;height:2" coordorigin="10848,16018" coordsize="200,0" path="m10848,16018l11048,16018e" filled="false" stroked="true" strokeweight="2.3pt" strokecolor="#ffffff">
                <v:path arrowok="t"/>
              </v:shape>
            </v:group>
            <v:group style="position:absolute;left:11076;top:15994;width:222;height:200" coordorigin="11076,15994" coordsize="222,200">
              <v:shape style="position:absolute;left:11076;top:15994;width:222;height:200" coordorigin="11076,15994" coordsize="222,200" path="m11133,15994l11076,15994,11076,16194,11133,16194,11133,16083,11220,16083,11133,15994xe" filled="true" fillcolor="#ffffff" stroked="false">
                <v:path arrowok="t"/>
                <v:fill type="solid"/>
              </v:shape>
              <v:shape style="position:absolute;left:11076;top:15994;width:222;height:200" coordorigin="11076,15994" coordsize="222,200" path="m11220,16083l11133,16083,11239,16194,11298,16194,11298,16105,11241,16105,11220,16083xe" filled="true" fillcolor="#ffffff" stroked="false">
                <v:path arrowok="t"/>
                <v:fill type="solid"/>
              </v:shape>
              <v:shape style="position:absolute;left:11076;top:15994;width:222;height:200" coordorigin="11076,15994" coordsize="222,200" path="m11298,15994l11241,15994,11241,16105,11298,16105,11298,15994xe" filled="true" fillcolor="#ffffff" stroked="false">
                <v:path arrowok="t"/>
                <v:fill type="solid"/>
              </v:shape>
            </v:group>
            <v:group style="position:absolute;left:10622;top:16170;width:198;height:2" coordorigin="10622,16170" coordsize="198,2">
              <v:shape style="position:absolute;left:10622;top:16170;width:198;height:2" coordorigin="10622,16170" coordsize="198,0" path="m10622,16170l10820,16170e" filled="false" stroked="true" strokeweight="2.3pt" strokecolor="#ffffff">
                <v:path arrowok="t"/>
              </v:shape>
            </v:group>
            <v:group style="position:absolute;left:10763;top:16131;width:57;height:2" coordorigin="10763,16131" coordsize="57,2">
              <v:shape style="position:absolute;left:10763;top:16131;width:57;height:2" coordorigin="10763,16131" coordsize="57,0" path="m10763,16131l10820,16131e" filled="false" stroked="true" strokeweight="1.6pt" strokecolor="#ffffff">
                <v:path arrowok="t"/>
              </v:shape>
            </v:group>
            <v:group style="position:absolute;left:10622;top:16093;width:198;height:2" coordorigin="10622,16093" coordsize="198,2">
              <v:shape style="position:absolute;left:10622;top:16093;width:198;height:2" coordorigin="10622,16093" coordsize="198,0" path="m10622,16093l10820,16093e" filled="false" stroked="true" strokeweight="2.2pt" strokecolor="#ffffff">
                <v:path arrowok="t"/>
              </v:shape>
            </v:group>
            <v:group style="position:absolute;left:10622;top:16056;width:57;height:2" coordorigin="10622,16056" coordsize="57,2">
              <v:shape style="position:absolute;left:10622;top:16056;width:57;height:2" coordorigin="10622,16056" coordsize="57,0" path="m10622,16056l10679,16056e" filled="false" stroked="true" strokeweight="1.5pt" strokecolor="#ffffff">
                <v:path arrowok="t"/>
              </v:shape>
            </v:group>
            <v:group style="position:absolute;left:10622;top:16017;width:198;height:2" coordorigin="10622,16017" coordsize="198,2">
              <v:shape style="position:absolute;left:10622;top:16017;width:198;height:2" coordorigin="10622,16017" coordsize="198,0" path="m10622,16017l10820,16017e" filled="false" stroked="true" strokeweight="2.4pt" strokecolor="#ffffff">
                <v:path arrowok="t"/>
              </v:shape>
            </v:group>
            <v:group style="position:absolute;left:11330;top:16167;width:162;height:2" coordorigin="11330,16167" coordsize="162,2">
              <v:shape style="position:absolute;left:11330;top:16167;width:162;height:2" coordorigin="11330,16167" coordsize="162,0" path="m11330,16167l11492,16167e" filled="false" stroked="true" strokeweight="2.8pt" strokecolor="#ffffff">
                <v:path arrowok="t"/>
              </v:shape>
            </v:group>
            <v:group style="position:absolute;left:11463;top:15849;width:2;height:290" coordorigin="11463,15849" coordsize="2,290">
              <v:shape style="position:absolute;left:11463;top:15849;width:2;height:290" coordorigin="11463,15849" coordsize="0,290" path="m11463,15849l11463,16139e" filled="false" stroked="true" strokeweight="2.85pt" strokecolor="#ffffff">
                <v:path arrowok="t"/>
              </v:shape>
            </v:group>
            <v:group style="position:absolute;left:11105;top:15849;width:2;height:114" coordorigin="11105,15849" coordsize="2,114">
              <v:shape style="position:absolute;left:11105;top:15849;width:2;height:114" coordorigin="11105,15849" coordsize="0,114" path="m11105,15849l11105,15963e" filled="false" stroked="true" strokeweight="2.86pt" strokecolor="#ffffff">
                <v:path arrowok="t"/>
              </v:shape>
            </v:group>
            <v:group style="position:absolute;left:11076;top:15820;width:416;height:2" coordorigin="11076,15820" coordsize="416,2">
              <v:shape style="position:absolute;left:11076;top:15820;width:416;height:2" coordorigin="11076,15820" coordsize="416,0" path="m11076,15820l11492,15820e" filled="false" stroked="true" strokeweight="2.9pt" strokecolor="#ffffff">
                <v:path arrowok="t"/>
              </v:shape>
            </v:group>
            <v:group style="position:absolute;left:11105;top:15791;width:2;height:172" coordorigin="11105,15791" coordsize="2,172">
              <v:shape style="position:absolute;left:11105;top:15791;width:2;height:172" coordorigin="11105,15791" coordsize="0,172" path="m11105,15791l11105,15962e" filled="false" stroked="true" strokeweight="2.86pt" strokecolor="#ffffff">
                <v:path arrowok="t"/>
              </v:shape>
              <v:shape style="position:absolute;left:730;top:891;width:10762;height:14356" type="#_x0000_t75" stroked="false">
                <v:imagedata r:id="rId13" o:title=""/>
              </v:shape>
            </v:group>
            <v:group style="position:absolute;left:0;top:0;width:154;height:16838" coordorigin="0,0" coordsize="154,16838">
              <v:shape style="position:absolute;left:0;top:0;width:154;height:16838" coordorigin="0,0" coordsize="154,16838" path="m0,16838l153,16838,153,0,0,0,0,16838xe" filled="true" fillcolor="#14263c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998" w:lineRule="exact" w:before="294"/>
        <w:ind w:left="119" w:right="0" w:firstLine="0"/>
        <w:jc w:val="left"/>
        <w:rPr>
          <w:rFonts w:ascii="Arial" w:hAnsi="Arial" w:cs="Arial" w:eastAsia="Arial"/>
          <w:sz w:val="76"/>
          <w:szCs w:val="76"/>
        </w:rPr>
      </w:pPr>
      <w:r>
        <w:rPr>
          <w:rFonts w:ascii="Arial"/>
          <w:color w:val="FFFFFF"/>
          <w:spacing w:val="-12"/>
          <w:w w:val="115"/>
          <w:sz w:val="90"/>
        </w:rPr>
        <w:t>ENGINE</w:t>
      </w:r>
      <w:r>
        <w:rPr>
          <w:rFonts w:ascii="Arial"/>
          <w:color w:val="FFFFFF"/>
          <w:spacing w:val="-62"/>
          <w:w w:val="115"/>
          <w:sz w:val="90"/>
        </w:rPr>
        <w:t> </w:t>
      </w:r>
      <w:r>
        <w:rPr>
          <w:rFonts w:ascii="Arial"/>
          <w:color w:val="FFFFFF"/>
          <w:w w:val="115"/>
          <w:sz w:val="76"/>
        </w:rPr>
        <w:t>&amp;</w:t>
      </w:r>
      <w:r>
        <w:rPr>
          <w:rFonts w:ascii="Arial"/>
          <w:sz w:val="76"/>
        </w:rPr>
      </w:r>
    </w:p>
    <w:p>
      <w:pPr>
        <w:spacing w:line="960" w:lineRule="exact" w:before="39"/>
        <w:ind w:left="119" w:right="0" w:firstLine="0"/>
        <w:jc w:val="left"/>
        <w:rPr>
          <w:rFonts w:ascii="Arial" w:hAnsi="Arial" w:cs="Arial" w:eastAsia="Arial"/>
          <w:sz w:val="90"/>
          <w:szCs w:val="90"/>
        </w:rPr>
      </w:pPr>
      <w:r>
        <w:rPr>
          <w:rFonts w:ascii="Arial"/>
          <w:color w:val="FFFFFF"/>
          <w:spacing w:val="-9"/>
          <w:w w:val="110"/>
          <w:sz w:val="90"/>
        </w:rPr>
        <w:t>MACHINERY</w:t>
      </w:r>
      <w:r>
        <w:rPr>
          <w:rFonts w:ascii="Arial"/>
          <w:color w:val="FFFFFF"/>
          <w:spacing w:val="-36"/>
          <w:w w:val="110"/>
          <w:sz w:val="90"/>
        </w:rPr>
        <w:t> </w:t>
      </w:r>
      <w:r>
        <w:rPr>
          <w:rFonts w:ascii="Arial"/>
          <w:color w:val="FFFFFF"/>
          <w:spacing w:val="-36"/>
          <w:w w:val="110"/>
          <w:sz w:val="90"/>
        </w:rPr>
      </w:r>
      <w:r>
        <w:rPr>
          <w:rFonts w:ascii="Arial"/>
          <w:color w:val="FFFFFF"/>
          <w:spacing w:val="-8"/>
          <w:w w:val="115"/>
          <w:sz w:val="90"/>
        </w:rPr>
        <w:t>DIVISION</w:t>
      </w:r>
      <w:r>
        <w:rPr>
          <w:rFonts w:ascii="Arial"/>
          <w:spacing w:val="-8"/>
          <w:sz w:val="90"/>
        </w:rPr>
      </w:r>
    </w:p>
    <w:p>
      <w:pPr>
        <w:spacing w:before="41"/>
        <w:ind w:left="159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rFonts w:ascii="Arial"/>
          <w:color w:val="FFFFFF"/>
          <w:w w:val="105"/>
          <w:sz w:val="50"/>
        </w:rPr>
        <w:t>HHI-EMD</w:t>
      </w:r>
      <w:r>
        <w:rPr>
          <w:rFonts w:ascii="Arial"/>
          <w:sz w:val="5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49" w:lineRule="auto" w:before="70"/>
        <w:ind w:left="180" w:right="6992"/>
        <w:jc w:val="left"/>
        <w:rPr>
          <w:b w:val="0"/>
          <w:bCs w:val="0"/>
        </w:rPr>
      </w:pPr>
      <w:r>
        <w:rPr>
          <w:color w:val="F58220"/>
        </w:rPr>
        <w:t>Hi-OPTIMIZED POWER</w:t>
      </w:r>
      <w:r>
        <w:rPr>
          <w:color w:val="F58220"/>
          <w:spacing w:val="-1"/>
        </w:rPr>
        <w:t> </w:t>
      </w:r>
      <w:r>
        <w:rPr>
          <w:color w:val="F58220"/>
        </w:rPr>
        <w:t>SOLUTIONS</w:t>
      </w:r>
      <w:r>
        <w:rPr>
          <w:b w:val="0"/>
        </w:rPr>
      </w:r>
    </w:p>
    <w:p>
      <w:pPr>
        <w:spacing w:line="249" w:lineRule="auto" w:before="191"/>
        <w:ind w:left="180" w:right="748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FFFFFF"/>
          <w:sz w:val="20"/>
        </w:rPr>
        <w:t>Power + Passion Smart +</w:t>
      </w:r>
      <w:r>
        <w:rPr>
          <w:rFonts w:ascii="Arial"/>
          <w:color w:val="FFFFFF"/>
          <w:spacing w:val="-23"/>
          <w:sz w:val="20"/>
        </w:rPr>
        <w:t> </w:t>
      </w:r>
      <w:r>
        <w:rPr>
          <w:rFonts w:ascii="Arial"/>
          <w:color w:val="FFFFFF"/>
          <w:sz w:val="20"/>
        </w:rPr>
        <w:t>Optimization</w:t>
      </w:r>
      <w:r>
        <w:rPr>
          <w:rFonts w:ascii="Arial"/>
          <w:color w:val="FFFFFF"/>
          <w:sz w:val="20"/>
        </w:rPr>
        <w:t> Eco + Sustainability</w:t>
      </w:r>
      <w:r>
        <w:rPr>
          <w:rFonts w:ascii="Arial"/>
          <w:sz w:val="20"/>
        </w:rPr>
      </w:r>
    </w:p>
    <w:p>
      <w:pPr>
        <w:spacing w:after="0" w:line="249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54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.000015pt;width:1190.550049pt;height:841.89pt;mso-position-horizontal-relative:page;mso-position-vertical-relative:page;z-index:-216400" type="#_x0000_t75" stroked="false">
            <v:imagedata r:id="rId14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line="912" w:lineRule="exact" w:before="0"/>
        <w:ind w:left="105" w:right="0" w:firstLine="0"/>
        <w:jc w:val="both"/>
        <w:rPr>
          <w:rFonts w:ascii="Lucida Sans" w:hAnsi="Lucida Sans" w:cs="Lucida Sans" w:eastAsia="Lucida Sans"/>
          <w:sz w:val="80"/>
          <w:szCs w:val="80"/>
        </w:rPr>
      </w:pPr>
      <w:r>
        <w:rPr>
          <w:rFonts w:ascii="Lucida Sans"/>
          <w:color w:val="FFFFFF"/>
          <w:w w:val="110"/>
          <w:sz w:val="80"/>
        </w:rPr>
        <w:t>THE</w:t>
      </w:r>
      <w:r>
        <w:rPr>
          <w:rFonts w:ascii="Lucida Sans"/>
          <w:sz w:val="80"/>
        </w:rPr>
      </w:r>
    </w:p>
    <w:p>
      <w:pPr>
        <w:spacing w:line="254" w:lineRule="auto" w:before="55"/>
        <w:ind w:left="105" w:right="12746" w:firstLine="0"/>
        <w:jc w:val="left"/>
        <w:rPr>
          <w:rFonts w:ascii="Lucida Sans" w:hAnsi="Lucida Sans" w:cs="Lucida Sans" w:eastAsia="Lucida Sans"/>
          <w:sz w:val="80"/>
          <w:szCs w:val="80"/>
        </w:rPr>
      </w:pPr>
      <w:r>
        <w:rPr>
          <w:rFonts w:ascii="Lucida Sans"/>
          <w:color w:val="FFFFFF"/>
          <w:spacing w:val="-7"/>
          <w:w w:val="105"/>
          <w:sz w:val="80"/>
        </w:rPr>
        <w:t>GLOBALIZATION</w:t>
      </w:r>
      <w:r>
        <w:rPr>
          <w:rFonts w:ascii="Lucida Sans"/>
          <w:color w:val="FFFFFF"/>
          <w:spacing w:val="-71"/>
          <w:w w:val="105"/>
          <w:sz w:val="80"/>
        </w:rPr>
        <w:t> </w:t>
      </w:r>
      <w:r>
        <w:rPr>
          <w:rFonts w:ascii="Lucida Sans"/>
          <w:color w:val="FFFFFF"/>
          <w:spacing w:val="-71"/>
          <w:w w:val="105"/>
          <w:sz w:val="80"/>
        </w:rPr>
      </w:r>
      <w:r>
        <w:rPr>
          <w:rFonts w:ascii="Lucida Sans"/>
          <w:color w:val="FFFFFF"/>
          <w:w w:val="110"/>
          <w:sz w:val="80"/>
        </w:rPr>
        <w:t>WITH GREEN</w:t>
      </w:r>
      <w:r>
        <w:rPr>
          <w:rFonts w:ascii="Lucida Sans"/>
          <w:color w:val="FFFFFF"/>
          <w:spacing w:val="-103"/>
          <w:w w:val="110"/>
          <w:sz w:val="80"/>
        </w:rPr>
        <w:t> </w:t>
      </w:r>
      <w:r>
        <w:rPr>
          <w:rFonts w:ascii="Lucida Sans"/>
          <w:color w:val="FFFFFF"/>
          <w:spacing w:val="-103"/>
          <w:w w:val="110"/>
          <w:sz w:val="80"/>
        </w:rPr>
      </w:r>
      <w:r>
        <w:rPr>
          <w:rFonts w:ascii="Lucida Sans"/>
          <w:color w:val="FFFFFF"/>
          <w:w w:val="110"/>
          <w:sz w:val="80"/>
        </w:rPr>
        <w:t>TECHNOLOGY</w:t>
      </w:r>
      <w:r>
        <w:rPr>
          <w:rFonts w:ascii="Lucida Sans"/>
          <w:sz w:val="80"/>
        </w:rPr>
      </w:r>
    </w:p>
    <w:p>
      <w:pPr>
        <w:spacing w:before="464"/>
        <w:ind w:left="105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Hyundai Heavy Industries (HHI) had its groundbreaking establishment in March </w:t>
      </w:r>
      <w:r>
        <w:rPr>
          <w:rFonts w:ascii="Calibri"/>
          <w:color w:val="FFFFFF"/>
          <w:spacing w:val="3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1972. </w:t>
      </w:r>
      <w:r>
        <w:rPr>
          <w:rFonts w:ascii="Calibri"/>
          <w:sz w:val="18"/>
        </w:rPr>
      </w:r>
    </w:p>
    <w:p>
      <w:pPr>
        <w:spacing w:line="304" w:lineRule="auto" w:before="60"/>
        <w:ind w:left="105" w:right="11252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HHI’s</w:t>
      </w:r>
      <w:r>
        <w:rPr>
          <w:rFonts w:ascii="Calibri" w:hAnsi="Calibri" w:cs="Calibri" w:eastAsia="Calibri"/>
          <w:color w:val="FFFFFF"/>
          <w:spacing w:val="2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main</w:t>
      </w:r>
      <w:r>
        <w:rPr>
          <w:rFonts w:ascii="Calibri" w:hAnsi="Calibri" w:cs="Calibri" w:eastAsia="Calibri"/>
          <w:color w:val="FFFFFF"/>
          <w:spacing w:val="2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shipyard,</w:t>
      </w:r>
      <w:r>
        <w:rPr>
          <w:rFonts w:ascii="Calibri" w:hAnsi="Calibri" w:cs="Calibri" w:eastAsia="Calibri"/>
          <w:color w:val="FFFFFF"/>
          <w:spacing w:val="2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located</w:t>
      </w:r>
      <w:r>
        <w:rPr>
          <w:rFonts w:ascii="Calibri" w:hAnsi="Calibri" w:cs="Calibri" w:eastAsia="Calibri"/>
          <w:color w:val="FFFFFF"/>
          <w:spacing w:val="2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at</w:t>
      </w:r>
      <w:r>
        <w:rPr>
          <w:rFonts w:ascii="Calibri" w:hAnsi="Calibri" w:cs="Calibri" w:eastAsia="Calibri"/>
          <w:color w:val="FFFFFF"/>
          <w:spacing w:val="2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Mipo</w:t>
      </w:r>
      <w:r>
        <w:rPr>
          <w:rFonts w:ascii="Calibri" w:hAnsi="Calibri" w:cs="Calibri" w:eastAsia="Calibri"/>
          <w:color w:val="FFFFFF"/>
          <w:spacing w:val="20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Bay</w:t>
      </w:r>
      <w:r>
        <w:rPr>
          <w:rFonts w:ascii="Calibri" w:hAnsi="Calibri" w:cs="Calibri" w:eastAsia="Calibri"/>
          <w:color w:val="FFFFFF"/>
          <w:spacing w:val="2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in</w:t>
      </w:r>
      <w:r>
        <w:rPr>
          <w:rFonts w:ascii="Calibri" w:hAnsi="Calibri" w:cs="Calibri" w:eastAsia="Calibri"/>
          <w:color w:val="FFFFFF"/>
          <w:spacing w:val="2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Ulsan</w:t>
      </w:r>
      <w:r>
        <w:rPr>
          <w:rFonts w:ascii="Calibri" w:hAnsi="Calibri" w:cs="Calibri" w:eastAsia="Calibri"/>
          <w:color w:val="FFFFFF"/>
          <w:spacing w:val="2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on</w:t>
      </w:r>
      <w:r>
        <w:rPr>
          <w:rFonts w:ascii="Calibri" w:hAnsi="Calibri" w:cs="Calibri" w:eastAsia="Calibri"/>
          <w:color w:val="FFFFFF"/>
          <w:spacing w:val="2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the</w:t>
      </w:r>
      <w:r>
        <w:rPr>
          <w:rFonts w:ascii="Calibri" w:hAnsi="Calibri" w:cs="Calibri" w:eastAsia="Calibri"/>
          <w:color w:val="FFFFFF"/>
          <w:spacing w:val="2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southeastern</w:t>
      </w:r>
      <w:r>
        <w:rPr>
          <w:rFonts w:ascii="Calibri" w:hAnsi="Calibri" w:cs="Calibri" w:eastAsia="Calibri"/>
          <w:color w:val="FFFFFF"/>
          <w:spacing w:val="2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coast</w:t>
      </w:r>
      <w:r>
        <w:rPr>
          <w:rFonts w:ascii="Calibri" w:hAnsi="Calibri" w:cs="Calibri" w:eastAsia="Calibri"/>
          <w:color w:val="FFFFFF"/>
          <w:spacing w:val="2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of</w:t>
      </w:r>
      <w:r>
        <w:rPr>
          <w:rFonts w:ascii="Calibri" w:hAnsi="Calibri" w:cs="Calibri" w:eastAsia="Calibri"/>
          <w:color w:val="FFFFFF"/>
          <w:spacing w:val="26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Korea,</w:t>
      </w:r>
      <w:r>
        <w:rPr>
          <w:rFonts w:ascii="Calibri" w:hAnsi="Calibri" w:cs="Calibri" w:eastAsia="Calibri"/>
          <w:color w:val="FFFFFF"/>
          <w:spacing w:val="2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spreads</w:t>
      </w:r>
      <w:r>
        <w:rPr>
          <w:rFonts w:ascii="Calibri" w:hAnsi="Calibri" w:cs="Calibri" w:eastAsia="Calibri"/>
          <w:color w:val="FFFFFF"/>
          <w:spacing w:val="2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across</w:t>
      </w:r>
      <w:r>
        <w:rPr>
          <w:rFonts w:ascii="Calibri" w:hAnsi="Calibri" w:cs="Calibri" w:eastAsia="Calibri"/>
          <w:color w:val="FFFFFF"/>
          <w:spacing w:val="-36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1,200</w:t>
      </w:r>
      <w:r>
        <w:rPr>
          <w:rFonts w:ascii="Calibri" w:hAnsi="Calibri" w:cs="Calibri" w:eastAsia="Calibri"/>
          <w:color w:val="FFFFFF"/>
          <w:spacing w:val="10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acres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with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its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main</w:t>
      </w:r>
      <w:r>
        <w:rPr>
          <w:rFonts w:ascii="Calibri" w:hAnsi="Calibri" w:cs="Calibri" w:eastAsia="Calibri"/>
          <w:color w:val="FFFFFF"/>
          <w:spacing w:val="10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production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plants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and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all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necessary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auxiliary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facilities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covering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over</w:t>
      </w:r>
      <w:r>
        <w:rPr>
          <w:rFonts w:ascii="Calibri" w:hAnsi="Calibri" w:cs="Calibri" w:eastAsia="Calibri"/>
          <w:color w:val="FFFFFF"/>
          <w:spacing w:val="1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800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acres.</w:t>
      </w:r>
      <w:r>
        <w:rPr>
          <w:rFonts w:ascii="Calibri" w:hAnsi="Calibri" w:cs="Calibri" w:eastAsia="Calibri"/>
          <w:color w:val="FFFFFF"/>
          <w:spacing w:val="-30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Since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the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successful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delivery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of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its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first</w:t>
      </w:r>
      <w:r>
        <w:rPr>
          <w:rFonts w:ascii="Calibri" w:hAnsi="Calibri" w:cs="Calibri" w:eastAsia="Calibri"/>
          <w:color w:val="FFFFFF"/>
          <w:spacing w:val="13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two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260,000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DWT</w:t>
      </w:r>
      <w:r>
        <w:rPr>
          <w:rFonts w:ascii="Calibri" w:hAnsi="Calibri" w:cs="Calibri" w:eastAsia="Calibri"/>
          <w:color w:val="FFFFFF"/>
          <w:spacing w:val="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supertankers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w w:val="105"/>
          <w:sz w:val="18"/>
          <w:szCs w:val="18"/>
        </w:rPr>
        <w:t>in</w:t>
      </w:r>
      <w:r>
        <w:rPr>
          <w:rFonts w:ascii="Calibri" w:hAnsi="Calibri" w:cs="Calibri" w:eastAsia="Calibri"/>
          <w:color w:val="FFFFFF"/>
          <w:spacing w:val="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5"/>
          <w:w w:val="105"/>
          <w:sz w:val="18"/>
          <w:szCs w:val="18"/>
        </w:rPr>
        <w:t>1974, </w:t>
      </w:r>
      <w:r>
        <w:rPr>
          <w:rFonts w:ascii="Calibri" w:hAnsi="Calibri" w:cs="Calibri" w:eastAsia="Calibri"/>
          <w:spacing w:val="-5"/>
          <w:sz w:val="18"/>
          <w:szCs w:val="18"/>
        </w:rPr>
      </w:r>
    </w:p>
    <w:p>
      <w:pPr>
        <w:spacing w:before="1"/>
        <w:ind w:left="105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w w:val="110"/>
          <w:sz w:val="18"/>
        </w:rPr>
        <w:t>HHI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has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built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and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delivered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almost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every</w:t>
      </w:r>
      <w:r>
        <w:rPr>
          <w:rFonts w:ascii="Calibri"/>
          <w:color w:val="FFFFFF"/>
          <w:spacing w:val="-10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kind</w:t>
      </w:r>
      <w:r>
        <w:rPr>
          <w:rFonts w:ascii="Calibri"/>
          <w:color w:val="FFFFFF"/>
          <w:spacing w:val="-10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of</w:t>
      </w:r>
      <w:r>
        <w:rPr>
          <w:rFonts w:ascii="Calibri"/>
          <w:color w:val="FFFFFF"/>
          <w:spacing w:val="-10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ship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to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customers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all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over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the</w:t>
      </w:r>
      <w:r>
        <w:rPr>
          <w:rFonts w:ascii="Calibri"/>
          <w:color w:val="FFFFFF"/>
          <w:spacing w:val="-11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world.</w:t>
      </w:r>
      <w:r>
        <w:rPr>
          <w:rFonts w:ascii="Calibri"/>
          <w:sz w:val="18"/>
        </w:rPr>
      </w: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spacing w:line="304" w:lineRule="auto" w:before="0"/>
        <w:ind w:left="105" w:right="11254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Backed</w:t>
      </w:r>
      <w:r>
        <w:rPr>
          <w:rFonts w:ascii="Calibri"/>
          <w:color w:val="FFFFFF"/>
          <w:spacing w:val="1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by</w:t>
      </w:r>
      <w:r>
        <w:rPr>
          <w:rFonts w:ascii="Calibri"/>
          <w:color w:val="FFFFFF"/>
          <w:spacing w:val="20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technology</w:t>
      </w:r>
      <w:r>
        <w:rPr>
          <w:rFonts w:ascii="Calibri"/>
          <w:color w:val="FFFFFF"/>
          <w:spacing w:val="1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and</w:t>
      </w:r>
      <w:r>
        <w:rPr>
          <w:rFonts w:ascii="Calibri"/>
          <w:color w:val="FFFFFF"/>
          <w:spacing w:val="1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experience</w:t>
      </w:r>
      <w:r>
        <w:rPr>
          <w:rFonts w:ascii="Calibri"/>
          <w:color w:val="FFFFFF"/>
          <w:spacing w:val="1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acquired</w:t>
      </w:r>
      <w:r>
        <w:rPr>
          <w:rFonts w:ascii="Calibri"/>
          <w:color w:val="FFFFFF"/>
          <w:spacing w:val="1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through</w:t>
      </w:r>
      <w:r>
        <w:rPr>
          <w:rFonts w:ascii="Calibri"/>
          <w:color w:val="FFFFFF"/>
          <w:spacing w:val="1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streamlined</w:t>
      </w:r>
      <w:r>
        <w:rPr>
          <w:rFonts w:ascii="Calibri"/>
          <w:color w:val="FFFFFF"/>
          <w:spacing w:val="15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modern</w:t>
      </w:r>
      <w:r>
        <w:rPr>
          <w:rFonts w:ascii="Calibri"/>
          <w:color w:val="FFFFFF"/>
          <w:spacing w:val="15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facilities</w:t>
      </w:r>
      <w:r>
        <w:rPr>
          <w:rFonts w:ascii="Calibri"/>
          <w:color w:val="FFFFFF"/>
          <w:spacing w:val="1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and</w:t>
      </w:r>
      <w:r>
        <w:rPr>
          <w:rFonts w:ascii="Calibri"/>
          <w:color w:val="FFFFFF"/>
          <w:spacing w:val="1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highly</w:t>
      </w:r>
      <w:r>
        <w:rPr>
          <w:rFonts w:ascii="Calibri"/>
          <w:color w:val="FFFFFF"/>
          <w:spacing w:val="1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skilled</w:t>
      </w:r>
      <w:r>
        <w:rPr>
          <w:rFonts w:ascii="Calibri"/>
          <w:color w:val="FFFFFF"/>
          <w:spacing w:val="-29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manpower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in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shipbuilding,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HHI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has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diversified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its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business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activities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into</w:t>
      </w:r>
      <w:r>
        <w:rPr>
          <w:rFonts w:ascii="Calibri"/>
          <w:color w:val="FFFFFF"/>
          <w:spacing w:val="9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other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heavy</w:t>
      </w:r>
      <w:r>
        <w:rPr>
          <w:rFonts w:ascii="Calibri"/>
          <w:color w:val="FFFFFF"/>
          <w:spacing w:val="14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industrial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fields.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On</w:t>
      </w:r>
      <w:r>
        <w:rPr>
          <w:rFonts w:ascii="Calibri"/>
          <w:color w:val="FFFFFF"/>
          <w:spacing w:val="-34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this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vast</w:t>
      </w:r>
      <w:r>
        <w:rPr>
          <w:rFonts w:ascii="Calibri"/>
          <w:color w:val="FFFFFF"/>
          <w:spacing w:val="8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compound,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HHI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operates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various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business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lines: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Shipbuilding,</w:t>
      </w:r>
      <w:r>
        <w:rPr>
          <w:rFonts w:ascii="Calibri"/>
          <w:color w:val="FFFFFF"/>
          <w:spacing w:val="6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Offshore</w:t>
      </w:r>
      <w:r>
        <w:rPr>
          <w:rFonts w:ascii="Calibri"/>
          <w:color w:val="FFFFFF"/>
          <w:spacing w:val="11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&amp;</w:t>
      </w:r>
      <w:r>
        <w:rPr>
          <w:rFonts w:ascii="Calibri"/>
          <w:color w:val="FFFFFF"/>
          <w:spacing w:val="9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Engineering,</w:t>
      </w:r>
      <w:r>
        <w:rPr>
          <w:rFonts w:ascii="Calibri"/>
          <w:color w:val="FFFFFF"/>
          <w:spacing w:val="7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Industrial</w:t>
      </w:r>
      <w:r>
        <w:rPr>
          <w:rFonts w:ascii="Calibri"/>
          <w:color w:val="FFFFFF"/>
          <w:spacing w:val="-35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Plant &amp; Engineering and Engine &amp; </w:t>
      </w:r>
      <w:r>
        <w:rPr>
          <w:rFonts w:ascii="Calibri"/>
          <w:color w:val="FFFFFF"/>
          <w:spacing w:val="9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Machinery.</w:t>
      </w:r>
      <w:r>
        <w:rPr>
          <w:rFonts w:ascii="Calibri"/>
          <w:sz w:val="18"/>
        </w:rPr>
      </w:r>
    </w:p>
    <w:p>
      <w:pPr>
        <w:spacing w:after="0" w:line="304" w:lineRule="auto"/>
        <w:jc w:val="both"/>
        <w:rPr>
          <w:rFonts w:ascii="Calibri" w:hAnsi="Calibri" w:cs="Calibri" w:eastAsia="Calibri"/>
          <w:sz w:val="18"/>
          <w:szCs w:val="18"/>
        </w:rPr>
        <w:sectPr>
          <w:pgSz w:w="23820" w:h="16840" w:orient="landscape"/>
          <w:pgMar w:top="1580" w:bottom="280" w:left="800" w:right="34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1432" coordorigin="0,0" coordsize="11906,16838">
            <v:shape style="position:absolute;left:0;top:0;width:11906;height:16838" type="#_x0000_t75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0;top:2268;width:2403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48"/>
                        <w:szCs w:val="48"/>
                      </w:rPr>
                    </w:pPr>
                    <w:r>
                      <w:rPr>
                        <w:rFonts w:ascii="Lucida Sans"/>
                        <w:color w:val="FFFFFF"/>
                        <w:w w:val="114"/>
                        <w:sz w:val="48"/>
                      </w:rPr>
                      <w:t>Contents</w:t>
                    </w:r>
                    <w:r>
                      <w:rPr>
                        <w:rFonts w:ascii="Lucida Sans"/>
                        <w:sz w:val="48"/>
                      </w:rPr>
                    </w:r>
                  </w:p>
                </w:txbxContent>
              </v:textbox>
              <w10:wrap type="none"/>
            </v:shape>
            <v:shape style="position:absolute;left:1260;top:3628;width:3263;height:1097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3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spacing w:val="5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3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8"/>
                        <w:sz w:val="17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4"/>
                        <w:sz w:val="17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DB812"/>
                        <w:w w:val="90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spacing w:val="5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DB812"/>
                        <w:w w:val="95"/>
                        <w:sz w:val="17"/>
                      </w:rPr>
                      <w:t>ion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History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HHI-EMD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4"/>
                        <w:w w:val="82"/>
                        <w:sz w:val="17"/>
                      </w:rPr>
                      <w:t>Z</w:t>
                    </w:r>
                    <w:r>
                      <w:rPr>
                        <w:rFonts w:ascii="Arial"/>
                        <w:color w:val="FFFFFF"/>
                        <w:w w:val="92"/>
                        <w:sz w:val="17"/>
                      </w:rPr>
                      <w:t>one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HHI-EMD'S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GROWTH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07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3"/>
                        <w:sz w:val="17"/>
                      </w:rPr>
                      <w:t>Business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8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spacing w:val="-4"/>
                        <w:w w:val="98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82"/>
                        <w:sz w:val="17"/>
                      </w:rPr>
                      <w:t>eas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58B6DD"/>
                        <w:w w:val="101"/>
                        <w:sz w:val="17"/>
                      </w:rPr>
                      <w:t>HHI-E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101"/>
                        <w:sz w:val="17"/>
                      </w:rPr>
                      <w:t>M</w:t>
                    </w:r>
                    <w:r>
                      <w:rPr>
                        <w:rFonts w:ascii="Trebuchet MS"/>
                        <w:b/>
                        <w:color w:val="58B6DD"/>
                        <w:w w:val="103"/>
                        <w:sz w:val="17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58B6DD"/>
                        <w:w w:val="99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58B6DD"/>
                        <w:spacing w:val="-7"/>
                        <w:w w:val="99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102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58B6DD"/>
                        <w:w w:val="99"/>
                        <w:sz w:val="17"/>
                      </w:rPr>
                      <w:t>DU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9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99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58B6DD"/>
                        <w:w w:val="101"/>
                        <w:sz w:val="17"/>
                      </w:rPr>
                      <w:t>S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spacing w:before="42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Mari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3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3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9"/>
                        <w:sz w:val="17"/>
                      </w:rPr>
                      <w:t>gi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9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2-S</w:t>
                    </w:r>
                    <w:r>
                      <w:rPr>
                        <w:rFonts w:ascii="Arial"/>
                        <w:color w:val="FFFFFF"/>
                        <w:spacing w:val="5"/>
                        <w:w w:val="93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oke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Engine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12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6"/>
                        <w:sz w:val="17"/>
                      </w:rPr>
                      <w:t>4-S</w:t>
                    </w:r>
                    <w:r>
                      <w:rPr>
                        <w:rFonts w:ascii="Arial"/>
                        <w:color w:val="FFFFFF"/>
                        <w:spacing w:val="5"/>
                        <w:w w:val="96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oke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3"/>
                        <w:sz w:val="17"/>
                      </w:rPr>
                      <w:t>HiMSEN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Engine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340" w:right="0" w:hanging="341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3"/>
                        <w:sz w:val="17"/>
                      </w:rPr>
                      <w:t>HiMSEN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FFFFFF"/>
                        <w:spacing w:val="-2"/>
                        <w:w w:val="89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opulsion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7"/>
                        <w:w w:val="71"/>
                        <w:sz w:val="17"/>
                      </w:rPr>
                      <w:t>S</w:t>
                    </w:r>
                    <w:r>
                      <w:rPr>
                        <w:rFonts w:ascii="Arial"/>
                        <w:color w:val="FFFFFF"/>
                        <w:spacing w:val="1"/>
                        <w:w w:val="94"/>
                        <w:sz w:val="17"/>
                      </w:rPr>
                      <w:t>y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stem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6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op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8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w w:val="8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8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er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100"/>
                        <w:sz w:val="17"/>
                      </w:rPr>
                      <w:t>&amp;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Shaft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spacing w:before="43"/>
                      <w:ind w:left="340" w:right="0" w:hanging="341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18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FFFFFF"/>
                        <w:spacing w:val="-2"/>
                        <w:w w:val="89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2"/>
                        <w:sz w:val="17"/>
                      </w:rPr>
                      <w:t>opeller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2"/>
                        <w:sz w:val="17"/>
                      </w:rPr>
                      <w:t>&amp;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8"/>
                        <w:sz w:val="17"/>
                      </w:rPr>
                      <w:t>Shaft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7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w w:val="95"/>
                        <w:sz w:val="17"/>
                      </w:rPr>
                      <w:t>m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4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C</w:t>
                    </w:r>
                    <w:r>
                      <w:rPr>
                        <w:rFonts w:ascii="Arial"/>
                        <w:color w:val="FFFFFF"/>
                        <w:spacing w:val="-2"/>
                        <w:w w:val="86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ankshaft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spacing w:val="-21"/>
                        <w:w w:val="87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urbocharger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Mari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9"/>
                        <w:sz w:val="17"/>
                      </w:rPr>
                      <w:t>Mac</w:t>
                    </w:r>
                    <w:r>
                      <w:rPr>
                        <w:rFonts w:ascii="Trebuchet MS"/>
                        <w:b/>
                        <w:color w:val="FDB812"/>
                        <w:spacing w:val="5"/>
                        <w:w w:val="99"/>
                        <w:sz w:val="17"/>
                      </w:rPr>
                      <w:t>h</w:t>
                    </w:r>
                    <w:r>
                      <w:rPr>
                        <w:rFonts w:ascii="Trebuchet MS"/>
                        <w:b/>
                        <w:color w:val="FDB812"/>
                        <w:w w:val="91"/>
                        <w:sz w:val="17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1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w w:val="106"/>
                        <w:sz w:val="17"/>
                      </w:rPr>
                      <w:t>y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7"/>
                      </w:rPr>
                      <w:t>Hi-</w:t>
                    </w:r>
                    <w:r>
                      <w:rPr>
                        <w:rFonts w:ascii="Arial"/>
                        <w:color w:val="FFFFFF"/>
                        <w:spacing w:val="-4"/>
                        <w:w w:val="95"/>
                        <w:sz w:val="17"/>
                      </w:rPr>
                      <w:t>W</w:t>
                    </w: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ell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Cargo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Pumping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7"/>
                        <w:w w:val="71"/>
                        <w:sz w:val="17"/>
                      </w:rPr>
                      <w:t>S</w:t>
                    </w:r>
                    <w:r>
                      <w:rPr>
                        <w:rFonts w:ascii="Arial"/>
                        <w:color w:val="FFFFFF"/>
                        <w:spacing w:val="1"/>
                        <w:w w:val="94"/>
                        <w:sz w:val="17"/>
                      </w:rPr>
                      <w:t>y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stem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24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8"/>
                        <w:sz w:val="17"/>
                      </w:rPr>
                      <w:t>Hi-GAS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26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2"/>
                        <w:sz w:val="17"/>
                      </w:rPr>
                      <w:t>Hi-ERS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28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Hi-ReGAS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30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NoNOx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32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HiBallast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Ballast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4"/>
                        <w:w w:val="91"/>
                        <w:sz w:val="17"/>
                      </w:rPr>
                      <w:t>W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ater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1"/>
                        <w:w w:val="87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4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eatme</w:t>
                    </w:r>
                    <w:r>
                      <w:rPr>
                        <w:rFonts w:ascii="Arial"/>
                        <w:color w:val="FFFFFF"/>
                        <w:spacing w:val="-2"/>
                        <w:w w:val="91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FFFFFF"/>
                        <w:w w:val="110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7"/>
                        <w:w w:val="71"/>
                        <w:sz w:val="17"/>
                      </w:rPr>
                      <w:t>S</w:t>
                    </w:r>
                    <w:r>
                      <w:rPr>
                        <w:rFonts w:ascii="Arial"/>
                        <w:color w:val="FFFFFF"/>
                        <w:spacing w:val="1"/>
                        <w:w w:val="94"/>
                        <w:sz w:val="17"/>
                      </w:rPr>
                      <w:t>y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stem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34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EcoBallast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Ballast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4"/>
                        <w:w w:val="91"/>
                        <w:sz w:val="17"/>
                      </w:rPr>
                      <w:t>W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ater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1"/>
                        <w:w w:val="87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4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eatme</w:t>
                    </w:r>
                    <w:r>
                      <w:rPr>
                        <w:rFonts w:ascii="Arial"/>
                        <w:color w:val="FFFFFF"/>
                        <w:spacing w:val="-2"/>
                        <w:w w:val="91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FFFFFF"/>
                        <w:w w:val="110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7"/>
                        <w:w w:val="71"/>
                        <w:sz w:val="17"/>
                      </w:rPr>
                      <w:t>S</w:t>
                    </w:r>
                    <w:r>
                      <w:rPr>
                        <w:rFonts w:ascii="Arial"/>
                        <w:color w:val="FFFFFF"/>
                        <w:spacing w:val="1"/>
                        <w:w w:val="94"/>
                        <w:sz w:val="17"/>
                      </w:rPr>
                      <w:t>y</w:t>
                    </w: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stem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8"/>
                        <w:sz w:val="17"/>
                      </w:rPr>
                      <w:t>36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2"/>
                        <w:sz w:val="17"/>
                      </w:rPr>
                      <w:t>HiEMS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2"/>
                        <w:sz w:val="17"/>
                      </w:rPr>
                      <w:t>HiCAS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3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3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9"/>
                        <w:sz w:val="17"/>
                      </w:rPr>
                      <w:t>gi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9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8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102"/>
                        <w:sz w:val="17"/>
                      </w:rPr>
                      <w:t>w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er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8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8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6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Engine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4"/>
                        <w:sz w:val="17"/>
                      </w:rPr>
                      <w:t>Power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5"/>
                        <w:sz w:val="17"/>
                      </w:rPr>
                      <w:t>Pla</w:t>
                    </w:r>
                    <w:r>
                      <w:rPr>
                        <w:rFonts w:ascii="Arial"/>
                        <w:color w:val="FFFFFF"/>
                        <w:spacing w:val="-2"/>
                        <w:w w:val="85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FFFFFF"/>
                        <w:w w:val="110"/>
                        <w:sz w:val="17"/>
                      </w:rPr>
                      <w:t>t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40</w:t>
                    </w:r>
                    <w:r>
                      <w:rPr>
                        <w:rFonts w:ascii="Arial"/>
                        <w:color w:val="FFFFFF"/>
                        <w:sz w:val="17"/>
                      </w:rPr>
                      <w:t>   </w:t>
                    </w:r>
                    <w:r>
                      <w:rPr>
                        <w:rFonts w:ascii="Arial"/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Packaged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4"/>
                        <w:sz w:val="17"/>
                      </w:rPr>
                      <w:t>Power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Sta</w:t>
                    </w:r>
                    <w:r>
                      <w:rPr>
                        <w:rFonts w:ascii="Arial"/>
                        <w:color w:val="FFFFFF"/>
                        <w:spacing w:val="5"/>
                        <w:w w:val="87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w w:val="93"/>
                        <w:sz w:val="17"/>
                      </w:rPr>
                      <w:t>ion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58B6DD"/>
                        <w:w w:val="101"/>
                        <w:sz w:val="17"/>
                      </w:rPr>
                      <w:t>HHI-E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101"/>
                        <w:sz w:val="17"/>
                      </w:rPr>
                      <w:t>M</w:t>
                    </w:r>
                    <w:r>
                      <w:rPr>
                        <w:rFonts w:ascii="Trebuchet MS"/>
                        <w:b/>
                        <w:color w:val="58B6DD"/>
                        <w:w w:val="103"/>
                        <w:sz w:val="17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58B6DD"/>
                        <w:w w:val="99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58B6DD"/>
                        <w:spacing w:val="-7"/>
                        <w:w w:val="99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102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58B6DD"/>
                        <w:w w:val="99"/>
                        <w:sz w:val="17"/>
                      </w:rPr>
                      <w:t>DU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9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9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58B6DD"/>
                        <w:w w:val="99"/>
                        <w:sz w:val="17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9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58B6DD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97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114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58B6DD"/>
                        <w:spacing w:val="-16"/>
                        <w:w w:val="98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114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100"/>
                        <w:sz w:val="17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58B6DD"/>
                        <w:w w:val="92"/>
                        <w:sz w:val="17"/>
                      </w:rPr>
                      <w:t>IL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2"/>
                        <w:sz w:val="17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58B6DD"/>
                        <w:spacing w:val="1"/>
                        <w:w w:val="99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58B6DD"/>
                        <w:w w:val="91"/>
                        <w:sz w:val="17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58B6DD"/>
                        <w:spacing w:val="-2"/>
                        <w:w w:val="91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58B6DD"/>
                        <w:w w:val="101"/>
                        <w:sz w:val="17"/>
                      </w:rPr>
                      <w:t>S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spacing w:before="42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P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6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8"/>
                        <w:sz w:val="17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4"/>
                        <w:sz w:val="17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DB812"/>
                        <w:w w:val="90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spacing w:val="5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DB812"/>
                        <w:w w:val="95"/>
                        <w:sz w:val="17"/>
                      </w:rPr>
                      <w:t>ion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87"/>
                        <w:sz w:val="17"/>
                      </w:rPr>
                      <w:t>F</w:t>
                    </w:r>
                    <w:r>
                      <w:rPr>
                        <w:rFonts w:ascii="Trebuchet MS"/>
                        <w:b/>
                        <w:color w:val="FDB812"/>
                        <w:w w:val="92"/>
                        <w:sz w:val="17"/>
                      </w:rPr>
                      <w:t>acility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92"/>
                        <w:sz w:val="17"/>
                      </w:rPr>
                      <w:t>Foundry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Shop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9"/>
                        <w:sz w:val="17"/>
                      </w:rPr>
                      <w:t>Mac</w:t>
                    </w:r>
                    <w:r>
                      <w:rPr>
                        <w:rFonts w:ascii="Arial"/>
                        <w:color w:val="FFFFFF"/>
                        <w:spacing w:val="5"/>
                        <w:w w:val="89"/>
                        <w:sz w:val="17"/>
                      </w:rPr>
                      <w:t>h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ining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Shop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2"/>
                        <w:sz w:val="17"/>
                      </w:rPr>
                      <w:t>&amp;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Assembly-</w:t>
                    </w:r>
                    <w:r>
                      <w:rPr>
                        <w:rFonts w:ascii="Arial"/>
                        <w:color w:val="FFFFFF"/>
                        <w:spacing w:val="-23"/>
                        <w:w w:val="87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w w:val="88"/>
                        <w:sz w:val="17"/>
                      </w:rPr>
                      <w:t>est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Shop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101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esea</w:t>
                    </w: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6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w w:val="92"/>
                        <w:sz w:val="17"/>
                      </w:rPr>
                      <w:t>ch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100"/>
                        <w:sz w:val="17"/>
                      </w:rPr>
                      <w:t>&amp;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9"/>
                        <w:sz w:val="17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99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109"/>
                        <w:sz w:val="17"/>
                      </w:rPr>
                      <w:t>v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8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w w:val="97"/>
                        <w:sz w:val="17"/>
                      </w:rPr>
                      <w:t>opm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7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4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0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Quality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Manageme</w:t>
                    </w:r>
                    <w:r>
                      <w:rPr>
                        <w:rFonts w:ascii="Arial"/>
                        <w:color w:val="FFFFFF"/>
                        <w:spacing w:val="-2"/>
                        <w:w w:val="90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FFFFFF"/>
                        <w:w w:val="110"/>
                        <w:sz w:val="17"/>
                      </w:rPr>
                      <w:t>t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4"/>
                        <w:sz w:val="17"/>
                      </w:rPr>
                      <w:t>Resea</w:t>
                    </w:r>
                    <w:r>
                      <w:rPr>
                        <w:rFonts w:ascii="Arial"/>
                        <w:color w:val="FFFFFF"/>
                        <w:spacing w:val="-4"/>
                        <w:w w:val="84"/>
                        <w:sz w:val="17"/>
                      </w:rPr>
                      <w:t>r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ch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2"/>
                        <w:sz w:val="17"/>
                      </w:rPr>
                      <w:t>&amp;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De</w:t>
                    </w:r>
                    <w:r>
                      <w:rPr>
                        <w:rFonts w:ascii="Arial"/>
                        <w:color w:val="FFFFFF"/>
                        <w:spacing w:val="-2"/>
                        <w:w w:val="91"/>
                        <w:sz w:val="17"/>
                      </w:rPr>
                      <w:t>v</w:t>
                    </w:r>
                    <w:r>
                      <w:rPr>
                        <w:rFonts w:ascii="Arial"/>
                        <w:color w:val="FFFFFF"/>
                        <w:w w:val="91"/>
                        <w:sz w:val="17"/>
                      </w:rPr>
                      <w:t>elopme</w:t>
                    </w:r>
                    <w:r>
                      <w:rPr>
                        <w:rFonts w:ascii="Arial"/>
                        <w:color w:val="FFFFFF"/>
                        <w:spacing w:val="-2"/>
                        <w:w w:val="91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FFFFFF"/>
                        <w:w w:val="110"/>
                        <w:sz w:val="17"/>
                      </w:rPr>
                      <w:t>t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7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4"/>
                        <w:sz w:val="17"/>
                      </w:rPr>
                      <w:t>u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st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8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mer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1"/>
                        <w:sz w:val="17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vi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6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w w:val="94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before="43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Hyundai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Global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Service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line="184" w:lineRule="exact" w:before="44"/>
                      <w:ind w:left="340" w:right="0" w:hanging="34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3"/>
                        <w:sz w:val="17"/>
                      </w:rPr>
                      <w:t>HiMSEN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7"/>
                        <w:sz w:val="17"/>
                      </w:rPr>
                      <w:t>Global</w:t>
                    </w:r>
                    <w:r>
                      <w:rPr>
                        <w:rFonts w:ascii="Arial"/>
                        <w:color w:val="FFFFF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0"/>
                        <w:sz w:val="17"/>
                      </w:rPr>
                      <w:t>Academy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1260;top:14830;width:164;height:170" type="#_x0000_t202" filled="false" stroked="false">
              <v:textbox inset="0,0,0,0">
                <w:txbxContent>
                  <w:p>
                    <w:pPr>
                      <w:spacing w:line="104" w:lineRule="exact" w:before="66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50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1600;top:14910;width:1201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w w:val="95"/>
                        <w:sz w:val="17"/>
                      </w:rPr>
                      <w:t>G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98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DB812"/>
                        <w:w w:val="85"/>
                        <w:sz w:val="17"/>
                      </w:rPr>
                      <w:t>l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6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6"/>
                        <w:sz w:val="17"/>
                      </w:rPr>
                      <w:t>e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t</w:t>
                    </w:r>
                    <w:r>
                      <w:rPr>
                        <w:rFonts w:ascii="Trebuchet MS"/>
                        <w:b/>
                        <w:color w:val="FDB812"/>
                        <w:spacing w:val="-6"/>
                        <w:w w:val="98"/>
                        <w:sz w:val="17"/>
                      </w:rPr>
                      <w:t>w</w:t>
                    </w:r>
                    <w:r>
                      <w:rPr>
                        <w:rFonts w:ascii="Trebuchet MS"/>
                        <w:b/>
                        <w:color w:val="FDB812"/>
                        <w:spacing w:val="1"/>
                        <w:w w:val="103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w w:val="99"/>
                        <w:sz w:val="17"/>
                      </w:rPr>
                      <w:t>rk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1260;top:15310;width:164;height:170" type="#_x0000_t202" filled="false" stroked="false">
              <v:textbox inset="0,0,0,0">
                <w:txbxContent>
                  <w:p>
                    <w:pPr>
                      <w:spacing w:line="104" w:lineRule="exact" w:before="66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FFFFFF"/>
                        <w:w w:val="86"/>
                        <w:sz w:val="17"/>
                      </w:rPr>
                      <w:t>51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1600;top:15390;width:815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rebuchet MS" w:hAnsi="Trebuchet MS" w:cs="Trebuchet MS" w:eastAsia="Trebuchet MS"/>
                        <w:sz w:val="17"/>
                        <w:szCs w:val="17"/>
                      </w:rPr>
                    </w:pPr>
                    <w:r>
                      <w:rPr>
                        <w:rFonts w:ascii="Trebuchet MS"/>
                        <w:b/>
                        <w:color w:val="FDB812"/>
                        <w:spacing w:val="-4"/>
                        <w:w w:val="97"/>
                        <w:sz w:val="17"/>
                      </w:rPr>
                      <w:t>C</w:t>
                    </w:r>
                    <w:r>
                      <w:rPr>
                        <w:rFonts w:ascii="Trebuchet MS"/>
                        <w:b/>
                        <w:color w:val="FDB812"/>
                        <w:w w:val="98"/>
                        <w:sz w:val="17"/>
                      </w:rPr>
                      <w:t>o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Trebuchet MS"/>
                        <w:b/>
                        <w:color w:val="FDB812"/>
                        <w:w w:val="92"/>
                        <w:sz w:val="17"/>
                      </w:rPr>
                      <w:t>tact</w:t>
                    </w:r>
                    <w:r>
                      <w:rPr>
                        <w:rFonts w:ascii="Trebuchet MS"/>
                        <w:b/>
                        <w:color w:val="FDB81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DB812"/>
                        <w:w w:val="97"/>
                        <w:sz w:val="17"/>
                      </w:rPr>
                      <w:t>Us</w:t>
                    </w:r>
                    <w:r>
                      <w:rPr>
                        <w:rFonts w:ascii="Trebuchet MS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spacing w:line="850" w:lineRule="exact"/>
        <w:ind w:left="1247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6"/>
          <w:sz w:val="20"/>
          <w:szCs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1;top:116;width:42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7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3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position w:val="-16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20"/>
        <w:ind w:left="4809" w:right="0" w:firstLine="0"/>
        <w:jc w:val="center"/>
        <w:rPr>
          <w:rFonts w:ascii="Lucida Sans" w:hAnsi="Lucida Sans" w:cs="Lucida Sans" w:eastAsia="Lucida Sans"/>
          <w:sz w:val="48"/>
          <w:szCs w:val="48"/>
        </w:rPr>
      </w:pPr>
      <w:r>
        <w:rPr/>
        <w:pict>
          <v:group style="position:absolute;margin-left:666.18103pt;margin-top:46.898506pt;width:524.4pt;height:130.35pt;mso-position-horizontal-relative:page;mso-position-vertical-relative:paragraph;z-index:1504" coordorigin="13324,938" coordsize="10488,2607">
            <v:shape style="position:absolute;left:13324;top:938;width:4193;height:1304" type="#_x0000_t75" stroked="false">
              <v:imagedata r:id="rId16" o:title=""/>
            </v:shape>
            <v:shape style="position:absolute;left:19613;top:938;width:2078;height:2606" type="#_x0000_t75" stroked="false">
              <v:imagedata r:id="rId17" o:title=""/>
            </v:shape>
            <v:shape style="position:absolute;left:13324;top:2242;width:6290;height:1302" type="#_x0000_t75" stroked="false">
              <v:imagedata r:id="rId18" o:title=""/>
            </v:shape>
            <v:shape style="position:absolute;left:17517;top:938;width:2097;height:1304" type="#_x0000_t75" stroked="false">
              <v:imagedata r:id="rId19" o:title=""/>
            </v:shape>
            <v:shape style="position:absolute;left:21691;top:938;width:2120;height:2606" type="#_x0000_t75" stroked="false">
              <v:imagedata r:id="rId20" o:title=""/>
            </v:shape>
            <w10:wrap type="none"/>
          </v:group>
        </w:pict>
      </w:r>
      <w:r>
        <w:rPr>
          <w:rFonts w:ascii="Lucida Sans"/>
          <w:color w:val="014DA2"/>
          <w:w w:val="120"/>
          <w:sz w:val="48"/>
        </w:rPr>
        <w:t>History</w:t>
      </w:r>
      <w:r>
        <w:rPr>
          <w:rFonts w:ascii="Lucida Sans"/>
          <w:sz w:val="48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25"/>
          <w:szCs w:val="25"/>
        </w:rPr>
      </w:pPr>
    </w:p>
    <w:p>
      <w:pPr>
        <w:pStyle w:val="BodyText"/>
        <w:tabs>
          <w:tab w:pos="14049" w:val="left" w:leader="none"/>
        </w:tabs>
        <w:spacing w:line="240" w:lineRule="auto" w:before="86"/>
        <w:ind w:left="13329" w:right="3643"/>
        <w:jc w:val="left"/>
      </w:pPr>
      <w:r>
        <w:rPr>
          <w:rFonts w:ascii="Trebuchet MS" w:hAnsi="Trebuchet MS" w:cs="Trebuchet MS" w:eastAsia="Trebuchet MS"/>
          <w:b/>
          <w:bCs/>
          <w:color w:val="FDB812"/>
          <w:spacing w:val="-3"/>
          <w:w w:val="90"/>
        </w:rPr>
        <w:t>1978</w:t>
        <w:tab/>
      </w:r>
      <w:r>
        <w:rPr>
          <w:w w:val="95"/>
        </w:rPr>
        <w:t>Completed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world’s</w:t>
      </w:r>
      <w:r>
        <w:rPr>
          <w:spacing w:val="-18"/>
          <w:w w:val="95"/>
        </w:rPr>
        <w:t> </w:t>
      </w:r>
      <w:r>
        <w:rPr>
          <w:w w:val="95"/>
        </w:rPr>
        <w:t>largest</w:t>
      </w:r>
      <w:r>
        <w:rPr>
          <w:spacing w:val="-19"/>
          <w:w w:val="95"/>
        </w:rPr>
        <w:t> </w:t>
      </w:r>
      <w:r>
        <w:rPr>
          <w:w w:val="95"/>
        </w:rPr>
        <w:t>marine</w:t>
      </w:r>
      <w:r>
        <w:rPr>
          <w:spacing w:val="-18"/>
          <w:w w:val="95"/>
        </w:rPr>
        <w:t> </w:t>
      </w:r>
      <w:r>
        <w:rPr>
          <w:w w:val="95"/>
        </w:rPr>
        <w:t>engine</w:t>
      </w:r>
      <w:r>
        <w:rPr>
          <w:spacing w:val="-18"/>
          <w:w w:val="95"/>
        </w:rPr>
        <w:t> </w:t>
      </w:r>
      <w:r>
        <w:rPr>
          <w:w w:val="95"/>
        </w:rPr>
        <w:t>plant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Hyundai</w:t>
      </w:r>
      <w:r>
        <w:rPr>
          <w:spacing w:val="-18"/>
          <w:w w:val="95"/>
        </w:rPr>
        <w:t> </w:t>
      </w:r>
      <w:r>
        <w:rPr>
          <w:w w:val="95"/>
        </w:rPr>
        <w:t>shipyard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6"/>
        <w:ind w:left="13329" w:right="3643"/>
        <w:jc w:val="left"/>
      </w:pPr>
      <w:r>
        <w:rPr>
          <w:rFonts w:ascii="Trebuchet MS"/>
          <w:b/>
          <w:color w:val="FDB812"/>
          <w:spacing w:val="-2"/>
          <w:w w:val="85"/>
        </w:rPr>
        <w:t>1979</w:t>
        <w:tab/>
      </w:r>
      <w:r>
        <w:rPr>
          <w:spacing w:val="-1"/>
          <w:w w:val="95"/>
        </w:rPr>
        <w:t>Produced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first</w:t>
      </w:r>
      <w:r>
        <w:rPr>
          <w:spacing w:val="-25"/>
          <w:w w:val="95"/>
        </w:rPr>
        <w:t> </w:t>
      </w:r>
      <w:r>
        <w:rPr>
          <w:w w:val="95"/>
        </w:rPr>
        <w:t>marine</w:t>
      </w:r>
      <w:r>
        <w:rPr>
          <w:spacing w:val="-25"/>
          <w:w w:val="95"/>
        </w:rPr>
        <w:t> </w:t>
      </w:r>
      <w:r>
        <w:rPr>
          <w:w w:val="95"/>
        </w:rPr>
        <w:t>engine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(HYUNDAI-</w:t>
      </w:r>
      <w:r>
        <w:rPr>
          <w:spacing w:val="-25"/>
          <w:w w:val="95"/>
        </w:rPr>
        <w:t> </w:t>
      </w:r>
      <w:r>
        <w:rPr>
          <w:w w:val="95"/>
        </w:rPr>
        <w:t>B&amp;W</w:t>
      </w:r>
      <w:r>
        <w:rPr>
          <w:spacing w:val="-25"/>
          <w:w w:val="95"/>
        </w:rPr>
        <w:t> </w:t>
      </w:r>
      <w:r>
        <w:rPr>
          <w:w w:val="95"/>
        </w:rPr>
        <w:t>7L55GF)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6"/>
        <w:ind w:left="13329" w:right="3643"/>
        <w:jc w:val="left"/>
      </w:pPr>
      <w:r>
        <w:rPr>
          <w:rFonts w:ascii="Trebuchet MS"/>
          <w:b/>
          <w:color w:val="FDB812"/>
          <w:w w:val="90"/>
        </w:rPr>
        <w:t>1984</w:t>
        <w:tab/>
      </w:r>
      <w:r>
        <w:rPr>
          <w:w w:val="95"/>
        </w:rPr>
        <w:t>Produced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first</w:t>
      </w:r>
      <w:r>
        <w:rPr>
          <w:spacing w:val="-8"/>
          <w:w w:val="95"/>
        </w:rPr>
        <w:t> </w:t>
      </w:r>
      <w:r>
        <w:rPr>
          <w:w w:val="95"/>
        </w:rPr>
        <w:t>crankshaft</w:t>
      </w:r>
      <w:r>
        <w:rPr>
          <w:spacing w:val="-8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2-stroke</w:t>
      </w:r>
      <w:r>
        <w:rPr>
          <w:spacing w:val="-8"/>
          <w:w w:val="95"/>
        </w:rPr>
        <w:t> </w:t>
      </w:r>
      <w:r>
        <w:rPr>
          <w:w w:val="95"/>
        </w:rPr>
        <w:t>engine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6"/>
        <w:ind w:left="13329" w:right="3643"/>
        <w:jc w:val="left"/>
      </w:pPr>
      <w:r>
        <w:rPr>
          <w:rFonts w:ascii="Trebuchet MS"/>
          <w:b/>
          <w:color w:val="FDB812"/>
          <w:w w:val="90"/>
        </w:rPr>
        <w:t>1985</w:t>
        <w:tab/>
      </w:r>
      <w:r>
        <w:rPr>
          <w:w w:val="95"/>
        </w:rPr>
        <w:t>Produced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first</w:t>
      </w:r>
      <w:r>
        <w:rPr>
          <w:spacing w:val="-14"/>
          <w:w w:val="95"/>
        </w:rPr>
        <w:t> </w:t>
      </w:r>
      <w:r>
        <w:rPr>
          <w:w w:val="95"/>
        </w:rPr>
        <w:t>marine</w:t>
      </w:r>
      <w:r>
        <w:rPr>
          <w:spacing w:val="-14"/>
          <w:w w:val="95"/>
        </w:rPr>
        <w:t> </w:t>
      </w:r>
      <w:r>
        <w:rPr>
          <w:w w:val="95"/>
        </w:rPr>
        <w:t>propeller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6"/>
        <w:ind w:left="13329" w:right="3643"/>
        <w:jc w:val="left"/>
      </w:pPr>
      <w:r>
        <w:rPr>
          <w:rFonts w:ascii="Trebuchet MS" w:hAnsi="Trebuchet MS" w:cs="Trebuchet MS" w:eastAsia="Trebuchet MS"/>
          <w:b/>
          <w:bCs/>
          <w:color w:val="FDB812"/>
          <w:w w:val="90"/>
        </w:rPr>
        <w:t>1999</w:t>
        <w:tab/>
      </w:r>
      <w:r>
        <w:rPr>
          <w:w w:val="95"/>
        </w:rPr>
        <w:t>Completed</w:t>
      </w:r>
      <w:r>
        <w:rPr>
          <w:spacing w:val="-17"/>
          <w:w w:val="95"/>
        </w:rPr>
        <w:t> </w:t>
      </w:r>
      <w:r>
        <w:rPr>
          <w:w w:val="95"/>
        </w:rPr>
        <w:t>world’s</w:t>
      </w:r>
      <w:r>
        <w:rPr>
          <w:spacing w:val="-17"/>
          <w:w w:val="95"/>
        </w:rPr>
        <w:t> </w:t>
      </w:r>
      <w:r>
        <w:rPr>
          <w:w w:val="95"/>
        </w:rPr>
        <w:t>largest</w:t>
      </w:r>
      <w:r>
        <w:rPr>
          <w:spacing w:val="-18"/>
          <w:w w:val="95"/>
        </w:rPr>
        <w:t> </w:t>
      </w:r>
      <w:r>
        <w:rPr>
          <w:w w:val="95"/>
        </w:rPr>
        <w:t>200MW</w:t>
      </w:r>
      <w:r>
        <w:rPr>
          <w:spacing w:val="-17"/>
          <w:w w:val="95"/>
        </w:rPr>
        <w:t> </w:t>
      </w:r>
      <w:r>
        <w:rPr>
          <w:w w:val="95"/>
        </w:rPr>
        <w:t>2-stroke</w:t>
      </w:r>
      <w:r>
        <w:rPr>
          <w:spacing w:val="-17"/>
          <w:w w:val="95"/>
        </w:rPr>
        <w:t> </w:t>
      </w:r>
      <w:r>
        <w:rPr>
          <w:w w:val="95"/>
        </w:rPr>
        <w:t>engine</w:t>
      </w:r>
      <w:r>
        <w:rPr>
          <w:spacing w:val="-17"/>
          <w:w w:val="95"/>
        </w:rPr>
        <w:t> </w:t>
      </w:r>
      <w:r>
        <w:rPr>
          <w:w w:val="95"/>
        </w:rPr>
        <w:t>power</w:t>
      </w:r>
      <w:r>
        <w:rPr>
          <w:spacing w:val="-17"/>
          <w:w w:val="95"/>
        </w:rPr>
        <w:t> </w:t>
      </w:r>
      <w:r>
        <w:rPr>
          <w:w w:val="95"/>
        </w:rPr>
        <w:t>plant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Chennai,</w:t>
      </w:r>
      <w:r>
        <w:rPr>
          <w:spacing w:val="-17"/>
          <w:w w:val="95"/>
        </w:rPr>
        <w:t> </w:t>
      </w:r>
      <w:r>
        <w:rPr>
          <w:w w:val="95"/>
        </w:rPr>
        <w:t>India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309" w:lineRule="auto" w:before="126"/>
        <w:ind w:left="14049" w:right="3643" w:hanging="720"/>
        <w:jc w:val="left"/>
      </w:pPr>
      <w:r>
        <w:rPr>
          <w:rFonts w:ascii="Trebuchet MS" w:hAnsi="Trebuchet MS" w:cs="Trebuchet MS" w:eastAsia="Trebuchet MS"/>
          <w:b/>
          <w:bCs/>
          <w:color w:val="FDB812"/>
          <w:spacing w:val="-4"/>
          <w:w w:val="90"/>
        </w:rPr>
        <w:t>2002</w:t>
        <w:tab/>
      </w:r>
      <w:r>
        <w:rPr>
          <w:w w:val="95"/>
        </w:rPr>
        <w:t>HiMSEN</w:t>
      </w:r>
      <w:r>
        <w:rPr>
          <w:spacing w:val="-19"/>
          <w:w w:val="95"/>
        </w:rPr>
        <w:t> </w:t>
      </w:r>
      <w:r>
        <w:rPr>
          <w:w w:val="95"/>
        </w:rPr>
        <w:t>Engine</w:t>
      </w:r>
      <w:r>
        <w:rPr>
          <w:spacing w:val="-19"/>
          <w:w w:val="95"/>
        </w:rPr>
        <w:t> </w:t>
      </w:r>
      <w:r>
        <w:rPr>
          <w:w w:val="95"/>
        </w:rPr>
        <w:t>was</w:t>
      </w:r>
      <w:r>
        <w:rPr>
          <w:spacing w:val="-19"/>
          <w:w w:val="95"/>
        </w:rPr>
        <w:t> </w:t>
      </w:r>
      <w:r>
        <w:rPr>
          <w:w w:val="95"/>
        </w:rPr>
        <w:t>awarded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19"/>
          <w:w w:val="95"/>
        </w:rPr>
        <w:t> </w:t>
      </w:r>
      <w:r>
        <w:rPr>
          <w:w w:val="95"/>
        </w:rPr>
        <w:t>one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“Korea’s</w:t>
      </w:r>
      <w:r>
        <w:rPr>
          <w:spacing w:val="-19"/>
          <w:w w:val="95"/>
        </w:rPr>
        <w:t> </w:t>
      </w:r>
      <w:r>
        <w:rPr>
          <w:spacing w:val="-10"/>
          <w:w w:val="95"/>
        </w:rPr>
        <w:t>Top</w:t>
      </w:r>
      <w:r>
        <w:rPr>
          <w:spacing w:val="-19"/>
          <w:w w:val="95"/>
        </w:rPr>
        <w:t> </w:t>
      </w:r>
      <w:r>
        <w:rPr>
          <w:w w:val="95"/>
        </w:rPr>
        <w:t>10</w:t>
      </w:r>
      <w:r>
        <w:rPr>
          <w:spacing w:val="-19"/>
          <w:w w:val="95"/>
        </w:rPr>
        <w:t> </w:t>
      </w:r>
      <w:r>
        <w:rPr>
          <w:w w:val="95"/>
        </w:rPr>
        <w:t>Best</w:t>
      </w:r>
      <w:r>
        <w:rPr>
          <w:spacing w:val="-19"/>
          <w:w w:val="95"/>
        </w:rPr>
        <w:t> </w:t>
      </w:r>
      <w:r>
        <w:rPr>
          <w:w w:val="95"/>
        </w:rPr>
        <w:t>New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Technologies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2000”</w:t>
      </w:r>
      <w:r>
        <w:rPr>
          <w:w w:val="95"/>
        </w:rPr>
        <w:t> </w:t>
      </w:r>
      <w:r>
        <w:rPr>
          <w:w w:val="90"/>
        </w:rPr>
        <w:t>Succeeded </w:t>
      </w:r>
      <w:r>
        <w:rPr>
          <w:spacing w:val="-13"/>
          <w:w w:val="90"/>
        </w:rPr>
        <w:t>TAT </w:t>
      </w:r>
      <w:r>
        <w:rPr>
          <w:w w:val="90"/>
        </w:rPr>
        <w:t>of HiMSEN</w:t>
      </w:r>
      <w:r>
        <w:rPr>
          <w:spacing w:val="-20"/>
          <w:w w:val="90"/>
        </w:rPr>
        <w:t> </w:t>
      </w:r>
      <w:r>
        <w:rPr>
          <w:w w:val="90"/>
        </w:rPr>
        <w:t>H25/33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049" w:val="left" w:leader="none"/>
        </w:tabs>
        <w:spacing w:line="309" w:lineRule="auto" w:before="0"/>
        <w:ind w:left="14049" w:right="5232" w:hanging="720"/>
        <w:jc w:val="left"/>
      </w:pPr>
      <w:r>
        <w:rPr>
          <w:rFonts w:ascii="Trebuchet MS"/>
          <w:b/>
          <w:color w:val="FDB812"/>
          <w:spacing w:val="-2"/>
          <w:w w:val="90"/>
        </w:rPr>
        <w:t>2006</w:t>
        <w:tab/>
      </w:r>
      <w:r>
        <w:rPr>
          <w:spacing w:val="-1"/>
          <w:w w:val="95"/>
        </w:rPr>
        <w:t>Developed</w:t>
      </w:r>
      <w:r>
        <w:rPr>
          <w:spacing w:val="-22"/>
          <w:w w:val="95"/>
        </w:rPr>
        <w:t> </w:t>
      </w:r>
      <w:r>
        <w:rPr>
          <w:w w:val="95"/>
        </w:rPr>
        <w:t>Hyundai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hydraulically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driven</w:t>
      </w:r>
      <w:r>
        <w:rPr>
          <w:spacing w:val="-22"/>
          <w:w w:val="95"/>
        </w:rPr>
        <w:t> </w:t>
      </w:r>
      <w:r>
        <w:rPr>
          <w:w w:val="95"/>
        </w:rPr>
        <w:t>cargo</w:t>
      </w:r>
      <w:r>
        <w:rPr>
          <w:spacing w:val="-22"/>
          <w:w w:val="95"/>
        </w:rPr>
        <w:t> </w:t>
      </w:r>
      <w:r>
        <w:rPr>
          <w:w w:val="95"/>
        </w:rPr>
        <w:t>oil</w:t>
      </w:r>
      <w:r>
        <w:rPr>
          <w:spacing w:val="-22"/>
          <w:w w:val="95"/>
        </w:rPr>
        <w:t> </w:t>
      </w:r>
      <w:r>
        <w:rPr>
          <w:w w:val="95"/>
        </w:rPr>
        <w:t>pumping</w:t>
      </w:r>
      <w:r>
        <w:rPr>
          <w:spacing w:val="-22"/>
          <w:w w:val="95"/>
        </w:rPr>
        <w:t> </w:t>
      </w:r>
      <w:r>
        <w:rPr>
          <w:w w:val="95"/>
        </w:rPr>
        <w:t>system</w:t>
      </w:r>
      <w:r>
        <w:rPr>
          <w:w w:val="89"/>
        </w:rPr>
        <w:t> </w:t>
      </w:r>
      <w:r>
        <w:rPr>
          <w:w w:val="90"/>
        </w:rPr>
        <w:t>Succeeded </w:t>
      </w:r>
      <w:r>
        <w:rPr>
          <w:spacing w:val="-13"/>
          <w:w w:val="90"/>
        </w:rPr>
        <w:t>TAT </w:t>
      </w:r>
      <w:r>
        <w:rPr>
          <w:w w:val="90"/>
        </w:rPr>
        <w:t>of HiMSEN</w:t>
      </w:r>
      <w:r>
        <w:rPr>
          <w:spacing w:val="3"/>
          <w:w w:val="90"/>
        </w:rPr>
        <w:t> </w:t>
      </w:r>
      <w:r>
        <w:rPr>
          <w:w w:val="90"/>
        </w:rPr>
        <w:t>H32/40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049" w:val="left" w:leader="none"/>
        </w:tabs>
        <w:spacing w:line="240" w:lineRule="auto" w:before="0"/>
        <w:ind w:left="13329" w:right="3643"/>
        <w:jc w:val="left"/>
      </w:pPr>
      <w:r>
        <w:rPr>
          <w:rFonts w:ascii="Trebuchet MS" w:hAnsi="Trebuchet MS" w:cs="Trebuchet MS" w:eastAsia="Trebuchet MS"/>
          <w:b/>
          <w:bCs/>
          <w:color w:val="FDB812"/>
          <w:spacing w:val="-4"/>
          <w:w w:val="90"/>
        </w:rPr>
        <w:t>2007</w:t>
        <w:tab/>
      </w:r>
      <w:r>
        <w:rPr>
          <w:w w:val="90"/>
        </w:rPr>
        <w:t>Established “Wartsila Hyundai Engine” for DF50 engines for LNG</w:t>
      </w:r>
      <w:r>
        <w:rPr>
          <w:spacing w:val="-8"/>
          <w:w w:val="90"/>
        </w:rPr>
        <w:t> </w:t>
      </w:r>
      <w:r>
        <w:rPr>
          <w:w w:val="90"/>
        </w:rPr>
        <w:t>carriers</w:t>
      </w:r>
      <w:r>
        <w:rPr/>
      </w:r>
    </w:p>
    <w:p>
      <w:pPr>
        <w:pStyle w:val="BodyText"/>
        <w:spacing w:line="240" w:lineRule="auto" w:before="56"/>
        <w:ind w:left="13329" w:right="0" w:firstLine="719"/>
        <w:jc w:val="left"/>
      </w:pPr>
      <w:r>
        <w:rPr>
          <w:w w:val="95"/>
        </w:rPr>
        <w:t>Produced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world's</w:t>
      </w:r>
      <w:r>
        <w:rPr>
          <w:spacing w:val="-28"/>
          <w:w w:val="95"/>
        </w:rPr>
        <w:t> </w:t>
      </w:r>
      <w:r>
        <w:rPr>
          <w:w w:val="95"/>
        </w:rPr>
        <w:t>most</w:t>
      </w:r>
      <w:r>
        <w:rPr>
          <w:spacing w:val="-28"/>
          <w:w w:val="95"/>
        </w:rPr>
        <w:t> </w:t>
      </w:r>
      <w:r>
        <w:rPr>
          <w:w w:val="95"/>
        </w:rPr>
        <w:t>powerful</w:t>
      </w:r>
      <w:r>
        <w:rPr>
          <w:spacing w:val="-28"/>
          <w:w w:val="95"/>
        </w:rPr>
        <w:t> </w:t>
      </w:r>
      <w:r>
        <w:rPr>
          <w:w w:val="95"/>
        </w:rPr>
        <w:t>2-stroke</w:t>
      </w:r>
      <w:r>
        <w:rPr>
          <w:spacing w:val="-28"/>
          <w:w w:val="95"/>
        </w:rPr>
        <w:t> </w:t>
      </w:r>
      <w:r>
        <w:rPr>
          <w:w w:val="95"/>
        </w:rPr>
        <w:t>diesel</w:t>
      </w:r>
      <w:r>
        <w:rPr>
          <w:spacing w:val="-28"/>
          <w:w w:val="95"/>
        </w:rPr>
        <w:t> </w:t>
      </w:r>
      <w:r>
        <w:rPr>
          <w:w w:val="95"/>
        </w:rPr>
        <w:t>engine</w:t>
      </w:r>
      <w:r>
        <w:rPr>
          <w:spacing w:val="-28"/>
          <w:w w:val="95"/>
        </w:rPr>
        <w:t> </w:t>
      </w:r>
      <w:r>
        <w:rPr>
          <w:w w:val="95"/>
        </w:rPr>
        <w:t>(Hyundai-Wartsila</w:t>
      </w:r>
      <w:r>
        <w:rPr>
          <w:spacing w:val="-28"/>
          <w:w w:val="95"/>
        </w:rPr>
        <w:t> </w:t>
      </w:r>
      <w:r>
        <w:rPr>
          <w:w w:val="95"/>
        </w:rPr>
        <w:t>14RT-flex96C,</w:t>
      </w:r>
      <w:r>
        <w:rPr>
          <w:spacing w:val="-35"/>
          <w:w w:val="95"/>
        </w:rPr>
        <w:t> </w:t>
      </w:r>
      <w:r>
        <w:rPr>
          <w:w w:val="95"/>
        </w:rPr>
        <w:t>108,920BHP)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8"/>
        <w:ind w:left="13329" w:right="3643"/>
        <w:jc w:val="left"/>
      </w:pPr>
      <w:r>
        <w:rPr>
          <w:rFonts w:ascii="Trebuchet MS"/>
          <w:b/>
          <w:color w:val="FDB812"/>
          <w:spacing w:val="-3"/>
          <w:w w:val="90"/>
        </w:rPr>
        <w:t>2008</w:t>
        <w:tab/>
      </w:r>
      <w:r>
        <w:rPr>
          <w:w w:val="95"/>
        </w:rPr>
        <w:t>Developed</w:t>
      </w:r>
      <w:r>
        <w:rPr>
          <w:spacing w:val="-28"/>
          <w:w w:val="95"/>
        </w:rPr>
        <w:t> </w:t>
      </w:r>
      <w:r>
        <w:rPr>
          <w:w w:val="95"/>
        </w:rPr>
        <w:t>high</w:t>
      </w:r>
      <w:r>
        <w:rPr>
          <w:spacing w:val="-28"/>
          <w:w w:val="95"/>
        </w:rPr>
        <w:t> </w:t>
      </w:r>
      <w:r>
        <w:rPr>
          <w:w w:val="95"/>
        </w:rPr>
        <w:t>power</w:t>
      </w:r>
      <w:r>
        <w:rPr>
          <w:spacing w:val="-28"/>
          <w:w w:val="95"/>
        </w:rPr>
        <w:t> </w:t>
      </w:r>
      <w:r>
        <w:rPr>
          <w:w w:val="95"/>
        </w:rPr>
        <w:t>HiMSEN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Vee-Type</w:t>
      </w:r>
      <w:r>
        <w:rPr>
          <w:spacing w:val="-28"/>
          <w:w w:val="95"/>
        </w:rPr>
        <w:t> </w:t>
      </w:r>
      <w:r>
        <w:rPr>
          <w:w w:val="95"/>
        </w:rPr>
        <w:t>(16H32/40V)</w:t>
      </w:r>
      <w:r>
        <w:rPr/>
      </w:r>
    </w:p>
    <w:p>
      <w:pPr>
        <w:pStyle w:val="BodyText"/>
        <w:spacing w:line="240" w:lineRule="auto" w:before="56"/>
        <w:ind w:left="13329" w:right="3643" w:firstLine="719"/>
        <w:jc w:val="left"/>
      </w:pPr>
      <w:r>
        <w:rPr/>
        <w:pict>
          <v:group style="position:absolute;margin-left:756.992981pt;margin-top:6.269098pt;width:3.05pt;height:.75pt;mso-position-horizontal-relative:page;mso-position-vertical-relative:paragraph;z-index:-215992" coordorigin="15140,125" coordsize="61,15">
            <v:shape style="position:absolute;left:15140;top:125;width:61;height:15" coordorigin="15140,125" coordsize="61,15" path="m15200,125l15185,125,15185,140,15200,140,15200,125xe" filled="true" fillcolor="#6d6f71" stroked="false">
              <v:path arrowok="t"/>
              <v:fill type="solid"/>
            </v:shape>
            <v:shape style="position:absolute;left:15140;top:125;width:61;height:15" coordorigin="15140,125" coordsize="61,15" path="m15155,125l15140,125,15140,140,15155,140,15155,125xe" filled="true" fillcolor="#6d6f7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4.567017pt;margin-top:6.269098pt;width:3.05pt;height:.75pt;mso-position-horizontal-relative:page;mso-position-vertical-relative:paragraph;z-index:-215968" coordorigin="15491,125" coordsize="61,15">
            <v:shape style="position:absolute;left:15491;top:125;width:61;height:15" coordorigin="15491,125" coordsize="61,15" path="m15552,125l15537,125,15537,140,15552,140,15552,125xe" filled="true" fillcolor="#6d6f71" stroked="false">
              <v:path arrowok="t"/>
              <v:fill type="solid"/>
            </v:shape>
            <v:shape style="position:absolute;left:15491;top:125;width:61;height:15" coordorigin="15491,125" coordsize="61,15" path="m15506,125l15491,125,15491,140,15506,140,15506,125xe" filled="true" fillcolor="#6d6f71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Launched</w:t>
      </w:r>
      <w:r>
        <w:rPr>
          <w:spacing w:val="-30"/>
          <w:w w:val="95"/>
        </w:rPr>
        <w:t> </w:t>
      </w:r>
      <w:r>
        <w:rPr>
          <w:w w:val="95"/>
        </w:rPr>
        <w:t>Hyundai’s</w:t>
      </w:r>
      <w:r>
        <w:rPr>
          <w:spacing w:val="-30"/>
          <w:w w:val="95"/>
        </w:rPr>
        <w:t> </w:t>
      </w:r>
      <w:r>
        <w:rPr>
          <w:w w:val="95"/>
        </w:rPr>
        <w:t>brand-new</w:t>
      </w:r>
      <w:r>
        <w:rPr>
          <w:spacing w:val="-30"/>
          <w:w w:val="95"/>
        </w:rPr>
        <w:t> </w:t>
      </w:r>
      <w:r>
        <w:rPr>
          <w:w w:val="95"/>
        </w:rPr>
        <w:t>ballast</w:t>
      </w:r>
      <w:r>
        <w:rPr>
          <w:spacing w:val="-30"/>
          <w:w w:val="95"/>
        </w:rPr>
        <w:t> </w:t>
      </w:r>
      <w:r>
        <w:rPr>
          <w:w w:val="95"/>
        </w:rPr>
        <w:t>water</w:t>
      </w:r>
      <w:r>
        <w:rPr>
          <w:spacing w:val="-30"/>
          <w:w w:val="95"/>
        </w:rPr>
        <w:t> </w:t>
      </w:r>
      <w:r>
        <w:rPr>
          <w:w w:val="95"/>
        </w:rPr>
        <w:t>management</w:t>
      </w:r>
      <w:r>
        <w:rPr>
          <w:spacing w:val="-30"/>
          <w:w w:val="95"/>
        </w:rPr>
        <w:t> </w:t>
      </w:r>
      <w:r>
        <w:rPr>
          <w:w w:val="95"/>
        </w:rPr>
        <w:t>system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tabs>
          <w:tab w:pos="19690" w:val="left" w:leader="none"/>
        </w:tabs>
        <w:spacing w:line="20" w:lineRule="exact"/>
        <w:ind w:left="193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.05pt;height:.75pt;mso-position-horizontal-relative:char;mso-position-vertical-relative:line" coordorigin="0,0" coordsize="61,15">
            <v:group style="position:absolute;left:0;top:0;width:61;height:15" coordorigin="0,0" coordsize="61,15">
              <v:shape style="position:absolute;left:0;top:0;width:61;height:15" coordorigin="0,0" coordsize="61,15" path="m61,0l46,0,46,15,61,15,61,0xe" filled="true" fillcolor="#6d6f71" stroked="false">
                <v:path arrowok="t"/>
                <v:fill type="solid"/>
              </v:shape>
              <v:shape style="position:absolute;left:0;top:0;width:61;height:15" coordorigin="0,0" coordsize="61,15" path="m15,0l0,0,0,15,15,15,15,0xe" filled="true" fillcolor="#6d6f71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.05pt;height:.75pt;mso-position-horizontal-relative:char;mso-position-vertical-relative:line" coordorigin="0,0" coordsize="61,15">
            <v:group style="position:absolute;left:0;top:0;width:61;height:15" coordorigin="0,0" coordsize="61,15">
              <v:shape style="position:absolute;left:0;top:0;width:61;height:15" coordorigin="0,0" coordsize="61,15" path="m61,0l46,0,46,15,61,15,61,0xe" filled="true" fillcolor="#6d6f71" stroked="false">
                <v:path arrowok="t"/>
                <v:fill type="solid"/>
              </v:shape>
              <v:shape style="position:absolute;left:0;top:0;width:61;height:15" coordorigin="0,0" coordsize="61,15" path="m15,0l0,0,0,15,15,15,15,0xe" filled="true" fillcolor="#6d6f71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4049" w:val="left" w:leader="none"/>
        </w:tabs>
        <w:spacing w:line="309" w:lineRule="auto" w:before="0"/>
        <w:ind w:left="14049" w:right="4786" w:hanging="720"/>
        <w:jc w:val="left"/>
      </w:pPr>
      <w:r>
        <w:rPr>
          <w:rFonts w:ascii="Trebuchet MS"/>
          <w:b/>
          <w:color w:val="FDB812"/>
          <w:spacing w:val="-2"/>
          <w:w w:val="90"/>
        </w:rPr>
        <w:t>2010</w:t>
        <w:tab/>
      </w:r>
      <w:r>
        <w:rPr>
          <w:w w:val="95"/>
        </w:rPr>
        <w:t>Achieved</w:t>
      </w:r>
      <w:r>
        <w:rPr>
          <w:spacing w:val="-18"/>
          <w:w w:val="95"/>
        </w:rPr>
        <w:t> </w:t>
      </w:r>
      <w:r>
        <w:rPr>
          <w:w w:val="95"/>
        </w:rPr>
        <w:t>2-stroke</w:t>
      </w:r>
      <w:r>
        <w:rPr>
          <w:spacing w:val="-18"/>
          <w:w w:val="95"/>
        </w:rPr>
        <w:t> </w:t>
      </w:r>
      <w:r>
        <w:rPr>
          <w:w w:val="95"/>
        </w:rPr>
        <w:t>engine</w:t>
      </w:r>
      <w:r>
        <w:rPr>
          <w:spacing w:val="-18"/>
          <w:w w:val="95"/>
        </w:rPr>
        <w:t> </w:t>
      </w:r>
      <w:r>
        <w:rPr>
          <w:w w:val="95"/>
        </w:rPr>
        <w:t>accumulated</w:t>
      </w:r>
      <w:r>
        <w:rPr>
          <w:spacing w:val="-18"/>
          <w:w w:val="95"/>
        </w:rPr>
        <w:t> </w:t>
      </w:r>
      <w:r>
        <w:rPr>
          <w:w w:val="95"/>
        </w:rPr>
        <w:t>production</w:t>
      </w:r>
      <w:r>
        <w:rPr>
          <w:spacing w:val="-18"/>
          <w:w w:val="95"/>
        </w:rPr>
        <w:t> </w:t>
      </w:r>
      <w:r>
        <w:rPr>
          <w:w w:val="95"/>
        </w:rPr>
        <w:t>with</w:t>
      </w:r>
      <w:r>
        <w:rPr>
          <w:spacing w:val="-18"/>
          <w:w w:val="95"/>
        </w:rPr>
        <w:t> </w:t>
      </w:r>
      <w:r>
        <w:rPr>
          <w:w w:val="95"/>
        </w:rPr>
        <w:t>100</w:t>
      </w:r>
      <w:r>
        <w:rPr>
          <w:spacing w:val="-18"/>
          <w:w w:val="95"/>
        </w:rPr>
        <w:t> </w:t>
      </w:r>
      <w:r>
        <w:rPr>
          <w:w w:val="95"/>
        </w:rPr>
        <w:t>million</w:t>
      </w:r>
      <w:r>
        <w:rPr>
          <w:spacing w:val="-18"/>
          <w:w w:val="95"/>
        </w:rPr>
        <w:t> </w:t>
      </w:r>
      <w:r>
        <w:rPr>
          <w:w w:val="95"/>
        </w:rPr>
        <w:t>BHP</w:t>
      </w:r>
      <w:r>
        <w:rPr>
          <w:w w:val="83"/>
        </w:rPr>
        <w:t> </w:t>
      </w:r>
      <w:r>
        <w:rPr>
          <w:w w:val="95"/>
        </w:rPr>
        <w:t>Developed</w:t>
      </w:r>
      <w:r>
        <w:rPr>
          <w:spacing w:val="-18"/>
          <w:w w:val="95"/>
        </w:rPr>
        <w:t> </w:t>
      </w:r>
      <w:r>
        <w:rPr>
          <w:w w:val="95"/>
        </w:rPr>
        <w:t>high</w:t>
      </w:r>
      <w:r>
        <w:rPr>
          <w:spacing w:val="-19"/>
          <w:w w:val="95"/>
        </w:rPr>
        <w:t> </w:t>
      </w:r>
      <w:r>
        <w:rPr>
          <w:w w:val="95"/>
        </w:rPr>
        <w:t>output</w:t>
      </w:r>
      <w:r>
        <w:rPr>
          <w:spacing w:val="-18"/>
          <w:w w:val="95"/>
        </w:rPr>
        <w:t> </w:t>
      </w:r>
      <w:r>
        <w:rPr>
          <w:w w:val="95"/>
        </w:rPr>
        <w:t>earth-friendly</w:t>
      </w:r>
      <w:r>
        <w:rPr>
          <w:spacing w:val="-18"/>
          <w:w w:val="95"/>
        </w:rPr>
        <w:t> </w:t>
      </w:r>
      <w:r>
        <w:rPr>
          <w:w w:val="95"/>
        </w:rPr>
        <w:t>gas</w:t>
      </w:r>
      <w:r>
        <w:rPr>
          <w:spacing w:val="-18"/>
          <w:w w:val="95"/>
        </w:rPr>
        <w:t> </w:t>
      </w:r>
      <w:r>
        <w:rPr>
          <w:w w:val="95"/>
        </w:rPr>
        <w:t>engine,</w:t>
      </w:r>
      <w:r>
        <w:rPr>
          <w:spacing w:val="-18"/>
          <w:w w:val="95"/>
        </w:rPr>
        <w:t> </w:t>
      </w:r>
      <w:r>
        <w:rPr>
          <w:w w:val="95"/>
        </w:rPr>
        <w:t>H35G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049" w:val="left" w:leader="none"/>
        </w:tabs>
        <w:spacing w:line="309" w:lineRule="auto" w:before="0"/>
        <w:ind w:left="14049" w:right="5206" w:hanging="720"/>
        <w:jc w:val="left"/>
      </w:pPr>
      <w:r>
        <w:rPr>
          <w:rFonts w:ascii="Trebuchet MS" w:hAnsi="Trebuchet MS" w:cs="Trebuchet MS" w:eastAsia="Trebuchet MS"/>
          <w:b/>
          <w:bCs/>
          <w:color w:val="FDB812"/>
          <w:spacing w:val="-1"/>
          <w:w w:val="90"/>
        </w:rPr>
        <w:t>2012</w:t>
        <w:tab/>
      </w:r>
      <w:r>
        <w:rPr>
          <w:spacing w:val="-1"/>
          <w:w w:val="95"/>
        </w:rPr>
        <w:t>World’s</w:t>
      </w:r>
      <w:r>
        <w:rPr>
          <w:spacing w:val="-14"/>
          <w:w w:val="95"/>
        </w:rPr>
        <w:t> </w:t>
      </w:r>
      <w:r>
        <w:rPr>
          <w:w w:val="95"/>
        </w:rPr>
        <w:t>first</w:t>
      </w:r>
      <w:r>
        <w:rPr>
          <w:spacing w:val="-14"/>
          <w:w w:val="95"/>
        </w:rPr>
        <w:t> </w:t>
      </w:r>
      <w:r>
        <w:rPr>
          <w:w w:val="95"/>
        </w:rPr>
        <w:t>test</w:t>
      </w:r>
      <w:r>
        <w:rPr>
          <w:spacing w:val="-14"/>
          <w:w w:val="95"/>
        </w:rPr>
        <w:t> </w:t>
      </w:r>
      <w:r>
        <w:rPr>
          <w:w w:val="95"/>
        </w:rPr>
        <w:t>run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LNG</w:t>
      </w:r>
      <w:r>
        <w:rPr>
          <w:spacing w:val="-14"/>
          <w:w w:val="95"/>
        </w:rPr>
        <w:t> </w:t>
      </w:r>
      <w:r>
        <w:rPr>
          <w:w w:val="95"/>
        </w:rPr>
        <w:t>package</w:t>
      </w:r>
      <w:r>
        <w:rPr>
          <w:spacing w:val="-14"/>
          <w:w w:val="95"/>
        </w:rPr>
        <w:t> </w:t>
      </w:r>
      <w:r>
        <w:rPr>
          <w:w w:val="95"/>
        </w:rPr>
        <w:t>solution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4"/>
          <w:w w:val="95"/>
        </w:rPr>
        <w:t> </w:t>
      </w:r>
      <w:r>
        <w:rPr>
          <w:w w:val="95"/>
        </w:rPr>
        <w:t>LNG-fueled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ship</w:t>
      </w:r>
      <w:r>
        <w:rPr>
          <w:w w:val="91"/>
        </w:rPr>
        <w:t> </w:t>
      </w:r>
      <w:r>
        <w:rPr>
          <w:w w:val="95"/>
        </w:rPr>
        <w:t>Produced</w:t>
      </w:r>
      <w:r>
        <w:rPr>
          <w:spacing w:val="-19"/>
          <w:w w:val="95"/>
        </w:rPr>
        <w:t> </w:t>
      </w:r>
      <w:r>
        <w:rPr>
          <w:w w:val="95"/>
        </w:rPr>
        <w:t>1,000th</w:t>
      </w:r>
      <w:r>
        <w:rPr>
          <w:spacing w:val="-19"/>
          <w:w w:val="95"/>
        </w:rPr>
        <w:t> </w:t>
      </w:r>
      <w:r>
        <w:rPr>
          <w:w w:val="95"/>
        </w:rPr>
        <w:t>packaged</w:t>
      </w:r>
      <w:r>
        <w:rPr>
          <w:spacing w:val="-19"/>
          <w:w w:val="95"/>
        </w:rPr>
        <w:t> </w:t>
      </w:r>
      <w:r>
        <w:rPr>
          <w:w w:val="95"/>
        </w:rPr>
        <w:t>power</w:t>
      </w:r>
      <w:r>
        <w:rPr>
          <w:spacing w:val="-19"/>
          <w:w w:val="95"/>
        </w:rPr>
        <w:t> </w:t>
      </w:r>
      <w:r>
        <w:rPr>
          <w:w w:val="95"/>
        </w:rPr>
        <w:t>station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049" w:val="left" w:leader="none"/>
        </w:tabs>
        <w:spacing w:line="240" w:lineRule="auto" w:before="0"/>
        <w:ind w:left="13329" w:right="3643"/>
        <w:jc w:val="left"/>
      </w:pPr>
      <w:r>
        <w:rPr>
          <w:rFonts w:ascii="Trebuchet MS"/>
          <w:b/>
          <w:color w:val="FDB812"/>
          <w:spacing w:val="-2"/>
          <w:w w:val="90"/>
        </w:rPr>
        <w:t>2014</w:t>
        <w:tab/>
      </w:r>
      <w:r>
        <w:rPr>
          <w:spacing w:val="-1"/>
          <w:w w:val="90"/>
        </w:rPr>
        <w:t>Developed</w:t>
      </w:r>
      <w:r>
        <w:rPr>
          <w:w w:val="90"/>
        </w:rPr>
        <w:t> the re-liquefaction system </w:t>
      </w:r>
      <w:r>
        <w:rPr>
          <w:spacing w:val="2"/>
          <w:w w:val="90"/>
        </w:rPr>
        <w:t> </w:t>
      </w:r>
      <w:r>
        <w:rPr>
          <w:w w:val="90"/>
        </w:rPr>
        <w:t>Hi-ERS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240" w:lineRule="auto" w:before="126"/>
        <w:ind w:left="13329" w:right="3643"/>
        <w:jc w:val="left"/>
      </w:pPr>
      <w:r>
        <w:rPr>
          <w:rFonts w:ascii="Trebuchet MS"/>
          <w:b/>
          <w:color w:val="FDB812"/>
          <w:spacing w:val="-1"/>
          <w:w w:val="90"/>
        </w:rPr>
        <w:t>2015</w:t>
        <w:tab/>
      </w:r>
      <w:r>
        <w:rPr>
          <w:w w:val="95"/>
        </w:rPr>
        <w:t>Achieved</w:t>
      </w:r>
      <w:r>
        <w:rPr>
          <w:spacing w:val="-10"/>
          <w:w w:val="95"/>
        </w:rPr>
        <w:t> </w:t>
      </w:r>
      <w:r>
        <w:rPr>
          <w:w w:val="95"/>
        </w:rPr>
        <w:t>2-stroke</w:t>
      </w:r>
      <w:r>
        <w:rPr>
          <w:spacing w:val="-10"/>
          <w:w w:val="95"/>
        </w:rPr>
        <w:t> </w:t>
      </w:r>
      <w:r>
        <w:rPr>
          <w:w w:val="95"/>
        </w:rPr>
        <w:t>engine</w:t>
      </w:r>
      <w:r>
        <w:rPr>
          <w:spacing w:val="-10"/>
          <w:w w:val="95"/>
        </w:rPr>
        <w:t> </w:t>
      </w:r>
      <w:r>
        <w:rPr>
          <w:w w:val="95"/>
        </w:rPr>
        <w:t>production</w:t>
      </w:r>
      <w:r>
        <w:rPr>
          <w:spacing w:val="-10"/>
          <w:w w:val="95"/>
        </w:rPr>
        <w:t> </w:t>
      </w:r>
      <w:r>
        <w:rPr>
          <w:w w:val="95"/>
        </w:rPr>
        <w:t>with</w:t>
      </w:r>
      <w:r>
        <w:rPr>
          <w:spacing w:val="-10"/>
          <w:w w:val="95"/>
        </w:rPr>
        <w:t> </w:t>
      </w:r>
      <w:r>
        <w:rPr>
          <w:w w:val="95"/>
        </w:rPr>
        <w:t>an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aggregate</w:t>
      </w:r>
      <w:r>
        <w:rPr>
          <w:spacing w:val="-10"/>
          <w:w w:val="95"/>
        </w:rPr>
        <w:t> </w:t>
      </w:r>
      <w:r>
        <w:rPr>
          <w:w w:val="95"/>
        </w:rPr>
        <w:t>output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150</w:t>
      </w:r>
      <w:r>
        <w:rPr>
          <w:spacing w:val="-10"/>
          <w:w w:val="95"/>
        </w:rPr>
        <w:t> </w:t>
      </w:r>
      <w:r>
        <w:rPr>
          <w:w w:val="95"/>
        </w:rPr>
        <w:t>million</w:t>
      </w:r>
      <w:r>
        <w:rPr>
          <w:spacing w:val="-10"/>
          <w:w w:val="95"/>
        </w:rPr>
        <w:t> </w:t>
      </w:r>
      <w:r>
        <w:rPr>
          <w:w w:val="95"/>
        </w:rPr>
        <w:t>BHP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4049" w:val="left" w:leader="none"/>
        </w:tabs>
        <w:spacing w:line="309" w:lineRule="auto" w:before="126"/>
        <w:ind w:left="14049" w:right="4696" w:hanging="720"/>
        <w:jc w:val="left"/>
      </w:pPr>
      <w:r>
        <w:rPr>
          <w:rFonts w:ascii="Trebuchet MS"/>
          <w:b/>
          <w:color w:val="FDB812"/>
          <w:spacing w:val="-2"/>
          <w:w w:val="90"/>
        </w:rPr>
        <w:t>2016</w:t>
        <w:tab/>
      </w:r>
      <w:r>
        <w:rPr>
          <w:spacing w:val="-1"/>
          <w:w w:val="95"/>
        </w:rPr>
        <w:t>Produced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10,000th</w:t>
      </w:r>
      <w:r>
        <w:rPr>
          <w:spacing w:val="-22"/>
          <w:w w:val="95"/>
        </w:rPr>
        <w:t> </w:t>
      </w:r>
      <w:r>
        <w:rPr>
          <w:w w:val="95"/>
        </w:rPr>
        <w:t>HiMSEN</w:t>
      </w:r>
      <w:r>
        <w:rPr>
          <w:spacing w:val="-22"/>
          <w:w w:val="95"/>
        </w:rPr>
        <w:t> </w:t>
      </w:r>
      <w:r>
        <w:rPr>
          <w:w w:val="95"/>
        </w:rPr>
        <w:t>engine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14,400-TEU</w:t>
      </w:r>
      <w:r>
        <w:rPr>
          <w:spacing w:val="-22"/>
          <w:w w:val="95"/>
        </w:rPr>
        <w:t> </w:t>
      </w:r>
      <w:r>
        <w:rPr>
          <w:w w:val="95"/>
        </w:rPr>
        <w:t>containership</w:t>
      </w:r>
      <w:r>
        <w:rPr>
          <w:w w:val="91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confirmation</w:t>
      </w:r>
      <w:r>
        <w:rPr>
          <w:spacing w:val="-18"/>
          <w:w w:val="95"/>
        </w:rPr>
        <w:t> </w:t>
      </w:r>
      <w:r>
        <w:rPr>
          <w:w w:val="95"/>
        </w:rPr>
        <w:t>test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w w:val="95"/>
        </w:rPr>
        <w:t>NoNOx</w:t>
      </w:r>
      <w:r>
        <w:rPr>
          <w:spacing w:val="-17"/>
          <w:w w:val="95"/>
        </w:rPr>
        <w:t> </w:t>
      </w:r>
      <w:r>
        <w:rPr>
          <w:w w:val="95"/>
        </w:rPr>
        <w:t>LP</w:t>
      </w:r>
      <w:r>
        <w:rPr>
          <w:spacing w:val="-17"/>
          <w:w w:val="95"/>
        </w:rPr>
        <w:t> </w:t>
      </w:r>
      <w:r>
        <w:rPr>
          <w:w w:val="95"/>
        </w:rPr>
        <w:t>SCR</w:t>
      </w:r>
      <w:r>
        <w:rPr>
          <w:spacing w:val="-17"/>
          <w:w w:val="95"/>
        </w:rPr>
        <w:t> </w:t>
      </w:r>
      <w:r>
        <w:rPr>
          <w:w w:val="95"/>
        </w:rPr>
        <w:t>with</w:t>
      </w:r>
      <w:r>
        <w:rPr>
          <w:spacing w:val="-17"/>
          <w:w w:val="95"/>
        </w:rPr>
        <w:t> </w:t>
      </w:r>
      <w:r>
        <w:rPr>
          <w:w w:val="95"/>
        </w:rPr>
        <w:t>2-stroke</w:t>
      </w:r>
      <w:r>
        <w:rPr>
          <w:spacing w:val="-17"/>
          <w:w w:val="95"/>
        </w:rPr>
        <w:t> </w:t>
      </w:r>
      <w:r>
        <w:rPr>
          <w:w w:val="95"/>
        </w:rPr>
        <w:t>Engine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4049" w:val="left" w:leader="none"/>
        </w:tabs>
        <w:spacing w:line="240" w:lineRule="auto" w:before="0"/>
        <w:ind w:left="13329" w:right="3643"/>
        <w:jc w:val="left"/>
      </w:pPr>
      <w:r>
        <w:rPr>
          <w:rFonts w:ascii="Trebuchet MS"/>
          <w:b/>
          <w:color w:val="FDB812"/>
          <w:spacing w:val="-2"/>
          <w:w w:val="90"/>
        </w:rPr>
        <w:t>2017</w:t>
        <w:tab/>
      </w:r>
      <w:r>
        <w:rPr>
          <w:spacing w:val="-1"/>
          <w:w w:val="95"/>
        </w:rPr>
        <w:t>Produced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5000th</w:t>
      </w:r>
      <w:r>
        <w:rPr>
          <w:spacing w:val="-11"/>
          <w:w w:val="95"/>
        </w:rPr>
        <w:t> </w:t>
      </w:r>
      <w:r>
        <w:rPr>
          <w:w w:val="95"/>
        </w:rPr>
        <w:t>marine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propeller</w:t>
      </w:r>
      <w:r>
        <w:rPr>
          <w:spacing w:val="-1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" w:lineRule="exact"/>
        <w:ind w:left="124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a7a9a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345" w:lineRule="exact"/>
        <w:ind w:left="220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"/>
          <w:sz w:val="20"/>
          <w:szCs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44;top:169;width:2;height:155" coordorigin="244,169" coordsize="2,155">
              <v:shape style="position:absolute;left:244;top:169;width:2;height:155" coordorigin="244,169" coordsize="0,155" path="m244,169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3" coordorigin="631,12" coordsize="2,93">
              <v:shape style="position:absolute;left:631;top:12;width:2;height:93" coordorigin="631,12" coordsize="0,93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6"/>
          <w:sz w:val="20"/>
          <w:szCs w:val="20"/>
        </w:rPr>
      </w:r>
    </w:p>
    <w:p>
      <w:pPr>
        <w:spacing w:after="0" w:line="345" w:lineRule="exact"/>
        <w:rPr>
          <w:rFonts w:ascii="Arial" w:hAnsi="Arial" w:cs="Arial" w:eastAsia="Arial"/>
          <w:sz w:val="20"/>
          <w:szCs w:val="20"/>
        </w:rPr>
        <w:sectPr>
          <w:pgSz w:w="23820" w:h="16840" w:orient="landscape"/>
          <w:pgMar w:top="0" w:bottom="0" w:left="0" w:right="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472" w:val="left" w:leader="none"/>
        </w:tabs>
        <w:spacing w:line="850" w:lineRule="exact"/>
        <w:ind w:left="5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7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9;top:116;width:41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7"/>
                          <w:w w:val="107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w w:val="96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top="760" w:bottom="0" w:left="0" w:right="440"/>
        </w:sectPr>
      </w:pPr>
    </w:p>
    <w:p>
      <w:pPr>
        <w:spacing w:before="47"/>
        <w:ind w:left="1190" w:right="0" w:firstLine="0"/>
        <w:jc w:val="left"/>
        <w:rPr>
          <w:rFonts w:ascii="Lucida Sans" w:hAnsi="Lucida Sans" w:cs="Lucida Sans" w:eastAsia="Lucida Sans"/>
          <w:sz w:val="48"/>
          <w:szCs w:val="48"/>
        </w:rPr>
      </w:pPr>
      <w:r>
        <w:rPr>
          <w:rFonts w:ascii="Lucida Sans"/>
          <w:color w:val="014DA2"/>
          <w:w w:val="110"/>
          <w:sz w:val="48"/>
        </w:rPr>
        <w:t>HHI-EMD</w:t>
      </w:r>
      <w:r>
        <w:rPr>
          <w:rFonts w:ascii="Lucida Sans"/>
          <w:color w:val="014DA2"/>
          <w:spacing w:val="3"/>
          <w:w w:val="110"/>
          <w:sz w:val="48"/>
        </w:rPr>
        <w:t> </w:t>
      </w:r>
      <w:r>
        <w:rPr>
          <w:rFonts w:ascii="Lucida Sans"/>
          <w:color w:val="014DA2"/>
          <w:w w:val="110"/>
          <w:sz w:val="48"/>
        </w:rPr>
        <w:t>Zone</w:t>
      </w:r>
      <w:r>
        <w:rPr>
          <w:rFonts w:ascii="Lucida Sans"/>
          <w:sz w:val="48"/>
        </w:rPr>
      </w:r>
    </w:p>
    <w:p>
      <w:pPr>
        <w:spacing w:before="47"/>
        <w:ind w:left="1190" w:right="0" w:firstLine="0"/>
        <w:jc w:val="left"/>
        <w:rPr>
          <w:rFonts w:ascii="Lucida Sans" w:hAnsi="Lucida Sans" w:cs="Lucida Sans" w:eastAsia="Lucida Sans"/>
          <w:sz w:val="48"/>
          <w:szCs w:val="48"/>
        </w:rPr>
      </w:pPr>
      <w:r>
        <w:rPr>
          <w:spacing w:val="-5"/>
          <w:w w:val="110"/>
        </w:rPr>
        <w:br w:type="column"/>
      </w:r>
      <w:r>
        <w:rPr>
          <w:rFonts w:ascii="Lucida Sans" w:hAnsi="Lucida Sans" w:cs="Lucida Sans" w:eastAsia="Lucida Sans"/>
          <w:color w:val="014DA2"/>
          <w:spacing w:val="-5"/>
          <w:w w:val="110"/>
          <w:sz w:val="48"/>
          <w:szCs w:val="48"/>
        </w:rPr>
        <w:t>HHI-EMD</w:t>
      </w:r>
      <w:r>
        <w:rPr>
          <w:rFonts w:ascii="Trebuchet MS" w:hAnsi="Trebuchet MS" w:cs="Trebuchet MS" w:eastAsia="Trebuchet MS"/>
          <w:b/>
          <w:bCs/>
          <w:color w:val="014DA2"/>
          <w:spacing w:val="-5"/>
          <w:w w:val="110"/>
          <w:sz w:val="48"/>
          <w:szCs w:val="48"/>
        </w:rPr>
        <w:t>’</w:t>
      </w:r>
      <w:r>
        <w:rPr>
          <w:rFonts w:ascii="Lucida Sans" w:hAnsi="Lucida Sans" w:cs="Lucida Sans" w:eastAsia="Lucida Sans"/>
          <w:color w:val="014DA2"/>
          <w:spacing w:val="-5"/>
          <w:w w:val="110"/>
          <w:sz w:val="48"/>
          <w:szCs w:val="48"/>
        </w:rPr>
        <w:t>s</w:t>
      </w:r>
      <w:r>
        <w:rPr>
          <w:rFonts w:ascii="Lucida Sans" w:hAnsi="Lucida Sans" w:cs="Lucida Sans" w:eastAsia="Lucida Sans"/>
          <w:color w:val="014DA2"/>
          <w:spacing w:val="67"/>
          <w:w w:val="110"/>
          <w:sz w:val="48"/>
          <w:szCs w:val="48"/>
        </w:rPr>
        <w:t> </w:t>
      </w:r>
      <w:r>
        <w:rPr>
          <w:rFonts w:ascii="Lucida Sans" w:hAnsi="Lucida Sans" w:cs="Lucida Sans" w:eastAsia="Lucida Sans"/>
          <w:color w:val="014DA2"/>
          <w:w w:val="110"/>
          <w:sz w:val="48"/>
          <w:szCs w:val="48"/>
        </w:rPr>
        <w:t>Growth</w:t>
      </w:r>
      <w:r>
        <w:rPr>
          <w:rFonts w:ascii="Lucida Sans" w:hAnsi="Lucida Sans" w:cs="Lucida Sans" w:eastAsia="Lucida Sans"/>
          <w:sz w:val="48"/>
          <w:szCs w:val="4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48"/>
          <w:szCs w:val="48"/>
        </w:rPr>
        <w:sectPr>
          <w:type w:val="continuous"/>
          <w:pgSz w:w="23820" w:h="16840" w:orient="landscape"/>
          <w:pgMar w:top="1580" w:bottom="280" w:left="0" w:right="440"/>
          <w:cols w:num="2" w:equalWidth="0">
            <w:col w:w="4863" w:space="7230"/>
            <w:col w:w="11287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23820" w:h="16840" w:orient="landscape"/>
          <w:pgMar w:top="1580" w:bottom="280" w:left="0" w:right="440"/>
        </w:sectPr>
      </w:pPr>
    </w:p>
    <w:p>
      <w:pPr>
        <w:pStyle w:val="Heading9"/>
        <w:spacing w:line="240" w:lineRule="auto" w:before="85"/>
        <w:ind w:left="1247" w:right="0"/>
        <w:jc w:val="left"/>
        <w:rPr>
          <w:b w:val="0"/>
          <w:bCs w:val="0"/>
        </w:rPr>
      </w:pPr>
      <w:r>
        <w:rPr>
          <w:color w:val="FDB812"/>
        </w:rPr>
        <w:t>MAIN OFFICE</w:t>
      </w:r>
      <w:r>
        <w:rPr>
          <w:color w:val="FDB812"/>
          <w:spacing w:val="-41"/>
        </w:rPr>
        <w:t> </w:t>
      </w:r>
      <w:r>
        <w:rPr>
          <w:color w:val="FDB812"/>
        </w:rPr>
        <w:t>ZONE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1424" w:val="left" w:leader="none"/>
        </w:tabs>
        <w:spacing w:line="240" w:lineRule="auto" w:before="123" w:after="0"/>
        <w:ind w:left="1423" w:right="0" w:hanging="17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Main Building &amp;</w:t>
      </w:r>
      <w:r>
        <w:rPr>
          <w:rFonts w:ascii="Arial"/>
          <w:spacing w:val="-18"/>
          <w:sz w:val="17"/>
        </w:rPr>
        <w:t> </w:t>
      </w:r>
      <w:r>
        <w:rPr>
          <w:rFonts w:ascii="Arial"/>
          <w:sz w:val="17"/>
        </w:rPr>
        <w:t>Annex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/>
        <w:ind w:left="1247" w:right="0"/>
        <w:jc w:val="left"/>
        <w:rPr>
          <w:b w:val="0"/>
          <w:bCs w:val="0"/>
        </w:rPr>
      </w:pPr>
      <w:r>
        <w:rPr>
          <w:color w:val="FDB812"/>
        </w:rPr>
        <w:t>ENGINE</w:t>
      </w:r>
      <w:r>
        <w:rPr>
          <w:color w:val="FDB812"/>
          <w:spacing w:val="-26"/>
        </w:rPr>
        <w:t> </w:t>
      </w:r>
      <w:r>
        <w:rPr>
          <w:color w:val="FDB812"/>
        </w:rPr>
        <w:t>SHOP</w:t>
      </w:r>
      <w:r>
        <w:rPr>
          <w:color w:val="FDB812"/>
          <w:spacing w:val="-26"/>
        </w:rPr>
        <w:t> </w:t>
      </w:r>
      <w:r>
        <w:rPr>
          <w:color w:val="FDB812"/>
        </w:rPr>
        <w:t>1</w:t>
      </w:r>
      <w:r>
        <w:rPr>
          <w:color w:val="FDB812"/>
          <w:spacing w:val="-26"/>
        </w:rPr>
        <w:t> </w:t>
      </w:r>
      <w:r>
        <w:rPr>
          <w:color w:val="FDB812"/>
        </w:rPr>
        <w:t>ZONE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1429" w:val="left" w:leader="none"/>
        </w:tabs>
        <w:spacing w:line="240" w:lineRule="auto" w:before="123" w:after="0"/>
        <w:ind w:left="1428" w:right="0" w:hanging="18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Crankshaft Shop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z w:val="17"/>
        </w:rPr>
        <w:t>1</w:t>
      </w:r>
    </w:p>
    <w:p>
      <w:pPr>
        <w:pStyle w:val="ListParagraph"/>
        <w:numPr>
          <w:ilvl w:val="0"/>
          <w:numId w:val="5"/>
        </w:numPr>
        <w:tabs>
          <w:tab w:pos="1427" w:val="left" w:leader="none"/>
        </w:tabs>
        <w:spacing w:line="240" w:lineRule="auto" w:before="22" w:after="0"/>
        <w:ind w:left="1426" w:right="0" w:hanging="1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Machining Shop</w:t>
      </w:r>
      <w:r>
        <w:rPr>
          <w:rFonts w:ascii="Arial"/>
          <w:spacing w:val="-13"/>
          <w:sz w:val="17"/>
        </w:rPr>
        <w:t> </w:t>
      </w:r>
      <w:r>
        <w:rPr>
          <w:rFonts w:ascii="Arial"/>
          <w:spacing w:val="-5"/>
          <w:sz w:val="17"/>
        </w:rPr>
        <w:t>1-1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0" w:lineRule="auto" w:before="22" w:after="0"/>
        <w:ind w:left="1436" w:right="0" w:hanging="18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Machining Shop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pacing w:val="-3"/>
          <w:sz w:val="17"/>
        </w:rPr>
        <w:t>1-2</w:t>
      </w:r>
    </w:p>
    <w:p>
      <w:pPr>
        <w:pStyle w:val="ListParagraph"/>
        <w:numPr>
          <w:ilvl w:val="0"/>
          <w:numId w:val="5"/>
        </w:numPr>
        <w:tabs>
          <w:tab w:pos="1426" w:val="left" w:leader="none"/>
        </w:tabs>
        <w:spacing w:line="240" w:lineRule="auto" w:before="22" w:after="0"/>
        <w:ind w:left="1425" w:right="0" w:hanging="17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4-Stroke</w:t>
      </w:r>
      <w:r>
        <w:rPr>
          <w:rFonts w:ascii="Arial" w:hAnsi="Arial" w:cs="Arial" w:eastAsia="Arial"/>
          <w:spacing w:val="-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Engine</w:t>
      </w:r>
      <w:r>
        <w:rPr>
          <w:rFonts w:ascii="Arial" w:hAnsi="Arial" w:cs="Arial" w:eastAsia="Arial"/>
          <w:spacing w:val="-3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Ass’y</w:t>
      </w:r>
      <w:r>
        <w:rPr>
          <w:rFonts w:ascii="Arial" w:hAnsi="Arial" w:cs="Arial" w:eastAsia="Arial"/>
          <w:spacing w:val="-3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&amp;</w:t>
      </w:r>
      <w:r>
        <w:rPr>
          <w:rFonts w:ascii="Arial" w:hAnsi="Arial" w:cs="Arial" w:eastAsia="Arial"/>
          <w:spacing w:val="-27"/>
          <w:sz w:val="17"/>
          <w:szCs w:val="17"/>
        </w:rPr>
        <w:t> </w:t>
      </w:r>
      <w:r>
        <w:rPr>
          <w:rFonts w:ascii="Arial" w:hAnsi="Arial" w:cs="Arial" w:eastAsia="Arial"/>
          <w:spacing w:val="-7"/>
          <w:sz w:val="17"/>
          <w:szCs w:val="17"/>
        </w:rPr>
        <w:t>Test</w:t>
      </w:r>
      <w:r>
        <w:rPr>
          <w:rFonts w:ascii="Arial" w:hAnsi="Arial" w:cs="Arial" w:eastAsia="Arial"/>
          <w:spacing w:val="-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Shop</w:t>
      </w:r>
      <w:r>
        <w:rPr>
          <w:rFonts w:ascii="Arial" w:hAnsi="Arial" w:cs="Arial" w:eastAsia="Arial"/>
          <w:spacing w:val="-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1</w:t>
      </w:r>
    </w:p>
    <w:p>
      <w:pPr>
        <w:pStyle w:val="ListParagraph"/>
        <w:numPr>
          <w:ilvl w:val="0"/>
          <w:numId w:val="5"/>
        </w:numPr>
        <w:tabs>
          <w:tab w:pos="1430" w:val="left" w:leader="none"/>
        </w:tabs>
        <w:spacing w:line="240" w:lineRule="auto" w:before="22" w:after="0"/>
        <w:ind w:left="1429" w:right="0" w:hanging="18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2-Stroke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Engine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Ass’y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&amp;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Test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Shop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2-1</w:t>
      </w:r>
      <w:r>
        <w:rPr>
          <w:rFonts w:ascii="Arial" w:hAnsi="Arial" w:cs="Arial" w:eastAsia="Arial"/>
          <w:spacing w:val="-3"/>
          <w:sz w:val="17"/>
          <w:szCs w:val="17"/>
        </w:rPr>
      </w:r>
    </w:p>
    <w:p>
      <w:pPr>
        <w:pStyle w:val="ListParagraph"/>
        <w:numPr>
          <w:ilvl w:val="0"/>
          <w:numId w:val="5"/>
        </w:numPr>
        <w:tabs>
          <w:tab w:pos="1427" w:val="left" w:leader="none"/>
        </w:tabs>
        <w:spacing w:line="240" w:lineRule="auto" w:before="22" w:after="0"/>
        <w:ind w:left="1426" w:right="0" w:hanging="1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2-Stroke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Engine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Ass’y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&amp;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Test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Shop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1-1</w:t>
      </w:r>
      <w:r>
        <w:rPr>
          <w:rFonts w:ascii="Arial" w:hAnsi="Arial" w:cs="Arial" w:eastAsia="Arial"/>
          <w:spacing w:val="-3"/>
          <w:sz w:val="17"/>
          <w:szCs w:val="17"/>
        </w:rPr>
      </w:r>
    </w:p>
    <w:p>
      <w:pPr>
        <w:pStyle w:val="ListParagraph"/>
        <w:numPr>
          <w:ilvl w:val="0"/>
          <w:numId w:val="5"/>
        </w:numPr>
        <w:tabs>
          <w:tab w:pos="1433" w:val="left" w:leader="none"/>
        </w:tabs>
        <w:spacing w:line="240" w:lineRule="auto" w:before="22" w:after="0"/>
        <w:ind w:left="1432" w:right="0" w:hanging="18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2-Stroke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Engine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Ass’y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&amp;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Test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Shop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1-2</w:t>
      </w:r>
      <w:r>
        <w:rPr>
          <w:rFonts w:ascii="Arial" w:hAnsi="Arial" w:cs="Arial" w:eastAsia="Arial"/>
          <w:spacing w:val="-3"/>
          <w:sz w:val="17"/>
          <w:szCs w:val="17"/>
        </w:rPr>
      </w:r>
    </w:p>
    <w:p>
      <w:pPr>
        <w:pStyle w:val="ListParagraph"/>
        <w:numPr>
          <w:ilvl w:val="0"/>
          <w:numId w:val="5"/>
        </w:numPr>
        <w:tabs>
          <w:tab w:pos="1430" w:val="left" w:leader="none"/>
        </w:tabs>
        <w:spacing w:line="240" w:lineRule="auto" w:before="22" w:after="0"/>
        <w:ind w:left="1429" w:right="0" w:hanging="18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Propeller Shop</w:t>
      </w:r>
      <w:r>
        <w:rPr>
          <w:rFonts w:ascii="Arial"/>
          <w:spacing w:val="-10"/>
          <w:sz w:val="17"/>
        </w:rPr>
        <w:t> </w:t>
      </w:r>
      <w:r>
        <w:rPr>
          <w:rFonts w:ascii="Arial"/>
          <w:sz w:val="17"/>
        </w:rPr>
        <w:t>1</w:t>
      </w:r>
    </w:p>
    <w:p>
      <w:pPr>
        <w:pStyle w:val="ListParagraph"/>
        <w:numPr>
          <w:ilvl w:val="0"/>
          <w:numId w:val="5"/>
        </w:numPr>
        <w:tabs>
          <w:tab w:pos="1517" w:val="left" w:leader="none"/>
        </w:tabs>
        <w:spacing w:line="240" w:lineRule="auto" w:before="22" w:after="0"/>
        <w:ind w:left="1516" w:right="0" w:hanging="2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Foundary</w:t>
      </w:r>
      <w:r>
        <w:rPr>
          <w:rFonts w:ascii="Arial"/>
          <w:spacing w:val="-5"/>
          <w:sz w:val="17"/>
        </w:rPr>
        <w:t> </w:t>
      </w:r>
      <w:r>
        <w:rPr>
          <w:rFonts w:ascii="Arial"/>
          <w:sz w:val="17"/>
        </w:rPr>
        <w:t>Shop</w:t>
      </w:r>
    </w:p>
    <w:p>
      <w:pPr>
        <w:pStyle w:val="Heading9"/>
        <w:spacing w:line="240" w:lineRule="auto" w:before="85"/>
        <w:ind w:left="69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DB812"/>
        </w:rPr>
        <w:t>ENGINE</w:t>
      </w:r>
      <w:r>
        <w:rPr>
          <w:color w:val="FDB812"/>
          <w:spacing w:val="-24"/>
        </w:rPr>
        <w:t> </w:t>
      </w:r>
      <w:r>
        <w:rPr>
          <w:color w:val="FDB812"/>
        </w:rPr>
        <w:t>SHOP</w:t>
      </w:r>
      <w:r>
        <w:rPr>
          <w:color w:val="FDB812"/>
          <w:spacing w:val="-24"/>
        </w:rPr>
        <w:t> </w:t>
      </w:r>
      <w:r>
        <w:rPr>
          <w:color w:val="FDB812"/>
        </w:rPr>
        <w:t>2</w:t>
      </w:r>
      <w:r>
        <w:rPr>
          <w:color w:val="FDB812"/>
          <w:spacing w:val="-24"/>
        </w:rPr>
        <w:t> </w:t>
      </w:r>
      <w:r>
        <w:rPr>
          <w:color w:val="FDB812"/>
        </w:rPr>
        <w:t>ZONE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240" w:lineRule="auto" w:before="123" w:after="0"/>
        <w:ind w:left="951" w:right="0" w:hanging="2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2-Stroke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Engine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Ass’y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&amp;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Test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Shop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2-2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22" w:after="0"/>
        <w:ind w:left="959" w:right="0" w:hanging="2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Machining Shop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pacing w:val="-3"/>
          <w:sz w:val="17"/>
        </w:rPr>
        <w:t>2-1</w:t>
      </w:r>
    </w:p>
    <w:p>
      <w:pPr>
        <w:pStyle w:val="ListParagraph"/>
        <w:numPr>
          <w:ilvl w:val="0"/>
          <w:numId w:val="5"/>
        </w:numPr>
        <w:tabs>
          <w:tab w:pos="954" w:val="left" w:leader="none"/>
        </w:tabs>
        <w:spacing w:line="240" w:lineRule="auto" w:before="22" w:after="0"/>
        <w:ind w:left="953" w:right="0" w:hanging="26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Machinery Ass'y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Shop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 w:before="122"/>
        <w:ind w:right="0"/>
        <w:jc w:val="left"/>
        <w:rPr>
          <w:b w:val="0"/>
          <w:bCs w:val="0"/>
        </w:rPr>
      </w:pPr>
      <w:r>
        <w:rPr>
          <w:color w:val="FDB812"/>
        </w:rPr>
        <w:t>ENGINE</w:t>
      </w:r>
      <w:r>
        <w:rPr>
          <w:color w:val="FDB812"/>
          <w:spacing w:val="-25"/>
        </w:rPr>
        <w:t> </w:t>
      </w:r>
      <w:r>
        <w:rPr>
          <w:color w:val="FDB812"/>
        </w:rPr>
        <w:t>SHOP</w:t>
      </w:r>
      <w:r>
        <w:rPr>
          <w:color w:val="FDB812"/>
          <w:spacing w:val="-25"/>
        </w:rPr>
        <w:t> </w:t>
      </w:r>
      <w:r>
        <w:rPr>
          <w:color w:val="FDB812"/>
        </w:rPr>
        <w:t>3</w:t>
      </w:r>
      <w:r>
        <w:rPr>
          <w:color w:val="FDB812"/>
          <w:spacing w:val="-25"/>
        </w:rPr>
        <w:t> </w:t>
      </w:r>
      <w:r>
        <w:rPr>
          <w:color w:val="FDB812"/>
        </w:rPr>
        <w:t>ZONE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23" w:after="0"/>
        <w:ind w:left="973" w:right="0" w:hanging="27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Crankshaft Shop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z w:val="17"/>
        </w:rPr>
        <w:t>2</w:t>
      </w:r>
    </w:p>
    <w:p>
      <w:pPr>
        <w:pStyle w:val="ListParagraph"/>
        <w:numPr>
          <w:ilvl w:val="0"/>
          <w:numId w:val="5"/>
        </w:numPr>
        <w:tabs>
          <w:tab w:pos="966" w:val="left" w:leader="none"/>
        </w:tabs>
        <w:spacing w:line="240" w:lineRule="auto" w:before="22" w:after="0"/>
        <w:ind w:left="965" w:right="0" w:hanging="26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4-Stroke</w:t>
      </w:r>
      <w:r>
        <w:rPr>
          <w:rFonts w:ascii="Arial" w:hAnsi="Arial" w:cs="Arial" w:eastAsia="Arial"/>
          <w:spacing w:val="-2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Engine</w:t>
      </w:r>
      <w:r>
        <w:rPr>
          <w:rFonts w:ascii="Arial" w:hAnsi="Arial" w:cs="Arial" w:eastAsia="Arial"/>
          <w:spacing w:val="-27"/>
          <w:sz w:val="17"/>
          <w:szCs w:val="17"/>
        </w:rPr>
        <w:t> </w:t>
      </w:r>
      <w:r>
        <w:rPr>
          <w:rFonts w:ascii="Arial" w:hAnsi="Arial" w:cs="Arial" w:eastAsia="Arial"/>
          <w:spacing w:val="-3"/>
          <w:sz w:val="17"/>
          <w:szCs w:val="17"/>
        </w:rPr>
        <w:t>Ass’y</w:t>
      </w:r>
      <w:r>
        <w:rPr>
          <w:rFonts w:ascii="Arial" w:hAnsi="Arial" w:cs="Arial" w:eastAsia="Arial"/>
          <w:spacing w:val="-3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&amp;</w:t>
      </w:r>
      <w:r>
        <w:rPr>
          <w:rFonts w:ascii="Arial" w:hAnsi="Arial" w:cs="Arial" w:eastAsia="Arial"/>
          <w:spacing w:val="-35"/>
          <w:sz w:val="17"/>
          <w:szCs w:val="17"/>
        </w:rPr>
        <w:t> </w:t>
      </w:r>
      <w:r>
        <w:rPr>
          <w:rFonts w:ascii="Arial" w:hAnsi="Arial" w:cs="Arial" w:eastAsia="Arial"/>
          <w:spacing w:val="-7"/>
          <w:sz w:val="17"/>
          <w:szCs w:val="17"/>
        </w:rPr>
        <w:t>Test</w:t>
      </w:r>
      <w:r>
        <w:rPr>
          <w:rFonts w:ascii="Arial" w:hAnsi="Arial" w:cs="Arial" w:eastAsia="Arial"/>
          <w:spacing w:val="-2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Shop</w:t>
      </w:r>
      <w:r>
        <w:rPr>
          <w:rFonts w:ascii="Arial" w:hAnsi="Arial" w:cs="Arial" w:eastAsia="Arial"/>
          <w:spacing w:val="-2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2</w:t>
      </w:r>
    </w:p>
    <w:p>
      <w:pPr>
        <w:pStyle w:val="ListParagraph"/>
        <w:numPr>
          <w:ilvl w:val="0"/>
          <w:numId w:val="5"/>
        </w:numPr>
        <w:tabs>
          <w:tab w:pos="968" w:val="left" w:leader="none"/>
        </w:tabs>
        <w:spacing w:line="240" w:lineRule="auto" w:before="22" w:after="0"/>
        <w:ind w:left="967" w:right="0" w:hanging="2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2-Stroke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Engine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Ass’y</w:t>
      </w:r>
      <w:r>
        <w:rPr>
          <w:rFonts w:ascii="Arial" w:hAnsi="Arial" w:cs="Arial" w:eastAsia="Arial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&amp;</w:t>
      </w:r>
      <w:r>
        <w:rPr>
          <w:rFonts w:ascii="Arial" w:hAnsi="Arial" w:cs="Arial" w:eastAsia="Arial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Test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Shop1-3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FDB812"/>
          <w:spacing w:val="-7"/>
        </w:rPr>
        <w:t>YARD </w:t>
      </w:r>
      <w:r>
        <w:rPr>
          <w:color w:val="FDB812"/>
        </w:rPr>
        <w:t>2</w:t>
      </w:r>
      <w:r>
        <w:rPr>
          <w:color w:val="FDB812"/>
          <w:spacing w:val="7"/>
        </w:rPr>
        <w:t> </w:t>
      </w:r>
      <w:r>
        <w:rPr>
          <w:color w:val="FDB812"/>
        </w:rPr>
        <w:t>ZONE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240" w:lineRule="auto" w:before="123" w:after="0"/>
        <w:ind w:left="963" w:right="0" w:hanging="2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Machining Shop</w:t>
      </w:r>
      <w:r>
        <w:rPr>
          <w:rFonts w:ascii="Arial"/>
          <w:spacing w:val="-13"/>
          <w:sz w:val="17"/>
        </w:rPr>
        <w:t> </w:t>
      </w:r>
      <w:r>
        <w:rPr>
          <w:rFonts w:ascii="Arial"/>
          <w:sz w:val="17"/>
        </w:rPr>
        <w:t>1-3</w:t>
      </w:r>
    </w:p>
    <w:p>
      <w:pPr>
        <w:pStyle w:val="BodyText"/>
        <w:spacing w:line="240" w:lineRule="auto" w:before="106"/>
        <w:ind w:left="1247" w:right="0"/>
        <w:jc w:val="both"/>
      </w:pPr>
      <w:r>
        <w:rPr>
          <w:w w:val="90"/>
        </w:rPr>
        <w:br w:type="column"/>
      </w:r>
      <w:r>
        <w:rPr>
          <w:w w:val="90"/>
        </w:rPr>
        <w:t>HHI’s people are outstanding creators</w:t>
      </w:r>
      <w:r>
        <w:rPr>
          <w:spacing w:val="3"/>
          <w:w w:val="90"/>
        </w:rPr>
        <w:t> </w:t>
      </w:r>
      <w:r>
        <w:rPr>
          <w:w w:val="90"/>
        </w:rPr>
        <w:t>because:</w:t>
      </w:r>
      <w:r>
        <w:rPr/>
      </w:r>
    </w:p>
    <w:p>
      <w:pPr>
        <w:pStyle w:val="BodyText"/>
        <w:spacing w:line="240" w:lineRule="auto"/>
        <w:ind w:left="124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spacing w:val="-4"/>
          <w:w w:val="91"/>
        </w:rPr>
        <w:t>W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7"/>
        </w:rPr>
        <w:t>h</w:t>
      </w:r>
      <w:r>
        <w:rPr>
          <w:spacing w:val="-4"/>
          <w:w w:val="87"/>
        </w:rPr>
        <w:t>a</w:t>
      </w:r>
      <w:r>
        <w:rPr>
          <w:spacing w:val="-2"/>
          <w:w w:val="102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86"/>
        </w:rPr>
        <w:t>passion</w:t>
      </w:r>
      <w:r>
        <w:rPr>
          <w:spacing w:val="-1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86"/>
        </w:rPr>
        <w:t>ac</w:t>
      </w:r>
      <w:r>
        <w:rPr>
          <w:spacing w:val="5"/>
          <w:w w:val="86"/>
        </w:rPr>
        <w:t>h</w:t>
      </w:r>
      <w:r>
        <w:rPr>
          <w:w w:val="93"/>
        </w:rPr>
        <w:t>ie</w:t>
      </w:r>
      <w:r>
        <w:rPr>
          <w:spacing w:val="-2"/>
          <w:w w:val="93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90"/>
        </w:rPr>
        <w:t>best</w:t>
      </w:r>
      <w:r>
        <w:rPr/>
      </w:r>
    </w:p>
    <w:p>
      <w:pPr>
        <w:pStyle w:val="BodyText"/>
        <w:spacing w:line="240" w:lineRule="auto"/>
        <w:ind w:left="124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spacing w:val="-4"/>
          <w:w w:val="91"/>
        </w:rPr>
        <w:t>W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7"/>
        </w:rPr>
        <w:t>h</w:t>
      </w:r>
      <w:r>
        <w:rPr>
          <w:spacing w:val="-4"/>
          <w:w w:val="87"/>
        </w:rPr>
        <w:t>a</w:t>
      </w:r>
      <w:r>
        <w:rPr>
          <w:spacing w:val="-2"/>
          <w:w w:val="102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5"/>
        </w:rPr>
        <w:t>inno</w:t>
      </w:r>
      <w:r>
        <w:rPr>
          <w:spacing w:val="-4"/>
          <w:w w:val="95"/>
        </w:rPr>
        <w:t>v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6"/>
        </w:rPr>
        <w:t>i</w:t>
      </w:r>
      <w:r>
        <w:rPr>
          <w:spacing w:val="-2"/>
          <w:w w:val="96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8"/>
        </w:rPr>
        <w:t>minds</w:t>
      </w:r>
      <w:r>
        <w:rPr>
          <w:spacing w:val="-1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89"/>
        </w:rPr>
        <w:t>change</w:t>
      </w:r>
      <w:r>
        <w:rPr>
          <w:spacing w:val="-1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97"/>
        </w:rPr>
        <w:t>world</w:t>
      </w:r>
      <w:r>
        <w:rPr/>
      </w:r>
    </w:p>
    <w:p>
      <w:pPr>
        <w:pStyle w:val="BodyText"/>
        <w:spacing w:line="240" w:lineRule="auto"/>
        <w:ind w:left="124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spacing w:val="-4"/>
          <w:w w:val="91"/>
        </w:rPr>
        <w:t>W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0"/>
        </w:rPr>
        <w:t>ende</w:t>
      </w:r>
      <w:r>
        <w:rPr>
          <w:spacing w:val="-4"/>
          <w:w w:val="90"/>
        </w:rPr>
        <w:t>a</w:t>
      </w:r>
      <w:r>
        <w:rPr>
          <w:spacing w:val="-2"/>
          <w:w w:val="102"/>
        </w:rPr>
        <w:t>v</w:t>
      </w:r>
      <w:r>
        <w:rPr>
          <w:w w:val="99"/>
        </w:rPr>
        <w:t>or</w:t>
      </w:r>
      <w:r>
        <w:rPr>
          <w:spacing w:val="-1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92"/>
        </w:rPr>
        <w:t>build</w:t>
      </w:r>
      <w:r>
        <w:rPr>
          <w:spacing w:val="-1"/>
        </w:rPr>
        <w:t> </w:t>
      </w:r>
      <w:r>
        <w:rPr>
          <w:spacing w:val="5"/>
          <w:w w:val="110"/>
        </w:rPr>
        <w:t>t</w:t>
      </w:r>
      <w:r>
        <w:rPr>
          <w:w w:val="93"/>
        </w:rPr>
        <w:t>rust</w:t>
      </w:r>
      <w:r>
        <w:rPr>
          <w:spacing w:val="-1"/>
        </w:rPr>
        <w:t> </w:t>
      </w:r>
      <w:r>
        <w:rPr>
          <w:w w:val="87"/>
        </w:rPr>
        <w:t>based</w:t>
      </w:r>
      <w:r>
        <w:rPr>
          <w:spacing w:val="-1"/>
        </w:rPr>
        <w:t> </w:t>
      </w:r>
      <w:r>
        <w:rPr>
          <w:w w:val="95"/>
        </w:rPr>
        <w:t>on</w:t>
      </w:r>
      <w:r>
        <w:rPr>
          <w:spacing w:val="-1"/>
        </w:rPr>
        <w:t> </w:t>
      </w:r>
      <w:r>
        <w:rPr>
          <w:w w:val="91"/>
        </w:rPr>
        <w:t>honesty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6"/>
        </w:rPr>
        <w:t>tegrity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0"/>
        <w:ind w:left="1247" w:right="0"/>
        <w:jc w:val="both"/>
      </w:pPr>
      <w:r>
        <w:rPr>
          <w:w w:val="95"/>
        </w:rPr>
        <w:t>As</w:t>
      </w:r>
      <w:r>
        <w:rPr>
          <w:spacing w:val="-13"/>
          <w:w w:val="95"/>
        </w:rPr>
        <w:t> </w:t>
      </w:r>
      <w:r>
        <w:rPr>
          <w:w w:val="95"/>
        </w:rPr>
        <w:t>one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leading</w:t>
      </w:r>
      <w:r>
        <w:rPr>
          <w:spacing w:val="-13"/>
          <w:w w:val="95"/>
        </w:rPr>
        <w:t> </w:t>
      </w:r>
      <w:r>
        <w:rPr>
          <w:w w:val="95"/>
        </w:rPr>
        <w:t>engine</w:t>
      </w:r>
      <w:r>
        <w:rPr>
          <w:spacing w:val="-13"/>
          <w:w w:val="95"/>
        </w:rPr>
        <w:t> </w:t>
      </w:r>
      <w:r>
        <w:rPr>
          <w:w w:val="95"/>
        </w:rPr>
        <w:t>builders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world,</w:t>
      </w:r>
      <w:r>
        <w:rPr>
          <w:spacing w:val="-13"/>
          <w:w w:val="95"/>
        </w:rPr>
        <w:t> </w:t>
      </w:r>
      <w:r>
        <w:rPr>
          <w:w w:val="95"/>
        </w:rPr>
        <w:t>HHI’s</w:t>
      </w:r>
      <w:r>
        <w:rPr>
          <w:spacing w:val="-13"/>
          <w:w w:val="95"/>
        </w:rPr>
        <w:t> </w:t>
      </w:r>
      <w:r>
        <w:rPr>
          <w:w w:val="95"/>
        </w:rPr>
        <w:t>Engine</w:t>
      </w:r>
      <w:r>
        <w:rPr/>
      </w:r>
    </w:p>
    <w:p>
      <w:pPr>
        <w:pStyle w:val="BodyText"/>
        <w:spacing w:line="271" w:lineRule="auto"/>
        <w:ind w:left="1247" w:right="0"/>
        <w:jc w:val="both"/>
      </w:pPr>
      <w:r>
        <w:rPr>
          <w:w w:val="95"/>
        </w:rPr>
        <w:t>&amp;</w:t>
      </w:r>
      <w:r>
        <w:rPr>
          <w:spacing w:val="-30"/>
          <w:w w:val="95"/>
        </w:rPr>
        <w:t> </w:t>
      </w:r>
      <w:r>
        <w:rPr>
          <w:w w:val="95"/>
        </w:rPr>
        <w:t>Machinery</w:t>
      </w:r>
      <w:r>
        <w:rPr>
          <w:spacing w:val="-30"/>
          <w:w w:val="95"/>
        </w:rPr>
        <w:t> </w:t>
      </w:r>
      <w:r>
        <w:rPr>
          <w:w w:val="95"/>
        </w:rPr>
        <w:t>Division</w:t>
      </w:r>
      <w:r>
        <w:rPr>
          <w:spacing w:val="-30"/>
          <w:w w:val="95"/>
        </w:rPr>
        <w:t> </w:t>
      </w:r>
      <w:r>
        <w:rPr>
          <w:w w:val="95"/>
        </w:rPr>
        <w:t>(HHI-EMD)</w:t>
      </w:r>
      <w:r>
        <w:rPr>
          <w:spacing w:val="-30"/>
          <w:w w:val="95"/>
        </w:rPr>
        <w:t> </w:t>
      </w:r>
      <w:r>
        <w:rPr>
          <w:w w:val="95"/>
        </w:rPr>
        <w:t>has</w:t>
      </w:r>
      <w:r>
        <w:rPr>
          <w:spacing w:val="-30"/>
          <w:w w:val="95"/>
        </w:rPr>
        <w:t> </w:t>
      </w:r>
      <w:r>
        <w:rPr>
          <w:w w:val="95"/>
        </w:rPr>
        <w:t>enjoyed</w:t>
      </w:r>
      <w:r>
        <w:rPr>
          <w:spacing w:val="-30"/>
          <w:w w:val="95"/>
        </w:rPr>
        <w:t> </w:t>
      </w:r>
      <w:r>
        <w:rPr>
          <w:w w:val="95"/>
        </w:rPr>
        <w:t>its</w:t>
      </w:r>
      <w:r>
        <w:rPr>
          <w:spacing w:val="-30"/>
          <w:w w:val="95"/>
        </w:rPr>
        <w:t> </w:t>
      </w:r>
      <w:r>
        <w:rPr>
          <w:w w:val="95"/>
        </w:rPr>
        <w:t>reputation</w:t>
      </w:r>
      <w:r>
        <w:rPr>
          <w:spacing w:val="-30"/>
          <w:w w:val="95"/>
        </w:rPr>
        <w:t> </w:t>
      </w:r>
      <w:r>
        <w:rPr>
          <w:w w:val="95"/>
        </w:rPr>
        <w:t>since</w:t>
      </w:r>
      <w:r>
        <w:rPr>
          <w:w w:val="85"/>
        </w:rPr>
        <w:t> </w:t>
      </w:r>
      <w:r>
        <w:rPr>
          <w:w w:val="95"/>
        </w:rPr>
        <w:t>its</w:t>
      </w:r>
      <w:r>
        <w:rPr>
          <w:spacing w:val="-15"/>
          <w:w w:val="95"/>
        </w:rPr>
        <w:t> </w:t>
      </w:r>
      <w:r>
        <w:rPr>
          <w:w w:val="95"/>
        </w:rPr>
        <w:t>beginning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1978.</w:t>
      </w:r>
      <w:r>
        <w:rPr>
          <w:spacing w:val="-15"/>
          <w:w w:val="95"/>
        </w:rPr>
        <w:t> </w:t>
      </w:r>
      <w:r>
        <w:rPr>
          <w:w w:val="95"/>
        </w:rPr>
        <w:t>HHI-EMD</w:t>
      </w:r>
      <w:r>
        <w:rPr>
          <w:spacing w:val="-15"/>
          <w:w w:val="95"/>
        </w:rPr>
        <w:t> </w:t>
      </w:r>
      <w:r>
        <w:rPr>
          <w:w w:val="95"/>
        </w:rPr>
        <w:t>has</w:t>
      </w:r>
      <w:r>
        <w:rPr>
          <w:spacing w:val="-15"/>
          <w:w w:val="95"/>
        </w:rPr>
        <w:t> </w:t>
      </w:r>
      <w:r>
        <w:rPr>
          <w:w w:val="95"/>
        </w:rPr>
        <w:t>taken</w:t>
      </w:r>
      <w:r>
        <w:rPr>
          <w:spacing w:val="-15"/>
          <w:w w:val="95"/>
        </w:rPr>
        <w:t> </w:t>
      </w:r>
      <w:r>
        <w:rPr>
          <w:w w:val="95"/>
        </w:rPr>
        <w:t>up</w:t>
      </w:r>
      <w:r>
        <w:rPr>
          <w:spacing w:val="-15"/>
          <w:w w:val="95"/>
        </w:rPr>
        <w:t> </w:t>
      </w:r>
      <w:r>
        <w:rPr>
          <w:w w:val="95"/>
        </w:rPr>
        <w:t>35%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world's</w:t>
      </w:r>
      <w:r>
        <w:rPr>
          <w:w w:val="93"/>
        </w:rPr>
        <w:t> </w:t>
      </w:r>
      <w:r>
        <w:rPr/>
        <w:t>market</w:t>
      </w:r>
      <w:r>
        <w:rPr>
          <w:spacing w:val="-19"/>
        </w:rPr>
        <w:t> </w:t>
      </w:r>
      <w:r>
        <w:rPr/>
        <w:t>share</w:t>
      </w:r>
      <w:r>
        <w:rPr>
          <w:spacing w:val="-19"/>
        </w:rPr>
        <w:t> </w:t>
      </w:r>
      <w:r>
        <w:rPr/>
        <w:t>in</w:t>
      </w:r>
      <w:r>
        <w:rPr>
          <w:spacing w:val="11"/>
        </w:rPr>
        <w:t> </w:t>
      </w:r>
      <w:r>
        <w:rPr/>
        <w:t>engines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marine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stationary</w:t>
      </w:r>
      <w:r>
        <w:rPr>
          <w:spacing w:val="-19"/>
        </w:rPr>
        <w:t> </w:t>
      </w:r>
      <w:r>
        <w:rPr/>
        <w:t>purposes.</w:t>
      </w:r>
      <w:r>
        <w:rPr>
          <w:w w:val="88"/>
        </w:rPr>
        <w:t> </w:t>
      </w:r>
      <w:r>
        <w:rPr/>
        <w:t>This</w:t>
      </w:r>
      <w:r>
        <w:rPr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HYUNDAI</w:t>
      </w:r>
      <w:r>
        <w:rPr>
          <w:spacing w:val="-7"/>
        </w:rPr>
        <w:t> </w:t>
      </w:r>
      <w:r>
        <w:rPr/>
        <w:t>engines</w:t>
      </w:r>
      <w:r>
        <w:rPr>
          <w:spacing w:val="-7"/>
        </w:rPr>
        <w:t> </w:t>
      </w:r>
      <w:r>
        <w:rPr/>
        <w:t>is</w:t>
      </w:r>
      <w:r>
        <w:rPr>
          <w:w w:val="77"/>
        </w:rPr>
        <w:t> </w:t>
      </w:r>
      <w:r>
        <w:rPr>
          <w:w w:val="95"/>
        </w:rPr>
        <w:t>recognized</w:t>
      </w:r>
      <w:r>
        <w:rPr>
          <w:spacing w:val="-15"/>
          <w:w w:val="95"/>
        </w:rPr>
        <w:t> </w:t>
      </w:r>
      <w:r>
        <w:rPr>
          <w:w w:val="95"/>
        </w:rPr>
        <w:t>by</w:t>
      </w:r>
      <w:r>
        <w:rPr>
          <w:spacing w:val="-15"/>
          <w:w w:val="95"/>
        </w:rPr>
        <w:t> </w:t>
      </w:r>
      <w:r>
        <w:rPr>
          <w:w w:val="95"/>
        </w:rPr>
        <w:t>customers</w:t>
      </w:r>
      <w:r>
        <w:rPr>
          <w:spacing w:val="-15"/>
          <w:w w:val="95"/>
        </w:rPr>
        <w:t> </w:t>
      </w:r>
      <w:r>
        <w:rPr>
          <w:w w:val="95"/>
        </w:rPr>
        <w:t>all</w:t>
      </w:r>
      <w:r>
        <w:rPr>
          <w:spacing w:val="-15"/>
          <w:w w:val="95"/>
        </w:rPr>
        <w:t> </w:t>
      </w:r>
      <w:r>
        <w:rPr>
          <w:w w:val="95"/>
        </w:rPr>
        <w:t>over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world.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1" w:lineRule="auto" w:before="0"/>
        <w:ind w:left="1247" w:right="0"/>
        <w:jc w:val="both"/>
      </w:pPr>
      <w:r>
        <w:rPr>
          <w:w w:val="95"/>
        </w:rPr>
        <w:t>HHI-EMD has also developed its own engine brand</w:t>
      </w:r>
      <w:r>
        <w:rPr>
          <w:spacing w:val="5"/>
          <w:w w:val="95"/>
        </w:rPr>
        <w:t> </w:t>
      </w:r>
      <w:r>
        <w:rPr>
          <w:w w:val="95"/>
        </w:rPr>
        <w:t>HiMSEN,</w:t>
      </w:r>
      <w:r>
        <w:rPr>
          <w:w w:val="83"/>
        </w:rPr>
        <w:t> </w:t>
      </w:r>
      <w:r>
        <w:rPr/>
        <w:t>which is specially designed as part of the ongoing efforts</w:t>
      </w:r>
      <w:r>
        <w:rPr>
          <w:spacing w:val="-21"/>
        </w:rPr>
        <w:t> </w:t>
      </w:r>
      <w:r>
        <w:rPr/>
        <w:t>to</w:t>
      </w:r>
      <w:r>
        <w:rPr>
          <w:w w:val="101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most</w:t>
      </w:r>
      <w:r>
        <w:rPr>
          <w:spacing w:val="-12"/>
        </w:rPr>
        <w:t> </w:t>
      </w:r>
      <w:r>
        <w:rPr/>
        <w:t>practical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highest</w:t>
      </w:r>
      <w:r>
        <w:rPr>
          <w:spacing w:val="-12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engines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our</w:t>
      </w:r>
      <w:r>
        <w:rPr>
          <w:w w:val="97"/>
        </w:rPr>
        <w:t> </w:t>
      </w:r>
      <w:r>
        <w:rPr/>
        <w:t>customers.</w:t>
      </w:r>
    </w:p>
    <w:p>
      <w:pPr>
        <w:pStyle w:val="BodyText"/>
        <w:spacing w:line="271" w:lineRule="auto" w:before="106"/>
        <w:ind w:left="186" w:right="804"/>
        <w:jc w:val="both"/>
      </w:pPr>
      <w:r>
        <w:rPr>
          <w:w w:val="95"/>
        </w:rPr>
        <w:br w:type="column"/>
      </w:r>
      <w:r>
        <w:rPr>
          <w:w w:val="95"/>
        </w:rPr>
        <w:t>Key</w:t>
      </w:r>
      <w:r>
        <w:rPr>
          <w:spacing w:val="-27"/>
          <w:w w:val="95"/>
        </w:rPr>
        <w:t> </w:t>
      </w:r>
      <w:r>
        <w:rPr>
          <w:w w:val="95"/>
        </w:rPr>
        <w:t>advantages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HiMSEN</w:t>
      </w:r>
      <w:r>
        <w:rPr>
          <w:spacing w:val="-27"/>
          <w:w w:val="95"/>
        </w:rPr>
        <w:t> </w:t>
      </w:r>
      <w:r>
        <w:rPr>
          <w:w w:val="95"/>
        </w:rPr>
        <w:t>engine</w:t>
      </w:r>
      <w:r>
        <w:rPr>
          <w:spacing w:val="-27"/>
          <w:w w:val="95"/>
        </w:rPr>
        <w:t> </w:t>
      </w:r>
      <w:r>
        <w:rPr>
          <w:w w:val="95"/>
        </w:rPr>
        <w:t>include</w:t>
      </w:r>
      <w:r>
        <w:rPr>
          <w:spacing w:val="-27"/>
          <w:w w:val="95"/>
        </w:rPr>
        <w:t> </w:t>
      </w:r>
      <w:r>
        <w:rPr>
          <w:w w:val="95"/>
        </w:rPr>
        <w:t>reliability,</w:t>
      </w:r>
      <w:r>
        <w:rPr>
          <w:spacing w:val="-27"/>
          <w:w w:val="95"/>
        </w:rPr>
        <w:t> </w:t>
      </w:r>
      <w:r>
        <w:rPr>
          <w:w w:val="95"/>
        </w:rPr>
        <w:t>durability,</w:t>
      </w:r>
      <w:r>
        <w:rPr>
          <w:w w:val="90"/>
        </w:rPr>
        <w:t> </w:t>
      </w:r>
      <w:r>
        <w:rPr>
          <w:w w:val="90"/>
        </w:rPr>
        <w:t>long</w:t>
      </w:r>
      <w:r>
        <w:rPr>
          <w:spacing w:val="-13"/>
          <w:w w:val="90"/>
        </w:rPr>
        <w:t> </w:t>
      </w:r>
      <w:r>
        <w:rPr>
          <w:w w:val="90"/>
        </w:rPr>
        <w:t>service</w:t>
      </w:r>
      <w:r>
        <w:rPr>
          <w:spacing w:val="-13"/>
          <w:w w:val="90"/>
        </w:rPr>
        <w:t> </w:t>
      </w:r>
      <w:r>
        <w:rPr>
          <w:w w:val="90"/>
        </w:rPr>
        <w:t>intervals,</w:t>
      </w:r>
      <w:r>
        <w:rPr>
          <w:spacing w:val="-13"/>
          <w:w w:val="90"/>
        </w:rPr>
        <w:t> </w:t>
      </w:r>
      <w:r>
        <w:rPr>
          <w:w w:val="90"/>
        </w:rPr>
        <w:t>easy</w:t>
      </w:r>
      <w:r>
        <w:rPr>
          <w:spacing w:val="-13"/>
          <w:w w:val="90"/>
        </w:rPr>
        <w:t> </w:t>
      </w:r>
      <w:r>
        <w:rPr>
          <w:w w:val="90"/>
        </w:rPr>
        <w:t>maintenance,</w:t>
      </w:r>
      <w:r>
        <w:rPr>
          <w:spacing w:val="-13"/>
          <w:w w:val="90"/>
        </w:rPr>
        <w:t> </w:t>
      </w:r>
      <w:r>
        <w:rPr>
          <w:w w:val="90"/>
        </w:rPr>
        <w:t>cost</w:t>
      </w:r>
      <w:r>
        <w:rPr>
          <w:spacing w:val="-13"/>
          <w:w w:val="90"/>
        </w:rPr>
        <w:t> </w:t>
      </w:r>
      <w:r>
        <w:rPr>
          <w:w w:val="90"/>
        </w:rPr>
        <w:t>efficiency</w:t>
      </w:r>
      <w:r>
        <w:rPr>
          <w:spacing w:val="-13"/>
          <w:w w:val="90"/>
        </w:rPr>
        <w:t>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w w:val="90"/>
        </w:rPr>
        <w:t>operation,</w:t>
      </w:r>
      <w:r>
        <w:rPr>
          <w:w w:val="91"/>
        </w:rPr>
        <w:t> </w:t>
      </w:r>
      <w:r>
        <w:rPr/>
        <w:t>and</w:t>
      </w:r>
      <w:r>
        <w:rPr>
          <w:spacing w:val="-19"/>
        </w:rPr>
        <w:t> </w:t>
      </w:r>
      <w:r>
        <w:rPr/>
        <w:t>environmental</w:t>
      </w:r>
      <w:r>
        <w:rPr>
          <w:spacing w:val="-19"/>
        </w:rPr>
        <w:t> </w:t>
      </w:r>
      <w:r>
        <w:rPr/>
        <w:t>friendliness.</w:t>
      </w:r>
      <w:r>
        <w:rPr>
          <w:spacing w:val="-19"/>
        </w:rPr>
        <w:t> </w:t>
      </w:r>
      <w:r>
        <w:rPr/>
        <w:t>Based</w:t>
      </w:r>
      <w:r>
        <w:rPr>
          <w:spacing w:val="-19"/>
        </w:rPr>
        <w:t> </w:t>
      </w:r>
      <w:r>
        <w:rPr/>
        <w:t>on</w:t>
      </w:r>
      <w:r>
        <w:rPr>
          <w:spacing w:val="-19"/>
        </w:rPr>
        <w:t> </w:t>
      </w:r>
      <w:r>
        <w:rPr/>
        <w:t>its</w:t>
      </w:r>
      <w:r>
        <w:rPr>
          <w:spacing w:val="-19"/>
        </w:rPr>
        <w:t> </w:t>
      </w:r>
      <w:r>
        <w:rPr/>
        <w:t>leading</w:t>
      </w:r>
      <w:r>
        <w:rPr>
          <w:spacing w:val="-19"/>
        </w:rPr>
        <w:t> </w:t>
      </w:r>
      <w:r>
        <w:rPr/>
        <w:t>position</w:t>
      </w:r>
      <w:r>
        <w:rPr>
          <w:spacing w:val="-19"/>
        </w:rPr>
        <w:t> </w:t>
      </w:r>
      <w:r>
        <w:rPr/>
        <w:t>in</w:t>
      </w:r>
      <w:r>
        <w:rPr>
          <w:w w:val="90"/>
        </w:rPr>
        <w:t> </w:t>
      </w:r>
      <w:r>
        <w:rPr/>
        <w:t>engine</w:t>
      </w:r>
      <w:r>
        <w:rPr>
          <w:spacing w:val="-16"/>
        </w:rPr>
        <w:t> </w:t>
      </w:r>
      <w:r>
        <w:rPr/>
        <w:t>production,</w:t>
      </w:r>
      <w:r>
        <w:rPr>
          <w:spacing w:val="-16"/>
        </w:rPr>
        <w:t> </w:t>
      </w:r>
      <w:r>
        <w:rPr/>
        <w:t>HHI-EMD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become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forerunner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w w:val="94"/>
        </w:rPr>
        <w:t> </w:t>
      </w:r>
      <w:r>
        <w:rPr/>
        <w:t>sector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engine</w:t>
      </w:r>
      <w:r>
        <w:rPr>
          <w:spacing w:val="-20"/>
        </w:rPr>
        <w:t> </w:t>
      </w:r>
      <w:r>
        <w:rPr/>
        <w:t>power</w:t>
      </w:r>
      <w:r>
        <w:rPr>
          <w:spacing w:val="-20"/>
        </w:rPr>
        <w:t> </w:t>
      </w:r>
      <w:r>
        <w:rPr/>
        <w:t>generation</w:t>
      </w:r>
      <w:r>
        <w:rPr>
          <w:spacing w:val="-20"/>
        </w:rPr>
        <w:t> </w:t>
      </w:r>
      <w:r>
        <w:rPr/>
        <w:t>as</w:t>
      </w:r>
      <w:r>
        <w:rPr>
          <w:spacing w:val="-20"/>
        </w:rPr>
        <w:t> </w:t>
      </w:r>
      <w:r>
        <w:rPr/>
        <w:t>well.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great</w:t>
      </w:r>
      <w:r>
        <w:rPr>
          <w:spacing w:val="-20"/>
        </w:rPr>
        <w:t> </w:t>
      </w:r>
      <w:r>
        <w:rPr/>
        <w:t>number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its</w:t>
      </w:r>
      <w:r>
        <w:rPr>
          <w:w w:val="86"/>
        </w:rPr>
        <w:t> </w:t>
      </w:r>
      <w:r>
        <w:rPr/>
        <w:t>domestic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overseas</w:t>
      </w:r>
      <w:r>
        <w:rPr>
          <w:spacing w:val="-20"/>
        </w:rPr>
        <w:t> </w:t>
      </w:r>
      <w:r>
        <w:rPr/>
        <w:t>engine</w:t>
      </w:r>
      <w:r>
        <w:rPr>
          <w:spacing w:val="-20"/>
        </w:rPr>
        <w:t> </w:t>
      </w:r>
      <w:r>
        <w:rPr/>
        <w:t>power</w:t>
      </w:r>
      <w:r>
        <w:rPr>
          <w:spacing w:val="-20"/>
        </w:rPr>
        <w:t> </w:t>
      </w:r>
      <w:r>
        <w:rPr/>
        <w:t>plants</w:t>
      </w:r>
      <w:r>
        <w:rPr>
          <w:spacing w:val="-20"/>
        </w:rPr>
        <w:t> </w:t>
      </w:r>
      <w:r>
        <w:rPr/>
        <w:t>have</w:t>
      </w:r>
      <w:r>
        <w:rPr>
          <w:spacing w:val="-20"/>
        </w:rPr>
        <w:t> </w:t>
      </w:r>
      <w:r>
        <w:rPr/>
        <w:t>given</w:t>
      </w:r>
      <w:r>
        <w:rPr>
          <w:spacing w:val="-20"/>
        </w:rPr>
        <w:t> </w:t>
      </w:r>
      <w:r>
        <w:rPr/>
        <w:t>superb</w:t>
      </w:r>
      <w:r>
        <w:rPr>
          <w:w w:val="91"/>
        </w:rPr>
        <w:t> </w:t>
      </w:r>
      <w:r>
        <w:rPr>
          <w:w w:val="95"/>
        </w:rPr>
        <w:t>performance,</w:t>
      </w:r>
      <w:r>
        <w:rPr>
          <w:spacing w:val="-17"/>
          <w:w w:val="95"/>
        </w:rPr>
        <w:t> </w:t>
      </w:r>
      <w:r>
        <w:rPr>
          <w:w w:val="95"/>
        </w:rPr>
        <w:t>contributing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HYUNDAI’s</w:t>
      </w:r>
      <w:r>
        <w:rPr>
          <w:spacing w:val="-17"/>
          <w:w w:val="95"/>
        </w:rPr>
        <w:t> </w:t>
      </w:r>
      <w:r>
        <w:rPr>
          <w:w w:val="95"/>
        </w:rPr>
        <w:t>high</w:t>
      </w:r>
      <w:r>
        <w:rPr>
          <w:spacing w:val="-18"/>
          <w:w w:val="95"/>
        </w:rPr>
        <w:t> </w:t>
      </w:r>
      <w:r>
        <w:rPr>
          <w:w w:val="95"/>
        </w:rPr>
        <w:t>reputation.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1" w:lineRule="auto" w:before="0"/>
        <w:ind w:left="186" w:right="804"/>
        <w:jc w:val="both"/>
      </w:pPr>
      <w:r>
        <w:rPr>
          <w:w w:val="95"/>
        </w:rPr>
        <w:t>The business activities of HHI-EMD have been further</w:t>
      </w:r>
      <w:r>
        <w:rPr>
          <w:spacing w:val="-10"/>
          <w:w w:val="95"/>
        </w:rPr>
        <w:t> </w:t>
      </w:r>
      <w:r>
        <w:rPr>
          <w:w w:val="95"/>
        </w:rPr>
        <w:t>expanded</w:t>
      </w:r>
      <w:r>
        <w:rPr>
          <w:w w:val="92"/>
        </w:rPr>
        <w:t> </w:t>
      </w:r>
      <w:r>
        <w:rPr/>
        <w:t>into</w:t>
      </w:r>
      <w:r>
        <w:rPr>
          <w:spacing w:val="-23"/>
        </w:rPr>
        <w:t> </w:t>
      </w:r>
      <w:r>
        <w:rPr/>
        <w:t>diverse</w:t>
      </w:r>
      <w:r>
        <w:rPr>
          <w:spacing w:val="-23"/>
        </w:rPr>
        <w:t> </w:t>
      </w:r>
      <w:r>
        <w:rPr/>
        <w:t>fields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marine</w:t>
      </w:r>
      <w:r>
        <w:rPr>
          <w:spacing w:val="-23"/>
        </w:rPr>
        <w:t> </w:t>
      </w:r>
      <w:r>
        <w:rPr/>
        <w:t>machinery</w:t>
      </w:r>
      <w:r>
        <w:rPr>
          <w:spacing w:val="-23"/>
        </w:rPr>
        <w:t> </w:t>
      </w:r>
      <w:r>
        <w:rPr/>
        <w:t>such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/>
        <w:t>marine</w:t>
      </w:r>
      <w:r>
        <w:rPr>
          <w:spacing w:val="-23"/>
        </w:rPr>
        <w:t> </w:t>
      </w:r>
      <w:r>
        <w:rPr/>
        <w:t>pumps</w:t>
      </w:r>
      <w:r>
        <w:rPr>
          <w:spacing w:val="-23"/>
        </w:rPr>
        <w:t> </w:t>
      </w:r>
      <w:r>
        <w:rPr/>
        <w:t>&amp;</w:t>
      </w:r>
      <w:r>
        <w:rPr>
          <w:w w:val="102"/>
        </w:rPr>
        <w:t> </w:t>
      </w:r>
      <w:r>
        <w:rPr>
          <w:w w:val="95"/>
        </w:rPr>
        <w:t>turbines,</w:t>
      </w:r>
      <w:r>
        <w:rPr>
          <w:spacing w:val="-27"/>
          <w:w w:val="95"/>
        </w:rPr>
        <w:t> </w:t>
      </w:r>
      <w:r>
        <w:rPr>
          <w:w w:val="95"/>
        </w:rPr>
        <w:t>ballast</w:t>
      </w:r>
      <w:r>
        <w:rPr>
          <w:spacing w:val="-27"/>
          <w:w w:val="95"/>
        </w:rPr>
        <w:t> </w:t>
      </w:r>
      <w:r>
        <w:rPr>
          <w:w w:val="95"/>
        </w:rPr>
        <w:t>water</w:t>
      </w:r>
      <w:r>
        <w:rPr>
          <w:spacing w:val="-27"/>
          <w:w w:val="95"/>
        </w:rPr>
        <w:t> </w:t>
      </w:r>
      <w:r>
        <w:rPr>
          <w:w w:val="95"/>
        </w:rPr>
        <w:t>treatment</w:t>
      </w:r>
      <w:r>
        <w:rPr>
          <w:spacing w:val="-27"/>
          <w:w w:val="95"/>
        </w:rPr>
        <w:t> </w:t>
      </w:r>
      <w:r>
        <w:rPr>
          <w:w w:val="95"/>
        </w:rPr>
        <w:t>system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LNG</w:t>
      </w:r>
      <w:r>
        <w:rPr>
          <w:spacing w:val="-27"/>
          <w:w w:val="95"/>
        </w:rPr>
        <w:t> </w:t>
      </w:r>
      <w:r>
        <w:rPr>
          <w:w w:val="95"/>
        </w:rPr>
        <w:t>gas</w:t>
      </w:r>
      <w:r>
        <w:rPr>
          <w:spacing w:val="-27"/>
          <w:w w:val="95"/>
        </w:rPr>
        <w:t> </w:t>
      </w:r>
      <w:r>
        <w:rPr>
          <w:w w:val="95"/>
        </w:rPr>
        <w:t>solutions.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0" w:right="440"/>
          <w:cols w:num="4" w:equalWidth="0">
            <w:col w:w="4089" w:space="40"/>
            <w:col w:w="3619" w:space="4328"/>
            <w:col w:w="5670" w:space="40"/>
            <w:col w:w="559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spacing w:line="240" w:lineRule="auto"/>
        <w:ind w:left="13282" w:right="0"/>
        <w:jc w:val="left"/>
      </w:pPr>
      <w:r>
        <w:rPr/>
        <w:pict>
          <v:group style="position:absolute;margin-left:0pt;margin-top:-15.558816pt;width:595.3pt;height:474.5pt;mso-position-horizontal-relative:page;mso-position-vertical-relative:paragraph;z-index:2176" coordorigin="0,-311" coordsize="11906,9490">
            <v:group style="position:absolute;left:1590;top:8418;width:126;height:2" coordorigin="1590,8418" coordsize="126,2">
              <v:shape style="position:absolute;left:1590;top:8418;width:126;height:2" coordorigin="1590,8418" coordsize="126,0" path="m1590,8418l1715,8418e" filled="false" stroked="true" strokeweight="2.2pt" strokecolor="#a7a9ac">
                <v:path arrowok="t"/>
              </v:shape>
            </v:group>
            <v:group style="position:absolute;left:1693;top:8172;width:2;height:224" coordorigin="1693,8172" coordsize="2,224">
              <v:shape style="position:absolute;left:1693;top:8172;width:2;height:224" coordorigin="1693,8172" coordsize="0,224" path="m1693,8172l1693,8396e" filled="false" stroked="true" strokeweight="2.213pt" strokecolor="#a7a9ac">
                <v:path arrowok="t"/>
              </v:shape>
            </v:group>
            <v:group style="position:absolute;left:1416;top:8172;width:2;height:88" coordorigin="1416,8172" coordsize="2,88">
              <v:shape style="position:absolute;left:1416;top:8172;width:2;height:88" coordorigin="1416,8172" coordsize="0,88" path="m1416,8172l1416,8260e" filled="false" stroked="true" strokeweight="2.214pt" strokecolor="#a7a9ac">
                <v:path arrowok="t"/>
              </v:shape>
            </v:group>
            <v:group style="position:absolute;left:1393;top:8150;width:322;height:2" coordorigin="1393,8150" coordsize="322,2">
              <v:shape style="position:absolute;left:1393;top:8150;width:322;height:2" coordorigin="1393,8150" coordsize="322,0" path="m1393,8150l1715,8150e" filled="false" stroked="true" strokeweight="2.2pt" strokecolor="#a7a9ac">
                <v:path arrowok="t"/>
              </v:shape>
            </v:group>
            <v:group style="position:absolute;left:1217;top:8421;width:155;height:2" coordorigin="1217,8421" coordsize="155,2">
              <v:shape style="position:absolute;left:1217;top:8421;width:155;height:2" coordorigin="1217,8421" coordsize="155,0" path="m1217,8421l1372,8421e" filled="false" stroked="true" strokeweight="1.8pt" strokecolor="#a7a9ac">
                <v:path arrowok="t"/>
              </v:shape>
            </v:group>
            <v:group style="position:absolute;left:1217;top:8391;width:45;height:2" coordorigin="1217,8391" coordsize="45,2">
              <v:shape style="position:absolute;left:1217;top:8391;width:45;height:2" coordorigin="1217,8391" coordsize="45,0" path="m1217,8391l1261,8391e" filled="false" stroked="true" strokeweight="1.2pt" strokecolor="#a7a9ac">
                <v:path arrowok="t"/>
              </v:shape>
            </v:group>
            <v:group style="position:absolute;left:1217;top:8362;width:155;height:2" coordorigin="1217,8362" coordsize="155,2">
              <v:shape style="position:absolute;left:1217;top:8362;width:155;height:2" coordorigin="1217,8362" coordsize="155,0" path="m1217,8362l1372,8362e" filled="false" stroked="true" strokeweight="1.7pt" strokecolor="#a7a9ac">
                <v:path arrowok="t"/>
              </v:shape>
            </v:group>
            <v:group style="position:absolute;left:1217;top:8333;width:45;height:2" coordorigin="1217,8333" coordsize="45,2">
              <v:shape style="position:absolute;left:1217;top:8333;width:45;height:2" coordorigin="1217,8333" coordsize="45,0" path="m1217,8333l1261,8333e" filled="false" stroked="true" strokeweight="1.2pt" strokecolor="#a7a9ac">
                <v:path arrowok="t"/>
              </v:shape>
            </v:group>
            <v:group style="position:absolute;left:1217;top:8303;width:155;height:2" coordorigin="1217,8303" coordsize="155,2">
              <v:shape style="position:absolute;left:1217;top:8303;width:155;height:2" coordorigin="1217,8303" coordsize="155,0" path="m1217,8303l1372,8303e" filled="false" stroked="true" strokeweight="1.8pt" strokecolor="#a7a9ac">
                <v:path arrowok="t"/>
              </v:shape>
            </v:group>
            <v:group style="position:absolute;left:1393;top:8285;width:172;height:155" coordorigin="1393,8285" coordsize="172,155">
              <v:shape style="position:absolute;left:1393;top:8285;width:172;height:155" coordorigin="1393,8285" coordsize="172,155" path="m1438,8285l1393,8285,1393,8440,1438,8440,1438,8354,1504,8354,1438,8285xe" filled="true" fillcolor="#a7a9ac" stroked="false">
                <v:path arrowok="t"/>
                <v:fill type="solid"/>
              </v:shape>
              <v:shape style="position:absolute;left:1393;top:8285;width:172;height:155" coordorigin="1393,8285" coordsize="172,155" path="m1504,8354l1438,8354,1520,8440,1565,8440,1565,8371,1521,8371,1504,8354xe" filled="true" fillcolor="#a7a9ac" stroked="false">
                <v:path arrowok="t"/>
                <v:fill type="solid"/>
              </v:shape>
              <v:shape style="position:absolute;left:1393;top:8285;width:172;height:155" coordorigin="1393,8285" coordsize="172,155" path="m1565,8285l1521,8285,1521,8371,1565,8371,1565,8285xe" filled="true" fillcolor="#a7a9ac" stroked="false">
                <v:path arrowok="t"/>
                <v:fill type="solid"/>
              </v:shape>
            </v:group>
            <v:group style="position:absolute;left:796;top:8285;width:2;height:155" coordorigin="796,8285" coordsize="2,155">
              <v:shape style="position:absolute;left:796;top:8285;width:2;height:155" coordorigin="796,8285" coordsize="0,155" path="m796,8285l796,8440e" filled="false" stroked="true" strokeweight="2.211pt" strokecolor="#a7a9ac">
                <v:path arrowok="t"/>
              </v:shape>
            </v:group>
            <v:group style="position:absolute;left:581;top:8410;width:45;height:2" coordorigin="581,8410" coordsize="45,2">
              <v:shape style="position:absolute;left:581;top:8410;width:45;height:2" coordorigin="581,8410" coordsize="45,0" path="m581,8410l625,8410e" filled="false" stroked="true" strokeweight="2.9pt" strokecolor="#a7a9ac">
                <v:path arrowok="t"/>
              </v:shape>
            </v:group>
            <v:group style="position:absolute;left:581;top:8362;width:169;height:2" coordorigin="581,8362" coordsize="169,2">
              <v:shape style="position:absolute;left:581;top:8362;width:169;height:2" coordorigin="581,8362" coordsize="169,0" path="m581,8362l749,8362e" filled="false" stroked="true" strokeweight="1.9pt" strokecolor="#a7a9ac">
                <v:path arrowok="t"/>
              </v:shape>
            </v:group>
            <v:group style="position:absolute;left:581;top:8314;width:45;height:2" coordorigin="581,8314" coordsize="45,2">
              <v:shape style="position:absolute;left:581;top:8314;width:45;height:2" coordorigin="581,8314" coordsize="45,0" path="m581,8314l625,8314e" filled="false" stroked="true" strokeweight="2.9pt" strokecolor="#a7a9ac">
                <v:path arrowok="t"/>
              </v:shape>
            </v:group>
            <v:group style="position:absolute;left:705;top:8410;width:45;height:2" coordorigin="705,8410" coordsize="45,2">
              <v:shape style="position:absolute;left:705;top:8410;width:45;height:2" coordorigin="705,8410" coordsize="45,0" path="m705,8410l749,8410e" filled="false" stroked="true" strokeweight="2.939pt" strokecolor="#a7a9ac">
                <v:path arrowok="t"/>
              </v:shape>
            </v:group>
            <v:group style="position:absolute;left:705;top:8314;width:45;height:2" coordorigin="705,8314" coordsize="45,2">
              <v:shape style="position:absolute;left:705;top:8314;width:45;height:2" coordorigin="705,8314" coordsize="45,0" path="m705,8314l749,8314e" filled="false" stroked="true" strokeweight="2.895pt" strokecolor="#a7a9ac">
                <v:path arrowok="t"/>
              </v:shape>
            </v:group>
            <v:group style="position:absolute;left:842;top:8285;width:179;height:155" coordorigin="842,8285" coordsize="179,155">
              <v:shape style="position:absolute;left:842;top:8285;width:179;height:155" coordorigin="842,8285" coordsize="179,155" path="m889,8285l842,8285,842,8440,886,8440,886,8349,975,8349,976,8348,1020,8348,1020,8341,931,8341,889,8285xe" filled="true" fillcolor="#a7a9ac" stroked="false">
                <v:path arrowok="t"/>
                <v:fill type="solid"/>
              </v:shape>
              <v:shape style="position:absolute;left:842;top:8285;width:179;height:155" coordorigin="842,8285" coordsize="179,155" path="m1020,8348l976,8348,976,8440,1020,8440,1020,8348xe" filled="true" fillcolor="#a7a9ac" stroked="false">
                <v:path arrowok="t"/>
                <v:fill type="solid"/>
              </v:shape>
              <v:shape style="position:absolute;left:842;top:8285;width:179;height:155" coordorigin="842,8285" coordsize="179,155" path="m975,8349l886,8349,930,8403,975,8349xe" filled="true" fillcolor="#a7a9ac" stroked="false">
                <v:path arrowok="t"/>
                <v:fill type="solid"/>
              </v:shape>
              <v:shape style="position:absolute;left:842;top:8285;width:179;height:155" coordorigin="842,8285" coordsize="179,155" path="m1020,8285l973,8285,931,8341,1020,8341,1020,8285xe" filled="true" fillcolor="#a7a9ac" stroked="false">
                <v:path arrowok="t"/>
                <v:fill type="solid"/>
              </v:shape>
            </v:group>
            <v:group style="position:absolute;left:1042;top:8421;width:154;height:2" coordorigin="1042,8421" coordsize="154,2">
              <v:shape style="position:absolute;left:1042;top:8421;width:154;height:2" coordorigin="1042,8421" coordsize="154,0" path="m1042,8421l1195,8421e" filled="false" stroked="true" strokeweight="1.8pt" strokecolor="#a7a9ac">
                <v:path arrowok="t"/>
              </v:shape>
            </v:group>
            <v:group style="position:absolute;left:1151;top:8391;width:45;height:2" coordorigin="1151,8391" coordsize="45,2">
              <v:shape style="position:absolute;left:1151;top:8391;width:45;height:2" coordorigin="1151,8391" coordsize="45,0" path="m1151,8391l1195,8391e" filled="false" stroked="true" strokeweight="1.2pt" strokecolor="#a7a9ac">
                <v:path arrowok="t"/>
              </v:shape>
            </v:group>
            <v:group style="position:absolute;left:1042;top:8362;width:154;height:2" coordorigin="1042,8362" coordsize="154,2">
              <v:shape style="position:absolute;left:1042;top:8362;width:154;height:2" coordorigin="1042,8362" coordsize="154,0" path="m1042,8362l1195,8362e" filled="false" stroked="true" strokeweight="1.7pt" strokecolor="#a7a9ac">
                <v:path arrowok="t"/>
              </v:shape>
            </v:group>
            <v:group style="position:absolute;left:1042;top:8333;width:45;height:2" coordorigin="1042,8333" coordsize="45,2">
              <v:shape style="position:absolute;left:1042;top:8333;width:45;height:2" coordorigin="1042,8333" coordsize="45,0" path="m1042,8333l1086,8333e" filled="false" stroked="true" strokeweight="1.2pt" strokecolor="#a7a9ac">
                <v:path arrowok="t"/>
              </v:shape>
            </v:group>
            <v:group style="position:absolute;left:1042;top:8303;width:154;height:2" coordorigin="1042,8303" coordsize="154,2">
              <v:shape style="position:absolute;left:1042;top:8303;width:154;height:2" coordorigin="1042,8303" coordsize="154,0" path="m1042,8303l1195,8303e" filled="false" stroked="true" strokeweight="1.8pt" strokecolor="#a7a9ac">
                <v:path arrowok="t"/>
              </v:shape>
            </v:group>
            <v:group style="position:absolute;left:581;top:8128;width:79;height:94" coordorigin="581,8128" coordsize="79,94">
              <v:shape style="position:absolute;left:581;top:8128;width:79;height:94" coordorigin="581,8128" coordsize="79,94" path="m606,8128l581,8128,581,8221,606,8221,606,8181,660,8181,660,8164,606,8164,606,8128xe" filled="true" fillcolor="#a7a9ac" stroked="false">
                <v:path arrowok="t"/>
                <v:fill type="solid"/>
              </v:shape>
              <v:shape style="position:absolute;left:581;top:8128;width:79;height:94" coordorigin="581,8128" coordsize="79,94" path="m660,8181l635,8181,635,8221,660,8221,660,8181xe" filled="true" fillcolor="#a7a9ac" stroked="false">
                <v:path arrowok="t"/>
                <v:fill type="solid"/>
              </v:shape>
              <v:shape style="position:absolute;left:581;top:8128;width:79;height:94" coordorigin="581,8128" coordsize="79,94" path="m660,8128l635,8128,635,8164,660,8164,660,8128xe" filled="true" fillcolor="#a7a9ac" stroked="false">
                <v:path arrowok="t"/>
                <v:fill type="solid"/>
              </v:shape>
            </v:group>
            <v:group style="position:absolute;left:668;top:8128;width:94;height:94" coordorigin="668,8128" coordsize="94,94">
              <v:shape style="position:absolute;left:668;top:8128;width:94;height:94" coordorigin="668,8128" coordsize="94,94" path="m697,8128l668,8128,703,8186,703,8221,728,8221,728,8186,740,8165,715,8165,697,8128xe" filled="true" fillcolor="#a7a9ac" stroked="false">
                <v:path arrowok="t"/>
                <v:fill type="solid"/>
              </v:shape>
              <v:shape style="position:absolute;left:668;top:8128;width:94;height:94" coordorigin="668,8128" coordsize="94,94" path="m762,8128l733,8128,715,8165,740,8165,762,8128xe" filled="true" fillcolor="#a7a9ac" stroked="false">
                <v:path arrowok="t"/>
                <v:fill type="solid"/>
              </v:shape>
            </v:group>
            <v:group style="position:absolute;left:769;top:8128;width:82;height:95" coordorigin="769,8128" coordsize="82,95">
              <v:shape style="position:absolute;left:769;top:8128;width:82;height:95" coordorigin="769,8128" coordsize="82,95" path="m794,8128l769,8128,769,8186,776,8208,792,8220,810,8223,833,8218,847,8204,798,8204,794,8194,794,8128xe" filled="true" fillcolor="#a7a9ac" stroked="false">
                <v:path arrowok="t"/>
                <v:fill type="solid"/>
              </v:shape>
              <v:shape style="position:absolute;left:769;top:8128;width:82;height:95" coordorigin="769,8128" coordsize="82,95" path="m851,8128l826,8128,826,8194,823,8204,847,8204,847,8204,851,8128xe" filled="true" fillcolor="#a7a9ac" stroked="false">
                <v:path arrowok="t"/>
                <v:fill type="solid"/>
              </v:shape>
            </v:group>
            <v:group style="position:absolute;left:867;top:8128;width:86;height:94" coordorigin="867,8128" coordsize="86,94">
              <v:shape style="position:absolute;left:867;top:8128;width:86;height:94" coordorigin="867,8128" coordsize="86,94" path="m899,8128l867,8128,867,8221,890,8221,889,8158,914,8158,899,8128xe" filled="true" fillcolor="#a7a9ac" stroked="false">
                <v:path arrowok="t"/>
                <v:fill type="solid"/>
              </v:shape>
              <v:shape style="position:absolute;left:867;top:8128;width:86;height:94" coordorigin="867,8128" coordsize="86,94" path="m914,8158l890,8158,922,8221,953,8221,953,8191,930,8191,914,8158xe" filled="true" fillcolor="#a7a9ac" stroked="false">
                <v:path arrowok="t"/>
                <v:fill type="solid"/>
              </v:shape>
              <v:shape style="position:absolute;left:867;top:8128;width:86;height:94" coordorigin="867,8128" coordsize="86,94" path="m953,8128l930,8128,931,8191,953,8191,953,8128xe" filled="true" fillcolor="#a7a9ac" stroked="false">
                <v:path arrowok="t"/>
                <v:fill type="solid"/>
              </v:shape>
            </v:group>
            <v:group style="position:absolute;left:971;top:8128;width:89;height:93" coordorigin="971,8128" coordsize="89,93">
              <v:shape style="position:absolute;left:971;top:8128;width:89;height:93" coordorigin="971,8128" coordsize="89,93" path="m971,8128l971,8221,1005,8221,1029,8218,1048,8208,1051,8203,996,8203,996,8147,1052,8147,1041,8136,1020,8129,971,8128xe" filled="true" fillcolor="#a7a9ac" stroked="false">
                <v:path arrowok="t"/>
                <v:fill type="solid"/>
              </v:shape>
              <v:shape style="position:absolute;left:971;top:8128;width:89;height:93" coordorigin="971,8128" coordsize="89,93" path="m1052,8147l1006,8147,1027,8154,1035,8174,1027,8195,1007,8203,996,8203,1051,8203,1058,8190,1060,8174,1055,8150,1052,8147xe" filled="true" fillcolor="#a7a9ac" stroked="false">
                <v:path arrowok="t"/>
                <v:fill type="solid"/>
              </v:shape>
            </v:group>
            <v:group style="position:absolute;left:1060;top:8128;width:102;height:94" coordorigin="1060,8128" coordsize="102,94">
              <v:shape style="position:absolute;left:1060;top:8128;width:102;height:94" coordorigin="1060,8128" coordsize="102,94" path="m1126,8128l1095,8128,1060,8221,1085,8221,1092,8201,1154,8201,1147,8184,1098,8184,1110,8147,1133,8147,1126,8128xe" filled="true" fillcolor="#a7a9ac" stroked="false">
                <v:path arrowok="t"/>
                <v:fill type="solid"/>
              </v:shape>
              <v:shape style="position:absolute;left:1060;top:8128;width:102;height:94" coordorigin="1060,8128" coordsize="102,94" path="m1154,8201l1127,8201,1134,8221,1161,8221,1154,8201xe" filled="true" fillcolor="#a7a9ac" stroked="false">
                <v:path arrowok="t"/>
                <v:fill type="solid"/>
              </v:shape>
              <v:shape style="position:absolute;left:1060;top:8128;width:102;height:94" coordorigin="1060,8128" coordsize="102,94" path="m1133,8147l1110,8147,1121,8184,1147,8184,1133,8147xe" filled="true" fillcolor="#a7a9ac" stroked="false">
                <v:path arrowok="t"/>
                <v:fill type="solid"/>
              </v:shape>
            </v:group>
            <v:group style="position:absolute;left:1183;top:8128;width:2;height:93" coordorigin="1183,8128" coordsize="2,93">
              <v:shape style="position:absolute;left:1183;top:8128;width:2;height:93" coordorigin="1183,8128" coordsize="0,93" path="m1183,8128l1183,8221e" filled="false" stroked="true" strokeweight="1.236pt" strokecolor="#a7a9ac">
                <v:path arrowok="t"/>
              </v:shape>
            </v:group>
            <v:group style="position:absolute;left:567;top:7867;width:10772;height:2" coordorigin="567,7867" coordsize="10772,2">
              <v:shape style="position:absolute;left:567;top:7867;width:10772;height:2" coordorigin="567,7867" coordsize="10772,0" path="m567,7867l11339,7867e" filled="false" stroked="true" strokeweight="1pt" strokecolor="#a7a9ac">
                <v:path arrowok="t"/>
              </v:shape>
              <v:shape style="position:absolute;left:0;top:100;width:11906;height:9078" type="#_x0000_t75" stroked="false">
                <v:imagedata r:id="rId21" o:title=""/>
              </v:shape>
            </v:group>
            <v:group style="position:absolute;left:8985;top:4740;width:313;height:495" coordorigin="8985,4740" coordsize="313,495">
              <v:shape style="position:absolute;left:8985;top:4740;width:313;height:495" coordorigin="8985,4740" coordsize="313,495" path="m9155,4740l9083,4753,9029,4789,8994,4841,8985,4883,8985,4908,8988,4928,8992,4946,9002,4968,9010,4982,9140,5235,9270,4986,9280,4969,9288,4950,9294,4931,9297,4911,9296,4885,9275,4819,9233,4770,9176,4744,9155,4740xe" filled="true" fillcolor="#fdb812" stroked="false">
                <v:path arrowok="t"/>
                <v:fill type="solid"/>
              </v:shape>
            </v:group>
            <v:group style="position:absolute;left:9033;top:4790;width:216;height:213" coordorigin="9033,4790" coordsize="216,213">
              <v:shape style="position:absolute;left:9033;top:4790;width:216;height:213" coordorigin="9033,4790" coordsize="216,213" path="m9155,4790l9085,4808,9043,4853,9033,4894,9036,4918,9067,4975,9125,5003,9151,5002,9213,4975,9245,4923,9248,4897,9246,4874,9214,4818,9155,4790xe" filled="true" fillcolor="#ffffff" stroked="false">
                <v:path arrowok="t"/>
                <v:fill type="solid"/>
              </v:shape>
            </v:group>
            <v:group style="position:absolute;left:7366;top:4229;width:313;height:495" coordorigin="7366,4229" coordsize="313,495">
              <v:shape style="position:absolute;left:7366;top:4229;width:313;height:495" coordorigin="7366,4229" coordsize="313,495" path="m7536,4229l7464,4242,7410,4278,7375,4330,7366,4372,7366,4397,7369,4418,7373,4435,7383,4458,7391,4471,7521,4724,7651,4475,7661,4458,7669,4440,7675,4420,7678,4400,7677,4374,7656,4308,7614,4260,7557,4233,7536,4229xe" filled="true" fillcolor="#fdb812" stroked="false">
                <v:path arrowok="t"/>
                <v:fill type="solid"/>
              </v:shape>
            </v:group>
            <v:group style="position:absolute;left:7414;top:4280;width:216;height:213" coordorigin="7414,4280" coordsize="216,213">
              <v:shape style="position:absolute;left:7414;top:4280;width:216;height:213" coordorigin="7414,4280" coordsize="216,213" path="m7536,4280l7466,4297,7424,4342,7414,4383,7417,4407,7448,4464,7506,4493,7532,4491,7594,4464,7626,4412,7629,4386,7627,4364,7595,4307,7536,4280xe" filled="true" fillcolor="#ffffff" stroked="false">
                <v:path arrowok="t"/>
                <v:fill type="solid"/>
              </v:shape>
            </v:group>
            <v:group style="position:absolute;left:7892;top:4229;width:313;height:495" coordorigin="7892,4229" coordsize="313,495">
              <v:shape style="position:absolute;left:7892;top:4229;width:313;height:495" coordorigin="7892,4229" coordsize="313,495" path="m8062,4229l7991,4242,7936,4278,7902,4330,7892,4372,7893,4397,7895,4418,7900,4435,7910,4458,7917,4471,8047,4724,8177,4475,8188,4458,8196,4440,8201,4420,8205,4400,8203,4374,8182,4308,8141,4260,8084,4233,8062,4229xe" filled="true" fillcolor="#fdb812" stroked="false">
                <v:path arrowok="t"/>
                <v:fill type="solid"/>
              </v:shape>
            </v:group>
            <v:group style="position:absolute;left:7941;top:4280;width:216;height:213" coordorigin="7941,4280" coordsize="216,213">
              <v:shape style="position:absolute;left:7941;top:4280;width:216;height:213" coordorigin="7941,4280" coordsize="216,213" path="m8062,4280l7993,4297,7951,4342,7941,4383,7943,4407,7975,4464,8032,4493,8059,4491,8121,4464,8153,4412,8156,4386,8154,4364,8121,4307,8062,4280xe" filled="true" fillcolor="#ffffff" stroked="false">
                <v:path arrowok="t"/>
                <v:fill type="solid"/>
              </v:shape>
            </v:group>
            <v:group style="position:absolute;left:8469;top:4211;width:313;height:495" coordorigin="8469,4211" coordsize="313,495">
              <v:shape style="position:absolute;left:8469;top:4211;width:313;height:495" coordorigin="8469,4211" coordsize="313,495" path="m8638,4211l8567,4224,8513,4259,8478,4312,8469,4354,8469,4379,8472,4399,8476,4416,8486,4439,8494,4453,8624,4706,8754,4456,8764,4439,8772,4421,8778,4402,8781,4381,8780,4356,8759,4290,8717,4241,8660,4214,8638,4211xe" filled="true" fillcolor="#fdb812" stroked="false">
                <v:path arrowok="t"/>
                <v:fill type="solid"/>
              </v:shape>
            </v:group>
            <v:group style="position:absolute;left:8517;top:4261;width:216;height:213" coordorigin="8517,4261" coordsize="216,213">
              <v:shape style="position:absolute;left:8517;top:4261;width:216;height:213" coordorigin="8517,4261" coordsize="216,213" path="m8639,4261l8569,4278,8527,4324,8517,4365,8520,4388,8551,4446,8609,4474,8635,4472,8697,4445,8729,4394,8732,4368,8730,4345,8698,4289,8639,4261xe" filled="true" fillcolor="#ffffff" stroked="false">
                <v:path arrowok="t"/>
                <v:fill type="solid"/>
              </v:shape>
            </v:group>
            <v:group style="position:absolute;left:8925;top:4051;width:313;height:495" coordorigin="8925,4051" coordsize="313,495">
              <v:shape style="position:absolute;left:8925;top:4051;width:313;height:495" coordorigin="8925,4051" coordsize="313,495" path="m9094,4051l9023,4064,8969,4099,8934,4152,8925,4194,8925,4219,8928,4239,8932,4256,8942,4279,8950,4293,9080,4546,9210,4296,9220,4279,9228,4261,9234,4242,9237,4221,9236,4196,9215,4130,9173,4081,9116,4054,9094,4051xe" filled="true" fillcolor="#fdb812" stroked="false">
                <v:path arrowok="t"/>
                <v:fill type="solid"/>
              </v:shape>
            </v:group>
            <v:group style="position:absolute;left:8973;top:4101;width:216;height:213" coordorigin="8973,4101" coordsize="216,213">
              <v:shape style="position:absolute;left:8973;top:4101;width:216;height:213" coordorigin="8973,4101" coordsize="216,213" path="m9095,4101l9025,4118,8983,4164,8973,4205,8976,4228,9007,4286,9065,4314,9091,4312,9153,4285,9185,4234,9188,4208,9186,4185,9154,4129,9095,4101xe" filled="true" fillcolor="#ffffff" stroked="false">
                <v:path arrowok="t"/>
                <v:fill type="solid"/>
              </v:shape>
            </v:group>
            <v:group style="position:absolute;left:7084;top:3055;width:313;height:495" coordorigin="7084,3055" coordsize="313,495">
              <v:shape style="position:absolute;left:7084;top:3055;width:313;height:495" coordorigin="7084,3055" coordsize="313,495" path="m7254,3055l7183,3068,7128,3104,7093,3156,7084,3198,7084,3223,7087,3244,7091,3261,7101,3284,7109,3297,7239,3550,7369,3301,7379,3284,7387,3266,7393,3246,7396,3226,7395,3201,7374,3134,7332,3086,7275,3059,7254,3055xe" filled="true" fillcolor="#fdb812" stroked="false">
                <v:path arrowok="t"/>
                <v:fill type="solid"/>
              </v:shape>
            </v:group>
            <v:group style="position:absolute;left:7133;top:3106;width:216;height:213" coordorigin="7133,3106" coordsize="216,213">
              <v:shape style="position:absolute;left:7133;top:3106;width:216;height:213" coordorigin="7133,3106" coordsize="216,213" path="m7254,3106l7184,3123,7142,3169,7133,3209,7135,3233,7166,3290,7224,3319,7250,3317,7312,3290,7344,3238,7348,3212,7345,3190,7313,3133,7254,3106xe" filled="true" fillcolor="#ffffff" stroked="false">
                <v:path arrowok="t"/>
                <v:fill type="solid"/>
              </v:shape>
            </v:group>
            <v:group style="position:absolute;left:2064;top:205;width:313;height:495" coordorigin="2064,205" coordsize="313,495">
              <v:shape style="position:absolute;left:2064;top:205;width:313;height:495" coordorigin="2064,205" coordsize="313,495" path="m2207,205l2146,223,2098,265,2070,326,2064,375,2067,395,2073,415,2081,433,2092,450,2222,699,2352,447,2359,433,2369,410,2374,393,2376,373,2377,348,2373,326,2347,269,2298,227,2232,206,2207,205xe" filled="true" fillcolor="#fdb812" stroked="false">
                <v:path arrowok="t"/>
                <v:fill type="solid"/>
              </v:shape>
            </v:group>
            <v:group style="position:absolute;left:2113;top:255;width:216;height:213" coordorigin="2113,255" coordsize="216,213">
              <v:shape style="position:absolute;left:2113;top:255;width:216;height:213" coordorigin="2113,255" coordsize="216,213" path="m2206,255l2147,283,2115,339,2113,362,2113,367,2134,424,2187,461,2237,468,2258,462,2308,423,2328,359,2325,337,2294,285,2232,257,2206,255xe" filled="true" fillcolor="#ffffff" stroked="false">
                <v:path arrowok="t"/>
                <v:fill type="solid"/>
              </v:shape>
            </v:group>
            <v:group style="position:absolute;left:1611;top:-56;width:313;height:495" coordorigin="1611,-56" coordsize="313,495">
              <v:shape style="position:absolute;left:1611;top:-56;width:313;height:495" coordorigin="1611,-56" coordsize="313,495" path="m1753,-56l1692,-37,1645,4,1616,65,1611,114,1614,135,1620,154,1628,172,1638,189,1768,439,1898,186,1906,172,1916,149,1920,132,1923,112,1923,87,1920,65,1893,8,1845,-34,1778,-55,1753,-56xe" filled="true" fillcolor="#fdb812" stroked="false">
                <v:path arrowok="t"/>
                <v:fill type="solid"/>
              </v:shape>
            </v:group>
            <v:group style="position:absolute;left:1659;top:-6;width:216;height:213" coordorigin="1659,-6" coordsize="216,213">
              <v:shape style="position:absolute;left:1659;top:-6;width:216;height:213" coordorigin="1659,-6" coordsize="216,213" path="m1753,-6l1694,22,1662,78,1659,101,1659,106,1680,163,1733,200,1783,207,1804,202,1855,162,1874,98,1872,77,1840,24,1779,-4,1753,-6xe" filled="true" fillcolor="#ffffff" stroked="false">
                <v:path arrowok="t"/>
                <v:fill type="solid"/>
              </v:shape>
            </v:group>
            <v:group style="position:absolute;left:1193;top:-311;width:313;height:495" coordorigin="1193,-311" coordsize="313,495">
              <v:shape style="position:absolute;left:1193;top:-311;width:313;height:495" coordorigin="1193,-311" coordsize="313,495" path="m1335,-311l1275,-293,1227,-251,1199,-190,1193,-141,1196,-120,1202,-101,1210,-83,1220,-66,1350,184,1480,-69,1488,-83,1498,-106,1502,-123,1505,-143,1505,-168,1502,-190,1475,-247,1427,-289,1361,-310,1335,-311xe" filled="true" fillcolor="#fdb812" stroked="false">
                <v:path arrowok="t"/>
                <v:fill type="solid"/>
              </v:shape>
            </v:group>
            <v:group style="position:absolute;left:1242;top:-261;width:216;height:213" coordorigin="1242,-261" coordsize="216,213">
              <v:shape style="position:absolute;left:1242;top:-261;width:216;height:213" coordorigin="1242,-261" coordsize="216,213" path="m1335,-261l1276,-233,1244,-177,1242,-154,1242,-149,1263,-92,1315,-55,1365,-48,1387,-53,1437,-93,1457,-157,1454,-178,1422,-231,1361,-259,1335,-261xe" filled="true" fillcolor="#ffffff" stroked="false">
                <v:path arrowok="t"/>
                <v:fill type="solid"/>
              </v:shape>
            </v:group>
            <v:group style="position:absolute;left:7495;top:3311;width:313;height:495" coordorigin="7495,3311" coordsize="313,495">
              <v:shape style="position:absolute;left:7495;top:3311;width:313;height:495" coordorigin="7495,3311" coordsize="313,495" path="m7665,3311l7594,3324,7539,3360,7505,3413,7495,3454,7496,3479,7498,3500,7503,3517,7513,3540,7520,3553,7650,3806,7780,3557,7791,3540,7799,3522,7805,3502,7808,3482,7806,3457,7785,3390,7744,3342,7687,3315,7665,3311xe" filled="true" fillcolor="#fdb812" stroked="false">
                <v:path arrowok="t"/>
                <v:fill type="solid"/>
              </v:shape>
            </v:group>
            <v:group style="position:absolute;left:7544;top:3362;width:216;height:213" coordorigin="7544,3362" coordsize="216,213">
              <v:shape style="position:absolute;left:7544;top:3362;width:216;height:213" coordorigin="7544,3362" coordsize="216,213" path="m7666,3362l7596,3379,7554,3425,7544,3465,7546,3489,7578,3546,7635,3575,7662,3573,7724,3546,7756,3494,7759,3468,7757,3446,7725,3389,7666,3362xe" filled="true" fillcolor="#ffffff" stroked="false">
                <v:path arrowok="t"/>
                <v:fill type="solid"/>
              </v:shape>
            </v:group>
            <v:group style="position:absolute;left:7755;top:3028;width:313;height:495" coordorigin="7755,3028" coordsize="313,495">
              <v:shape style="position:absolute;left:7755;top:3028;width:313;height:495" coordorigin="7755,3028" coordsize="313,495" path="m7925,3028l7854,3041,7799,3076,7765,3129,7755,3171,7756,3196,7758,3216,7763,3233,7773,3256,7780,3270,7910,3523,8040,3273,8051,3256,8059,3238,8065,3219,8068,3198,8066,3173,8045,3107,8004,3058,7947,3031,7925,3028xe" filled="true" fillcolor="#fdb812" stroked="false">
                <v:path arrowok="t"/>
                <v:fill type="solid"/>
              </v:shape>
            </v:group>
            <v:group style="position:absolute;left:7804;top:3078;width:216;height:213" coordorigin="7804,3078" coordsize="216,213">
              <v:shape style="position:absolute;left:7804;top:3078;width:216;height:213" coordorigin="7804,3078" coordsize="216,213" path="m7925,3078l7856,3095,7814,3141,7804,3182,7806,3205,7838,3263,7895,3291,7922,3290,7984,3263,8016,3211,8019,3185,8017,3162,7985,3106,7925,3078xe" filled="true" fillcolor="#ffffff" stroked="false">
                <v:path arrowok="t"/>
                <v:fill type="solid"/>
              </v:shape>
            </v:group>
            <v:group style="position:absolute;left:8137;top:3413;width:313;height:495" coordorigin="8137,3413" coordsize="313,495">
              <v:shape style="position:absolute;left:8137;top:3413;width:313;height:495" coordorigin="8137,3413" coordsize="313,495" path="m8307,3413l8236,3426,8181,3461,8147,3514,8137,3556,8138,3581,8140,3601,8145,3618,8154,3641,8162,3655,8292,3908,8422,3658,8433,3641,8441,3623,8446,3604,8450,3583,8448,3558,8427,3492,8385,3443,8329,3416,8307,3413xe" filled="true" fillcolor="#fdb812" stroked="false">
                <v:path arrowok="t"/>
                <v:fill type="solid"/>
              </v:shape>
            </v:group>
            <v:group style="position:absolute;left:8186;top:3463;width:216;height:213" coordorigin="8186,3463" coordsize="216,213">
              <v:shape style="position:absolute;left:8186;top:3463;width:216;height:213" coordorigin="8186,3463" coordsize="216,213" path="m8307,3463l8238,3480,8195,3526,8186,3567,8188,3590,8220,3648,8277,3676,8303,3675,8366,3648,8398,3596,8401,3570,8399,3547,8366,3491,8307,3463xe" filled="true" fillcolor="#ffffff" stroked="false">
                <v:path arrowok="t"/>
                <v:fill type="solid"/>
              </v:shape>
            </v:group>
            <v:group style="position:absolute;left:8588;top:3304;width:313;height:495" coordorigin="8588,3304" coordsize="313,495">
              <v:shape style="position:absolute;left:8588;top:3304;width:313;height:495" coordorigin="8588,3304" coordsize="313,495" path="m8758,3304l8687,3317,8632,3352,8597,3405,8588,3447,8588,3472,8591,3492,8595,3509,8605,3532,8613,3546,8743,3798,8873,3549,8883,3532,8891,3514,8897,3494,8900,3474,8899,3449,8878,3383,8836,3334,8779,3307,8758,3304xe" filled="true" fillcolor="#fdb812" stroked="false">
                <v:path arrowok="t"/>
                <v:fill type="solid"/>
              </v:shape>
            </v:group>
            <v:group style="position:absolute;left:8637;top:3354;width:216;height:213" coordorigin="8637,3354" coordsize="216,213">
              <v:shape style="position:absolute;left:8637;top:3354;width:216;height:213" coordorigin="8637,3354" coordsize="216,213" path="m8758,3354l8688,3371,8646,3417,8637,3458,8639,3481,8670,3539,8728,3567,8754,3565,8816,3538,8848,3487,8852,3461,8849,3438,8817,3382,8758,3354xe" filled="true" fillcolor="#ffffff" stroked="false">
                <v:path arrowok="t"/>
                <v:fill type="solid"/>
              </v:shape>
            </v:group>
            <v:group style="position:absolute;left:9139;top:2680;width:313;height:495" coordorigin="9139,2680" coordsize="313,495">
              <v:shape style="position:absolute;left:9139;top:2680;width:313;height:495" coordorigin="9139,2680" coordsize="313,495" path="m9309,2680l9238,2693,9183,2728,9149,2781,9139,2823,9140,2848,9143,2868,9147,2885,9157,2908,9165,2922,9295,3175,9425,2926,9435,2909,9443,2890,9449,2871,9452,2850,9450,2825,9430,2759,9388,2710,9331,2684,9309,2680xe" filled="true" fillcolor="#fdb812" stroked="false">
                <v:path arrowok="t"/>
                <v:fill type="solid"/>
              </v:shape>
            </v:group>
            <v:group style="position:absolute;left:9188;top:2730;width:216;height:213" coordorigin="9188,2730" coordsize="216,213">
              <v:shape style="position:absolute;left:9188;top:2730;width:216;height:213" coordorigin="9188,2730" coordsize="216,213" path="m9310,2730l9240,2748,9198,2793,9188,2834,9191,2857,9222,2915,9279,2943,9306,2942,9368,2915,9400,2863,9403,2837,9401,2814,9369,2758,9310,2730xe" filled="true" fillcolor="#ffffff" stroked="false">
                <v:path arrowok="t"/>
                <v:fill type="solid"/>
              </v:shape>
            </v:group>
            <v:group style="position:absolute;left:9344;top:2212;width:313;height:495" coordorigin="9344,2212" coordsize="313,495">
              <v:shape style="position:absolute;left:9344;top:2212;width:313;height:495" coordorigin="9344,2212" coordsize="313,495" path="m9513,2212l9442,2224,9388,2260,9353,2313,9344,2355,9344,2380,9347,2400,9351,2417,9361,2440,9369,2454,9499,2706,9629,2457,9639,2440,9647,2422,9653,2402,9656,2382,9655,2357,9634,2290,9592,2242,9535,2215,9513,2212xe" filled="true" fillcolor="#fdb812" stroked="false">
                <v:path arrowok="t"/>
                <v:fill type="solid"/>
              </v:shape>
            </v:group>
            <v:group style="position:absolute;left:9392;top:2262;width:216;height:213" coordorigin="9392,2262" coordsize="216,213">
              <v:shape style="position:absolute;left:9392;top:2262;width:216;height:213" coordorigin="9392,2262" coordsize="216,213" path="m9514,2262l9444,2279,9402,2325,9392,2366,9395,2389,9426,2446,9484,2475,9510,2473,9572,2446,9604,2394,9607,2369,9605,2346,9573,2290,9514,2262xe" filled="true" fillcolor="#ffffff" stroked="false">
                <v:path arrowok="t"/>
                <v:fill type="solid"/>
              </v:shape>
            </v:group>
            <v:group style="position:absolute;left:5980;top:908;width:313;height:495" coordorigin="5980,908" coordsize="313,495">
              <v:shape style="position:absolute;left:5980;top:908;width:313;height:495" coordorigin="5980,908" coordsize="313,495" path="m6150,908l6079,921,6024,956,5989,1009,5980,1051,5980,1076,5983,1096,5987,1113,5997,1136,6005,1150,6135,1402,6265,1153,6275,1136,6283,1118,6289,1098,6292,1078,6291,1053,6270,987,6228,938,6171,911,6150,908xe" filled="true" fillcolor="#fdb812" stroked="false">
                <v:path arrowok="t"/>
                <v:fill type="solid"/>
              </v:shape>
            </v:group>
            <v:group style="position:absolute;left:6029;top:958;width:216;height:213" coordorigin="6029,958" coordsize="216,213">
              <v:shape style="position:absolute;left:6029;top:958;width:216;height:213" coordorigin="6029,958" coordsize="216,213" path="m6150,958l6080,975,6038,1021,6029,1062,6031,1085,6062,1142,6120,1171,6146,1169,6208,1142,6240,1091,6244,1065,6241,1042,6209,986,6150,958xe" filled="true" fillcolor="#ffffff" stroked="false">
                <v:path arrowok="t"/>
                <v:fill type="solid"/>
              </v:shape>
            </v:group>
            <v:group style="position:absolute;left:9661;top:2370;width:313;height:495" coordorigin="9661,2370" coordsize="313,495">
              <v:shape style="position:absolute;left:9661;top:2370;width:313;height:495" coordorigin="9661,2370" coordsize="313,495" path="m9831,2370l9760,2383,9705,2419,9671,2471,9661,2513,9662,2538,9664,2559,9668,2576,9678,2599,9686,2612,9816,2865,9946,2616,9956,2599,9964,2581,9970,2561,9973,2541,9972,2515,9951,2449,9909,2401,9852,2374,9831,2370xe" filled="true" fillcolor="#fdb812" stroked="false">
                <v:path arrowok="t"/>
                <v:fill type="solid"/>
              </v:shape>
            </v:group>
            <v:group style="position:absolute;left:9710;top:2421;width:216;height:213" coordorigin="9710,2421" coordsize="216,213">
              <v:shape style="position:absolute;left:9710;top:2421;width:216;height:213" coordorigin="9710,2421" coordsize="216,213" path="m9831,2421l9762,2438,9719,2483,9710,2524,9712,2548,9743,2605,9801,2634,9827,2632,9889,2605,9922,2553,9925,2527,9922,2505,9890,2448,9831,2421xe" filled="true" fillcolor="#ffffff" stroked="false">
                <v:path arrowok="t"/>
                <v:fill type="solid"/>
              </v:shape>
              <v:shape style="position:absolute;left:1275;top:-230;width:128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6"/>
                          <w:w w:val="90"/>
                          <w:sz w:val="13"/>
                        </w:rPr>
                        <w:t>13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698;top:27;width:129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6"/>
                          <w:w w:val="91"/>
                          <w:sz w:val="13"/>
                        </w:rPr>
                        <w:t>12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153;top:288;width:125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6"/>
                          <w:w w:val="88"/>
                          <w:sz w:val="13"/>
                        </w:rPr>
                        <w:t>11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67;top:996;width:139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0"/>
                          <w:sz w:val="13"/>
                        </w:rPr>
                        <w:t>17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34;top:2300;width:125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9"/>
                          <w:w w:val="92"/>
                          <w:sz w:val="13"/>
                        </w:rPr>
                        <w:t>16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753;top:2459;width:122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9"/>
                          <w:w w:val="90"/>
                          <w:sz w:val="13"/>
                        </w:rPr>
                        <w:t>15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227;top:2769;width:130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9"/>
                          <w:w w:val="95"/>
                          <w:sz w:val="13"/>
                        </w:rPr>
                        <w:t>14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204;top:3144;width:73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5"/>
                          <w:sz w:val="13"/>
                        </w:rPr>
                        <w:t>6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874;top:3117;width:75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8"/>
                          <w:sz w:val="13"/>
                        </w:rPr>
                        <w:t>8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616;top:3400;width:71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2"/>
                          <w:sz w:val="13"/>
                        </w:rPr>
                        <w:t>7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676;top:3392;width:128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spacing w:val="-9"/>
                          <w:w w:val="94"/>
                          <w:sz w:val="13"/>
                        </w:rPr>
                        <w:t>10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257;top:3502;width:73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5"/>
                          <w:sz w:val="13"/>
                        </w:rPr>
                        <w:t>9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046;top:4140;width:70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1"/>
                          <w:sz w:val="13"/>
                        </w:rPr>
                        <w:t>5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486;top:4318;width:72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4"/>
                          <w:sz w:val="13"/>
                        </w:rPr>
                        <w:t>2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013;top:4318;width:71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92"/>
                          <w:sz w:val="13"/>
                        </w:rPr>
                        <w:t>3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586;top:4300;width:79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102"/>
                          <w:sz w:val="13"/>
                        </w:rPr>
                        <w:t>4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107;top:4829;width:68;height:13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3"/>
                          <w:szCs w:val="13"/>
                        </w:rPr>
                      </w:pPr>
                      <w:r>
                        <w:rPr>
                          <w:rFonts w:ascii="Trebuchet MS"/>
                          <w:b/>
                          <w:w w:val="88"/>
                          <w:sz w:val="13"/>
                        </w:rPr>
                        <w:t>1</w:t>
                      </w:r>
                      <w:r>
                        <w:rPr>
                          <w:rFonts w:ascii="Trebuchet MS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014DA2"/>
          <w:w w:val="115"/>
        </w:rPr>
        <w:t>HHI-EMD Business</w:t>
      </w:r>
      <w:r>
        <w:rPr>
          <w:color w:val="014DA2"/>
          <w:spacing w:val="-1"/>
          <w:w w:val="115"/>
        </w:rPr>
        <w:t> </w:t>
      </w:r>
      <w:r>
        <w:rPr>
          <w:color w:val="014DA2"/>
          <w:w w:val="115"/>
        </w:rPr>
        <w:t>Areas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23820" w:h="16840" w:orient="landscape"/>
          <w:pgMar w:top="1580" w:bottom="280" w:left="0" w:right="440"/>
        </w:sectPr>
      </w:pPr>
    </w:p>
    <w:p>
      <w:pPr>
        <w:pStyle w:val="Heading7"/>
        <w:spacing w:line="244" w:lineRule="auto" w:before="82"/>
        <w:ind w:left="13322" w:right="84"/>
        <w:jc w:val="left"/>
        <w:rPr>
          <w:b w:val="0"/>
          <w:bCs w:val="0"/>
        </w:rPr>
      </w:pPr>
      <w:r>
        <w:rPr>
          <w:color w:val="014DA2"/>
          <w:w w:val="110"/>
        </w:rPr>
      </w:r>
      <w:r>
        <w:rPr>
          <w:color w:val="014DA2"/>
          <w:u w:val="single" w:color="014DA2"/>
        </w:rPr>
        <w:t>MARINE ENGINE</w:t>
      </w:r>
      <w:r>
        <w:rPr>
          <w:color w:val="014DA2"/>
          <w:spacing w:val="-20"/>
          <w:u w:val="single" w:color="014DA2"/>
        </w:rPr>
        <w:t> </w:t>
      </w:r>
      <w:r>
        <w:rPr>
          <w:color w:val="014DA2"/>
          <w:u w:val="single" w:color="014DA2"/>
        </w:rPr>
        <w:t>&amp;</w:t>
      </w:r>
      <w:r>
        <w:rPr>
          <w:color w:val="014DA2"/>
          <w:w w:val="100"/>
        </w:rPr>
      </w:r>
      <w:r>
        <w:rPr>
          <w:color w:val="014DA2"/>
          <w:w w:val="100"/>
        </w:rPr>
        <w:t> </w:t>
      </w:r>
      <w:r>
        <w:rPr>
          <w:color w:val="014DA2"/>
          <w:w w:val="110"/>
        </w:rPr>
      </w:r>
      <w:r>
        <w:rPr>
          <w:color w:val="014DA2"/>
          <w:u w:val="single" w:color="014DA2"/>
        </w:rPr>
        <w:t>MARINE</w:t>
      </w:r>
      <w:r>
        <w:rPr>
          <w:color w:val="014DA2"/>
          <w:spacing w:val="46"/>
          <w:u w:val="single" w:color="014DA2"/>
        </w:rPr>
        <w:t> </w:t>
      </w:r>
      <w:r>
        <w:rPr>
          <w:color w:val="014DA2"/>
          <w:spacing w:val="-3"/>
          <w:u w:val="single" w:color="014DA2"/>
        </w:rPr>
        <w:t>MACHINERY</w:t>
      </w:r>
      <w:r>
        <w:rPr>
          <w:color w:val="014DA2"/>
          <w:spacing w:val="-3"/>
        </w:rPr>
      </w:r>
      <w:r>
        <w:rPr>
          <w:b w:val="0"/>
          <w:spacing w:val="-3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0"/>
        <w:ind w:left="0" w:right="430" w:firstLine="0"/>
        <w:jc w:val="righ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w w:val="105"/>
          <w:sz w:val="17"/>
        </w:rPr>
        <w:t>2-Stroke</w:t>
      </w:r>
      <w:r>
        <w:rPr>
          <w:rFonts w:ascii="Trebuchet MS"/>
          <w:b/>
          <w:spacing w:val="-33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/</w:t>
      </w:r>
      <w:r>
        <w:rPr>
          <w:rFonts w:ascii="Trebuchet MS"/>
          <w:b/>
          <w:spacing w:val="-33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4-Stroke</w:t>
      </w:r>
      <w:r>
        <w:rPr>
          <w:rFonts w:ascii="Trebuchet MS"/>
          <w:b/>
          <w:spacing w:val="-33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Engines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42"/>
        <w:ind w:left="13322" w:right="84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Diesel</w:t>
      </w:r>
      <w:r>
        <w:rPr>
          <w:spacing w:val="8"/>
        </w:rPr>
        <w:t> </w:t>
      </w:r>
      <w:r>
        <w:rPr>
          <w:w w:val="90"/>
        </w:rPr>
        <w:t>engines</w:t>
      </w:r>
      <w:r>
        <w:rPr/>
      </w:r>
    </w:p>
    <w:p>
      <w:pPr>
        <w:pStyle w:val="BodyText"/>
        <w:spacing w:line="240" w:lineRule="auto" w:before="44"/>
        <w:ind w:left="13322" w:right="84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Gas</w:t>
      </w:r>
      <w:r>
        <w:rPr>
          <w:spacing w:val="8"/>
        </w:rPr>
        <w:t> </w:t>
      </w:r>
      <w:r>
        <w:rPr>
          <w:w w:val="90"/>
        </w:rPr>
        <w:t>engines</w:t>
      </w:r>
      <w:r>
        <w:rPr/>
      </w:r>
    </w:p>
    <w:p>
      <w:pPr>
        <w:pStyle w:val="BodyText"/>
        <w:spacing w:line="240" w:lineRule="auto" w:before="44"/>
        <w:ind w:left="13322" w:right="84" w:hanging="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Dual</w:t>
      </w:r>
      <w:r>
        <w:rPr>
          <w:spacing w:val="8"/>
        </w:rPr>
        <w:t> </w:t>
      </w:r>
      <w:r>
        <w:rPr>
          <w:w w:val="95"/>
        </w:rPr>
        <w:t>fuel</w:t>
      </w:r>
      <w:r>
        <w:rPr>
          <w:spacing w:val="8"/>
        </w:rPr>
        <w:t> </w:t>
      </w:r>
      <w:r>
        <w:rPr>
          <w:w w:val="88"/>
        </w:rPr>
        <w:t>(DF)</w:t>
      </w:r>
      <w:r>
        <w:rPr>
          <w:spacing w:val="8"/>
        </w:rPr>
        <w:t> </w:t>
      </w:r>
      <w:r>
        <w:rPr>
          <w:w w:val="90"/>
        </w:rPr>
        <w:t>engines</w:t>
      </w:r>
      <w:r>
        <w:rPr/>
      </w:r>
    </w:p>
    <w:p>
      <w:pPr>
        <w:spacing w:before="157"/>
        <w:ind w:left="13322" w:right="84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Trebuchet MS"/>
          <w:b/>
          <w:sz w:val="17"/>
        </w:rPr>
        <w:t>Engine</w:t>
      </w:r>
      <w:r>
        <w:rPr>
          <w:rFonts w:ascii="Trebuchet MS"/>
          <w:b/>
          <w:spacing w:val="-23"/>
          <w:sz w:val="17"/>
        </w:rPr>
        <w:t> </w:t>
      </w:r>
      <w:r>
        <w:rPr>
          <w:rFonts w:ascii="Trebuchet MS"/>
          <w:b/>
          <w:sz w:val="17"/>
        </w:rPr>
        <w:t>Components</w:t>
      </w:r>
      <w:r>
        <w:rPr>
          <w:rFonts w:ascii="Calibri"/>
          <w:w w:val="140"/>
          <w:sz w:val="17"/>
        </w:rPr>
        <w:t> </w:t>
      </w:r>
      <w:r>
        <w:rPr>
          <w:rFonts w:ascii="Calibri"/>
          <w:sz w:val="17"/>
        </w:rPr>
      </w:r>
    </w:p>
    <w:p>
      <w:pPr>
        <w:pStyle w:val="BodyText"/>
        <w:spacing w:line="240" w:lineRule="auto" w:before="42"/>
        <w:ind w:left="0" w:right="408"/>
        <w:jc w:val="righ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C</w:t>
      </w:r>
      <w:r>
        <w:rPr>
          <w:spacing w:val="-2"/>
          <w:w w:val="88"/>
        </w:rPr>
        <w:t>r</w:t>
      </w:r>
      <w:r>
        <w:rPr>
          <w:w w:val="92"/>
        </w:rPr>
        <w:t>ankshaft,</w:t>
      </w:r>
      <w:r>
        <w:rPr>
          <w:spacing w:val="8"/>
        </w:rPr>
        <w:t> </w:t>
      </w:r>
      <w:r>
        <w:rPr>
          <w:w w:val="93"/>
        </w:rPr>
        <w:t>cylinder</w:t>
      </w:r>
      <w:r>
        <w:rPr>
          <w:spacing w:val="8"/>
        </w:rPr>
        <w:t> </w:t>
      </w:r>
      <w:r>
        <w:rPr>
          <w:w w:val="93"/>
        </w:rPr>
        <w:t>liner</w:t>
      </w:r>
      <w:r>
        <w:rPr>
          <w:spacing w:val="8"/>
        </w:rPr>
        <w:t> </w:t>
      </w:r>
      <w:r>
        <w:rPr>
          <w:w w:val="98"/>
        </w:rPr>
        <w:t>e</w:t>
      </w:r>
      <w:r>
        <w:rPr>
          <w:spacing w:val="1"/>
          <w:w w:val="98"/>
        </w:rPr>
        <w:t>t</w:t>
      </w:r>
      <w:r>
        <w:rPr>
          <w:w w:val="78"/>
        </w:rPr>
        <w:t>c.</w:t>
      </w:r>
      <w:r>
        <w:rPr/>
      </w:r>
    </w:p>
    <w:p>
      <w:pPr>
        <w:pStyle w:val="BodyText"/>
        <w:spacing w:line="240" w:lineRule="auto" w:before="44"/>
        <w:ind w:left="13322" w:right="84" w:hanging="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  <w:w w:val="268"/>
        </w:rPr>
        <w:t>•</w:t>
      </w:r>
      <w:r>
        <w:rPr>
          <w:spacing w:val="-21"/>
          <w:w w:val="89"/>
        </w:rPr>
        <w:t>T</w:t>
      </w:r>
      <w:r>
        <w:rPr>
          <w:w w:val="94"/>
        </w:rPr>
        <w:t>urbochargers</w:t>
      </w:r>
      <w:r>
        <w:rPr>
          <w:rFonts w:ascii="Calibri" w:hAnsi="Calibri" w:cs="Calibri" w:eastAsia="Calibri"/>
          <w:w w:val="140"/>
        </w:rPr>
        <w:t> </w:t>
      </w:r>
      <w:r>
        <w:rPr>
          <w:rFonts w:ascii="Calibri" w:hAnsi="Calibri" w:cs="Calibri" w:eastAsia="Calibri"/>
        </w:rPr>
      </w:r>
    </w:p>
    <w:p>
      <w:pPr>
        <w:spacing w:before="157"/>
        <w:ind w:left="13322" w:right="84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group style="position:absolute;margin-left:623.121887pt;margin-top:16.550257pt;width:540.2pt;height:225pt;mso-position-horizontal-relative:page;mso-position-vertical-relative:paragraph;z-index:-215248" coordorigin="12462,331" coordsize="10804,4500">
            <v:group style="position:absolute;left:23119;top:4787;width:126;height:2" coordorigin="23119,4787" coordsize="126,2">
              <v:shape style="position:absolute;left:23119;top:4787;width:126;height:2" coordorigin="23119,4787" coordsize="126,0" path="m23119,4787l23244,4787e" filled="false" stroked="true" strokeweight="2.2pt" strokecolor="#a7a9ac">
                <v:path arrowok="t"/>
              </v:shape>
            </v:group>
            <v:group style="position:absolute;left:23222;top:4541;width:2;height:224" coordorigin="23222,4541" coordsize="2,224">
              <v:shape style="position:absolute;left:23222;top:4541;width:2;height:224" coordorigin="23222,4541" coordsize="0,224" path="m23222,4541l23222,4765e" filled="false" stroked="true" strokeweight="2.213pt" strokecolor="#a7a9ac">
                <v:path arrowok="t"/>
              </v:shape>
            </v:group>
            <v:group style="position:absolute;left:22945;top:4541;width:2;height:88" coordorigin="22945,4541" coordsize="2,88">
              <v:shape style="position:absolute;left:22945;top:4541;width:2;height:88" coordorigin="22945,4541" coordsize="0,88" path="m22945,4541l22945,4629e" filled="false" stroked="true" strokeweight="2.214pt" strokecolor="#a7a9ac">
                <v:path arrowok="t"/>
              </v:shape>
            </v:group>
            <v:group style="position:absolute;left:22923;top:4519;width:322;height:2" coordorigin="22923,4519" coordsize="322,2">
              <v:shape style="position:absolute;left:22923;top:4519;width:322;height:2" coordorigin="22923,4519" coordsize="322,0" path="m22923,4519l23244,4519e" filled="false" stroked="true" strokeweight="2.2pt" strokecolor="#a7a9ac">
                <v:path arrowok="t"/>
              </v:shape>
            </v:group>
            <v:group style="position:absolute;left:22746;top:4790;width:155;height:2" coordorigin="22746,4790" coordsize="155,2">
              <v:shape style="position:absolute;left:22746;top:4790;width:155;height:2" coordorigin="22746,4790" coordsize="155,0" path="m22746,4790l22901,4790e" filled="false" stroked="true" strokeweight="1.8pt" strokecolor="#a7a9ac">
                <v:path arrowok="t"/>
              </v:shape>
            </v:group>
            <v:group style="position:absolute;left:22746;top:4760;width:45;height:2" coordorigin="22746,4760" coordsize="45,2">
              <v:shape style="position:absolute;left:22746;top:4760;width:45;height:2" coordorigin="22746,4760" coordsize="45,0" path="m22746,4760l22790,4760e" filled="false" stroked="true" strokeweight="1.2pt" strokecolor="#a7a9ac">
                <v:path arrowok="t"/>
              </v:shape>
            </v:group>
            <v:group style="position:absolute;left:22746;top:4731;width:155;height:2" coordorigin="22746,4731" coordsize="155,2">
              <v:shape style="position:absolute;left:22746;top:4731;width:155;height:2" coordorigin="22746,4731" coordsize="155,0" path="m22746,4731l22901,4731e" filled="false" stroked="true" strokeweight="1.7pt" strokecolor="#a7a9ac">
                <v:path arrowok="t"/>
              </v:shape>
            </v:group>
            <v:group style="position:absolute;left:22746;top:4702;width:45;height:2" coordorigin="22746,4702" coordsize="45,2">
              <v:shape style="position:absolute;left:22746;top:4702;width:45;height:2" coordorigin="22746,4702" coordsize="45,0" path="m22746,4702l22790,4702e" filled="false" stroked="true" strokeweight="1.2pt" strokecolor="#a7a9ac">
                <v:path arrowok="t"/>
              </v:shape>
            </v:group>
            <v:group style="position:absolute;left:22746;top:4672;width:155;height:2" coordorigin="22746,4672" coordsize="155,2">
              <v:shape style="position:absolute;left:22746;top:4672;width:155;height:2" coordorigin="22746,4672" coordsize="155,0" path="m22746,4672l22901,4672e" filled="false" stroked="true" strokeweight="1.8pt" strokecolor="#a7a9ac">
                <v:path arrowok="t"/>
              </v:shape>
            </v:group>
            <v:group style="position:absolute;left:22923;top:4654;width:172;height:155" coordorigin="22923,4654" coordsize="172,155">
              <v:shape style="position:absolute;left:22923;top:4654;width:172;height:155" coordorigin="22923,4654" coordsize="172,155" path="m22967,4654l22923,4654,22923,4808,22967,4808,22967,4723,23034,4723,22967,4654xe" filled="true" fillcolor="#a7a9ac" stroked="false">
                <v:path arrowok="t"/>
                <v:fill type="solid"/>
              </v:shape>
              <v:shape style="position:absolute;left:22923;top:4654;width:172;height:155" coordorigin="22923,4654" coordsize="172,155" path="m23034,4723l22967,4723,23049,4808,23094,4808,23094,4740,23050,4740,23034,4723xe" filled="true" fillcolor="#a7a9ac" stroked="false">
                <v:path arrowok="t"/>
                <v:fill type="solid"/>
              </v:shape>
              <v:shape style="position:absolute;left:22923;top:4654;width:172;height:155" coordorigin="22923,4654" coordsize="172,155" path="m23094,4654l23050,4654,23050,4740,23094,4740,23094,4654xe" filled="true" fillcolor="#a7a9ac" stroked="false">
                <v:path arrowok="t"/>
                <v:fill type="solid"/>
              </v:shape>
            </v:group>
            <v:group style="position:absolute;left:22325;top:4654;width:2;height:155" coordorigin="22325,4654" coordsize="2,155">
              <v:shape style="position:absolute;left:22325;top:4654;width:2;height:155" coordorigin="22325,4654" coordsize="0,155" path="m22325,4654l22325,4808e" filled="false" stroked="true" strokeweight="2.211pt" strokecolor="#a7a9ac">
                <v:path arrowok="t"/>
              </v:shape>
            </v:group>
            <v:group style="position:absolute;left:22110;top:4779;width:45;height:2" coordorigin="22110,4779" coordsize="45,2">
              <v:shape style="position:absolute;left:22110;top:4779;width:45;height:2" coordorigin="22110,4779" coordsize="45,0" path="m22110,4779l22154,4779e" filled="false" stroked="true" strokeweight="2.9pt" strokecolor="#a7a9ac">
                <v:path arrowok="t"/>
              </v:shape>
            </v:group>
            <v:group style="position:absolute;left:22110;top:4731;width:169;height:2" coordorigin="22110,4731" coordsize="169,2">
              <v:shape style="position:absolute;left:22110;top:4731;width:169;height:2" coordorigin="22110,4731" coordsize="169,0" path="m22110,4731l22278,4731e" filled="false" stroked="true" strokeweight="1.9pt" strokecolor="#a7a9ac">
                <v:path arrowok="t"/>
              </v:shape>
            </v:group>
            <v:group style="position:absolute;left:22110;top:4683;width:45;height:2" coordorigin="22110,4683" coordsize="45,2">
              <v:shape style="position:absolute;left:22110;top:4683;width:45;height:2" coordorigin="22110,4683" coordsize="45,0" path="m22110,4683l22154,4683e" filled="false" stroked="true" strokeweight="2.9pt" strokecolor="#a7a9ac">
                <v:path arrowok="t"/>
              </v:shape>
            </v:group>
            <v:group style="position:absolute;left:22234;top:4779;width:45;height:2" coordorigin="22234,4779" coordsize="45,2">
              <v:shape style="position:absolute;left:22234;top:4779;width:45;height:2" coordorigin="22234,4779" coordsize="45,0" path="m22234,4779l22278,4779e" filled="false" stroked="true" strokeweight="2.939pt" strokecolor="#a7a9ac">
                <v:path arrowok="t"/>
              </v:shape>
            </v:group>
            <v:group style="position:absolute;left:22234;top:4683;width:45;height:2" coordorigin="22234,4683" coordsize="45,2">
              <v:shape style="position:absolute;left:22234;top:4683;width:45;height:2" coordorigin="22234,4683" coordsize="45,0" path="m22234,4683l22278,4683e" filled="false" stroked="true" strokeweight="2.895pt" strokecolor="#a7a9ac">
                <v:path arrowok="t"/>
              </v:shape>
            </v:group>
            <v:group style="position:absolute;left:22371;top:4654;width:179;height:155" coordorigin="22371,4654" coordsize="179,155">
              <v:shape style="position:absolute;left:22371;top:4654;width:179;height:155" coordorigin="22371,4654" coordsize="179,155" path="m22418,4654l22371,4654,22371,4808,22415,4808,22415,4718,22504,4718,22505,4717,22549,4717,22549,4709,22460,4709,22418,4654xe" filled="true" fillcolor="#a7a9ac" stroked="false">
                <v:path arrowok="t"/>
                <v:fill type="solid"/>
              </v:shape>
              <v:shape style="position:absolute;left:22371;top:4654;width:179;height:155" coordorigin="22371,4654" coordsize="179,155" path="m22549,4717l22505,4717,22505,4808,22549,4808,22549,4717xe" filled="true" fillcolor="#a7a9ac" stroked="false">
                <v:path arrowok="t"/>
                <v:fill type="solid"/>
              </v:shape>
              <v:shape style="position:absolute;left:22371;top:4654;width:179;height:155" coordorigin="22371,4654" coordsize="179,155" path="m22504,4718l22415,4718,22460,4772,22504,4718xe" filled="true" fillcolor="#a7a9ac" stroked="false">
                <v:path arrowok="t"/>
                <v:fill type="solid"/>
              </v:shape>
              <v:shape style="position:absolute;left:22371;top:4654;width:179;height:155" coordorigin="22371,4654" coordsize="179,155" path="m22549,4654l22502,4654,22460,4709,22549,4709,22549,4654xe" filled="true" fillcolor="#a7a9ac" stroked="false">
                <v:path arrowok="t"/>
                <v:fill type="solid"/>
              </v:shape>
            </v:group>
            <v:group style="position:absolute;left:22571;top:4789;width:154;height:2" coordorigin="22571,4789" coordsize="154,2">
              <v:shape style="position:absolute;left:22571;top:4789;width:154;height:2" coordorigin="22571,4789" coordsize="154,0" path="m22571,4789l22724,4789e" filled="false" stroked="true" strokeweight="1.8pt" strokecolor="#a7a9ac">
                <v:path arrowok="t"/>
              </v:shape>
            </v:group>
            <v:group style="position:absolute;left:22680;top:4759;width:45;height:2" coordorigin="22680,4759" coordsize="45,2">
              <v:shape style="position:absolute;left:22680;top:4759;width:45;height:2" coordorigin="22680,4759" coordsize="45,0" path="m22680,4759l22724,4759e" filled="false" stroked="true" strokeweight="1.2pt" strokecolor="#a7a9ac">
                <v:path arrowok="t"/>
              </v:shape>
            </v:group>
            <v:group style="position:absolute;left:22571;top:4730;width:154;height:2" coordorigin="22571,4730" coordsize="154,2">
              <v:shape style="position:absolute;left:22571;top:4730;width:154;height:2" coordorigin="22571,4730" coordsize="154,0" path="m22571,4730l22724,4730e" filled="false" stroked="true" strokeweight="1.7pt" strokecolor="#a7a9ac">
                <v:path arrowok="t"/>
              </v:shape>
            </v:group>
            <v:group style="position:absolute;left:22571;top:4701;width:45;height:2" coordorigin="22571,4701" coordsize="45,2">
              <v:shape style="position:absolute;left:22571;top:4701;width:45;height:2" coordorigin="22571,4701" coordsize="45,0" path="m22571,4701l22615,4701e" filled="false" stroked="true" strokeweight="1.2pt" strokecolor="#a7a9ac">
                <v:path arrowok="t"/>
              </v:shape>
            </v:group>
            <v:group style="position:absolute;left:22571;top:4671;width:154;height:2" coordorigin="22571,4671" coordsize="154,2">
              <v:shape style="position:absolute;left:22571;top:4671;width:154;height:2" coordorigin="22571,4671" coordsize="154,0" path="m22571,4671l22724,4671e" filled="false" stroked="true" strokeweight="1.8pt" strokecolor="#a7a9ac">
                <v:path arrowok="t"/>
              </v:shape>
            </v:group>
            <v:group style="position:absolute;left:22110;top:4497;width:79;height:94" coordorigin="22110,4497" coordsize="79,94">
              <v:shape style="position:absolute;left:22110;top:4497;width:79;height:94" coordorigin="22110,4497" coordsize="79,94" path="m22135,4497l22110,4497,22110,4590,22135,4590,22135,4550,22189,4550,22189,4532,22135,4532,22135,4497xe" filled="true" fillcolor="#a7a9ac" stroked="false">
                <v:path arrowok="t"/>
                <v:fill type="solid"/>
              </v:shape>
              <v:shape style="position:absolute;left:22110;top:4497;width:79;height:94" coordorigin="22110,4497" coordsize="79,94" path="m22189,4550l22164,4550,22164,4590,22189,4590,22189,4550xe" filled="true" fillcolor="#a7a9ac" stroked="false">
                <v:path arrowok="t"/>
                <v:fill type="solid"/>
              </v:shape>
              <v:shape style="position:absolute;left:22110;top:4497;width:79;height:94" coordorigin="22110,4497" coordsize="79,94" path="m22189,4497l22164,4497,22164,4532,22189,4532,22189,4497xe" filled="true" fillcolor="#a7a9ac" stroked="false">
                <v:path arrowok="t"/>
                <v:fill type="solid"/>
              </v:shape>
            </v:group>
            <v:group style="position:absolute;left:22197;top:4497;width:94;height:94" coordorigin="22197,4497" coordsize="94,94">
              <v:shape style="position:absolute;left:22197;top:4497;width:94;height:94" coordorigin="22197,4497" coordsize="94,94" path="m22226,4497l22197,4497,22232,4555,22232,4590,22257,4590,22257,4555,22269,4534,22244,4534,22226,4497xe" filled="true" fillcolor="#a7a9ac" stroked="false">
                <v:path arrowok="t"/>
                <v:fill type="solid"/>
              </v:shape>
              <v:shape style="position:absolute;left:22197;top:4497;width:94;height:94" coordorigin="22197,4497" coordsize="94,94" path="m22291,4497l22262,4497,22244,4534,22269,4534,22291,4497xe" filled="true" fillcolor="#a7a9ac" stroked="false">
                <v:path arrowok="t"/>
                <v:fill type="solid"/>
              </v:shape>
            </v:group>
            <v:group style="position:absolute;left:22299;top:4497;width:82;height:95" coordorigin="22299,4497" coordsize="82,95">
              <v:shape style="position:absolute;left:22299;top:4497;width:82;height:95" coordorigin="22299,4497" coordsize="82,95" path="m22323,4497l22299,4497,22299,4555,22305,4577,22321,4589,22339,4592,22362,4587,22376,4573,22327,4573,22323,4563,22323,4497xe" filled="true" fillcolor="#a7a9ac" stroked="false">
                <v:path arrowok="t"/>
                <v:fill type="solid"/>
              </v:shape>
              <v:shape style="position:absolute;left:22299;top:4497;width:82;height:95" coordorigin="22299,4497" coordsize="82,95" path="m22380,4497l22355,4497,22355,4563,22352,4573,22376,4573,22377,4572,22380,4497xe" filled="true" fillcolor="#a7a9ac" stroked="false">
                <v:path arrowok="t"/>
                <v:fill type="solid"/>
              </v:shape>
            </v:group>
            <v:group style="position:absolute;left:22397;top:4497;width:86;height:94" coordorigin="22397,4497" coordsize="86,94">
              <v:shape style="position:absolute;left:22397;top:4497;width:86;height:94" coordorigin="22397,4497" coordsize="86,94" path="m22428,4497l22397,4497,22397,4590,22419,4590,22418,4526,22443,4526,22428,4497xe" filled="true" fillcolor="#a7a9ac" stroked="false">
                <v:path arrowok="t"/>
                <v:fill type="solid"/>
              </v:shape>
              <v:shape style="position:absolute;left:22397;top:4497;width:86;height:94" coordorigin="22397,4497" coordsize="86,94" path="m22443,4526l22419,4526,22451,4590,22482,4590,22482,4560,22460,4560,22443,4526xe" filled="true" fillcolor="#a7a9ac" stroked="false">
                <v:path arrowok="t"/>
                <v:fill type="solid"/>
              </v:shape>
              <v:shape style="position:absolute;left:22397;top:4497;width:86;height:94" coordorigin="22397,4497" coordsize="86,94" path="m22482,4497l22460,4497,22460,4560,22482,4560,22482,4497xe" filled="true" fillcolor="#a7a9ac" stroked="false">
                <v:path arrowok="t"/>
                <v:fill type="solid"/>
              </v:shape>
            </v:group>
            <v:group style="position:absolute;left:22500;top:4497;width:89;height:93" coordorigin="22500,4497" coordsize="89,93">
              <v:shape style="position:absolute;left:22500;top:4497;width:89;height:93" coordorigin="22500,4497" coordsize="89,93" path="m22500,4497l22500,4590,22534,4590,22558,4587,22577,4577,22580,4572,22525,4572,22525,4515,22581,4515,22571,4504,22549,4498,22500,4497xe" filled="true" fillcolor="#a7a9ac" stroked="false">
                <v:path arrowok="t"/>
                <v:fill type="solid"/>
              </v:shape>
              <v:shape style="position:absolute;left:22500;top:4497;width:89;height:93" coordorigin="22500,4497" coordsize="89,93" path="m22581,4515l22535,4515,22556,4522,22564,4543,22557,4564,22536,4572,22525,4572,22580,4572,22587,4559,22589,4543,22584,4519,22581,4515xe" filled="true" fillcolor="#a7a9ac" stroked="false">
                <v:path arrowok="t"/>
                <v:fill type="solid"/>
              </v:shape>
            </v:group>
            <v:group style="position:absolute;left:22589;top:4497;width:102;height:94" coordorigin="22589,4497" coordsize="102,94">
              <v:shape style="position:absolute;left:22589;top:4497;width:102;height:94" coordorigin="22589,4497" coordsize="102,94" path="m22655,4497l22624,4497,22589,4590,22614,4590,22622,4570,22683,4570,22676,4552,22627,4552,22639,4516,22662,4516,22655,4497xe" filled="true" fillcolor="#a7a9ac" stroked="false">
                <v:path arrowok="t"/>
                <v:fill type="solid"/>
              </v:shape>
              <v:shape style="position:absolute;left:22589;top:4497;width:102;height:94" coordorigin="22589,4497" coordsize="102,94" path="m22683,4570l22656,4570,22663,4590,22691,4590,22683,4570xe" filled="true" fillcolor="#a7a9ac" stroked="false">
                <v:path arrowok="t"/>
                <v:fill type="solid"/>
              </v:shape>
              <v:shape style="position:absolute;left:22589;top:4497;width:102;height:94" coordorigin="22589,4497" coordsize="102,94" path="m22662,4516l22640,4516,22651,4552,22676,4552,22662,4516xe" filled="true" fillcolor="#a7a9ac" stroked="false">
                <v:path arrowok="t"/>
                <v:fill type="solid"/>
              </v:shape>
            </v:group>
            <v:group style="position:absolute;left:22712;top:4497;width:2;height:93" coordorigin="22712,4497" coordsize="2,93">
              <v:shape style="position:absolute;left:22712;top:4497;width:2;height:93" coordorigin="22712,4497" coordsize="0,93" path="m22712,4497l22712,4590e" filled="false" stroked="true" strokeweight="1.236pt" strokecolor="#a7a9ac">
                <v:path arrowok="t"/>
              </v:shape>
            </v:group>
            <v:group style="position:absolute;left:12472;top:4235;width:10772;height:2" coordorigin="12472,4235" coordsize="10772,2">
              <v:shape style="position:absolute;left:12472;top:4235;width:10772;height:2" coordorigin="12472,4235" coordsize="10772,0" path="m12472,4235l23244,4235e" filled="false" stroked="true" strokeweight="1pt" strokecolor="#a7a9ac">
                <v:path arrowok="t"/>
              </v:shape>
              <v:shape style="position:absolute;left:16133;top:331;width:6828;height:4195" type="#_x0000_t75" stroked="false">
                <v:imagedata r:id="rId22" o:title=""/>
              </v:shape>
            </v:group>
            <w10:wrap type="none"/>
          </v:group>
        </w:pict>
      </w:r>
      <w:r>
        <w:rPr>
          <w:rFonts w:ascii="Trebuchet MS"/>
          <w:b/>
          <w:sz w:val="17"/>
        </w:rPr>
        <w:t>Marine Eco</w:t>
      </w:r>
      <w:r>
        <w:rPr>
          <w:rFonts w:ascii="Trebuchet MS"/>
          <w:b/>
          <w:spacing w:val="-12"/>
          <w:sz w:val="17"/>
        </w:rPr>
        <w:t> </w:t>
      </w:r>
      <w:r>
        <w:rPr>
          <w:rFonts w:ascii="Trebuchet MS"/>
          <w:b/>
          <w:sz w:val="17"/>
        </w:rPr>
        <w:t>Machinery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1332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268"/>
        </w:rPr>
        <w:t>•</w:t>
      </w:r>
      <w:r>
        <w:rPr>
          <w:rFonts w:ascii="Arial" w:hAnsi="Arial" w:cs="Arial" w:eastAsia="Arial"/>
          <w:w w:val="106"/>
        </w:rPr>
        <w:t>Hi-</w:t>
      </w:r>
      <w:r>
        <w:rPr>
          <w:rFonts w:ascii="Arial" w:hAnsi="Arial" w:cs="Arial" w:eastAsia="Arial"/>
          <w:spacing w:val="-15"/>
          <w:w w:val="106"/>
        </w:rPr>
        <w:t>W</w:t>
      </w:r>
      <w:r>
        <w:rPr>
          <w:rFonts w:ascii="Arial" w:hAnsi="Arial" w:cs="Arial" w:eastAsia="Arial"/>
          <w:w w:val="102"/>
        </w:rPr>
        <w:t>ell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w w:val="100"/>
        </w:rPr>
        <w:t>ca</w:t>
      </w:r>
      <w:r>
        <w:rPr>
          <w:rFonts w:ascii="Arial" w:hAnsi="Arial" w:cs="Arial" w:eastAsia="Arial"/>
          <w:spacing w:val="-9"/>
          <w:w w:val="100"/>
        </w:rPr>
        <w:t>r</w:t>
      </w:r>
      <w:r>
        <w:rPr>
          <w:rFonts w:ascii="Arial" w:hAnsi="Arial" w:cs="Arial" w:eastAsia="Arial"/>
          <w:w w:val="108"/>
        </w:rPr>
        <w:t>go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w w:val="108"/>
        </w:rPr>
        <w:t>pumping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w w:val="96"/>
        </w:rPr>
        <w:t>systems</w:t>
      </w:r>
      <w:r>
        <w:rPr>
          <w:rFonts w:ascii="Arial" w:hAnsi="Arial" w:cs="Arial" w:eastAsia="Arial"/>
        </w:rPr>
      </w:r>
    </w:p>
    <w:p>
      <w:pPr>
        <w:pStyle w:val="BodyText"/>
        <w:spacing w:line="295" w:lineRule="auto" w:before="44"/>
        <w:ind w:left="13482" w:right="84" w:hanging="16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0"/>
        </w:rPr>
        <w:t>Hi-GAS:</w:t>
      </w:r>
      <w:r>
        <w:rPr>
          <w:spacing w:val="8"/>
        </w:rPr>
        <w:t> </w:t>
      </w:r>
      <w:r>
        <w:rPr>
          <w:w w:val="92"/>
        </w:rPr>
        <w:t>Hyundai</w:t>
      </w:r>
      <w:r>
        <w:rPr>
          <w:spacing w:val="8"/>
        </w:rPr>
        <w:t> </w:t>
      </w:r>
      <w:r>
        <w:rPr>
          <w:w w:val="88"/>
        </w:rPr>
        <w:t>I</w:t>
      </w:r>
      <w:r>
        <w:rPr>
          <w:spacing w:val="-2"/>
          <w:w w:val="88"/>
        </w:rPr>
        <w:t>n</w:t>
      </w:r>
      <w:r>
        <w:rPr>
          <w:w w:val="99"/>
        </w:rPr>
        <w:t>teg</w:t>
      </w:r>
      <w:r>
        <w:rPr>
          <w:spacing w:val="-2"/>
          <w:w w:val="99"/>
        </w:rPr>
        <w:t>r</w:t>
      </w:r>
      <w:r>
        <w:rPr>
          <w:w w:val="94"/>
        </w:rPr>
        <w:t>ated</w:t>
      </w:r>
      <w:r>
        <w:rPr>
          <w:spacing w:val="8"/>
        </w:rPr>
        <w:t> </w:t>
      </w:r>
      <w:r>
        <w:rPr>
          <w:w w:val="81"/>
        </w:rPr>
        <w:t>Gas</w:t>
      </w:r>
      <w:r>
        <w:rPr>
          <w:w w:val="81"/>
        </w:rPr>
        <w:t> </w:t>
      </w:r>
      <w:r>
        <w:rPr>
          <w:w w:val="90"/>
        </w:rPr>
        <w:t>Supply</w:t>
      </w:r>
      <w:r>
        <w:rPr>
          <w:spacing w:val="8"/>
        </w:rPr>
        <w:t> </w:t>
      </w:r>
      <w:r>
        <w:rPr>
          <w:spacing w:val="-7"/>
          <w:w w:val="73"/>
        </w:rPr>
        <w:t>S</w:t>
      </w:r>
      <w:r>
        <w:rPr>
          <w:spacing w:val="1"/>
          <w:w w:val="96"/>
        </w:rPr>
        <w:t>y</w:t>
      </w:r>
      <w:r>
        <w:rPr>
          <w:w w:val="91"/>
        </w:rPr>
        <w:t>stem</w:t>
      </w:r>
      <w:r>
        <w:rPr/>
      </w:r>
    </w:p>
    <w:p>
      <w:pPr>
        <w:pStyle w:val="BodyText"/>
        <w:spacing w:line="295" w:lineRule="auto" w:before="1"/>
        <w:ind w:left="13482" w:right="84" w:hanging="16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Hi-ReGAS:</w:t>
      </w:r>
      <w:r>
        <w:rPr>
          <w:spacing w:val="8"/>
        </w:rPr>
        <w:t> </w:t>
      </w:r>
      <w:r>
        <w:rPr>
          <w:w w:val="92"/>
        </w:rPr>
        <w:t>Hyundai</w:t>
      </w:r>
      <w:r>
        <w:rPr>
          <w:spacing w:val="8"/>
        </w:rPr>
        <w:t> </w:t>
      </w:r>
      <w:r>
        <w:rPr>
          <w:w w:val="88"/>
        </w:rPr>
        <w:t>I</w:t>
      </w:r>
      <w:r>
        <w:rPr>
          <w:spacing w:val="-2"/>
          <w:w w:val="88"/>
        </w:rPr>
        <w:t>n</w:t>
      </w:r>
      <w:r>
        <w:rPr>
          <w:w w:val="99"/>
        </w:rPr>
        <w:t>teg</w:t>
      </w:r>
      <w:r>
        <w:rPr>
          <w:spacing w:val="-2"/>
          <w:w w:val="99"/>
        </w:rPr>
        <w:t>r</w:t>
      </w:r>
      <w:r>
        <w:rPr>
          <w:w w:val="94"/>
        </w:rPr>
        <w:t>ated</w:t>
      </w:r>
      <w:r>
        <w:rPr>
          <w:w w:val="94"/>
        </w:rPr>
        <w:t> </w:t>
      </w:r>
      <w:r>
        <w:rPr>
          <w:w w:val="87"/>
        </w:rPr>
        <w:t>ReGASifica</w:t>
      </w:r>
      <w:r>
        <w:rPr>
          <w:spacing w:val="5"/>
          <w:w w:val="87"/>
        </w:rPr>
        <w:t>t</w:t>
      </w:r>
      <w:r>
        <w:rPr>
          <w:w w:val="95"/>
        </w:rPr>
        <w:t>ion</w:t>
      </w:r>
      <w:r>
        <w:rPr>
          <w:spacing w:val="8"/>
        </w:rPr>
        <w:t> </w:t>
      </w:r>
      <w:r>
        <w:rPr>
          <w:spacing w:val="-7"/>
          <w:w w:val="73"/>
        </w:rPr>
        <w:t>S</w:t>
      </w:r>
      <w:r>
        <w:rPr>
          <w:spacing w:val="1"/>
          <w:w w:val="96"/>
        </w:rPr>
        <w:t>y</w:t>
      </w:r>
      <w:r>
        <w:rPr>
          <w:w w:val="91"/>
        </w:rPr>
        <w:t>stem</w:t>
      </w:r>
      <w:r>
        <w:rPr/>
      </w:r>
    </w:p>
    <w:p>
      <w:pPr>
        <w:pStyle w:val="BodyText"/>
        <w:spacing w:line="295" w:lineRule="auto" w:before="1"/>
        <w:ind w:left="13482" w:right="0" w:hanging="16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Hi-ERS:</w:t>
      </w:r>
      <w:r>
        <w:rPr>
          <w:spacing w:val="8"/>
        </w:rPr>
        <w:t> </w:t>
      </w:r>
      <w:r>
        <w:rPr>
          <w:w w:val="92"/>
        </w:rPr>
        <w:t>Hyundai</w:t>
      </w:r>
      <w:r>
        <w:rPr>
          <w:spacing w:val="8"/>
        </w:rPr>
        <w:t> </w:t>
      </w:r>
      <w:r>
        <w:rPr>
          <w:w w:val="95"/>
        </w:rPr>
        <w:t>Inno</w:t>
      </w:r>
      <w:r>
        <w:rPr>
          <w:spacing w:val="-4"/>
          <w:w w:val="95"/>
        </w:rPr>
        <w:t>v</w:t>
      </w:r>
      <w:r>
        <w:rPr>
          <w:w w:val="94"/>
        </w:rPr>
        <w:t>a</w:t>
      </w:r>
      <w:r>
        <w:rPr>
          <w:spacing w:val="5"/>
          <w:w w:val="94"/>
        </w:rPr>
        <w:t>t</w:t>
      </w:r>
      <w:r>
        <w:rPr>
          <w:w w:val="98"/>
        </w:rPr>
        <w:t>i</w:t>
      </w:r>
      <w:r>
        <w:rPr>
          <w:spacing w:val="-2"/>
          <w:w w:val="98"/>
        </w:rPr>
        <w:t>v</w:t>
      </w:r>
      <w:r>
        <w:rPr>
          <w:w w:val="90"/>
        </w:rPr>
        <w:t>e</w:t>
      </w:r>
      <w:r>
        <w:rPr>
          <w:w w:val="90"/>
        </w:rPr>
        <w:t> </w:t>
      </w:r>
      <w:r>
        <w:rPr>
          <w:w w:val="89"/>
        </w:rPr>
        <w:t>Economical</w:t>
      </w:r>
      <w:r>
        <w:rPr>
          <w:spacing w:val="8"/>
        </w:rPr>
        <w:t> </w:t>
      </w:r>
      <w:r>
        <w:rPr>
          <w:w w:val="93"/>
        </w:rPr>
        <w:t>Re-liquefac</w:t>
      </w:r>
      <w:r>
        <w:rPr>
          <w:spacing w:val="5"/>
          <w:w w:val="93"/>
        </w:rPr>
        <w:t>t</w:t>
      </w:r>
      <w:r>
        <w:rPr>
          <w:w w:val="95"/>
        </w:rPr>
        <w:t>ion</w:t>
      </w:r>
      <w:r>
        <w:rPr>
          <w:spacing w:val="8"/>
        </w:rPr>
        <w:t> </w:t>
      </w:r>
      <w:r>
        <w:rPr>
          <w:spacing w:val="-7"/>
          <w:w w:val="73"/>
        </w:rPr>
        <w:t>S</w:t>
      </w:r>
      <w:r>
        <w:rPr>
          <w:spacing w:val="1"/>
          <w:w w:val="96"/>
        </w:rPr>
        <w:t>y</w:t>
      </w:r>
      <w:r>
        <w:rPr>
          <w:w w:val="91"/>
        </w:rPr>
        <w:t>stem</w:t>
      </w:r>
      <w:r>
        <w:rPr/>
      </w:r>
    </w:p>
    <w:p>
      <w:pPr>
        <w:pStyle w:val="Heading7"/>
        <w:spacing w:line="244" w:lineRule="auto" w:before="82"/>
        <w:ind w:left="644" w:right="57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14DA2"/>
        </w:rPr>
      </w:r>
      <w:r>
        <w:rPr>
          <w:color w:val="014DA2"/>
          <w:u w:val="single" w:color="014DA2"/>
        </w:rPr>
        <w:t>Propellers</w:t>
      </w:r>
      <w:r>
        <w:rPr>
          <w:color w:val="014DA2"/>
          <w:spacing w:val="-2"/>
          <w:u w:val="single" w:color="014DA2"/>
        </w:rPr>
        <w:t> </w:t>
      </w:r>
      <w:r>
        <w:rPr>
          <w:color w:val="014DA2"/>
          <w:u w:val="single" w:color="014DA2"/>
        </w:rPr>
        <w:t>&amp;</w:t>
      </w:r>
      <w:r>
        <w:rPr>
          <w:color w:val="014DA2"/>
          <w:w w:val="100"/>
        </w:rPr>
      </w:r>
      <w:r>
        <w:rPr>
          <w:color w:val="014DA2"/>
          <w:w w:val="100"/>
        </w:rPr>
        <w:t> </w:t>
      </w:r>
      <w:r>
        <w:rPr>
          <w:color w:val="014DA2"/>
          <w:w w:val="99"/>
        </w:rPr>
      </w:r>
      <w:r>
        <w:rPr>
          <w:color w:val="014DA2"/>
          <w:u w:val="single" w:color="014DA2"/>
        </w:rPr>
        <w:t>shafts</w:t>
      </w:r>
      <w:r>
        <w:rPr>
          <w:color w:val="014DA2"/>
          <w:spacing w:val="-34"/>
          <w:u w:val="single" w:color="014DA2"/>
        </w:rPr>
        <w:t> </w:t>
      </w:r>
      <w:r>
        <w:rPr>
          <w:color w:val="014DA2"/>
          <w:u w:val="single" w:color="014DA2"/>
        </w:rPr>
        <w:t>/</w:t>
      </w:r>
      <w:r>
        <w:rPr>
          <w:color w:val="014DA2"/>
          <w:spacing w:val="-34"/>
          <w:u w:val="single" w:color="014DA2"/>
        </w:rPr>
        <w:t> </w:t>
      </w:r>
      <w:r>
        <w:rPr>
          <w:color w:val="014DA2"/>
          <w:u w:val="single" w:color="014DA2"/>
        </w:rPr>
        <w:t>Propulsion</w:t>
      </w:r>
      <w:r>
        <w:rPr>
          <w:color w:val="014DA2"/>
        </w:rPr>
      </w:r>
      <w:r>
        <w:rPr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0"/>
        <w:ind w:left="644" w:right="576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Propellers &amp;</w:t>
      </w:r>
      <w:r>
        <w:rPr>
          <w:rFonts w:ascii="Trebuchet MS"/>
          <w:b/>
          <w:spacing w:val="-23"/>
          <w:sz w:val="17"/>
        </w:rPr>
        <w:t> </w:t>
      </w:r>
      <w:r>
        <w:rPr>
          <w:rFonts w:ascii="Trebuchet MS"/>
          <w:b/>
          <w:sz w:val="17"/>
        </w:rPr>
        <w:t>shafts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42"/>
        <w:ind w:left="644" w:right="0" w:hanging="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P</w:t>
      </w:r>
      <w:r>
        <w:rPr>
          <w:spacing w:val="-2"/>
          <w:w w:val="91"/>
        </w:rPr>
        <w:t>r</w:t>
      </w:r>
      <w:r>
        <w:rPr>
          <w:w w:val="91"/>
        </w:rPr>
        <w:t>opellers,</w:t>
      </w:r>
      <w:r>
        <w:rPr>
          <w:spacing w:val="8"/>
        </w:rPr>
        <w:t> </w:t>
      </w:r>
      <w:r>
        <w:rPr>
          <w:w w:val="89"/>
        </w:rPr>
        <w:t>shafts,</w:t>
      </w:r>
      <w:r>
        <w:rPr>
          <w:spacing w:val="8"/>
        </w:rPr>
        <w:t> </w:t>
      </w:r>
      <w:r>
        <w:rPr>
          <w:w w:val="98"/>
        </w:rPr>
        <w:t>rudder</w:t>
      </w:r>
      <w:r>
        <w:rPr>
          <w:spacing w:val="8"/>
        </w:rPr>
        <w:t> </w:t>
      </w:r>
      <w:r>
        <w:rPr>
          <w:w w:val="89"/>
        </w:rPr>
        <w:t>stocks</w:t>
      </w:r>
      <w:r>
        <w:rPr/>
      </w:r>
    </w:p>
    <w:p>
      <w:pPr>
        <w:spacing w:before="157"/>
        <w:ind w:left="644" w:right="576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Marine</w:t>
      </w:r>
      <w:r>
        <w:rPr>
          <w:rFonts w:ascii="Trebuchet MS"/>
          <w:b/>
          <w:spacing w:val="-16"/>
          <w:sz w:val="17"/>
        </w:rPr>
        <w:t> </w:t>
      </w:r>
      <w:r>
        <w:rPr>
          <w:rFonts w:ascii="Trebuchet MS"/>
          <w:b/>
          <w:sz w:val="17"/>
        </w:rPr>
        <w:t>Propulsion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42"/>
        <w:ind w:left="644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5"/>
        </w:rPr>
        <w:t>HiMSEN</w:t>
      </w:r>
      <w:r>
        <w:rPr>
          <w:spacing w:val="8"/>
        </w:rPr>
        <w:t> </w:t>
      </w:r>
      <w:r>
        <w:rPr>
          <w:w w:val="91"/>
        </w:rPr>
        <w:t>P</w:t>
      </w:r>
      <w:r>
        <w:rPr>
          <w:spacing w:val="-2"/>
          <w:w w:val="91"/>
        </w:rPr>
        <w:t>r</w:t>
      </w:r>
      <w:r>
        <w:rPr>
          <w:w w:val="92"/>
        </w:rPr>
        <w:t>opulsion</w:t>
      </w:r>
      <w:r>
        <w:rPr>
          <w:spacing w:val="8"/>
        </w:rPr>
        <w:t> </w:t>
      </w:r>
      <w:r>
        <w:rPr>
          <w:spacing w:val="-7"/>
          <w:w w:val="73"/>
        </w:rPr>
        <w:t>S</w:t>
      </w:r>
      <w:r>
        <w:rPr>
          <w:spacing w:val="1"/>
          <w:w w:val="96"/>
        </w:rPr>
        <w:t>y</w:t>
      </w:r>
      <w:r>
        <w:rPr>
          <w:w w:val="91"/>
        </w:rPr>
        <w:t>stem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Heading7"/>
        <w:spacing w:line="240" w:lineRule="auto"/>
        <w:ind w:left="598" w:right="117"/>
        <w:jc w:val="left"/>
        <w:rPr>
          <w:b w:val="0"/>
          <w:bCs w:val="0"/>
        </w:rPr>
      </w:pPr>
      <w:r>
        <w:rPr>
          <w:color w:val="014DA2"/>
          <w:w w:val="98"/>
        </w:rPr>
      </w:r>
      <w:r>
        <w:rPr>
          <w:color w:val="014DA2"/>
          <w:u w:val="single" w:color="014DA2"/>
        </w:rPr>
        <w:t>POWER</w:t>
      </w:r>
      <w:r>
        <w:rPr>
          <w:color w:val="014DA2"/>
          <w:spacing w:val="-14"/>
          <w:u w:val="single" w:color="014DA2"/>
        </w:rPr>
        <w:t> </w:t>
      </w:r>
      <w:r>
        <w:rPr>
          <w:color w:val="014DA2"/>
          <w:u w:val="single" w:color="014DA2"/>
        </w:rPr>
        <w:t>PLANT</w:t>
      </w:r>
      <w:r>
        <w:rPr>
          <w:color w:val="014DA2"/>
        </w:rPr>
      </w:r>
      <w:r>
        <w:rPr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0"/>
        <w:ind w:left="598" w:right="117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Trebuchet MS"/>
          <w:b/>
          <w:sz w:val="17"/>
        </w:rPr>
        <w:t>Stationary Engine </w:t>
      </w:r>
      <w:r>
        <w:rPr>
          <w:rFonts w:ascii="Trebuchet MS"/>
          <w:b/>
          <w:spacing w:val="-3"/>
          <w:sz w:val="17"/>
        </w:rPr>
        <w:t>Power</w:t>
      </w:r>
      <w:r>
        <w:rPr>
          <w:rFonts w:ascii="Trebuchet MS"/>
          <w:b/>
          <w:spacing w:val="-21"/>
          <w:sz w:val="17"/>
        </w:rPr>
        <w:t> </w:t>
      </w:r>
      <w:r>
        <w:rPr>
          <w:rFonts w:ascii="Trebuchet MS"/>
          <w:b/>
          <w:sz w:val="17"/>
        </w:rPr>
        <w:t>Plants</w:t>
      </w:r>
      <w:r>
        <w:rPr>
          <w:rFonts w:ascii="Calibri"/>
          <w:w w:val="140"/>
          <w:sz w:val="17"/>
        </w:rPr>
        <w:t> </w:t>
      </w:r>
      <w:r>
        <w:rPr>
          <w:rFonts w:ascii="Calibri"/>
          <w:sz w:val="17"/>
        </w:rPr>
      </w:r>
    </w:p>
    <w:p>
      <w:pPr>
        <w:pStyle w:val="BodyText"/>
        <w:spacing w:line="240" w:lineRule="auto" w:before="42"/>
        <w:ind w:left="598" w:right="117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He</w:t>
      </w:r>
      <w:r>
        <w:rPr>
          <w:spacing w:val="-4"/>
          <w:w w:val="88"/>
        </w:rPr>
        <w:t>a</w:t>
      </w:r>
      <w:r>
        <w:rPr>
          <w:w w:val="100"/>
        </w:rPr>
        <w:t>vy</w:t>
      </w:r>
      <w:r>
        <w:rPr>
          <w:spacing w:val="8"/>
        </w:rPr>
        <w:t> </w:t>
      </w:r>
      <w:r>
        <w:rPr>
          <w:w w:val="88"/>
        </w:rPr>
        <w:t>Fuel</w:t>
      </w:r>
      <w:r>
        <w:rPr>
          <w:spacing w:val="8"/>
        </w:rPr>
        <w:t> </w:t>
      </w:r>
      <w:r>
        <w:rPr>
          <w:w w:val="87"/>
        </w:rPr>
        <w:t>Oil</w:t>
      </w:r>
      <w:r>
        <w:rPr>
          <w:spacing w:val="8"/>
        </w:rPr>
        <w:t> </w:t>
      </w:r>
      <w:r>
        <w:rPr>
          <w:w w:val="87"/>
        </w:rPr>
        <w:t>(H</w:t>
      </w:r>
      <w:r>
        <w:rPr>
          <w:spacing w:val="-4"/>
          <w:w w:val="87"/>
        </w:rPr>
        <w:t>F</w:t>
      </w:r>
      <w:r>
        <w:rPr>
          <w:w w:val="88"/>
        </w:rPr>
        <w:t>O</w:t>
      </w:r>
      <w:r>
        <w:rPr/>
      </w:r>
    </w:p>
    <w:p>
      <w:pPr>
        <w:pStyle w:val="BodyText"/>
        <w:spacing w:line="240" w:lineRule="auto" w:before="44"/>
        <w:ind w:left="598" w:right="117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Diesel</w:t>
      </w:r>
      <w:r>
        <w:rPr>
          <w:spacing w:val="8"/>
        </w:rPr>
        <w:t> </w:t>
      </w:r>
      <w:r>
        <w:rPr>
          <w:w w:val="87"/>
        </w:rPr>
        <w:t>Oil</w:t>
      </w:r>
      <w:r>
        <w:rPr>
          <w:spacing w:val="8"/>
        </w:rPr>
        <w:t> </w:t>
      </w:r>
      <w:r>
        <w:rPr>
          <w:w w:val="90"/>
        </w:rPr>
        <w:t>(DO)</w:t>
      </w:r>
      <w:r>
        <w:rPr/>
      </w:r>
    </w:p>
    <w:p>
      <w:pPr>
        <w:pStyle w:val="BodyText"/>
        <w:spacing w:line="240" w:lineRule="auto" w:before="44"/>
        <w:ind w:left="598" w:right="117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GAS</w:t>
      </w:r>
      <w:r>
        <w:rPr/>
      </w:r>
    </w:p>
    <w:p>
      <w:pPr>
        <w:pStyle w:val="BodyText"/>
        <w:spacing w:line="240" w:lineRule="auto" w:before="44"/>
        <w:ind w:left="598" w:right="117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Dual</w:t>
      </w:r>
      <w:r>
        <w:rPr>
          <w:spacing w:val="8"/>
        </w:rPr>
        <w:t> </w:t>
      </w:r>
      <w:r>
        <w:rPr>
          <w:w w:val="88"/>
        </w:rPr>
        <w:t>Fuel</w:t>
      </w:r>
      <w:r>
        <w:rPr/>
      </w:r>
    </w:p>
    <w:p>
      <w:pPr>
        <w:spacing w:before="157"/>
        <w:ind w:left="598" w:right="117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Packaged </w:t>
      </w:r>
      <w:r>
        <w:rPr>
          <w:rFonts w:ascii="Trebuchet MS"/>
          <w:b/>
          <w:spacing w:val="-3"/>
          <w:sz w:val="17"/>
        </w:rPr>
        <w:t>Power</w:t>
      </w:r>
      <w:r>
        <w:rPr>
          <w:rFonts w:ascii="Trebuchet MS"/>
          <w:b/>
          <w:spacing w:val="4"/>
          <w:sz w:val="17"/>
        </w:rPr>
        <w:t> </w:t>
      </w:r>
      <w:r>
        <w:rPr>
          <w:rFonts w:ascii="Trebuchet MS"/>
          <w:b/>
          <w:sz w:val="17"/>
        </w:rPr>
        <w:t>Stations</w:t>
      </w:r>
      <w:r>
        <w:rPr>
          <w:rFonts w:ascii="Trebuchet MS"/>
          <w:sz w:val="17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line="292" w:lineRule="auto" w:before="0"/>
        <w:ind w:left="598" w:right="117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Emergency diesel generator (EDG)</w:t>
      </w:r>
      <w:r>
        <w:rPr>
          <w:rFonts w:ascii="Trebuchet MS"/>
          <w:b/>
          <w:spacing w:val="-30"/>
          <w:sz w:val="17"/>
        </w:rPr>
        <w:t> </w:t>
      </w:r>
      <w:r>
        <w:rPr>
          <w:rFonts w:ascii="Trebuchet MS"/>
          <w:b/>
          <w:sz w:val="17"/>
        </w:rPr>
        <w:t>for</w:t>
      </w:r>
      <w:r>
        <w:rPr>
          <w:rFonts w:ascii="Trebuchet MS"/>
          <w:b/>
          <w:w w:val="95"/>
          <w:sz w:val="17"/>
        </w:rPr>
        <w:t> </w:t>
      </w:r>
      <w:r>
        <w:rPr>
          <w:rFonts w:ascii="Trebuchet MS"/>
          <w:b/>
          <w:sz w:val="17"/>
        </w:rPr>
        <w:t>nuclear power</w:t>
      </w:r>
      <w:r>
        <w:rPr>
          <w:rFonts w:ascii="Trebuchet MS"/>
          <w:b/>
          <w:spacing w:val="-40"/>
          <w:sz w:val="17"/>
        </w:rPr>
        <w:t> </w:t>
      </w:r>
      <w:r>
        <w:rPr>
          <w:rFonts w:ascii="Trebuchet MS"/>
          <w:b/>
          <w:sz w:val="17"/>
        </w:rPr>
        <w:t>plants</w:t>
      </w:r>
      <w:r>
        <w:rPr>
          <w:rFonts w:ascii="Trebuchet MS"/>
          <w:sz w:val="17"/>
        </w:rPr>
      </w:r>
    </w:p>
    <w:p>
      <w:pPr>
        <w:spacing w:before="112"/>
        <w:ind w:left="598" w:right="117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Barge-Mounted Engine </w:t>
      </w:r>
      <w:r>
        <w:rPr>
          <w:rFonts w:ascii="Trebuchet MS"/>
          <w:b/>
          <w:spacing w:val="-3"/>
          <w:sz w:val="17"/>
        </w:rPr>
        <w:t>Power</w:t>
      </w:r>
      <w:r>
        <w:rPr>
          <w:rFonts w:ascii="Trebuchet MS"/>
          <w:b/>
          <w:spacing w:val="13"/>
          <w:sz w:val="17"/>
        </w:rPr>
        <w:t> </w:t>
      </w:r>
      <w:r>
        <w:rPr>
          <w:rFonts w:ascii="Trebuchet MS"/>
          <w:b/>
          <w:sz w:val="17"/>
        </w:rPr>
        <w:t>Plants</w:t>
      </w:r>
      <w:r>
        <w:rPr>
          <w:rFonts w:ascii="Trebuchet MS"/>
          <w:sz w:val="17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23820" w:h="16840" w:orient="landscape"/>
          <w:pgMar w:top="1580" w:bottom="280" w:left="0" w:right="440"/>
          <w:cols w:num="3" w:equalWidth="0">
            <w:col w:w="15949" w:space="40"/>
            <w:col w:w="3074" w:space="40"/>
            <w:col w:w="427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1190.55pt;height:841.9pt;mso-position-horizontal-relative:page;mso-position-vertical-relative:page;z-index:-215224" coordorigin="0,0" coordsize="23811,16838">
            <v:shape style="position:absolute;left:0;top:0;width:23811;height:16838" coordorigin="0,0" coordsize="23811,16838" path="m0,16838l23811,16838,23811,0,0,0,0,16838e" filled="true" fillcolor="#014da2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720" w:lineRule="exact" w:before="36"/>
        <w:ind w:left="15283" w:right="99" w:firstLine="853"/>
        <w:jc w:val="right"/>
        <w:rPr>
          <w:rFonts w:ascii="Lucida Sans" w:hAnsi="Lucida Sans" w:cs="Lucida Sans" w:eastAsia="Lucida Sans"/>
          <w:sz w:val="64"/>
          <w:szCs w:val="64"/>
        </w:rPr>
      </w:pPr>
      <w:r>
        <w:rPr>
          <w:rFonts w:ascii="Lucida Sans"/>
          <w:color w:val="FFFFFF"/>
          <w:w w:val="110"/>
          <w:sz w:val="64"/>
        </w:rPr>
        <w:t>HHI-EMD</w:t>
      </w:r>
      <w:r>
        <w:rPr>
          <w:rFonts w:ascii="Lucida Sans"/>
          <w:color w:val="FFFFFF"/>
          <w:w w:val="111"/>
          <w:sz w:val="64"/>
        </w:rPr>
        <w:t> </w:t>
      </w:r>
      <w:r>
        <w:rPr>
          <w:rFonts w:ascii="Lucida Sans"/>
          <w:color w:val="FFFFFF"/>
          <w:w w:val="110"/>
          <w:sz w:val="64"/>
        </w:rPr>
        <w:t>PRODUCTS</w:t>
      </w:r>
      <w:r>
        <w:rPr>
          <w:rFonts w:ascii="Lucida Sans"/>
          <w:sz w:val="6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11"/>
        <w:rPr>
          <w:rFonts w:ascii="Lucida Sans" w:hAnsi="Lucida Sans" w:cs="Lucida Sans" w:eastAsia="Lucida Sans"/>
          <w:sz w:val="75"/>
          <w:szCs w:val="75"/>
        </w:rPr>
      </w:pPr>
    </w:p>
    <w:p>
      <w:pPr>
        <w:spacing w:line="578" w:lineRule="auto" w:before="0"/>
        <w:ind w:left="17265" w:right="99" w:firstLine="438"/>
        <w:jc w:val="righ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color w:val="FFFFFF"/>
          <w:sz w:val="20"/>
        </w:rPr>
        <w:t>MARINE</w:t>
      </w:r>
      <w:r>
        <w:rPr>
          <w:rFonts w:ascii="Trebuchet MS"/>
          <w:b/>
          <w:color w:val="FFFFFF"/>
          <w:spacing w:val="-6"/>
          <w:sz w:val="20"/>
        </w:rPr>
        <w:t> </w:t>
      </w:r>
      <w:r>
        <w:rPr>
          <w:rFonts w:ascii="Trebuchet MS"/>
          <w:b/>
          <w:color w:val="FFFFFF"/>
          <w:sz w:val="20"/>
        </w:rPr>
        <w:t>ENGINE</w:t>
      </w:r>
      <w:r>
        <w:rPr>
          <w:rFonts w:ascii="Trebuchet MS"/>
          <w:b/>
          <w:color w:val="FFFFFF"/>
          <w:w w:val="91"/>
          <w:sz w:val="20"/>
        </w:rPr>
        <w:t> </w:t>
      </w:r>
      <w:r>
        <w:rPr>
          <w:rFonts w:ascii="Trebuchet MS"/>
          <w:b/>
          <w:color w:val="FFFFFF"/>
          <w:sz w:val="20"/>
        </w:rPr>
        <w:t>PROPELLER</w:t>
      </w:r>
      <w:r>
        <w:rPr>
          <w:rFonts w:ascii="Trebuchet MS"/>
          <w:b/>
          <w:color w:val="FFFFFF"/>
          <w:spacing w:val="-30"/>
          <w:sz w:val="20"/>
        </w:rPr>
        <w:t> </w:t>
      </w:r>
      <w:r>
        <w:rPr>
          <w:rFonts w:ascii="Trebuchet MS"/>
          <w:b/>
          <w:color w:val="FFFFFF"/>
          <w:sz w:val="20"/>
        </w:rPr>
        <w:t>&amp;</w:t>
      </w:r>
      <w:r>
        <w:rPr>
          <w:rFonts w:ascii="Trebuchet MS"/>
          <w:b/>
          <w:color w:val="FFFFFF"/>
          <w:spacing w:val="-30"/>
          <w:sz w:val="20"/>
        </w:rPr>
        <w:t> </w:t>
      </w:r>
      <w:r>
        <w:rPr>
          <w:rFonts w:ascii="Trebuchet MS"/>
          <w:b/>
          <w:color w:val="FFFFFF"/>
          <w:sz w:val="20"/>
        </w:rPr>
        <w:t>SHAFT</w:t>
      </w:r>
      <w:r>
        <w:rPr>
          <w:rFonts w:ascii="Trebuchet MS"/>
          <w:sz w:val="20"/>
        </w:rPr>
      </w:r>
    </w:p>
    <w:p>
      <w:pPr>
        <w:spacing w:line="578" w:lineRule="auto" w:before="0"/>
        <w:ind w:left="17089" w:right="99" w:firstLine="875"/>
        <w:jc w:val="righ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color w:val="FFFFFF"/>
          <w:sz w:val="20"/>
        </w:rPr>
        <w:t>COMPONENT</w:t>
      </w:r>
      <w:r>
        <w:rPr>
          <w:rFonts w:ascii="Trebuchet MS"/>
          <w:b/>
          <w:color w:val="FFFFFF"/>
          <w:w w:val="99"/>
          <w:sz w:val="20"/>
        </w:rPr>
        <w:t> </w:t>
      </w:r>
      <w:r>
        <w:rPr>
          <w:rFonts w:ascii="Trebuchet MS"/>
          <w:b/>
          <w:color w:val="FFFFFF"/>
          <w:sz w:val="20"/>
        </w:rPr>
        <w:t>MARINE</w:t>
      </w:r>
      <w:r>
        <w:rPr>
          <w:rFonts w:ascii="Trebuchet MS"/>
          <w:b/>
          <w:color w:val="FFFFFF"/>
          <w:spacing w:val="27"/>
          <w:sz w:val="20"/>
        </w:rPr>
        <w:t> </w:t>
      </w:r>
      <w:r>
        <w:rPr>
          <w:rFonts w:ascii="Trebuchet MS"/>
          <w:b/>
          <w:color w:val="FFFFFF"/>
          <w:sz w:val="20"/>
        </w:rPr>
        <w:t>MACHINERY</w:t>
      </w:r>
      <w:r>
        <w:rPr>
          <w:rFonts w:ascii="Trebuchet MS"/>
          <w:b/>
          <w:color w:val="FFFFFF"/>
          <w:w w:val="112"/>
          <w:sz w:val="20"/>
        </w:rPr>
        <w:t> </w:t>
      </w:r>
      <w:r>
        <w:rPr>
          <w:rFonts w:ascii="Trebuchet MS"/>
          <w:b/>
          <w:color w:val="FFFFFF"/>
          <w:sz w:val="20"/>
        </w:rPr>
        <w:t>ENGINE POWER</w:t>
      </w:r>
      <w:r>
        <w:rPr>
          <w:rFonts w:ascii="Trebuchet MS"/>
          <w:b/>
          <w:color w:val="FFFFFF"/>
          <w:spacing w:val="-33"/>
          <w:sz w:val="20"/>
        </w:rPr>
        <w:t> </w:t>
      </w:r>
      <w:r>
        <w:rPr>
          <w:rFonts w:ascii="Trebuchet MS"/>
          <w:b/>
          <w:color w:val="FFFFFF"/>
          <w:sz w:val="20"/>
        </w:rPr>
        <w:t>PLANT</w:t>
      </w:r>
      <w:r>
        <w:rPr>
          <w:rFonts w:ascii="Trebuchet MS"/>
          <w:sz w:val="20"/>
        </w:rPr>
      </w:r>
    </w:p>
    <w:p>
      <w:pPr>
        <w:spacing w:after="0" w:line="578" w:lineRule="auto"/>
        <w:jc w:val="right"/>
        <w:rPr>
          <w:rFonts w:ascii="Trebuchet MS" w:hAnsi="Trebuchet MS" w:cs="Trebuchet MS" w:eastAsia="Trebuchet MS"/>
          <w:sz w:val="20"/>
          <w:szCs w:val="20"/>
        </w:rPr>
        <w:sectPr>
          <w:pgSz w:w="23820" w:h="16840" w:orient="landscape"/>
          <w:pgMar w:top="1580" w:bottom="280" w:left="3460" w:right="1100"/>
        </w:sect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3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  <w:r>
        <w:rPr>
          <w:rFonts w:ascii="Trebuchet MS"/>
          <w:position w:val="-16"/>
          <w:sz w:val="20"/>
        </w:rPr>
        <w:tab/>
      </w: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10;top:116;width:3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2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7"/>
          <w:szCs w:val="17"/>
        </w:rPr>
        <w:sectPr>
          <w:footerReference w:type="default" r:id="rId23"/>
          <w:pgSz w:w="23820" w:h="16840" w:orient="landscape"/>
          <w:pgMar w:footer="1121" w:header="0" w:top="760" w:bottom="1320" w:left="440" w:right="44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2-Stroke</w:t>
      </w:r>
      <w:r>
        <w:rPr>
          <w:rFonts w:ascii="Lucida Sans"/>
          <w:color w:val="014DA2"/>
          <w:spacing w:val="4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Engine</w:t>
      </w:r>
      <w:r>
        <w:rPr>
          <w:rFonts w:ascii="Lucida Sans"/>
          <w:sz w:val="36"/>
        </w:rPr>
      </w:r>
    </w:p>
    <w:p>
      <w:pPr>
        <w:spacing w:line="240" w:lineRule="auto" w:before="8"/>
        <w:rPr>
          <w:rFonts w:ascii="Lucida Sans" w:hAnsi="Lucida Sans" w:cs="Lucida Sans" w:eastAsia="Lucida Sans"/>
          <w:sz w:val="52"/>
          <w:szCs w:val="52"/>
        </w:rPr>
      </w:pPr>
    </w:p>
    <w:p>
      <w:pPr>
        <w:pStyle w:val="BodyText"/>
        <w:spacing w:line="271" w:lineRule="auto" w:before="0"/>
        <w:ind w:right="0"/>
        <w:jc w:val="both"/>
      </w:pPr>
      <w:r>
        <w:rPr/>
        <w:t>HHI-EMD</w:t>
      </w:r>
      <w:r>
        <w:rPr>
          <w:spacing w:val="-27"/>
        </w:rPr>
        <w:t> </w:t>
      </w:r>
      <w:r>
        <w:rPr/>
        <w:t>has</w:t>
      </w:r>
      <w:r>
        <w:rPr>
          <w:spacing w:val="-27"/>
        </w:rPr>
        <w:t> </w:t>
      </w:r>
      <w:r>
        <w:rPr/>
        <w:t>supplied</w:t>
      </w:r>
      <w:r>
        <w:rPr>
          <w:spacing w:val="-27"/>
        </w:rPr>
        <w:t> </w:t>
      </w:r>
      <w:r>
        <w:rPr/>
        <w:t>“One</w:t>
      </w:r>
      <w:r>
        <w:rPr>
          <w:spacing w:val="-27"/>
        </w:rPr>
        <w:t> </w:t>
      </w:r>
      <w:r>
        <w:rPr/>
        <w:t>out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Three”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world’s</w:t>
      </w:r>
      <w:r>
        <w:rPr>
          <w:spacing w:val="-27"/>
        </w:rPr>
        <w:t> </w:t>
      </w:r>
      <w:r>
        <w:rPr/>
        <w:t>two-stroke</w:t>
      </w:r>
      <w:r>
        <w:rPr>
          <w:spacing w:val="-27"/>
        </w:rPr>
        <w:t> </w:t>
      </w:r>
      <w:r>
        <w:rPr/>
        <w:t>engines</w:t>
      </w:r>
      <w:r>
        <w:rPr>
          <w:spacing w:val="-27"/>
        </w:rPr>
        <w:t> </w:t>
      </w:r>
      <w:r>
        <w:rPr/>
        <w:t>for</w:t>
      </w:r>
      <w:r>
        <w:rPr>
          <w:spacing w:val="-27"/>
        </w:rPr>
        <w:t> </w:t>
      </w:r>
      <w:r>
        <w:rPr/>
        <w:t>marine</w:t>
      </w:r>
      <w:r>
        <w:rPr>
          <w:spacing w:val="-27"/>
        </w:rPr>
        <w:t> </w:t>
      </w:r>
      <w:r>
        <w:rPr/>
        <w:t>propulsion</w:t>
      </w:r>
      <w:r>
        <w:rPr>
          <w:w w:val="90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power</w:t>
      </w:r>
      <w:r>
        <w:rPr>
          <w:spacing w:val="-19"/>
          <w:w w:val="95"/>
        </w:rPr>
        <w:t> </w:t>
      </w:r>
      <w:r>
        <w:rPr>
          <w:w w:val="95"/>
        </w:rPr>
        <w:t>generation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pursuit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providing</w:t>
      </w:r>
      <w:r>
        <w:rPr>
          <w:spacing w:val="-19"/>
          <w:w w:val="95"/>
        </w:rPr>
        <w:t> </w:t>
      </w:r>
      <w:r>
        <w:rPr>
          <w:w w:val="95"/>
        </w:rPr>
        <w:t>our</w:t>
      </w:r>
      <w:r>
        <w:rPr>
          <w:spacing w:val="-19"/>
          <w:w w:val="95"/>
        </w:rPr>
        <w:t> </w:t>
      </w:r>
      <w:r>
        <w:rPr>
          <w:w w:val="95"/>
        </w:rPr>
        <w:t>valuable</w:t>
      </w:r>
      <w:r>
        <w:rPr>
          <w:spacing w:val="-19"/>
          <w:w w:val="95"/>
        </w:rPr>
        <w:t> </w:t>
      </w:r>
      <w:r>
        <w:rPr>
          <w:w w:val="95"/>
        </w:rPr>
        <w:t>customers</w:t>
      </w:r>
      <w:r>
        <w:rPr>
          <w:spacing w:val="-19"/>
          <w:w w:val="95"/>
        </w:rPr>
        <w:t> </w:t>
      </w:r>
      <w:r>
        <w:rPr>
          <w:w w:val="95"/>
        </w:rPr>
        <w:t>with</w:t>
      </w:r>
      <w:r>
        <w:rPr>
          <w:spacing w:val="-19"/>
          <w:w w:val="95"/>
        </w:rPr>
        <w:t> </w:t>
      </w:r>
      <w:r>
        <w:rPr>
          <w:w w:val="95"/>
        </w:rPr>
        <w:t>high</w:t>
      </w:r>
      <w:r>
        <w:rPr>
          <w:spacing w:val="-19"/>
          <w:w w:val="95"/>
        </w:rPr>
        <w:t> </w:t>
      </w:r>
      <w:r>
        <w:rPr>
          <w:w w:val="95"/>
        </w:rPr>
        <w:t>quality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economical</w:t>
      </w:r>
      <w:r>
        <w:rPr>
          <w:w w:val="89"/>
        </w:rPr>
        <w:t> </w:t>
      </w:r>
      <w:r>
        <w:rPr/>
        <w:t>solutions.</w:t>
      </w:r>
    </w:p>
    <w:p>
      <w:pPr>
        <w:pStyle w:val="BodyText"/>
        <w:spacing w:line="271" w:lineRule="auto" w:before="113"/>
        <w:ind w:right="0"/>
        <w:jc w:val="both"/>
      </w:pPr>
      <w:r>
        <w:rPr>
          <w:w w:val="95"/>
        </w:rPr>
        <w:t>HHI-EMD's</w:t>
      </w:r>
      <w:r>
        <w:rPr>
          <w:spacing w:val="-6"/>
          <w:w w:val="95"/>
        </w:rPr>
        <w:t> </w:t>
      </w:r>
      <w:r>
        <w:rPr>
          <w:w w:val="95"/>
        </w:rPr>
        <w:t>established</w:t>
      </w:r>
      <w:r>
        <w:rPr>
          <w:spacing w:val="-6"/>
          <w:w w:val="95"/>
        </w:rPr>
        <w:t> </w:t>
      </w:r>
      <w:r>
        <w:rPr>
          <w:w w:val="95"/>
        </w:rPr>
        <w:t>reputation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supported</w:t>
      </w:r>
      <w:r>
        <w:rPr>
          <w:spacing w:val="-6"/>
          <w:w w:val="95"/>
        </w:rPr>
        <w:t> </w:t>
      </w:r>
      <w:r>
        <w:rPr>
          <w:w w:val="95"/>
        </w:rPr>
        <w:t>by</w:t>
      </w:r>
      <w:r>
        <w:rPr>
          <w:spacing w:val="-6"/>
          <w:w w:val="95"/>
        </w:rPr>
        <w:t> </w:t>
      </w:r>
      <w:r>
        <w:rPr>
          <w:w w:val="95"/>
        </w:rPr>
        <w:t>its</w:t>
      </w:r>
      <w:r>
        <w:rPr>
          <w:spacing w:val="-6"/>
          <w:w w:val="95"/>
        </w:rPr>
        <w:t> </w:t>
      </w:r>
      <w:r>
        <w:rPr>
          <w:w w:val="95"/>
        </w:rPr>
        <w:t>superb</w:t>
      </w:r>
      <w:r>
        <w:rPr>
          <w:spacing w:val="-6"/>
          <w:w w:val="95"/>
        </w:rPr>
        <w:t> </w:t>
      </w:r>
      <w:r>
        <w:rPr>
          <w:w w:val="95"/>
        </w:rPr>
        <w:t>performance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marine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stationary</w:t>
      </w:r>
      <w:r>
        <w:rPr>
          <w:w w:val="92"/>
        </w:rPr>
        <w:t> </w:t>
      </w:r>
      <w:r>
        <w:rPr>
          <w:w w:val="95"/>
        </w:rPr>
        <w:t>engines</w:t>
      </w:r>
      <w:r>
        <w:rPr>
          <w:spacing w:val="-21"/>
          <w:w w:val="95"/>
        </w:rPr>
        <w:t> </w:t>
      </w:r>
      <w:r>
        <w:rPr>
          <w:w w:val="95"/>
        </w:rPr>
        <w:t>along</w:t>
      </w:r>
      <w:r>
        <w:rPr>
          <w:spacing w:val="-21"/>
          <w:w w:val="95"/>
        </w:rPr>
        <w:t> </w:t>
      </w:r>
      <w:r>
        <w:rPr>
          <w:w w:val="95"/>
        </w:rPr>
        <w:t>with</w:t>
      </w:r>
      <w:r>
        <w:rPr>
          <w:spacing w:val="-21"/>
          <w:w w:val="95"/>
        </w:rPr>
        <w:t> </w:t>
      </w:r>
      <w:r>
        <w:rPr>
          <w:w w:val="95"/>
        </w:rPr>
        <w:t>its</w:t>
      </w:r>
      <w:r>
        <w:rPr>
          <w:spacing w:val="-21"/>
          <w:w w:val="95"/>
        </w:rPr>
        <w:t> </w:t>
      </w:r>
      <w:r>
        <w:rPr>
          <w:w w:val="95"/>
        </w:rPr>
        <w:t>state-of-the-art</w:t>
      </w:r>
      <w:r>
        <w:rPr>
          <w:spacing w:val="-21"/>
          <w:w w:val="95"/>
        </w:rPr>
        <w:t> </w:t>
      </w:r>
      <w:r>
        <w:rPr>
          <w:w w:val="95"/>
        </w:rPr>
        <w:t>facilities</w:t>
      </w:r>
      <w:r>
        <w:rPr>
          <w:spacing w:val="-21"/>
          <w:w w:val="95"/>
        </w:rPr>
        <w:t> </w:t>
      </w:r>
      <w:r>
        <w:rPr>
          <w:w w:val="95"/>
        </w:rPr>
        <w:t>such</w:t>
      </w:r>
      <w:r>
        <w:rPr>
          <w:spacing w:val="-21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foundry,</w:t>
      </w:r>
      <w:r>
        <w:rPr>
          <w:spacing w:val="-21"/>
          <w:w w:val="95"/>
        </w:rPr>
        <w:t> </w:t>
      </w:r>
      <w:r>
        <w:rPr>
          <w:w w:val="95"/>
        </w:rPr>
        <w:t>machining,</w:t>
      </w:r>
      <w:r>
        <w:rPr>
          <w:spacing w:val="-21"/>
          <w:w w:val="95"/>
        </w:rPr>
        <w:t> </w:t>
      </w:r>
      <w:r>
        <w:rPr>
          <w:w w:val="95"/>
        </w:rPr>
        <w:t>crankshaft,</w:t>
      </w:r>
      <w:r>
        <w:rPr>
          <w:spacing w:val="-21"/>
          <w:w w:val="95"/>
        </w:rPr>
        <w:t> </w:t>
      </w:r>
      <w:r>
        <w:rPr>
          <w:w w:val="95"/>
        </w:rPr>
        <w:t>assembly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0"/>
        </w:rPr>
        <w:t>test</w:t>
      </w:r>
      <w:r>
        <w:rPr>
          <w:spacing w:val="-18"/>
          <w:w w:val="90"/>
        </w:rPr>
        <w:t> </w:t>
      </w:r>
      <w:r>
        <w:rPr>
          <w:w w:val="90"/>
        </w:rPr>
        <w:t>shops.</w:t>
      </w:r>
      <w:r>
        <w:rPr/>
      </w:r>
    </w:p>
    <w:p>
      <w:pPr>
        <w:pStyle w:val="BodyText"/>
        <w:tabs>
          <w:tab w:pos="3074" w:val="left" w:leader="none"/>
          <w:tab w:pos="6172" w:val="left" w:leader="none"/>
          <w:tab w:pos="8301" w:val="left" w:leader="none"/>
        </w:tabs>
        <w:spacing w:line="240" w:lineRule="auto" w:before="77"/>
        <w:ind w:left="807" w:right="0"/>
        <w:jc w:val="left"/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spacing w:val="1"/>
          <w:w w:val="110"/>
          <w:position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spacing w:val="1"/>
          <w:w w:val="84"/>
          <w:position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b/>
          <w:bCs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-9"/>
          <w:position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spacing w:val="-2"/>
          <w:w w:val="93"/>
          <w:position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8"/>
          <w:position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u</w:t>
      </w:r>
      <w:r>
        <w:rPr>
          <w:rFonts w:ascii="Trebuchet MS" w:hAnsi="Trebuchet MS" w:cs="Trebuchet MS" w:eastAsia="Trebuchet MS"/>
          <w:b/>
          <w:bCs/>
          <w:spacing w:val="2"/>
          <w:w w:val="89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spacing w:val="1"/>
          <w:w w:val="90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Hyundai-MAN</w:t>
      </w:r>
      <w:r>
        <w:rPr>
          <w:spacing w:val="-1"/>
        </w:rPr>
        <w:t> </w:t>
      </w:r>
      <w:r>
        <w:rPr>
          <w:w w:val="84"/>
        </w:rPr>
        <w:t>Diesel</w:t>
      </w:r>
      <w:r>
        <w:rPr>
          <w:spacing w:val="-1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spacing w:val="-21"/>
          <w:w w:val="87"/>
        </w:rPr>
        <w:t>T</w:t>
      </w:r>
      <w:r>
        <w:rPr>
          <w:w w:val="96"/>
        </w:rPr>
        <w:t>urbo</w:t>
      </w:r>
      <w:r>
        <w:rPr/>
        <w:tab/>
      </w:r>
      <w:r>
        <w:rPr>
          <w:rFonts w:ascii="Arial" w:hAnsi="Arial" w:cs="Arial" w:eastAsia="Arial"/>
          <w:w w:val="268"/>
        </w:rPr>
        <w:t>•</w:t>
      </w:r>
      <w:r>
        <w:rPr>
          <w:w w:val="90"/>
        </w:rPr>
        <w:t>Hyundai-WinGD</w:t>
      </w:r>
      <w:r>
        <w:rPr/>
        <w:tab/>
      </w: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Engine</w:t>
      </w:r>
      <w:r>
        <w:rPr>
          <w:spacing w:val="-1"/>
        </w:rPr>
        <w:t> </w:t>
      </w:r>
      <w:r>
        <w:rPr>
          <w:spacing w:val="-2"/>
          <w:w w:val="77"/>
        </w:rPr>
        <w:t>C</w:t>
      </w:r>
      <w:r>
        <w:rPr>
          <w:w w:val="93"/>
        </w:rPr>
        <w:t>ompone</w:t>
      </w:r>
      <w:r>
        <w:rPr>
          <w:spacing w:val="-2"/>
          <w:w w:val="93"/>
        </w:rPr>
        <w:t>n</w:t>
      </w:r>
      <w:r>
        <w:rPr>
          <w:w w:val="87"/>
        </w:rPr>
        <w:t>ts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3895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77"/>
          <w:sz w:val="20"/>
        </w:rPr>
        <w:drawing>
          <wp:inline distT="0" distB="0" distL="0" distR="0">
            <wp:extent cx="4409835" cy="2461260"/>
            <wp:effectExtent l="0" t="0" r="0" b="0"/>
            <wp:docPr id="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3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77"/>
          <w:sz w:val="20"/>
        </w:rPr>
      </w:r>
      <w:r>
        <w:rPr>
          <w:rFonts w:ascii="Times New Roman"/>
          <w:spacing w:val="63"/>
          <w:position w:val="-77"/>
          <w:sz w:val="20"/>
        </w:rPr>
        <w:t> </w:t>
      </w:r>
      <w:r>
        <w:rPr>
          <w:rFonts w:ascii="Arial"/>
          <w:spacing w:val="63"/>
          <w:position w:val="287"/>
          <w:sz w:val="20"/>
        </w:rPr>
        <w:pict>
          <v:group style="width:11.35pt;height:12.35pt;mso-position-horizontal-relative:char;mso-position-vertical-relative:line" coordorigin="0,0" coordsize="227,247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  <v:shape style="position:absolute;left:0;top:0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63"/>
          <w:position w:val="287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1900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7"/>
          <w:sz w:val="20"/>
        </w:rPr>
        <w:drawing>
          <wp:inline distT="0" distB="0" distL="0" distR="0">
            <wp:extent cx="2162819" cy="1194435"/>
            <wp:effectExtent l="0" t="0" r="0" b="0"/>
            <wp:docPr id="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9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7"/>
          <w:sz w:val="20"/>
        </w:rPr>
      </w:r>
      <w:r>
        <w:rPr>
          <w:rFonts w:ascii="Times New Roman"/>
          <w:spacing w:val="115"/>
          <w:position w:val="-37"/>
          <w:sz w:val="20"/>
        </w:rPr>
        <w:t> </w:t>
      </w:r>
      <w:r>
        <w:rPr>
          <w:rFonts w:ascii="Arial"/>
          <w:spacing w:val="115"/>
          <w:position w:val="-36"/>
          <w:sz w:val="20"/>
        </w:rPr>
        <w:drawing>
          <wp:inline distT="0" distB="0" distL="0" distR="0">
            <wp:extent cx="2156265" cy="1190815"/>
            <wp:effectExtent l="0" t="0" r="0" b="0"/>
            <wp:docPr id="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65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15"/>
          <w:position w:val="-36"/>
          <w:sz w:val="20"/>
        </w:rPr>
      </w:r>
      <w:r>
        <w:rPr>
          <w:rFonts w:ascii="Times New Roman"/>
          <w:spacing w:val="40"/>
          <w:position w:val="-36"/>
          <w:sz w:val="20"/>
        </w:rPr>
        <w:t> </w:t>
      </w:r>
      <w:r>
        <w:rPr>
          <w:rFonts w:ascii="Arial"/>
          <w:spacing w:val="40"/>
          <w:position w:val="99"/>
          <w:sz w:val="20"/>
        </w:rPr>
        <w:pict>
          <v:group style="width:25.55pt;height:26.55pt;mso-position-horizontal-relative:char;mso-position-vertical-relative:line" coordorigin="0,0" coordsize="511,531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</v:group>
            <v:group style="position:absolute;left:0;top:303;width:227;height:227" coordorigin="0,303" coordsize="227,227">
              <v:shape style="position:absolute;left:0;top:303;width:227;height:227" coordorigin="0,303" coordsize="227,227" path="m0,530l227,530,227,303,0,303,0,530xe" filled="true" fillcolor="#dbdbdc" stroked="false">
                <v:path arrowok="t"/>
                <v:fill type="solid"/>
              </v:shape>
            </v:group>
            <v:group style="position:absolute;left:283;top:20;width:227;height:227" coordorigin="283,20" coordsize="227,227">
              <v:shape style="position:absolute;left:283;top:20;width:227;height:227" coordorigin="283,20" coordsize="227,227" path="m283,247l510,247,510,20,283,20,283,247xe" filled="true" fillcolor="#dbdbdc" stroked="false">
                <v:path arrowok="t"/>
                <v:fill type="solid"/>
              </v:shape>
            </v:group>
            <v:group style="position:absolute;left:283;top:303;width:227;height:227" coordorigin="283,303" coordsize="227,227">
              <v:shape style="position:absolute;left:283;top:303;width:227;height:227" coordorigin="283,303" coordsize="227,227" path="m283,530l510,530,510,303,283,303,283,530xe" filled="true" fillcolor="#dbdbdc" stroked="false">
                <v:path arrowok="t"/>
                <v:fill type="solid"/>
              </v:shape>
              <v:shape style="position:absolute;left:0;top:0;width:511;height:531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363" w:val="left" w:leader="none"/>
                        </w:tabs>
                        <w:spacing w:before="122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40"/>
          <w:position w:val="99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54" w:lineRule="auto" w:before="163" w:after="0"/>
        <w:ind w:left="937" w:right="8458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79.528015pt;margin-top:-16.872894pt;width:170.078pt;height:93.928pt;mso-position-horizontal-relative:page;mso-position-vertical-relative:paragraph;z-index:2872" type="#_x0000_t75" stroked="false">
            <v:imagedata r:id="rId27" o:title=""/>
          </v:shape>
        </w:pict>
      </w:r>
      <w:r>
        <w:rPr/>
        <w:pict>
          <v:shape style="position:absolute;margin-left:958.109985pt;margin-top:-16.872894pt;width:170.078pt;height:93.927pt;mso-position-horizontal-relative:page;mso-position-vertical-relative:paragraph;z-index:2896" type="#_x0000_t75" stroked="false">
            <v:imagedata r:id="rId28" o:title=""/>
          </v:shape>
        </w:pict>
      </w:r>
      <w:r>
        <w:rPr>
          <w:rFonts w:ascii="Arial"/>
          <w:color w:val="636466"/>
          <w:w w:val="85"/>
          <w:sz w:val="14"/>
        </w:rPr>
        <w:t>2-stroke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Engine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Assembly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&amp;</w:t>
      </w:r>
      <w:r>
        <w:rPr>
          <w:rFonts w:ascii="Arial"/>
          <w:color w:val="636466"/>
          <w:w w:val="83"/>
          <w:sz w:val="14"/>
        </w:rPr>
        <w:t> </w:t>
      </w:r>
      <w:r>
        <w:rPr>
          <w:rFonts w:ascii="Arial"/>
          <w:color w:val="636466"/>
          <w:spacing w:val="-4"/>
          <w:w w:val="90"/>
          <w:sz w:val="14"/>
        </w:rPr>
        <w:t>Test </w:t>
      </w:r>
      <w:r>
        <w:rPr>
          <w:rFonts w:ascii="Arial"/>
          <w:color w:val="636466"/>
          <w:w w:val="90"/>
          <w:sz w:val="14"/>
        </w:rPr>
        <w:t>Shop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54" w:lineRule="auto" w:before="56" w:after="0"/>
        <w:ind w:left="937" w:right="8519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36466"/>
          <w:w w:val="75"/>
          <w:sz w:val="14"/>
        </w:rPr>
        <w:t>HYUNDAI-WÄRTSILÄ </w:t>
      </w:r>
      <w:r>
        <w:rPr>
          <w:rFonts w:ascii="Arial" w:hAnsi="Arial"/>
          <w:color w:val="636466"/>
          <w:spacing w:val="-3"/>
          <w:w w:val="75"/>
          <w:sz w:val="14"/>
        </w:rPr>
        <w:t>12RT-</w:t>
      </w:r>
      <w:r>
        <w:rPr>
          <w:rFonts w:ascii="Arial" w:hAnsi="Arial"/>
          <w:color w:val="636466"/>
          <w:spacing w:val="-14"/>
          <w:w w:val="75"/>
          <w:sz w:val="14"/>
        </w:rPr>
        <w:t> </w:t>
      </w:r>
      <w:r>
        <w:rPr>
          <w:rFonts w:ascii="Arial" w:hAnsi="Arial"/>
          <w:color w:val="636466"/>
          <w:spacing w:val="-14"/>
          <w:w w:val="75"/>
          <w:sz w:val="14"/>
        </w:rPr>
      </w:r>
      <w:r>
        <w:rPr>
          <w:rFonts w:ascii="Arial" w:hAnsi="Arial"/>
          <w:color w:val="636466"/>
          <w:w w:val="90"/>
          <w:sz w:val="14"/>
        </w:rPr>
        <w:t>flex96C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40" w:lineRule="auto" w:before="56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HYUNDAI-MAN B&amp;W</w:t>
      </w:r>
      <w:r>
        <w:rPr>
          <w:rFonts w:ascii="Arial"/>
          <w:color w:val="636466"/>
          <w:spacing w:val="-7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8S70ME-GI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36466"/>
          <w:w w:val="90"/>
          <w:sz w:val="14"/>
        </w:rPr>
        <w:t>HYUNDAI-WÄRTSILÄ-W9X82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6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HYUNDAI-MAN B&amp;W</w:t>
      </w:r>
      <w:r>
        <w:rPr>
          <w:rFonts w:ascii="Arial"/>
          <w:color w:val="636466"/>
          <w:spacing w:val="-7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7G80ME-C</w:t>
      </w:r>
      <w:r>
        <w:rPr>
          <w:rFonts w:ascii="Arial"/>
          <w:sz w:val="14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9" w:space="2027"/>
            <w:col w:w="1086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tabs>
          <w:tab w:pos="2239" w:val="left" w:leader="none"/>
        </w:tabs>
        <w:spacing w:line="246" w:lineRule="exact" w:before="77"/>
        <w:ind w:left="0" w:right="28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76.748032pt;margin-top:-318.958771pt;width:347.660968pt;height:332.6pt;mso-position-horizontal-relative:page;mso-position-vertical-relative:paragraph;z-index:2752" type="#_x0000_t75" stroked="false">
            <v:imagedata r:id="rId29" o:title=""/>
          </v:shape>
        </w:pict>
      </w:r>
      <w:r>
        <w:rPr>
          <w:rFonts w:ascii="Trebuchet MS" w:hAnsi="Trebuchet MS" w:cs="Trebuchet MS" w:eastAsia="Trebuchet MS"/>
          <w:b/>
          <w:bCs/>
          <w:spacing w:val="-4"/>
          <w:w w:val="97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5"/>
          <w:position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b/>
          <w:bCs/>
          <w:spacing w:val="1"/>
          <w:w w:val="95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1"/>
          <w:w w:val="94"/>
          <w:position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b/>
          <w:bCs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1"/>
          <w:w w:val="90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88"/>
          <w:sz w:val="17"/>
          <w:szCs w:val="17"/>
        </w:rPr>
        <w:t>Bed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87"/>
          <w:sz w:val="17"/>
          <w:szCs w:val="17"/>
        </w:rPr>
        <w:t>plates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6" w:lineRule="exact" w:before="0"/>
        <w:ind w:left="0" w:right="0"/>
        <w:jc w:val="right"/>
      </w:pPr>
      <w:r>
        <w:rPr/>
        <w:pict>
          <v:shape style="position:absolute;margin-left:175.748001pt;margin-top:7.910634pt;width:348.661pt;height:177.803pt;mso-position-horizontal-relative:page;mso-position-vertical-relative:paragraph;z-index:2776" type="#_x0000_t75" stroked="false">
            <v:imagedata r:id="rId30" o:title=""/>
          </v:shape>
        </w:pict>
      </w:r>
      <w:r>
        <w:rPr/>
        <w:pict>
          <v:group style="position:absolute;margin-left:528.661011pt;margin-top:6.914771pt;width:11.35pt;height:12.35pt;mso-position-horizontal-relative:page;mso-position-vertical-relative:paragraph;z-index:2824" coordorigin="10573,138" coordsize="227,247">
            <v:group style="position:absolute;left:10573;top:158;width:227;height:227" coordorigin="10573,158" coordsize="227,227">
              <v:shape style="position:absolute;left:10573;top:158;width:227;height:227" coordorigin="10573,158" coordsize="227,227" path="m10573,385l10800,385,10800,158,10573,158,10573,385xe" filled="true" fillcolor="#dbdbdc" stroked="false">
                <v:path arrowok="t"/>
                <v:fill type="solid"/>
              </v:shape>
              <v:shape style="position:absolute;left:10573;top:138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w w:val="92"/>
        </w:rPr>
        <w:t>ylinder</w:t>
      </w:r>
      <w:r>
        <w:rPr>
          <w:spacing w:val="-1"/>
        </w:rPr>
        <w:t> </w:t>
      </w:r>
      <w:r>
        <w:rPr>
          <w:w w:val="87"/>
        </w:rPr>
        <w:t>heads</w:t>
      </w:r>
      <w:r>
        <w:rPr/>
      </w:r>
    </w:p>
    <w:p>
      <w:pPr>
        <w:pStyle w:val="BodyText"/>
        <w:spacing w:line="240" w:lineRule="auto"/>
        <w:ind w:left="0" w:right="232"/>
        <w:jc w:val="righ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Piston</w:t>
      </w:r>
      <w:r>
        <w:rPr>
          <w:spacing w:val="-1"/>
        </w:rPr>
        <w:t> </w:t>
      </w:r>
      <w:r>
        <w:rPr>
          <w:spacing w:val="-2"/>
          <w:w w:val="105"/>
        </w:rPr>
        <w:t>r</w:t>
      </w:r>
      <w:r>
        <w:rPr>
          <w:w w:val="89"/>
        </w:rPr>
        <w:t>ods</w:t>
      </w:r>
      <w:r>
        <w:rPr/>
      </w:r>
    </w:p>
    <w:p>
      <w:pPr>
        <w:pStyle w:val="BodyText"/>
        <w:spacing w:line="240" w:lineRule="auto" w:before="95"/>
        <w:ind w:left="1203" w:right="0"/>
        <w:jc w:val="left"/>
      </w:pPr>
      <w:r>
        <w:rPr/>
        <w:br w:type="column"/>
      </w:r>
      <w:r>
        <w:rPr>
          <w:rFonts w:ascii="Arial" w:hAnsi="Arial" w:cs="Arial" w:eastAsia="Arial"/>
          <w:spacing w:val="-1"/>
          <w:w w:val="268"/>
        </w:rPr>
        <w:t>•</w:t>
      </w:r>
      <w:r>
        <w:rPr>
          <w:w w:val="88"/>
        </w:rPr>
        <w:t>F</w:t>
      </w:r>
      <w:r>
        <w:rPr>
          <w:spacing w:val="-2"/>
          <w:w w:val="88"/>
        </w:rPr>
        <w:t>r</w:t>
      </w:r>
      <w:r>
        <w:rPr>
          <w:w w:val="88"/>
        </w:rPr>
        <w:t>ame</w:t>
      </w:r>
      <w:r>
        <w:rPr>
          <w:spacing w:val="-1"/>
        </w:rPr>
        <w:t> </w:t>
      </w:r>
      <w:r>
        <w:rPr>
          <w:w w:val="95"/>
        </w:rPr>
        <w:t>b</w:t>
      </w:r>
      <w:r>
        <w:rPr>
          <w:spacing w:val="-2"/>
          <w:w w:val="95"/>
        </w:rPr>
        <w:t>o</w:t>
      </w:r>
      <w:r>
        <w:rPr>
          <w:w w:val="87"/>
        </w:rPr>
        <w:t>xes</w:t>
      </w:r>
      <w:r>
        <w:rPr/>
      </w:r>
    </w:p>
    <w:p>
      <w:pPr>
        <w:pStyle w:val="BodyText"/>
        <w:spacing w:line="240" w:lineRule="auto"/>
        <w:ind w:left="1203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C</w:t>
      </w:r>
      <w:r>
        <w:rPr>
          <w:spacing w:val="-2"/>
          <w:w w:val="86"/>
        </w:rPr>
        <w:t>r</w:t>
      </w:r>
      <w:r>
        <w:rPr>
          <w:w w:val="82"/>
        </w:rPr>
        <w:t>oss</w:t>
      </w:r>
      <w:r>
        <w:rPr>
          <w:spacing w:val="-1"/>
        </w:rPr>
        <w:t> </w:t>
      </w:r>
      <w:r>
        <w:rPr>
          <w:w w:val="89"/>
        </w:rPr>
        <w:t>head</w:t>
      </w:r>
      <w:r>
        <w:rPr>
          <w:spacing w:val="-1"/>
        </w:rPr>
        <w:t> </w:t>
      </w:r>
      <w:r>
        <w:rPr>
          <w:w w:val="87"/>
        </w:rPr>
        <w:t>pins</w:t>
      </w:r>
      <w:r>
        <w:rPr/>
      </w:r>
    </w:p>
    <w:p>
      <w:pPr>
        <w:pStyle w:val="BodyText"/>
        <w:spacing w:line="240" w:lineRule="auto"/>
        <w:ind w:left="1203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3"/>
        </w:rPr>
        <w:t>onnec</w:t>
      </w:r>
      <w:r>
        <w:rPr>
          <w:spacing w:val="5"/>
          <w:w w:val="93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spacing w:val="-2"/>
          <w:w w:val="105"/>
        </w:rPr>
        <w:t>r</w:t>
      </w:r>
      <w:r>
        <w:rPr>
          <w:w w:val="89"/>
        </w:rPr>
        <w:t>ods</w:t>
      </w:r>
      <w:r>
        <w:rPr/>
      </w:r>
    </w:p>
    <w:p>
      <w:pPr>
        <w:pStyle w:val="BodyText"/>
        <w:spacing w:line="240" w:lineRule="auto" w:before="95"/>
        <w:ind w:left="1074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w w:val="92"/>
        </w:rPr>
        <w:t>ylinder</w:t>
      </w:r>
      <w:r>
        <w:rPr>
          <w:spacing w:val="-1"/>
        </w:rPr>
        <w:t> </w:t>
      </w:r>
      <w:r>
        <w:rPr>
          <w:w w:val="88"/>
        </w:rPr>
        <w:t>liners</w:t>
      </w:r>
      <w:r>
        <w:rPr/>
      </w:r>
    </w:p>
    <w:p>
      <w:pPr>
        <w:pStyle w:val="BodyText"/>
        <w:spacing w:line="240" w:lineRule="auto"/>
        <w:ind w:left="1074" w:right="0"/>
        <w:jc w:val="left"/>
      </w:pPr>
      <w:r>
        <w:rPr>
          <w:rFonts w:ascii="Arial" w:hAnsi="Arial" w:cs="Arial" w:eastAsia="Arial"/>
          <w:spacing w:val="-1"/>
          <w:w w:val="268"/>
        </w:rPr>
        <w:t>•</w:t>
      </w:r>
      <w:r>
        <w:rPr>
          <w:spacing w:val="-7"/>
          <w:w w:val="77"/>
        </w:rPr>
        <w:t>C</w:t>
      </w:r>
      <w:r>
        <w:rPr>
          <w:w w:val="92"/>
        </w:rPr>
        <w:t>ylinder</w:t>
      </w:r>
      <w:r>
        <w:rPr>
          <w:spacing w:val="-1"/>
        </w:rPr>
        <w:t> </w:t>
      </w:r>
      <w:r>
        <w:rPr>
          <w:w w:val="108"/>
        </w:rPr>
        <w:t>f</w:t>
      </w:r>
      <w:r>
        <w:rPr>
          <w:spacing w:val="-2"/>
          <w:w w:val="108"/>
        </w:rPr>
        <w:t>r</w:t>
      </w:r>
      <w:r>
        <w:rPr>
          <w:w w:val="85"/>
        </w:rPr>
        <w:t>ames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16312" w:space="40"/>
            <w:col w:w="2493" w:space="40"/>
            <w:col w:w="40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tabs>
          <w:tab w:pos="17269" w:val="left" w:leader="none"/>
          <w:tab w:pos="19376" w:val="left" w:leader="none"/>
          <w:tab w:pos="21210" w:val="left" w:leader="none"/>
        </w:tabs>
        <w:spacing w:line="846" w:lineRule="exact"/>
        <w:ind w:left="152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drawing>
          <wp:inline distT="0" distB="0" distL="0" distR="0">
            <wp:extent cx="700621" cy="474535"/>
            <wp:effectExtent l="0" t="0" r="0" b="0"/>
            <wp:docPr id="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21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2"/>
          <w:sz w:val="20"/>
        </w:rPr>
        <w:drawing>
          <wp:inline distT="0" distB="0" distL="0" distR="0">
            <wp:extent cx="723605" cy="429768"/>
            <wp:effectExtent l="0" t="0" r="0" b="0"/>
            <wp:docPr id="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2"/>
          <w:sz w:val="20"/>
        </w:rPr>
      </w:r>
      <w:r>
        <w:rPr>
          <w:rFonts w:ascii="Arial"/>
          <w:position w:val="-12"/>
          <w:sz w:val="20"/>
        </w:rPr>
        <w:tab/>
      </w:r>
      <w:r>
        <w:rPr>
          <w:rFonts w:ascii="Arial"/>
          <w:position w:val="-14"/>
          <w:sz w:val="20"/>
        </w:rPr>
        <w:drawing>
          <wp:inline distT="0" distB="0" distL="0" distR="0">
            <wp:extent cx="506886" cy="524827"/>
            <wp:effectExtent l="0" t="0" r="0" b="0"/>
            <wp:docPr id="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6" cy="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0"/>
          <w:sz w:val="20"/>
        </w:rPr>
        <w:drawing>
          <wp:inline distT="0" distB="0" distL="0" distR="0">
            <wp:extent cx="478985" cy="487203"/>
            <wp:effectExtent l="0" t="0" r="0" b="0"/>
            <wp:docPr id="1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85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0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tabs>
          <w:tab w:pos="17294" w:val="left" w:leader="none"/>
          <w:tab w:pos="19229" w:val="left" w:leader="none"/>
          <w:tab w:pos="21107" w:val="left" w:leader="none"/>
        </w:tabs>
        <w:spacing w:line="20" w:lineRule="exact"/>
        <w:ind w:left="15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1903" w:val="left" w:leader="none"/>
          <w:tab w:pos="3875" w:val="left" w:leader="none"/>
          <w:tab w:pos="5882" w:val="left" w:leader="none"/>
        </w:tabs>
        <w:spacing w:before="41"/>
        <w:ind w:left="0" w:right="99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0"/>
          <w:sz w:val="16"/>
        </w:rPr>
        <w:t>Frame</w:t>
      </w:r>
      <w:r>
        <w:rPr>
          <w:rFonts w:ascii="Arial"/>
          <w:color w:val="636466"/>
          <w:spacing w:val="2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Box</w:t>
        <w:tab/>
        <w:t>Cross Head</w:t>
      </w:r>
      <w:r>
        <w:rPr>
          <w:rFonts w:ascii="Arial"/>
          <w:color w:val="636466"/>
          <w:spacing w:val="-4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Pin</w:t>
        <w:tab/>
        <w:t>Cylinder</w:t>
      </w:r>
      <w:r>
        <w:rPr>
          <w:rFonts w:ascii="Arial"/>
          <w:color w:val="636466"/>
          <w:spacing w:val="8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Head</w:t>
        <w:tab/>
        <w:t>Bed</w:t>
      </w:r>
      <w:r>
        <w:rPr>
          <w:rFonts w:ascii="Arial"/>
          <w:color w:val="636466"/>
          <w:spacing w:val="4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Plate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tabs>
          <w:tab w:pos="19182" w:val="left" w:leader="none"/>
          <w:tab w:pos="21086" w:val="left" w:leader="none"/>
        </w:tabs>
        <w:spacing w:line="767" w:lineRule="exact"/>
        <w:ind w:left="152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4"/>
          <w:sz w:val="20"/>
        </w:rPr>
        <w:drawing>
          <wp:inline distT="0" distB="0" distL="0" distR="0">
            <wp:extent cx="682666" cy="487203"/>
            <wp:effectExtent l="0" t="0" r="0" b="0"/>
            <wp:docPr id="1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66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"/>
          <w:sz w:val="20"/>
        </w:rPr>
        <w:drawing>
          <wp:inline distT="0" distB="0" distL="0" distR="0">
            <wp:extent cx="749528" cy="313372"/>
            <wp:effectExtent l="0" t="0" r="0" b="0"/>
            <wp:docPr id="1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28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20"/>
        </w:rPr>
      </w:r>
      <w:r>
        <w:rPr>
          <w:rFonts w:ascii="Arial"/>
          <w:position w:val="-1"/>
          <w:sz w:val="20"/>
        </w:rPr>
        <w:tab/>
      </w:r>
      <w:r>
        <w:rPr>
          <w:rFonts w:ascii="Arial"/>
          <w:position w:val="-3"/>
          <w:sz w:val="20"/>
        </w:rPr>
        <w:drawing>
          <wp:inline distT="0" distB="0" distL="0" distR="0">
            <wp:extent cx="713892" cy="349186"/>
            <wp:effectExtent l="0" t="0" r="0" b="0"/>
            <wp:docPr id="1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92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spacing w:after="0" w:line="767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54" w:lineRule="auto" w:before="102"/>
        <w:ind w:left="937" w:right="7307" w:hanging="13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36466"/>
          <w:w w:val="80"/>
          <w:sz w:val="14"/>
        </w:rPr>
        <w:t>1.</w:t>
      </w:r>
      <w:r>
        <w:rPr>
          <w:rFonts w:ascii="Arial" w:hAnsi="Arial"/>
          <w:color w:val="636466"/>
          <w:spacing w:val="-20"/>
          <w:w w:val="80"/>
          <w:sz w:val="14"/>
        </w:rPr>
        <w:t> </w:t>
      </w:r>
      <w:r>
        <w:rPr>
          <w:rFonts w:ascii="Arial" w:hAnsi="Arial"/>
          <w:color w:val="636466"/>
          <w:w w:val="80"/>
          <w:sz w:val="14"/>
        </w:rPr>
        <w:t>HYUNDAI-WÄRTSILÄ</w:t>
      </w:r>
      <w:r>
        <w:rPr>
          <w:rFonts w:ascii="Arial" w:hAnsi="Arial"/>
          <w:color w:val="636466"/>
          <w:spacing w:val="-18"/>
          <w:w w:val="80"/>
          <w:sz w:val="14"/>
        </w:rPr>
        <w:t> </w:t>
      </w:r>
      <w:r>
        <w:rPr>
          <w:rFonts w:ascii="Arial" w:hAnsi="Arial"/>
          <w:color w:val="636466"/>
          <w:spacing w:val="-3"/>
          <w:w w:val="80"/>
          <w:sz w:val="14"/>
        </w:rPr>
        <w:t>14RT-</w:t>
      </w:r>
      <w:r>
        <w:rPr>
          <w:rFonts w:ascii="Arial" w:hAnsi="Arial"/>
          <w:color w:val="636466"/>
          <w:w w:val="105"/>
          <w:sz w:val="14"/>
        </w:rPr>
        <w:t> </w:t>
      </w:r>
      <w:r>
        <w:rPr>
          <w:rFonts w:ascii="Arial" w:hAnsi="Arial"/>
          <w:color w:val="636466"/>
          <w:w w:val="90"/>
          <w:sz w:val="14"/>
        </w:rPr>
        <w:t>flex96C</w:t>
      </w:r>
      <w:r>
        <w:rPr>
          <w:rFonts w:ascii="Arial" w:hAns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4773" w:val="left" w:leader="none"/>
          <w:tab w:pos="6651" w:val="left" w:leader="none"/>
        </w:tabs>
        <w:spacing w:line="20" w:lineRule="exact"/>
        <w:ind w:left="8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4.4pt;height:.5pt;mso-position-horizontal-relative:char;mso-position-vertical-relative:line" coordorigin="0,0" coordsize="1088,10">
            <v:group style="position:absolute;left:5;top:5;width:1078;height:2" coordorigin="5,5" coordsize="1078,2">
              <v:shape style="position:absolute;left:5;top:5;width:1078;height:2" coordorigin="5,5" coordsize="1078,0" path="m5,5l1082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2974" w:val="left" w:leader="none"/>
          <w:tab w:pos="5003" w:val="left" w:leader="none"/>
          <w:tab w:pos="6730" w:val="left" w:leader="none"/>
        </w:tabs>
        <w:spacing w:before="43"/>
        <w:ind w:left="9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86.723083pt;margin-top:-55.257698pt;width:54.4pt;height:54.8pt;mso-position-horizontal-relative:page;mso-position-vertical-relative:paragraph;z-index:2848" coordorigin="17734,-1105" coordsize="1088,1096">
            <v:shape style="position:absolute;left:18063;top:-1105;width:430;height:1033" type="#_x0000_t75" stroked="false">
              <v:imagedata r:id="rId38" o:title=""/>
            </v:shape>
            <v:group style="position:absolute;left:17739;top:-15;width:1078;height:2" coordorigin="17739,-15" coordsize="1078,2">
              <v:shape style="position:absolute;left:17739;top:-15;width:1078;height:2" coordorigin="17739,-15" coordsize="1078,0" path="m17739,-15l18817,-15e" filled="false" stroked="true" strokeweight=".5pt" strokecolor="#636466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16"/>
        </w:rPr>
        <w:t>Cylinder</w:t>
      </w:r>
      <w:r>
        <w:rPr>
          <w:rFonts w:ascii="Arial"/>
          <w:color w:val="636466"/>
          <w:spacing w:val="14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Frame</w:t>
        <w:tab/>
        <w:t>Cylinder</w:t>
      </w:r>
      <w:r>
        <w:rPr>
          <w:rFonts w:ascii="Arial"/>
          <w:color w:val="636466"/>
          <w:spacing w:val="24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Liner</w:t>
        <w:tab/>
        <w:t>Piston Rod</w:t>
        <w:tab/>
        <w:t>Connecting</w:t>
      </w:r>
      <w:r>
        <w:rPr>
          <w:rFonts w:ascii="Arial"/>
          <w:color w:val="636466"/>
          <w:spacing w:val="11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Rod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9" w:space="4407"/>
            <w:col w:w="848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1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7"/>
                          <w:w w:val="96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6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5;top:116;width:40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7"/>
                          <w:w w:val="96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6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footerReference w:type="default" r:id="rId39"/>
          <w:pgSz w:w="23820" w:h="16840" w:orient="landscape"/>
          <w:pgMar w:footer="0" w:header="0" w:top="760" w:bottom="280" w:left="440" w:right="440"/>
        </w:sectPr>
      </w:pPr>
    </w:p>
    <w:p>
      <w:pPr>
        <w:spacing w:before="58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4-Stroke HiMSEN</w:t>
      </w:r>
      <w:r>
        <w:rPr>
          <w:rFonts w:ascii="Lucida Sans"/>
          <w:color w:val="014DA2"/>
          <w:spacing w:val="-34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Engine</w:t>
      </w:r>
      <w:r>
        <w:rPr>
          <w:rFonts w:ascii="Lucida Sans"/>
          <w:sz w:val="36"/>
        </w:rPr>
      </w:r>
    </w:p>
    <w:p>
      <w:pPr>
        <w:spacing w:line="240" w:lineRule="auto" w:before="8"/>
        <w:rPr>
          <w:rFonts w:ascii="Lucida Sans" w:hAnsi="Lucida Sans" w:cs="Lucida Sans" w:eastAsia="Lucida Sans"/>
          <w:sz w:val="52"/>
          <w:szCs w:val="52"/>
        </w:rPr>
      </w:pPr>
    </w:p>
    <w:p>
      <w:pPr>
        <w:pStyle w:val="BodyText"/>
        <w:spacing w:line="271" w:lineRule="auto" w:before="0"/>
        <w:ind w:right="0"/>
        <w:jc w:val="both"/>
      </w:pPr>
      <w:r>
        <w:rPr>
          <w:w w:val="95"/>
        </w:rPr>
        <w:t>HiMSEN</w:t>
      </w:r>
      <w:r>
        <w:rPr>
          <w:spacing w:val="-7"/>
          <w:w w:val="95"/>
        </w:rPr>
        <w:t> </w:t>
      </w:r>
      <w:r>
        <w:rPr>
          <w:w w:val="95"/>
        </w:rPr>
        <w:t>engines</w:t>
      </w:r>
      <w:r>
        <w:rPr>
          <w:spacing w:val="-7"/>
          <w:w w:val="95"/>
        </w:rPr>
        <w:t> </w:t>
      </w:r>
      <w:r>
        <w:rPr>
          <w:w w:val="95"/>
        </w:rPr>
        <w:t>are</w:t>
      </w:r>
      <w:r>
        <w:rPr>
          <w:spacing w:val="-7"/>
          <w:w w:val="95"/>
        </w:rPr>
        <w:t> </w:t>
      </w:r>
      <w:r>
        <w:rPr>
          <w:w w:val="95"/>
        </w:rPr>
        <w:t>medium</w:t>
      </w:r>
      <w:r>
        <w:rPr>
          <w:spacing w:val="-7"/>
          <w:w w:val="95"/>
        </w:rPr>
        <w:t> </w:t>
      </w:r>
      <w:r>
        <w:rPr>
          <w:w w:val="95"/>
        </w:rPr>
        <w:t>speed</w:t>
      </w:r>
      <w:r>
        <w:rPr>
          <w:spacing w:val="-7"/>
          <w:w w:val="95"/>
        </w:rPr>
        <w:t> </w:t>
      </w:r>
      <w:r>
        <w:rPr>
          <w:w w:val="95"/>
        </w:rPr>
        <w:t>4-stroke</w:t>
      </w:r>
      <w:r>
        <w:rPr>
          <w:spacing w:val="-7"/>
          <w:w w:val="95"/>
        </w:rPr>
        <w:t> </w:t>
      </w:r>
      <w:r>
        <w:rPr>
          <w:w w:val="95"/>
        </w:rPr>
        <w:t>engines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HHI</w:t>
      </w:r>
      <w:r>
        <w:rPr>
          <w:spacing w:val="-7"/>
          <w:w w:val="95"/>
        </w:rPr>
        <w:t> </w:t>
      </w:r>
      <w:r>
        <w:rPr>
          <w:w w:val="95"/>
        </w:rPr>
        <w:t>developed</w:t>
      </w:r>
      <w:r>
        <w:rPr>
          <w:spacing w:val="-7"/>
          <w:w w:val="95"/>
        </w:rPr>
        <w:t> </w:t>
      </w:r>
      <w:r>
        <w:rPr>
          <w:w w:val="95"/>
        </w:rPr>
        <w:t>on</w:t>
      </w:r>
      <w:r>
        <w:rPr>
          <w:spacing w:val="-7"/>
          <w:w w:val="95"/>
        </w:rPr>
        <w:t> </w:t>
      </w:r>
      <w:r>
        <w:rPr>
          <w:w w:val="95"/>
        </w:rPr>
        <w:t>its</w:t>
      </w:r>
      <w:r>
        <w:rPr>
          <w:spacing w:val="-7"/>
          <w:w w:val="95"/>
        </w:rPr>
        <w:t> </w:t>
      </w:r>
      <w:r>
        <w:rPr>
          <w:w w:val="95"/>
        </w:rPr>
        <w:t>own</w:t>
      </w:r>
      <w:r>
        <w:rPr>
          <w:spacing w:val="-7"/>
          <w:w w:val="95"/>
        </w:rPr>
        <w:t> </w:t>
      </w:r>
      <w:r>
        <w:rPr>
          <w:w w:val="95"/>
        </w:rPr>
        <w:t>after</w:t>
      </w:r>
      <w:r>
        <w:rPr>
          <w:spacing w:val="-7"/>
          <w:w w:val="95"/>
        </w:rPr>
        <w:t> </w:t>
      </w:r>
      <w:r>
        <w:rPr>
          <w:w w:val="95"/>
        </w:rPr>
        <w:t>10</w:t>
      </w:r>
      <w:r>
        <w:rPr>
          <w:spacing w:val="-7"/>
          <w:w w:val="95"/>
        </w:rPr>
        <w:t> </w:t>
      </w:r>
      <w:r>
        <w:rPr>
          <w:w w:val="95"/>
        </w:rPr>
        <w:t>years</w:t>
      </w:r>
      <w:r>
        <w:rPr>
          <w:w w:val="86"/>
        </w:rPr>
        <w:t> </w:t>
      </w:r>
      <w:r>
        <w:rPr/>
        <w:t>of</w:t>
      </w:r>
      <w:r>
        <w:rPr>
          <w:spacing w:val="-25"/>
        </w:rPr>
        <w:t> </w:t>
      </w:r>
      <w:r>
        <w:rPr/>
        <w:t>R&amp;D.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can</w:t>
      </w:r>
      <w:r>
        <w:rPr>
          <w:spacing w:val="-25"/>
        </w:rPr>
        <w:t> </w:t>
      </w:r>
      <w:r>
        <w:rPr/>
        <w:t>be</w:t>
      </w:r>
      <w:r>
        <w:rPr>
          <w:spacing w:val="-25"/>
        </w:rPr>
        <w:t> </w:t>
      </w:r>
      <w:r>
        <w:rPr/>
        <w:t>used</w:t>
      </w:r>
      <w:r>
        <w:rPr>
          <w:spacing w:val="-25"/>
        </w:rPr>
        <w:t> </w:t>
      </w:r>
      <w:r>
        <w:rPr/>
        <w:t>for</w:t>
      </w:r>
      <w:r>
        <w:rPr>
          <w:spacing w:val="-25"/>
        </w:rPr>
        <w:t> </w:t>
      </w:r>
      <w:r>
        <w:rPr/>
        <w:t>ship</w:t>
      </w:r>
      <w:r>
        <w:rPr>
          <w:spacing w:val="-25"/>
        </w:rPr>
        <w:t> </w:t>
      </w:r>
      <w:r>
        <w:rPr/>
        <w:t>propulsion,</w:t>
      </w:r>
      <w:r>
        <w:rPr>
          <w:spacing w:val="-25"/>
        </w:rPr>
        <w:t> </w:t>
      </w:r>
      <w:r>
        <w:rPr/>
        <w:t>power</w:t>
      </w:r>
      <w:r>
        <w:rPr>
          <w:spacing w:val="-25"/>
        </w:rPr>
        <w:t> </w:t>
      </w:r>
      <w:r>
        <w:rPr/>
        <w:t>generation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well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at</w:t>
      </w:r>
      <w:r>
        <w:rPr>
          <w:spacing w:val="-25"/>
        </w:rPr>
        <w:t> </w:t>
      </w:r>
      <w:r>
        <w:rPr/>
        <w:t>onshore</w:t>
      </w:r>
      <w:r>
        <w:rPr>
          <w:spacing w:val="-25"/>
        </w:rPr>
        <w:t> </w:t>
      </w:r>
      <w:r>
        <w:rPr/>
        <w:t>plants.</w:t>
      </w:r>
      <w:r>
        <w:rPr>
          <w:spacing w:val="-25"/>
        </w:rPr>
        <w:t> </w:t>
      </w:r>
      <w:r>
        <w:rPr/>
        <w:t>Since</w:t>
      </w:r>
      <w:r>
        <w:rPr>
          <w:w w:val="83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first</w:t>
      </w:r>
      <w:r>
        <w:rPr>
          <w:spacing w:val="-15"/>
          <w:w w:val="95"/>
        </w:rPr>
        <w:t> </w:t>
      </w:r>
      <w:r>
        <w:rPr>
          <w:w w:val="95"/>
        </w:rPr>
        <w:t>production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4</w:t>
      </w:r>
      <w:r>
        <w:rPr>
          <w:spacing w:val="-15"/>
          <w:w w:val="95"/>
        </w:rPr>
        <w:t> </w:t>
      </w:r>
      <w:r>
        <w:rPr>
          <w:w w:val="95"/>
        </w:rPr>
        <w:t>units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2001,</w:t>
      </w:r>
      <w:r>
        <w:rPr>
          <w:spacing w:val="-15"/>
          <w:w w:val="95"/>
        </w:rPr>
        <w:t> </w:t>
      </w:r>
      <w:r>
        <w:rPr>
          <w:w w:val="95"/>
        </w:rPr>
        <w:t>HHI-EMD</w:t>
      </w:r>
      <w:r>
        <w:rPr>
          <w:spacing w:val="-15"/>
          <w:w w:val="95"/>
        </w:rPr>
        <w:t> </w:t>
      </w:r>
      <w:r>
        <w:rPr>
          <w:w w:val="95"/>
        </w:rPr>
        <w:t>has</w:t>
      </w:r>
      <w:r>
        <w:rPr>
          <w:spacing w:val="-15"/>
          <w:w w:val="95"/>
        </w:rPr>
        <w:t> </w:t>
      </w:r>
      <w:r>
        <w:rPr>
          <w:w w:val="95"/>
        </w:rPr>
        <w:t>delivered</w:t>
      </w:r>
      <w:r>
        <w:rPr>
          <w:spacing w:val="-15"/>
          <w:w w:val="95"/>
        </w:rPr>
        <w:t> </w:t>
      </w:r>
      <w:r>
        <w:rPr>
          <w:w w:val="95"/>
        </w:rPr>
        <w:t>more</w:t>
      </w:r>
      <w:r>
        <w:rPr>
          <w:spacing w:val="-15"/>
          <w:w w:val="95"/>
        </w:rPr>
        <w:t> </w:t>
      </w:r>
      <w:r>
        <w:rPr>
          <w:w w:val="95"/>
        </w:rPr>
        <w:t>than</w:t>
      </w:r>
      <w:r>
        <w:rPr>
          <w:spacing w:val="-15"/>
          <w:w w:val="95"/>
        </w:rPr>
        <w:t> </w:t>
      </w:r>
      <w:r>
        <w:rPr>
          <w:w w:val="95"/>
        </w:rPr>
        <w:t>10,000</w:t>
      </w:r>
      <w:r>
        <w:rPr>
          <w:spacing w:val="-15"/>
          <w:w w:val="95"/>
        </w:rPr>
        <w:t> </w:t>
      </w:r>
      <w:r>
        <w:rPr>
          <w:w w:val="95"/>
        </w:rPr>
        <w:t>units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this</w:t>
      </w:r>
      <w:r>
        <w:rPr>
          <w:spacing w:val="-15"/>
          <w:w w:val="95"/>
        </w:rPr>
        <w:t> </w:t>
      </w:r>
      <w:r>
        <w:rPr>
          <w:w w:val="95"/>
        </w:rPr>
        <w:t>HiMSEN</w:t>
      </w:r>
      <w:r>
        <w:rPr>
          <w:w w:val="83"/>
        </w:rPr>
        <w:t> </w:t>
      </w:r>
      <w:r>
        <w:rPr>
          <w:w w:val="95"/>
        </w:rPr>
        <w:t>engines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550</w:t>
      </w:r>
      <w:r>
        <w:rPr>
          <w:spacing w:val="-20"/>
          <w:w w:val="95"/>
        </w:rPr>
        <w:t> </w:t>
      </w:r>
      <w:r>
        <w:rPr>
          <w:w w:val="95"/>
        </w:rPr>
        <w:t>clients</w:t>
      </w:r>
      <w:r>
        <w:rPr>
          <w:spacing w:val="-20"/>
          <w:w w:val="95"/>
        </w:rPr>
        <w:t> </w:t>
      </w:r>
      <w:r>
        <w:rPr>
          <w:w w:val="95"/>
        </w:rPr>
        <w:t>from</w:t>
      </w:r>
      <w:r>
        <w:rPr>
          <w:spacing w:val="-20"/>
          <w:w w:val="95"/>
        </w:rPr>
        <w:t> </w:t>
      </w:r>
      <w:r>
        <w:rPr>
          <w:w w:val="95"/>
        </w:rPr>
        <w:t>43</w:t>
      </w:r>
      <w:r>
        <w:rPr>
          <w:spacing w:val="-20"/>
          <w:w w:val="95"/>
        </w:rPr>
        <w:t> </w:t>
      </w:r>
      <w:r>
        <w:rPr>
          <w:w w:val="95"/>
        </w:rPr>
        <w:t>countries.</w:t>
      </w:r>
      <w:r>
        <w:rPr/>
      </w:r>
    </w:p>
    <w:p>
      <w:pPr>
        <w:pStyle w:val="BodyText"/>
        <w:spacing w:line="271" w:lineRule="auto" w:before="113"/>
        <w:ind w:right="0"/>
        <w:jc w:val="both"/>
      </w:pP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HiMSEN</w:t>
      </w:r>
      <w:r>
        <w:rPr>
          <w:spacing w:val="-11"/>
          <w:w w:val="95"/>
        </w:rPr>
        <w:t> </w:t>
      </w:r>
      <w:r>
        <w:rPr>
          <w:w w:val="95"/>
        </w:rPr>
        <w:t>engine</w:t>
      </w:r>
      <w:r>
        <w:rPr>
          <w:spacing w:val="-11"/>
          <w:w w:val="95"/>
        </w:rPr>
        <w:t> </w:t>
      </w:r>
      <w:r>
        <w:rPr>
          <w:w w:val="95"/>
        </w:rPr>
        <w:t>features</w:t>
      </w:r>
      <w:r>
        <w:rPr>
          <w:spacing w:val="-11"/>
          <w:w w:val="95"/>
        </w:rPr>
        <w:t> </w:t>
      </w:r>
      <w:r>
        <w:rPr>
          <w:w w:val="95"/>
        </w:rPr>
        <w:t>light-weight,</w:t>
      </w:r>
      <w:r>
        <w:rPr>
          <w:spacing w:val="-11"/>
          <w:w w:val="95"/>
        </w:rPr>
        <w:t> </w:t>
      </w:r>
      <w:r>
        <w:rPr>
          <w:w w:val="95"/>
        </w:rPr>
        <w:t>high-output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high-efficient</w:t>
      </w:r>
      <w:r>
        <w:rPr>
          <w:spacing w:val="-11"/>
          <w:w w:val="95"/>
        </w:rPr>
        <w:t> </w:t>
      </w:r>
      <w:r>
        <w:rPr>
          <w:w w:val="95"/>
        </w:rPr>
        <w:t>design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wide</w:t>
      </w:r>
      <w:r>
        <w:rPr>
          <w:spacing w:val="-11"/>
          <w:w w:val="95"/>
        </w:rPr>
        <w:t> </w:t>
      </w:r>
      <w:r>
        <w:rPr>
          <w:w w:val="95"/>
        </w:rPr>
        <w:t>range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w w:val="101"/>
        </w:rPr>
        <w:t> </w:t>
      </w:r>
      <w:r>
        <w:rPr>
          <w:w w:val="95"/>
        </w:rPr>
        <w:t>lineup</w:t>
      </w:r>
      <w:r>
        <w:rPr>
          <w:spacing w:val="-17"/>
          <w:w w:val="95"/>
        </w:rPr>
        <w:t> </w:t>
      </w:r>
      <w:r>
        <w:rPr>
          <w:w w:val="95"/>
        </w:rPr>
        <w:t>with</w:t>
      </w:r>
      <w:r>
        <w:rPr>
          <w:spacing w:val="-16"/>
          <w:w w:val="95"/>
        </w:rPr>
        <w:t> </w:t>
      </w:r>
      <w:r>
        <w:rPr>
          <w:w w:val="95"/>
        </w:rPr>
        <w:t>models</w:t>
      </w:r>
      <w:r>
        <w:rPr>
          <w:spacing w:val="-16"/>
          <w:w w:val="95"/>
        </w:rPr>
        <w:t> </w:t>
      </w:r>
      <w:r>
        <w:rPr>
          <w:w w:val="95"/>
        </w:rPr>
        <w:t>that</w:t>
      </w:r>
      <w:r>
        <w:rPr>
          <w:spacing w:val="-16"/>
          <w:w w:val="95"/>
        </w:rPr>
        <w:t> </w:t>
      </w:r>
      <w:r>
        <w:rPr>
          <w:w w:val="95"/>
        </w:rPr>
        <w:t>can</w:t>
      </w:r>
      <w:r>
        <w:rPr>
          <w:spacing w:val="-16"/>
          <w:w w:val="95"/>
        </w:rPr>
        <w:t> </w:t>
      </w:r>
      <w:r>
        <w:rPr>
          <w:w w:val="95"/>
        </w:rPr>
        <w:t>run</w:t>
      </w:r>
      <w:r>
        <w:rPr>
          <w:spacing w:val="-16"/>
          <w:w w:val="95"/>
        </w:rPr>
        <w:t> </w:t>
      </w:r>
      <w:r>
        <w:rPr>
          <w:w w:val="95"/>
        </w:rPr>
        <w:t>on</w:t>
      </w:r>
      <w:r>
        <w:rPr>
          <w:spacing w:val="-16"/>
          <w:w w:val="95"/>
        </w:rPr>
        <w:t> </w:t>
      </w:r>
      <w:r>
        <w:rPr>
          <w:w w:val="95"/>
        </w:rPr>
        <w:t>diesel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natural</w:t>
      </w:r>
      <w:r>
        <w:rPr>
          <w:spacing w:val="-16"/>
          <w:w w:val="95"/>
        </w:rPr>
        <w:t> </w:t>
      </w:r>
      <w:r>
        <w:rPr>
          <w:w w:val="95"/>
        </w:rPr>
        <w:t>gas.</w:t>
      </w:r>
      <w:r>
        <w:rPr/>
      </w:r>
    </w:p>
    <w:p>
      <w:pPr>
        <w:pStyle w:val="BodyText"/>
        <w:spacing w:line="271" w:lineRule="auto" w:before="113"/>
        <w:ind w:right="0"/>
        <w:jc w:val="both"/>
      </w:pPr>
      <w:r>
        <w:rPr>
          <w:w w:val="95"/>
        </w:rPr>
        <w:t>HiMSEN</w:t>
      </w:r>
      <w:r>
        <w:rPr>
          <w:spacing w:val="-13"/>
          <w:w w:val="95"/>
        </w:rPr>
        <w:t> </w:t>
      </w:r>
      <w:r>
        <w:rPr>
          <w:w w:val="95"/>
        </w:rPr>
        <w:t>engine’s</w:t>
      </w:r>
      <w:r>
        <w:rPr>
          <w:spacing w:val="-13"/>
          <w:w w:val="95"/>
        </w:rPr>
        <w:t> </w:t>
      </w:r>
      <w:r>
        <w:rPr>
          <w:w w:val="95"/>
        </w:rPr>
        <w:t>superior</w:t>
      </w:r>
      <w:r>
        <w:rPr>
          <w:spacing w:val="-13"/>
          <w:w w:val="95"/>
        </w:rPr>
        <w:t> </w:t>
      </w:r>
      <w:r>
        <w:rPr>
          <w:w w:val="95"/>
        </w:rPr>
        <w:t>design</w:t>
      </w:r>
      <w:r>
        <w:rPr>
          <w:spacing w:val="-13"/>
          <w:w w:val="95"/>
        </w:rPr>
        <w:t> </w:t>
      </w:r>
      <w:r>
        <w:rPr>
          <w:w w:val="95"/>
        </w:rPr>
        <w:t>has</w:t>
      </w:r>
      <w:r>
        <w:rPr>
          <w:spacing w:val="-13"/>
          <w:w w:val="95"/>
        </w:rPr>
        <w:t> </w:t>
      </w:r>
      <w:r>
        <w:rPr>
          <w:w w:val="95"/>
        </w:rPr>
        <w:t>also</w:t>
      </w:r>
      <w:r>
        <w:rPr>
          <w:spacing w:val="-13"/>
          <w:w w:val="95"/>
        </w:rPr>
        <w:t> </w:t>
      </w:r>
      <w:r>
        <w:rPr>
          <w:w w:val="95"/>
        </w:rPr>
        <w:t>been</w:t>
      </w:r>
      <w:r>
        <w:rPr>
          <w:spacing w:val="-13"/>
          <w:w w:val="95"/>
        </w:rPr>
        <w:t> </w:t>
      </w:r>
      <w:r>
        <w:rPr>
          <w:w w:val="95"/>
        </w:rPr>
        <w:t>recognized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market</w:t>
      </w:r>
      <w:r>
        <w:rPr>
          <w:spacing w:val="-13"/>
          <w:w w:val="95"/>
        </w:rPr>
        <w:t> </w:t>
      </w:r>
      <w:r>
        <w:rPr>
          <w:w w:val="95"/>
        </w:rPr>
        <w:t>by</w:t>
      </w:r>
      <w:r>
        <w:rPr>
          <w:spacing w:val="-13"/>
          <w:w w:val="95"/>
        </w:rPr>
        <w:t> </w:t>
      </w:r>
      <w:r>
        <w:rPr>
          <w:w w:val="95"/>
        </w:rPr>
        <w:t>winning</w:t>
      </w:r>
      <w:r>
        <w:rPr>
          <w:spacing w:val="-13"/>
          <w:w w:val="95"/>
        </w:rPr>
        <w:t> </w:t>
      </w:r>
      <w:r>
        <w:rPr>
          <w:w w:val="95"/>
        </w:rPr>
        <w:t>design</w:t>
      </w:r>
      <w:r>
        <w:rPr>
          <w:spacing w:val="-13"/>
          <w:w w:val="95"/>
        </w:rPr>
        <w:t> </w:t>
      </w:r>
      <w:r>
        <w:rPr>
          <w:w w:val="95"/>
        </w:rPr>
        <w:t>awards</w:t>
      </w:r>
      <w:r>
        <w:rPr>
          <w:w w:val="90"/>
        </w:rPr>
        <w:t> </w:t>
      </w:r>
      <w:r>
        <w:rPr>
          <w:w w:val="95"/>
        </w:rPr>
        <w:t>at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2010</w:t>
      </w:r>
      <w:r>
        <w:rPr>
          <w:spacing w:val="-12"/>
          <w:w w:val="95"/>
        </w:rPr>
        <w:t> </w:t>
      </w:r>
      <w:r>
        <w:rPr>
          <w:w w:val="95"/>
        </w:rPr>
        <w:t>International</w:t>
      </w:r>
      <w:r>
        <w:rPr>
          <w:spacing w:val="-12"/>
          <w:w w:val="95"/>
        </w:rPr>
        <w:t> </w:t>
      </w:r>
      <w:r>
        <w:rPr>
          <w:w w:val="95"/>
        </w:rPr>
        <w:t>Forum</w:t>
      </w:r>
      <w:r>
        <w:rPr>
          <w:spacing w:val="-12"/>
          <w:w w:val="95"/>
        </w:rPr>
        <w:t> </w:t>
      </w:r>
      <w:r>
        <w:rPr>
          <w:w w:val="95"/>
        </w:rPr>
        <w:t>(iF)</w:t>
      </w:r>
      <w:r>
        <w:rPr>
          <w:spacing w:val="-12"/>
          <w:w w:val="95"/>
        </w:rPr>
        <w:t> </w:t>
      </w:r>
      <w:r>
        <w:rPr>
          <w:w w:val="95"/>
        </w:rPr>
        <w:t>Design</w:t>
      </w:r>
      <w:r>
        <w:rPr>
          <w:spacing w:val="-12"/>
          <w:w w:val="95"/>
        </w:rPr>
        <w:t> </w:t>
      </w:r>
      <w:r>
        <w:rPr>
          <w:w w:val="95"/>
        </w:rPr>
        <w:t>Award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Red</w:t>
      </w:r>
      <w:r>
        <w:rPr>
          <w:spacing w:val="-12"/>
          <w:w w:val="95"/>
        </w:rPr>
        <w:t> </w:t>
      </w:r>
      <w:r>
        <w:rPr>
          <w:w w:val="95"/>
        </w:rPr>
        <w:t>Dot</w:t>
      </w:r>
      <w:r>
        <w:rPr>
          <w:spacing w:val="-12"/>
          <w:w w:val="95"/>
        </w:rPr>
        <w:t> </w:t>
      </w:r>
      <w:r>
        <w:rPr>
          <w:w w:val="95"/>
        </w:rPr>
        <w:t>Design</w:t>
      </w:r>
      <w:r>
        <w:rPr>
          <w:spacing w:val="-12"/>
          <w:w w:val="95"/>
        </w:rPr>
        <w:t> </w:t>
      </w:r>
      <w:r>
        <w:rPr>
          <w:w w:val="95"/>
        </w:rPr>
        <w:t>Award</w:t>
      </w:r>
      <w:r>
        <w:rPr>
          <w:spacing w:val="-12"/>
          <w:w w:val="95"/>
        </w:rPr>
        <w:t> </w:t>
      </w:r>
      <w:r>
        <w:rPr>
          <w:w w:val="95"/>
        </w:rPr>
        <w:t>2010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Federal</w:t>
      </w:r>
      <w:r>
        <w:rPr>
          <w:w w:val="83"/>
        </w:rPr>
        <w:t> </w:t>
      </w:r>
      <w:r>
        <w:rPr>
          <w:w w:val="90"/>
        </w:rPr>
        <w:t>Republic of Germany Design</w:t>
      </w:r>
      <w:r>
        <w:rPr>
          <w:spacing w:val="3"/>
          <w:w w:val="90"/>
        </w:rPr>
        <w:t> </w:t>
      </w:r>
      <w:r>
        <w:rPr>
          <w:w w:val="90"/>
        </w:rPr>
        <w:t>Award.</w:t>
      </w:r>
      <w:r>
        <w:rPr/>
      </w:r>
    </w:p>
    <w:p>
      <w:pPr>
        <w:spacing w:before="88"/>
        <w:ind w:left="807" w:right="605" w:firstLine="0"/>
        <w:jc w:val="left"/>
        <w:rPr>
          <w:rFonts w:ascii="Trebuchet MS" w:hAnsi="Trebuchet MS" w:cs="Trebuchet MS" w:eastAsia="Trebuchet MS"/>
          <w:sz w:val="15"/>
          <w:szCs w:val="15"/>
        </w:rPr>
      </w:pPr>
      <w:r>
        <w:rPr/>
        <w:br w:type="column"/>
      </w:r>
      <w:r>
        <w:rPr>
          <w:rFonts w:ascii="Trebuchet MS"/>
          <w:b/>
          <w:sz w:val="15"/>
        </w:rPr>
        <w:t>Rated</w:t>
      </w:r>
      <w:r>
        <w:rPr>
          <w:rFonts w:ascii="Trebuchet MS"/>
          <w:b/>
          <w:spacing w:val="-20"/>
          <w:sz w:val="15"/>
        </w:rPr>
        <w:t> </w:t>
      </w:r>
      <w:r>
        <w:rPr>
          <w:rFonts w:ascii="Trebuchet MS"/>
          <w:b/>
          <w:spacing w:val="-3"/>
          <w:sz w:val="15"/>
        </w:rPr>
        <w:t>Power</w:t>
      </w:r>
      <w:r>
        <w:rPr>
          <w:rFonts w:ascii="Trebuchet MS"/>
          <w:b/>
          <w:spacing w:val="-20"/>
          <w:sz w:val="15"/>
        </w:rPr>
        <w:t> </w:t>
      </w:r>
      <w:r>
        <w:rPr>
          <w:rFonts w:ascii="Trebuchet MS"/>
          <w:b/>
          <w:sz w:val="15"/>
        </w:rPr>
        <w:t>for</w:t>
      </w:r>
      <w:r>
        <w:rPr>
          <w:rFonts w:ascii="Trebuchet MS"/>
          <w:b/>
          <w:spacing w:val="-20"/>
          <w:sz w:val="15"/>
        </w:rPr>
        <w:t> </w:t>
      </w:r>
      <w:r>
        <w:rPr>
          <w:rFonts w:ascii="Trebuchet MS"/>
          <w:b/>
          <w:sz w:val="15"/>
        </w:rPr>
        <w:t>Marine</w:t>
      </w:r>
      <w:r>
        <w:rPr>
          <w:rFonts w:ascii="Trebuchet MS"/>
          <w:b/>
          <w:spacing w:val="-20"/>
          <w:sz w:val="15"/>
        </w:rPr>
        <w:t> </w:t>
      </w:r>
      <w:r>
        <w:rPr>
          <w:rFonts w:ascii="Trebuchet MS"/>
          <w:b/>
          <w:sz w:val="15"/>
        </w:rPr>
        <w:t>GenSets</w:t>
      </w:r>
      <w:r>
        <w:rPr>
          <w:rFonts w:ascii="Trebuchet MS"/>
          <w:sz w:val="15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5"/>
          <w:szCs w:val="15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66" w:space="4277"/>
            <w:col w:w="8597"/>
          </w:cols>
        </w:sect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5"/>
          <w:szCs w:val="15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tabs>
          <w:tab w:pos="226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5.748001pt;margin-top:-1.728268pt;width:348.661pt;height:236.236pt;mso-position-horizontal-relative:page;mso-position-vertical-relative:paragraph;z-index:3568" type="#_x0000_t75" stroked="false">
            <v:imagedata r:id="rId40" o:title=""/>
          </v:shape>
        </w:pict>
      </w:r>
      <w:r>
        <w:rPr>
          <w:rFonts w:ascii="Arial"/>
          <w:color w:val="636466"/>
          <w:w w:val="86"/>
          <w:sz w:val="14"/>
        </w:rPr>
      </w:r>
      <w:r>
        <w:rPr>
          <w:rFonts w:ascii="Arial"/>
          <w:color w:val="636466"/>
          <w:w w:val="86"/>
          <w:sz w:val="14"/>
          <w:shd w:fill="DBDBDC" w:color="auto" w:val="clear"/>
        </w:rPr>
        <w:t> </w:t>
      </w:r>
      <w:r>
        <w:rPr>
          <w:rFonts w:ascii="Arial"/>
          <w:color w:val="636466"/>
          <w:spacing w:val="7"/>
          <w:sz w:val="14"/>
          <w:shd w:fill="DBDBDC" w:color="auto" w:val="clear"/>
        </w:rPr>
        <w:t> </w:t>
      </w:r>
      <w:r>
        <w:rPr>
          <w:rFonts w:ascii="Arial"/>
          <w:color w:val="636466"/>
          <w:w w:val="85"/>
          <w:sz w:val="14"/>
          <w:shd w:fill="DBDBDC" w:color="auto" w:val="clear"/>
        </w:rPr>
        <w:t>1 </w:t>
      </w:r>
      <w:r>
        <w:rPr>
          <w:rFonts w:ascii="Arial"/>
          <w:color w:val="636466"/>
          <w:sz w:val="14"/>
          <w:shd w:fill="DBDBDC" w:color="auto" w:val="clear"/>
        </w:rPr>
        <w:tab/>
      </w:r>
      <w:r>
        <w:rPr>
          <w:rFonts w:ascii="Arial"/>
          <w:color w:val="636466"/>
          <w:sz w:val="14"/>
        </w:rPr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95" w:lineRule="auto" w:before="0"/>
        <w:ind w:left="2949" w:right="8733" w:firstLine="18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34.965027pt;margin-top:-355.764069pt;width:393.25pt;height:374.35pt;mso-position-horizontal-relative:page;mso-position-vertical-relative:paragraph;z-index:3688" coordorigin="14699,-7115" coordsize="7865,7487">
            <v:group style="position:absolute;left:14732;top:102;width:779;height:2" coordorigin="14732,102" coordsize="779,2">
              <v:shape style="position:absolute;left:14732;top:102;width:779;height:2" coordorigin="14732,102" coordsize="779,0" path="m14732,102l15510,102e" filled="false" stroked="true" strokeweight="3.252pt" strokecolor="#636466">
                <v:path arrowok="t"/>
              </v:shape>
            </v:group>
            <v:group style="position:absolute;left:14732;top:307;width:779;height:2" coordorigin="14732,307" coordsize="779,2">
              <v:shape style="position:absolute;left:14732;top:307;width:779;height:2" coordorigin="14732,307" coordsize="779,0" path="m14732,307l15510,307e" filled="false" stroked="true" strokeweight="3.252pt" strokecolor="#9d9fa1">
                <v:path arrowok="t"/>
              </v:shape>
            </v:group>
            <v:group style="position:absolute;left:15591;top:-7115;width:6974;height:7487" coordorigin="15591,-7115" coordsize="6974,7487">
              <v:shape style="position:absolute;left:15591;top:-7115;width:6974;height:7487" coordorigin="15591,-7115" coordsize="6974,7487" path="m15591,371l22564,371,22564,-7115,15591,-7115,15591,371xe" filled="true" fillcolor="#e6e7e8" stroked="false">
                <v:path arrowok="t"/>
                <v:fill type="solid"/>
              </v:shape>
            </v:group>
            <v:group style="position:absolute;left:17875;top:-6440;width:2;height:69" coordorigin="17875,-6440" coordsize="2,69">
              <v:shape style="position:absolute;left:17875;top:-6440;width:2;height:69" coordorigin="17875,-6440" coordsize="0,69" path="m17875,-6440l17875,-6371e" filled="false" stroked="true" strokeweight=".570pt" strokecolor="#6d6f71">
                <v:path arrowok="t"/>
              </v:shape>
            </v:group>
            <v:group style="position:absolute;left:17875;top:-6259;width:2;height:1268" coordorigin="17875,-6259" coordsize="2,1268">
              <v:shape style="position:absolute;left:17875;top:-6259;width:2;height:1268" coordorigin="17875,-6259" coordsize="0,1268" path="m17875,-6259l17875,-4991e" filled="false" stroked="true" strokeweight=".570pt" strokecolor="#6d6f71">
                <v:path arrowok="t"/>
              </v:shape>
            </v:group>
            <v:group style="position:absolute;left:17875;top:-4765;width:2;height:147" coordorigin="17875,-4765" coordsize="2,147">
              <v:shape style="position:absolute;left:17875;top:-4765;width:2;height:147" coordorigin="17875,-4765" coordsize="0,147" path="m17875,-4765l17875,-4618e" filled="false" stroked="true" strokeweight=".570pt" strokecolor="#6d6f71">
                <v:path arrowok="t"/>
              </v:shape>
            </v:group>
            <v:group style="position:absolute;left:17875;top:-4391;width:2;height:4255" coordorigin="17875,-4391" coordsize="2,4255">
              <v:shape style="position:absolute;left:17875;top:-4391;width:2;height:4255" coordorigin="17875,-4391" coordsize="0,4255" path="m17875,-4391l17875,-137e" filled="false" stroked="true" strokeweight=".570pt" strokecolor="#6d6f71">
                <v:path arrowok="t"/>
              </v:shape>
            </v:group>
            <v:group style="position:absolute;left:18859;top:-6259;width:2;height:3622" coordorigin="18859,-6259" coordsize="2,3622">
              <v:shape style="position:absolute;left:18859;top:-6259;width:2;height:3622" coordorigin="18859,-6259" coordsize="0,3622" path="m18859,-6259l18859,-2638e" filled="false" stroked="true" strokeweight=".570pt" strokecolor="#6d6f71">
                <v:path arrowok="t"/>
              </v:shape>
            </v:group>
            <v:group style="position:absolute;left:18859;top:-2523;width:2;height:1639" coordorigin="18859,-2523" coordsize="2,1639">
              <v:shape style="position:absolute;left:18859;top:-2523;width:2;height:1639" coordorigin="18859,-2523" coordsize="0,1639" path="m18859,-2523l18859,-885e" filled="false" stroked="true" strokeweight=".570pt" strokecolor="#6d6f71">
                <v:path arrowok="t"/>
              </v:shape>
            </v:group>
            <v:group style="position:absolute;left:18859;top:-658;width:2;height:522" coordorigin="18859,-658" coordsize="2,522">
              <v:shape style="position:absolute;left:18859;top:-658;width:2;height:522" coordorigin="18859,-658" coordsize="0,522" path="m18859,-658l18859,-137e" filled="false" stroked="true" strokeweight=".570pt" strokecolor="#6d6f71">
                <v:path arrowok="t"/>
              </v:shape>
            </v:group>
            <v:group style="position:absolute;left:19843;top:-6440;width:2;height:3316" coordorigin="19843,-6440" coordsize="2,3316">
              <v:shape style="position:absolute;left:19843;top:-6440;width:2;height:3316" coordorigin="19843,-6440" coordsize="0,3316" path="m19843,-6440l19843,-3125e" filled="false" stroked="true" strokeweight=".570pt" strokecolor="#6d6f71">
                <v:path arrowok="t"/>
              </v:shape>
            </v:group>
            <v:group style="position:absolute;left:19843;top:-2898;width:2;height:2761" coordorigin="19843,-2898" coordsize="2,2761">
              <v:shape style="position:absolute;left:19843;top:-2898;width:2;height:2761" coordorigin="19843,-2898" coordsize="0,2761" path="m19843,-2898l19843,-137e" filled="false" stroked="true" strokeweight=".570pt" strokecolor="#6d6f71">
                <v:path arrowok="t"/>
              </v:shape>
            </v:group>
            <v:group style="position:absolute;left:20827;top:-6440;width:2;height:4063" coordorigin="20827,-6440" coordsize="2,4063">
              <v:shape style="position:absolute;left:20827;top:-6440;width:2;height:4063" coordorigin="20827,-6440" coordsize="0,4063" path="m20827,-6440l20827,-2378e" filled="false" stroked="true" strokeweight=".570pt" strokecolor="#6d6f71">
                <v:path arrowok="t"/>
              </v:shape>
            </v:group>
            <v:group style="position:absolute;left:20827;top:-2151;width:2;height:1640" coordorigin="20827,-2151" coordsize="2,1640">
              <v:shape style="position:absolute;left:20827;top:-2151;width:2;height:1640" coordorigin="20827,-2151" coordsize="0,1640" path="m20827,-2151l20827,-512e" filled="false" stroked="true" strokeweight=".570pt" strokecolor="#6d6f71">
                <v:path arrowok="t"/>
              </v:shape>
            </v:group>
            <v:group style="position:absolute;left:20827;top:-285;width:2;height:148" coordorigin="20827,-285" coordsize="2,148">
              <v:shape style="position:absolute;left:20827;top:-285;width:2;height:148" coordorigin="20827,-285" coordsize="0,148" path="m20827,-285l20827,-137e" filled="false" stroked="true" strokeweight=".570pt" strokecolor="#6d6f71">
                <v:path arrowok="t"/>
              </v:shape>
            </v:group>
            <v:group style="position:absolute;left:21810;top:-6440;width:2;height:4063" coordorigin="21810,-6440" coordsize="2,4063">
              <v:shape style="position:absolute;left:21810;top:-6440;width:2;height:4063" coordorigin="21810,-6440" coordsize="0,4063" path="m21810,-6440l21810,-2378e" filled="false" stroked="true" strokeweight=".570pt" strokecolor="#6d6f71">
                <v:path arrowok="t"/>
              </v:shape>
            </v:group>
            <v:group style="position:absolute;left:21810;top:-2151;width:2;height:1640" coordorigin="21810,-2151" coordsize="2,1640">
              <v:shape style="position:absolute;left:21810;top:-2151;width:2;height:1640" coordorigin="21810,-2151" coordsize="0,1640" path="m21810,-2151l21810,-512e" filled="false" stroked="true" strokeweight=".570pt" strokecolor="#6d6f71">
                <v:path arrowok="t"/>
              </v:shape>
            </v:group>
            <v:group style="position:absolute;left:21810;top:-285;width:2;height:148" coordorigin="21810,-285" coordsize="2,148">
              <v:shape style="position:absolute;left:21810;top:-285;width:2;height:148" coordorigin="21810,-285" coordsize="0,148" path="m21810,-285l21810,-137e" filled="false" stroked="true" strokeweight=".570pt" strokecolor="#6d6f71">
                <v:path arrowok="t"/>
              </v:shape>
            </v:group>
            <v:group style="position:absolute;left:18367;top:-6259;width:2;height:2016" coordorigin="18367,-6259" coordsize="2,2016">
              <v:shape style="position:absolute;left:18367;top:-6259;width:2;height:2016" coordorigin="18367,-6259" coordsize="0,2016" path="m18367,-6259l18367,-4243e" filled="false" stroked="true" strokeweight=".570pt" strokecolor="#6d6f71">
                <v:path arrowok="t"/>
              </v:shape>
            </v:group>
            <v:group style="position:absolute;left:18367;top:-4019;width:2;height:150" coordorigin="18367,-4019" coordsize="2,150">
              <v:shape style="position:absolute;left:18367;top:-4019;width:2;height:150" coordorigin="18367,-4019" coordsize="0,150" path="m18367,-4019l18367,-3870e" filled="false" stroked="true" strokeweight=".570pt" strokecolor="#6d6f71">
                <v:path arrowok="t"/>
              </v:shape>
            </v:group>
            <v:group style="position:absolute;left:18367;top:-3646;width:2;height:150" coordorigin="18367,-3646" coordsize="2,150">
              <v:shape style="position:absolute;left:18367;top:-3646;width:2;height:150" coordorigin="18367,-3646" coordsize="0,150" path="m18367,-3646l18367,-3497e" filled="false" stroked="true" strokeweight=".570pt" strokecolor="#6d6f71">
                <v:path arrowok="t"/>
              </v:shape>
            </v:group>
            <v:group style="position:absolute;left:18367;top:-3273;width:2;height:1642" coordorigin="18367,-3273" coordsize="2,1642">
              <v:shape style="position:absolute;left:18367;top:-3273;width:2;height:1642" coordorigin="18367,-3273" coordsize="0,1642" path="m18367,-3273l18367,-1631e" filled="false" stroked="true" strokeweight=".570pt" strokecolor="#6d6f71">
                <v:path arrowok="t"/>
              </v:shape>
            </v:group>
            <v:group style="position:absolute;left:18367;top:-1406;width:2;height:148" coordorigin="18367,-1406" coordsize="2,148">
              <v:shape style="position:absolute;left:18367;top:-1406;width:2;height:148" coordorigin="18367,-1406" coordsize="0,148" path="m18367,-1406l18367,-1258e" filled="false" stroked="true" strokeweight=".570pt" strokecolor="#6d6f71">
                <v:path arrowok="t"/>
              </v:shape>
            </v:group>
            <v:group style="position:absolute;left:18367;top:-1032;width:2;height:896" coordorigin="18367,-1032" coordsize="2,896">
              <v:shape style="position:absolute;left:18367;top:-1032;width:2;height:896" coordorigin="18367,-1032" coordsize="0,896" path="m18367,-1032l18367,-137e" filled="false" stroked="true" strokeweight=".570pt" strokecolor="#6d6f71">
                <v:path arrowok="t"/>
              </v:shape>
            </v:group>
            <v:group style="position:absolute;left:19351;top:-6440;width:2;height:3429" coordorigin="19351,-6440" coordsize="2,3429">
              <v:shape style="position:absolute;left:19351;top:-6440;width:2;height:3429" coordorigin="19351,-6440" coordsize="0,3429" path="m19351,-6440l19351,-3012e" filled="false" stroked="true" strokeweight=".570pt" strokecolor="#6d6f71">
                <v:path arrowok="t"/>
              </v:shape>
            </v:group>
            <v:group style="position:absolute;left:19351;top:-2898;width:2;height:146" coordorigin="19351,-2898" coordsize="2,146">
              <v:shape style="position:absolute;left:19351;top:-2898;width:2;height:146" coordorigin="19351,-2898" coordsize="0,146" path="m19351,-2898l19351,-2753e" filled="false" stroked="true" strokeweight=".570pt" strokecolor="#6d6f71">
                <v:path arrowok="t"/>
              </v:shape>
            </v:group>
            <v:group style="position:absolute;left:19351;top:-2523;width:2;height:1639" coordorigin="19351,-2523" coordsize="2,1639">
              <v:shape style="position:absolute;left:19351;top:-2523;width:2;height:1639" coordorigin="19351,-2523" coordsize="0,1639" path="m19351,-2523l19351,-885e" filled="false" stroked="true" strokeweight=".570pt" strokecolor="#6d6f71">
                <v:path arrowok="t"/>
              </v:shape>
            </v:group>
            <v:group style="position:absolute;left:19351;top:-658;width:2;height:522" coordorigin="19351,-658" coordsize="2,522">
              <v:shape style="position:absolute;left:19351;top:-658;width:2;height:522" coordorigin="19351,-658" coordsize="0,522" path="m19351,-658l19351,-137e" filled="false" stroked="true" strokeweight=".570pt" strokecolor="#6d6f71">
                <v:path arrowok="t"/>
              </v:shape>
            </v:group>
            <v:group style="position:absolute;left:20335;top:-6440;width:2;height:3316" coordorigin="20335,-6440" coordsize="2,3316">
              <v:shape style="position:absolute;left:20335;top:-6440;width:2;height:3316" coordorigin="20335,-6440" coordsize="0,3316" path="m20335,-6440l20335,-3125e" filled="false" stroked="true" strokeweight=".570pt" strokecolor="#6d6f71">
                <v:path arrowok="t"/>
              </v:shape>
            </v:group>
            <v:group style="position:absolute;left:20335;top:-2898;width:2;height:634" coordorigin="20335,-2898" coordsize="2,634">
              <v:shape style="position:absolute;left:20335;top:-2898;width:2;height:634" coordorigin="20335,-2898" coordsize="0,634" path="m20335,-2898l20335,-2265e" filled="false" stroked="true" strokeweight=".570pt" strokecolor="#6d6f71">
                <v:path arrowok="t"/>
              </v:shape>
            </v:group>
            <v:group style="position:absolute;left:20335;top:-2151;width:2;height:1640" coordorigin="20335,-2151" coordsize="2,1640">
              <v:shape style="position:absolute;left:20335;top:-2151;width:2;height:1640" coordorigin="20335,-2151" coordsize="0,1640" path="m20335,-2151l20335,-512e" filled="false" stroked="true" strokeweight=".570pt" strokecolor="#6d6f71">
                <v:path arrowok="t"/>
              </v:shape>
            </v:group>
            <v:group style="position:absolute;left:20335;top:-285;width:2;height:148" coordorigin="20335,-285" coordsize="2,148">
              <v:shape style="position:absolute;left:20335;top:-285;width:2;height:148" coordorigin="20335,-285" coordsize="0,148" path="m20335,-285l20335,-137e" filled="false" stroked="true" strokeweight=".570pt" strokecolor="#6d6f71">
                <v:path arrowok="t"/>
              </v:shape>
            </v:group>
            <v:group style="position:absolute;left:21319;top:-6440;width:2;height:4063" coordorigin="21319,-6440" coordsize="2,4063">
              <v:shape style="position:absolute;left:21319;top:-6440;width:2;height:4063" coordorigin="21319,-6440" coordsize="0,4063" path="m21319,-6440l21319,-2378e" filled="false" stroked="true" strokeweight=".570pt" strokecolor="#6d6f71">
                <v:path arrowok="t"/>
              </v:shape>
            </v:group>
            <v:group style="position:absolute;left:21319;top:-2151;width:2;height:1640" coordorigin="21319,-2151" coordsize="2,1640">
              <v:shape style="position:absolute;left:21319;top:-2151;width:2;height:1640" coordorigin="21319,-2151" coordsize="0,1640" path="m21319,-2151l21319,-512e" filled="false" stroked="true" strokeweight=".570pt" strokecolor="#6d6f71">
                <v:path arrowok="t"/>
              </v:shape>
            </v:group>
            <v:group style="position:absolute;left:21319;top:-285;width:2;height:148" coordorigin="21319,-285" coordsize="2,148">
              <v:shape style="position:absolute;left:21319;top:-285;width:2;height:148" coordorigin="21319,-285" coordsize="0,148" path="m21319,-285l21319,-137e" filled="false" stroked="true" strokeweight=".570pt" strokecolor="#6d6f71">
                <v:path arrowok="t"/>
              </v:shape>
            </v:group>
            <v:group style="position:absolute;left:22302;top:-6440;width:2;height:4063" coordorigin="22302,-6440" coordsize="2,4063">
              <v:shape style="position:absolute;left:22302;top:-6440;width:2;height:4063" coordorigin="22302,-6440" coordsize="0,4063" path="m22302,-6440l22302,-2378e" filled="false" stroked="true" strokeweight=".570pt" strokecolor="#6d6f71">
                <v:path arrowok="t"/>
              </v:shape>
            </v:group>
            <v:group style="position:absolute;left:22302;top:-2265;width:2;height:2128" coordorigin="22302,-2265" coordsize="2,2128">
              <v:shape style="position:absolute;left:22302;top:-2265;width:2;height:2128" coordorigin="22302,-2265" coordsize="0,2128" path="m22302,-2265l22302,-137e" filled="false" stroked="true" strokeweight=".570pt" strokecolor="#6d6f71">
                <v:path arrowok="t"/>
              </v:shape>
            </v:group>
            <v:group style="position:absolute;left:17409;top:-6440;width:4899;height:6307" coordorigin="17409,-6440" coordsize="4899,6307">
              <v:shape style="position:absolute;left:17409;top:-6440;width:4899;height:6307" coordorigin="17409,-6440" coordsize="4899,6307" path="m17409,-6440l17409,-134,22308,-134e" filled="false" stroked="true" strokeweight="1.140pt" strokecolor="#636466">
                <v:path arrowok="t"/>
              </v:shape>
            </v:group>
            <v:group style="position:absolute;left:17583;top:-6111;width:293;height:114" coordorigin="17583,-6111" coordsize="293,114">
              <v:shape style="position:absolute;left:17583;top:-6111;width:293;height:114" coordorigin="17583,-6111" coordsize="293,114" path="m17583,-5998l17875,-5998,17875,-6111,17583,-6111,17583,-5998xe" filled="true" fillcolor="#636466" stroked="false">
                <v:path arrowok="t"/>
                <v:fill type="solid"/>
              </v:shape>
            </v:group>
            <v:group style="position:absolute;left:17583;top:-5998;width:247;height:114" coordorigin="17583,-5998" coordsize="247,114">
              <v:shape style="position:absolute;left:17583;top:-5998;width:247;height:114" coordorigin="17583,-5998" coordsize="247,114" path="m17583,-5885l17829,-5885,17829,-5998,17583,-5998,17583,-5885xe" filled="true" fillcolor="#a7a9ac" stroked="false">
                <v:path arrowok="t"/>
                <v:fill type="solid"/>
              </v:shape>
            </v:group>
            <v:group style="position:absolute;left:17635;top:-5737;width:99;height:114" coordorigin="17635,-5737" coordsize="99,114">
              <v:shape style="position:absolute;left:17635;top:-5737;width:99;height:114" coordorigin="17635,-5737" coordsize="99,114" path="m17635,-5624l17734,-5624,17734,-5737,17635,-5737,17635,-5624xe" filled="true" fillcolor="#636466" stroked="false">
                <v:path arrowok="t"/>
                <v:fill type="solid"/>
              </v:shape>
            </v:group>
            <v:group style="position:absolute;left:17583;top:-5624;width:111;height:114" coordorigin="17583,-5624" coordsize="111,114">
              <v:shape style="position:absolute;left:17583;top:-5624;width:111;height:114" coordorigin="17583,-5624" coordsize="111,114" path="m17583,-5510l17693,-5510,17693,-5624,17583,-5624,17583,-5510xe" filled="true" fillcolor="#a7a9ac" stroked="false">
                <v:path arrowok="t"/>
                <v:fill type="solid"/>
              </v:shape>
            </v:group>
            <v:group style="position:absolute;left:17722;top:-5365;width:109;height:114" coordorigin="17722,-5365" coordsize="109,114">
              <v:shape style="position:absolute;left:17722;top:-5365;width:109;height:114" coordorigin="17722,-5365" coordsize="109,114" path="m17722,-5251l17830,-5251,17830,-5365,17722,-5365,17722,-5251xe" filled="true" fillcolor="#636466" stroked="false">
                <v:path arrowok="t"/>
                <v:fill type="solid"/>
              </v:shape>
            </v:group>
            <v:group style="position:absolute;left:17660;top:-5251;width:119;height:114" coordorigin="17660,-5251" coordsize="119,114">
              <v:shape style="position:absolute;left:17660;top:-5251;width:119;height:114" coordorigin="17660,-5251" coordsize="119,114" path="m17660,-5138l17778,-5138,17778,-5251,17660,-5251,17660,-5138xe" filled="true" fillcolor="#a7a9ac" stroked="false">
                <v:path arrowok="t"/>
                <v:fill type="solid"/>
              </v:shape>
            </v:group>
            <v:group style="position:absolute;left:17971;top:-4243;width:528;height:112" coordorigin="17971,-4243" coordsize="528,112">
              <v:shape style="position:absolute;left:17971;top:-4243;width:528;height:112" coordorigin="17971,-4243" coordsize="528,112" path="m17971,-4131l18499,-4131,18499,-4243,17971,-4243,17971,-4131xe" filled="true" fillcolor="#636466" stroked="false">
                <v:path arrowok="t"/>
                <v:fill type="solid"/>
              </v:shape>
            </v:group>
            <v:group style="position:absolute;left:17926;top:-4131;width:528;height:112" coordorigin="17926,-4131" coordsize="528,112">
              <v:shape style="position:absolute;left:17926;top:-4131;width:528;height:112" coordorigin="17926,-4131" coordsize="528,112" path="m17926,-4019l18454,-4019,18454,-4131,17926,-4131,17926,-4019xe" filled="true" fillcolor="#a7a9ac" stroked="false">
                <v:path arrowok="t"/>
                <v:fill type="solid"/>
              </v:shape>
            </v:group>
            <v:group style="position:absolute;left:17960;top:-2004;width:392;height:112" coordorigin="17960,-2004" coordsize="392,112">
              <v:shape style="position:absolute;left:17960;top:-2004;width:392;height:112" coordorigin="17960,-2004" coordsize="392,112" path="m17960,-1892l18351,-1892,18351,-2004,17960,-2004,17960,-1892xe" filled="true" fillcolor="#636466" stroked="false">
                <v:path arrowok="t"/>
                <v:fill type="solid"/>
              </v:shape>
            </v:group>
            <v:group style="position:absolute;left:17926;top:-1892;width:392;height:112" coordorigin="17926,-1892" coordsize="392,112">
              <v:shape style="position:absolute;left:17926;top:-1892;width:392;height:112" coordorigin="17926,-1892" coordsize="392,112" path="m17926,-1780l18318,-1780,18318,-1892,17926,-1892,17926,-1780xe" filled="true" fillcolor="#a7a9ac" stroked="false">
                <v:path arrowok="t"/>
                <v:fill type="solid"/>
              </v:shape>
            </v:group>
            <v:group style="position:absolute;left:19446;top:-3125;width:1326;height:114" coordorigin="19446,-3125" coordsize="1326,114">
              <v:shape style="position:absolute;left:19446;top:-3125;width:1326;height:114" coordorigin="19446,-3125" coordsize="1326,114" path="m19446,-3012l20771,-3012,20771,-3125,19446,-3125,19446,-3012xe" filled="true" fillcolor="#636466" stroked="false">
                <v:path arrowok="t"/>
                <v:fill type="solid"/>
              </v:shape>
            </v:group>
            <v:group style="position:absolute;left:19269;top:-3012;width:1325;height:114" coordorigin="19269,-3012" coordsize="1325,114">
              <v:shape style="position:absolute;left:19269;top:-3012;width:1325;height:114" coordorigin="19269,-3012" coordsize="1325,114" path="m19269,-2898l20593,-2898,20593,-3012,19269,-3012,19269,-2898xe" filled="true" fillcolor="#a7a9ac" stroked="false">
                <v:path arrowok="t"/>
                <v:fill type="solid"/>
              </v:shape>
            </v:group>
            <v:group style="position:absolute;left:18857;top:-2753;width:787;height:115" coordorigin="18857,-2753" coordsize="787,115">
              <v:shape style="position:absolute;left:18857;top:-2753;width:787;height:115" coordorigin="18857,-2753" coordsize="787,115" path="m18857,-2638l19644,-2638,19644,-2753,18857,-2753,18857,-2638xe" filled="true" fillcolor="#636466" stroked="false">
                <v:path arrowok="t"/>
                <v:fill type="solid"/>
              </v:shape>
            </v:group>
            <v:group style="position:absolute;left:18765;top:-2638;width:777;height:115" coordorigin="18765,-2638" coordsize="777,115">
              <v:shape style="position:absolute;left:18765;top:-2638;width:777;height:115" coordorigin="18765,-2638" coordsize="777,115" path="m18765,-2523l19542,-2523,19542,-2638,18765,-2638,18765,-2523xe" filled="true" fillcolor="#a7a9ac" stroked="false">
                <v:path arrowok="t"/>
                <v:fill type="solid"/>
              </v:shape>
            </v:group>
            <v:group style="position:absolute;left:20334;top:-2378;width:2010;height:114" coordorigin="20334,-2378" coordsize="2010,114">
              <v:shape style="position:absolute;left:20334;top:-2378;width:2010;height:114" coordorigin="20334,-2378" coordsize="2010,114" path="m20334,-2265l22344,-2265,22344,-2378,20334,-2378,20334,-2265xe" filled="true" fillcolor="#636466" stroked="false">
                <v:path arrowok="t"/>
                <v:fill type="solid"/>
              </v:shape>
            </v:group>
            <v:group style="position:absolute;left:20161;top:-2265;width:1849;height:114" coordorigin="20161,-2265" coordsize="1849,114">
              <v:shape style="position:absolute;left:20161;top:-2265;width:1849;height:114" coordorigin="20161,-2265" coordsize="1849,114" path="m20161,-2151l22010,-2151,22010,-2265,20161,-2265,20161,-2151xe" filled="true" fillcolor="#a7a9ac" stroked="false">
                <v:path arrowok="t"/>
                <v:fill type="solid"/>
              </v:shape>
            </v:group>
            <v:group style="position:absolute;left:18745;top:-885;width:815;height:114" coordorigin="18745,-885" coordsize="815,114">
              <v:shape style="position:absolute;left:18745;top:-885;width:815;height:114" coordorigin="18745,-885" coordsize="815,114" path="m18745,-772l19559,-772,19559,-885,18745,-885,18745,-772xe" filled="true" fillcolor="#636466" stroked="false">
                <v:path arrowok="t"/>
                <v:fill type="solid"/>
              </v:shape>
            </v:group>
            <v:group style="position:absolute;left:18680;top:-772;width:771;height:114" coordorigin="18680,-772" coordsize="771,114">
              <v:shape style="position:absolute;left:18680;top:-772;width:771;height:114" coordorigin="18680,-772" coordsize="771,114" path="m18680,-658l19451,-658,19451,-772,18680,-772,18680,-658xe" filled="true" fillcolor="#a7a9ac" stroked="false">
                <v:path arrowok="t"/>
                <v:fill type="solid"/>
              </v:shape>
            </v:group>
            <v:group style="position:absolute;left:20207;top:-512;width:1975;height:114" coordorigin="20207,-512" coordsize="1975,114">
              <v:shape style="position:absolute;left:20207;top:-512;width:1975;height:114" coordorigin="20207,-512" coordsize="1975,114" path="m20207,-398l22181,-398,22181,-512,20207,-512,20207,-398xe" filled="true" fillcolor="#636466" stroked="false">
                <v:path arrowok="t"/>
                <v:fill type="solid"/>
              </v:shape>
            </v:group>
            <v:group style="position:absolute;left:20126;top:-398;width:1849;height:114" coordorigin="20126,-398" coordsize="1849,114">
              <v:shape style="position:absolute;left:20126;top:-398;width:1849;height:114" coordorigin="20126,-398" coordsize="1849,114" path="m20126,-285l21974,-285,21974,-398,20126,-398,20126,-285xe" filled="true" fillcolor="#a7a9ac" stroked="false">
                <v:path arrowok="t"/>
                <v:fill type="solid"/>
              </v:shape>
            </v:group>
            <v:group style="position:absolute;left:17999;top:-1631;width:572;height:113" coordorigin="17999,-1631" coordsize="572,113">
              <v:shape style="position:absolute;left:17999;top:-1631;width:572;height:113" coordorigin="17999,-1631" coordsize="572,113" path="m17999,-1518l18571,-1518,18571,-1631,17999,-1631,17999,-1518xe" filled="true" fillcolor="#636466" stroked="false">
                <v:path arrowok="t"/>
                <v:fill type="solid"/>
              </v:shape>
            </v:group>
            <v:group style="position:absolute;left:17957;top:-1518;width:530;height:113" coordorigin="17957,-1518" coordsize="530,113">
              <v:shape style="position:absolute;left:17957;top:-1518;width:530;height:113" coordorigin="17957,-1518" coordsize="530,113" path="m17957,-1406l18487,-1406,18487,-1518,17957,-1518,17957,-1406xe" filled="true" fillcolor="#a7a9ac" stroked="false">
                <v:path arrowok="t"/>
                <v:fill type="solid"/>
              </v:shape>
            </v:group>
            <v:group style="position:absolute;left:18240;top:-1258;width:572;height:113" coordorigin="18240,-1258" coordsize="572,113">
              <v:shape style="position:absolute;left:18240;top:-1258;width:572;height:113" coordorigin="18240,-1258" coordsize="572,113" path="m18240,-1145l18812,-1145,18812,-1258,18240,-1258,18240,-1145xe" filled="true" fillcolor="#636466" stroked="false">
                <v:path arrowok="t"/>
                <v:fill type="solid"/>
              </v:shape>
            </v:group>
            <v:group style="position:absolute;left:18198;top:-1145;width:530;height:113" coordorigin="18198,-1145" coordsize="530,113">
              <v:shape style="position:absolute;left:18198;top:-1145;width:530;height:113" coordorigin="18198,-1145" coordsize="530,113" path="m18198,-1032l18728,-1032,18728,-1145,18198,-1145,18198,-1032xe" filled="true" fillcolor="#a7a9ac" stroked="false">
                <v:path arrowok="t"/>
                <v:fill type="solid"/>
              </v:shape>
            </v:group>
            <v:group style="position:absolute;left:18085;top:-3870;width:528;height:112" coordorigin="18085,-3870" coordsize="528,112">
              <v:shape style="position:absolute;left:18085;top:-3870;width:528;height:112" coordorigin="18085,-3870" coordsize="528,112" path="m18085,-3758l18612,-3758,18612,-3870,18085,-3870,18085,-3758xe" filled="true" fillcolor="#636466" stroked="false">
                <v:path arrowok="t"/>
                <v:fill type="solid"/>
              </v:shape>
            </v:group>
            <v:group style="position:absolute;left:18040;top:-3758;width:528;height:112" coordorigin="18040,-3758" coordsize="528,112">
              <v:shape style="position:absolute;left:18040;top:-3758;width:528;height:112" coordorigin="18040,-3758" coordsize="528,112" path="m18040,-3646l18567,-3646,18567,-3758,18040,-3758,18040,-3646xe" filled="true" fillcolor="#a7a9ac" stroked="false">
                <v:path arrowok="t"/>
                <v:fill type="solid"/>
              </v:shape>
            </v:group>
            <v:group style="position:absolute;left:18163;top:-3497;width:654;height:112" coordorigin="18163,-3497" coordsize="654,112">
              <v:shape style="position:absolute;left:18163;top:-3497;width:654;height:112" coordorigin="18163,-3497" coordsize="654,112" path="m18163,-3385l18816,-3385,18816,-3497,18163,-3497,18163,-3385xe" filled="true" fillcolor="#636466" stroked="false">
                <v:path arrowok="t"/>
                <v:fill type="solid"/>
              </v:shape>
            </v:group>
            <v:group style="position:absolute;left:18108;top:-3385;width:562;height:112" coordorigin="18108,-3385" coordsize="562,112">
              <v:shape style="position:absolute;left:18108;top:-3385;width:562;height:112" coordorigin="18108,-3385" coordsize="562,112" path="m18108,-3273l18669,-3273,18669,-3385,18108,-3385,18108,-3273xe" filled="true" fillcolor="#a7a9ac" stroked="false">
                <v:path arrowok="t"/>
                <v:fill type="solid"/>
              </v:shape>
            </v:group>
            <v:group style="position:absolute;left:17803;top:-4991;width:390;height:114" coordorigin="17803,-4991" coordsize="390,114">
              <v:shape style="position:absolute;left:17803;top:-4991;width:390;height:114" coordorigin="17803,-4991" coordsize="390,114" path="m17803,-4878l18193,-4878,18193,-4991,17803,-4991,17803,-4878xe" filled="true" fillcolor="#636466" stroked="false">
                <v:path arrowok="t"/>
                <v:fill type="solid"/>
              </v:shape>
            </v:group>
            <v:group style="position:absolute;left:17773;top:-4878;width:371;height:114" coordorigin="17773,-4878" coordsize="371,114">
              <v:shape style="position:absolute;left:17773;top:-4878;width:371;height:114" coordorigin="17773,-4878" coordsize="371,114" path="m17773,-4765l18143,-4765,18143,-4878,17773,-4878,17773,-4765xe" filled="true" fillcolor="#a7a9ac" stroked="false">
                <v:path arrowok="t"/>
                <v:fill type="solid"/>
              </v:shape>
            </v:group>
            <v:group style="position:absolute;left:17849;top:-4618;width:480;height:114" coordorigin="17849,-4618" coordsize="480,114">
              <v:shape style="position:absolute;left:17849;top:-4618;width:480;height:114" coordorigin="17849,-4618" coordsize="480,114" path="m17849,-4505l18329,-4505,18329,-4618,17849,-4618,17849,-4505xe" filled="true" fillcolor="#636466" stroked="false">
                <v:path arrowok="t"/>
                <v:fill type="solid"/>
              </v:shape>
            </v:group>
            <v:group style="position:absolute;left:17813;top:-4505;width:456;height:114" coordorigin="17813,-4505" coordsize="456,114">
              <v:shape style="position:absolute;left:17813;top:-4505;width:456;height:114" coordorigin="17813,-4505" coordsize="456,114" path="m17813,-4391l18268,-4391,18268,-4505,17813,-4505,17813,-4391xe" filled="true" fillcolor="#a7a9ac" stroked="false">
                <v:path arrowok="t"/>
                <v:fill type="solid"/>
              </v:shape>
            </v:group>
            <v:group style="position:absolute;left:17852;top:-6483;width:1297;height:112" coordorigin="17852,-6483" coordsize="1297,112">
              <v:shape style="position:absolute;left:17852;top:-6483;width:1297;height:112" coordorigin="17852,-6483" coordsize="1297,112" path="m17852,-6371l19148,-6371,19148,-6483,17852,-6483,17852,-6371xe" filled="true" fillcolor="#636466" stroked="false">
                <v:path arrowok="t"/>
                <v:fill type="solid"/>
              </v:shape>
            </v:group>
            <v:group style="position:absolute;left:17800;top:-6371;width:1277;height:112" coordorigin="17800,-6371" coordsize="1277,112">
              <v:shape style="position:absolute;left:17800;top:-6371;width:1277;height:112" coordorigin="17800,-6371" coordsize="1277,112" path="m17800,-6259l19077,-6259,19077,-6371,17800,-6371,17800,-6259xe" filled="true" fillcolor="#a7a9ac" stroked="false">
                <v:path arrowok="t"/>
                <v:fill type="solid"/>
              </v:shape>
              <v:shape style="position:absolute;left:15777;top:-927;width:400;height:160" type="#_x0000_t202" filled="false" stroked="false">
                <v:textbox inset="0,0,0,0">
                  <w:txbxContent>
                    <w:p>
                      <w:pPr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78"/>
                          <w:sz w:val="16"/>
                        </w:rPr>
                        <w:t>H35DF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593;top:-927;width:506;height:160" type="#_x0000_t202" filled="false" stroked="false">
                <v:textbox inset="0,0,0,0">
                  <w:txbxContent>
                    <w:p>
                      <w:pPr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87"/>
                          <w:sz w:val="16"/>
                        </w:rPr>
                        <w:t>720/750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777;top:-553;width:1322;height:160" type="#_x0000_t202" filled="false" stroked="false">
                <v:textbox inset="0,0,0,0">
                  <w:txbxContent>
                    <w:p>
                      <w:pPr>
                        <w:tabs>
                          <w:tab w:pos="815" w:val="left" w:leader="none"/>
                        </w:tabs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77"/>
                          <w:sz w:val="16"/>
                        </w:rPr>
                        <w:t>H35DFV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7"/>
                          <w:sz w:val="16"/>
                        </w:rPr>
                        <w:t>720/750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375;top:-53;width:5069;height:160" type="#_x0000_t202" filled="false" stroked="false">
                <v:textbox inset="0,0,0,0">
                  <w:txbxContent>
                    <w:p>
                      <w:pPr>
                        <w:tabs>
                          <w:tab w:pos="307" w:val="left" w:leader="none"/>
                          <w:tab w:pos="3801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1000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63646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2000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63646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3000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63646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4000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63646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5000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color w:val="636466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6000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63646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7000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8000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color w:val="636466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9000</w:t>
                      </w:r>
                      <w:r>
                        <w:rPr>
                          <w:rFonts w:ascii="Arial"/>
                          <w:color w:val="636466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color w:val="636466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6"/>
                        </w:rPr>
                        <w:t>10000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786.108215pt;margin-top:-345.494202pt;width:79.25pt;height:293.5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3"/>
                    <w:gridCol w:w="862"/>
                  </w:tblGrid>
                  <w:tr>
                    <w:trPr>
                      <w:trHeight w:val="650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3"/>
                            <w:sz w:val="16"/>
                          </w:rPr>
                          <w:t>Model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H17/21V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4"/>
                            <w:sz w:val="16"/>
                          </w:rPr>
                          <w:t>rpm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1500/1800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H17/28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H17/28E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H17/28U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H21/32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720/750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H21C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H25/33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720/750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H25/33V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H32/40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720/750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H32/40V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720/750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7"/>
                            <w:sz w:val="16"/>
                          </w:rPr>
                          <w:t>H22CDF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H27DF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720/750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900/1000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636466"/>
          <w:w w:val="80"/>
          <w:sz w:val="16"/>
        </w:rPr>
        <w:t>Engine(kW)</w:t>
      </w:r>
      <w:r>
        <w:rPr>
          <w:rFonts w:ascii="Arial"/>
          <w:color w:val="636466"/>
          <w:w w:val="79"/>
          <w:sz w:val="16"/>
        </w:rPr>
        <w:t> </w:t>
      </w:r>
      <w:r>
        <w:rPr>
          <w:rFonts w:ascii="Arial"/>
          <w:color w:val="636466"/>
          <w:w w:val="80"/>
          <w:sz w:val="16"/>
        </w:rPr>
        <w:t>Generator(kW)</w:t>
      </w:r>
      <w:r>
        <w:rPr>
          <w:rFonts w:ascii="Arial"/>
          <w:sz w:val="16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360" w:space="40"/>
            <w:col w:w="1254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31"/>
          <w:szCs w:val="31"/>
        </w:rPr>
      </w:pPr>
    </w:p>
    <w:p>
      <w:pPr>
        <w:tabs>
          <w:tab w:pos="3074" w:val="left" w:leader="none"/>
        </w:tabs>
        <w:spacing w:line="246" w:lineRule="exact" w:before="0"/>
        <w:ind w:left="8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spacing w:val="1"/>
          <w:w w:val="110"/>
          <w:position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spacing w:val="1"/>
          <w:w w:val="84"/>
          <w:position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b/>
          <w:bCs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-9"/>
          <w:position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spacing w:val="-2"/>
          <w:w w:val="93"/>
          <w:position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8"/>
          <w:position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u</w:t>
      </w:r>
      <w:r>
        <w:rPr>
          <w:rFonts w:ascii="Trebuchet MS" w:hAnsi="Trebuchet MS" w:cs="Trebuchet MS" w:eastAsia="Trebuchet MS"/>
          <w:b/>
          <w:bCs/>
          <w:spacing w:val="2"/>
          <w:w w:val="89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spacing w:val="1"/>
          <w:w w:val="90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83"/>
          <w:sz w:val="17"/>
          <w:szCs w:val="17"/>
        </w:rPr>
        <w:t>HiMSEN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9"/>
          <w:sz w:val="17"/>
          <w:szCs w:val="17"/>
        </w:rPr>
        <w:t>4-s</w:t>
      </w:r>
      <w:r>
        <w:rPr>
          <w:rFonts w:ascii="Arial" w:hAnsi="Arial" w:cs="Arial" w:eastAsia="Arial"/>
          <w:spacing w:val="5"/>
          <w:w w:val="99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5"/>
          <w:sz w:val="17"/>
          <w:szCs w:val="17"/>
        </w:rPr>
        <w:t>r</w:t>
      </w:r>
      <w:r>
        <w:rPr>
          <w:rFonts w:ascii="Arial" w:hAnsi="Arial" w:cs="Arial" w:eastAsia="Arial"/>
          <w:w w:val="93"/>
          <w:sz w:val="17"/>
          <w:szCs w:val="17"/>
        </w:rPr>
        <w:t>oke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84"/>
          <w:sz w:val="17"/>
          <w:szCs w:val="17"/>
        </w:rPr>
        <w:t>Diesel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Engines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6" w:lineRule="exact" w:before="0"/>
        <w:ind w:right="0"/>
        <w:jc w:val="left"/>
      </w:pPr>
      <w:r>
        <w:rPr/>
        <w:pict>
          <v:shape style="position:absolute;margin-left:175.748001pt;margin-top:24.27702pt;width:170.579pt;height:85.039pt;mso-position-horizontal-relative:page;mso-position-vertical-relative:paragraph;z-index:3472" type="#_x0000_t75" stroked="false">
            <v:imagedata r:id="rId41" o:title=""/>
          </v:shape>
        </w:pict>
      </w:r>
      <w:r>
        <w:rPr/>
        <w:pict>
          <v:group style="position:absolute;margin-left:528.661011pt;margin-top:23.280657pt;width:25.55pt;height:26.55pt;mso-position-horizontal-relative:page;mso-position-vertical-relative:paragraph;z-index:3736" coordorigin="10573,466" coordsize="511,531">
            <v:group style="position:absolute;left:10573;top:486;width:227;height:227" coordorigin="10573,486" coordsize="227,227">
              <v:shape style="position:absolute;left:10573;top:486;width:227;height:227" coordorigin="10573,486" coordsize="227,227" path="m10573,712l10800,712,10800,486,10573,486,10573,712xe" filled="true" fillcolor="#dbdbdc" stroked="false">
                <v:path arrowok="t"/>
                <v:fill type="solid"/>
              </v:shape>
            </v:group>
            <v:group style="position:absolute;left:10573;top:769;width:227;height:227" coordorigin="10573,769" coordsize="227,227">
              <v:shape style="position:absolute;left:10573;top:769;width:227;height:227" coordorigin="10573,769" coordsize="227,227" path="m10573,996l10800,996,10800,769,10573,769,10573,996xe" filled="true" fillcolor="#dbdbdc" stroked="false">
                <v:path arrowok="t"/>
                <v:fill type="solid"/>
              </v:shape>
            </v:group>
            <v:group style="position:absolute;left:10857;top:486;width:227;height:227" coordorigin="10857,486" coordsize="227,227">
              <v:shape style="position:absolute;left:10857;top:486;width:227;height:227" coordorigin="10857,486" coordsize="227,227" path="m10857,712l11083,712,11083,486,10857,486,10857,712xe" filled="true" fillcolor="#dbdbdc" stroked="false">
                <v:path arrowok="t"/>
                <v:fill type="solid"/>
              </v:shape>
            </v:group>
            <v:group style="position:absolute;left:10857;top:769;width:227;height:227" coordorigin="10857,769" coordsize="227,227">
              <v:shape style="position:absolute;left:10857;top:769;width:227;height:227" coordorigin="10857,769" coordsize="227,227" path="m10857,996l11083,996,11083,769,10857,769,10857,996xe" filled="true" fillcolor="#dbdbdc" stroked="false">
                <v:path arrowok="t"/>
                <v:fill type="solid"/>
              </v:shape>
              <v:shape style="position:absolute;left:10573;top:466;width:511;height:531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363" w:val="left" w:leader="none"/>
                        </w:tabs>
                        <w:spacing w:before="122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3"/>
        </w:rPr>
        <w:t>HiMSEN</w:t>
      </w:r>
      <w:r>
        <w:rPr>
          <w:spacing w:val="-1"/>
        </w:rPr>
        <w:t> </w:t>
      </w:r>
      <w:r>
        <w:rPr>
          <w:w w:val="99"/>
        </w:rPr>
        <w:t>4-s</w:t>
      </w:r>
      <w:r>
        <w:rPr>
          <w:spacing w:val="5"/>
          <w:w w:val="99"/>
        </w:rPr>
        <w:t>t</w:t>
      </w:r>
      <w:r>
        <w:rPr>
          <w:spacing w:val="-2"/>
          <w:w w:val="105"/>
        </w:rPr>
        <w:t>r</w:t>
      </w:r>
      <w:r>
        <w:rPr>
          <w:w w:val="93"/>
        </w:rPr>
        <w:t>oke</w:t>
      </w:r>
      <w:r>
        <w:rPr>
          <w:spacing w:val="-1"/>
        </w:rPr>
        <w:t> </w:t>
      </w:r>
      <w:r>
        <w:rPr>
          <w:w w:val="79"/>
        </w:rPr>
        <w:t>Gas</w:t>
      </w:r>
      <w:r>
        <w:rPr>
          <w:spacing w:val="-1"/>
        </w:rPr>
        <w:t> </w:t>
      </w:r>
      <w:r>
        <w:rPr>
          <w:w w:val="85"/>
        </w:rPr>
        <w:t>Engines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ListParagraph"/>
        <w:numPr>
          <w:ilvl w:val="0"/>
          <w:numId w:val="7"/>
        </w:numPr>
        <w:tabs>
          <w:tab w:pos="311" w:val="left" w:leader="none"/>
        </w:tabs>
        <w:spacing w:line="240" w:lineRule="auto" w:before="0" w:after="0"/>
        <w:ind w:left="310" w:right="0" w:hanging="20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95"/>
          <w:sz w:val="17"/>
        </w:rPr>
        <w:t>HiMSEN 4-stroke Dual Fuel</w:t>
      </w:r>
      <w:r>
        <w:rPr>
          <w:rFonts w:ascii="Arial"/>
          <w:spacing w:val="-28"/>
          <w:w w:val="95"/>
          <w:sz w:val="17"/>
        </w:rPr>
        <w:t> </w:t>
      </w:r>
      <w:r>
        <w:rPr>
          <w:rFonts w:ascii="Arial"/>
          <w:w w:val="95"/>
          <w:sz w:val="17"/>
        </w:rPr>
        <w:t>Engines</w:t>
      </w:r>
      <w:r>
        <w:rPr>
          <w:rFonts w:ascii="Arial"/>
          <w:sz w:val="17"/>
        </w:rPr>
      </w:r>
    </w:p>
    <w:p>
      <w:pPr>
        <w:pStyle w:val="ListParagraph"/>
        <w:numPr>
          <w:ilvl w:val="0"/>
          <w:numId w:val="7"/>
        </w:numPr>
        <w:tabs>
          <w:tab w:pos="311" w:val="left" w:leader="none"/>
        </w:tabs>
        <w:spacing w:line="240" w:lineRule="auto" w:before="24" w:after="0"/>
        <w:ind w:left="310" w:right="0" w:hanging="2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53.830994pt;margin-top:25.935896pt;width:170.579pt;height:85.039pt;mso-position-horizontal-relative:page;mso-position-vertical-relative:paragraph;z-index:3520" type="#_x0000_t75" stroked="false">
            <v:imagedata r:id="rId42" o:title=""/>
          </v:shape>
        </w:pict>
      </w:r>
      <w:r>
        <w:rPr>
          <w:rFonts w:ascii="Arial"/>
          <w:sz w:val="17"/>
        </w:rPr>
        <w:t>Components</w:t>
      </w:r>
    </w:p>
    <w:p>
      <w:pPr>
        <w:tabs>
          <w:tab w:pos="2316" w:val="left" w:leader="none"/>
        </w:tabs>
        <w:spacing w:line="246" w:lineRule="exact" w:before="77"/>
        <w:ind w:left="0" w:right="22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spacing w:val="-4"/>
          <w:w w:val="97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5"/>
          <w:position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b/>
          <w:bCs/>
          <w:spacing w:val="1"/>
          <w:w w:val="95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1"/>
          <w:w w:val="94"/>
          <w:position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b/>
          <w:bCs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1"/>
          <w:w w:val="90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87"/>
          <w:sz w:val="17"/>
          <w:szCs w:val="17"/>
        </w:rPr>
        <w:t>Engine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Blocks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6" w:lineRule="exact" w:before="0"/>
        <w:ind w:left="0" w:right="155"/>
        <w:jc w:val="right"/>
      </w:pP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w w:val="92"/>
        </w:rPr>
        <w:t>ylinder</w:t>
      </w:r>
      <w:r>
        <w:rPr>
          <w:spacing w:val="-1"/>
        </w:rPr>
        <w:t> </w:t>
      </w:r>
      <w:r>
        <w:rPr>
          <w:w w:val="87"/>
        </w:rPr>
        <w:t>Liners</w:t>
      </w:r>
      <w:r>
        <w:rPr/>
      </w:r>
    </w:p>
    <w:p>
      <w:pPr>
        <w:pStyle w:val="BodyText"/>
        <w:spacing w:line="240" w:lineRule="auto"/>
        <w:ind w:left="3688" w:right="0" w:hanging="56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3"/>
        </w:rPr>
        <w:t>onnec</w:t>
      </w:r>
      <w:r>
        <w:rPr>
          <w:spacing w:val="5"/>
          <w:w w:val="93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w w:val="84"/>
        </w:rPr>
        <w:t>Rods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1325" w:lineRule="exact"/>
        <w:ind w:left="34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6"/>
          <w:sz w:val="20"/>
          <w:szCs w:val="20"/>
        </w:rPr>
        <w:drawing>
          <wp:inline distT="0" distB="0" distL="0" distR="0">
            <wp:extent cx="556375" cy="841533"/>
            <wp:effectExtent l="0" t="0" r="0" b="0"/>
            <wp:docPr id="2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5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6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0" w:lineRule="exact"/>
        <w:ind w:left="34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pt;height:.5pt;mso-position-horizontal-relative:char;mso-position-vertical-relative:line" coordorigin="0,0" coordsize="740,10">
            <v:group style="position:absolute;left:5;top:5;width:730;height:2" coordorigin="5,5" coordsize="730,2">
              <v:shape style="position:absolute;left:5;top:5;width:730;height:2" coordorigin="5,5" coordsize="730,0" path="m5,5l735,5e" filled="false" stroked="true" strokeweight=".5pt" strokecolor="#63646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1"/>
        <w:ind w:left="0" w:right="39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0"/>
          <w:sz w:val="16"/>
        </w:rPr>
        <w:t>Piston</w:t>
      </w:r>
      <w:r>
        <w:rPr>
          <w:rFonts w:ascii="Arial"/>
          <w:sz w:val="16"/>
        </w:rPr>
      </w:r>
    </w:p>
    <w:p>
      <w:pPr>
        <w:pStyle w:val="BodyText"/>
        <w:spacing w:line="240" w:lineRule="auto" w:before="94"/>
        <w:ind w:left="807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w w:val="92"/>
        </w:rPr>
        <w:t>ylinder</w:t>
      </w:r>
      <w:r>
        <w:rPr>
          <w:spacing w:val="-1"/>
        </w:rPr>
        <w:t> </w:t>
      </w:r>
      <w:r>
        <w:rPr>
          <w:w w:val="88"/>
        </w:rPr>
        <w:t>Head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Pistons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Piston</w:t>
      </w:r>
      <w:r>
        <w:rPr>
          <w:spacing w:val="-1"/>
        </w:rPr>
        <w:t> </w:t>
      </w:r>
      <w:r>
        <w:rPr>
          <w:w w:val="86"/>
        </w:rPr>
        <w:t>C</w:t>
      </w:r>
      <w:r>
        <w:rPr>
          <w:spacing w:val="-2"/>
          <w:w w:val="86"/>
        </w:rPr>
        <w:t>r</w:t>
      </w:r>
      <w:r>
        <w:rPr>
          <w:w w:val="93"/>
        </w:rPr>
        <w:t>owns</w:t>
      </w:r>
      <w:r>
        <w:rPr/>
      </w:r>
    </w:p>
    <w:p>
      <w:pPr>
        <w:pStyle w:val="BodyText"/>
        <w:spacing w:line="240" w:lineRule="auto" w:before="94"/>
        <w:ind w:left="695" w:right="0" w:firstLine="443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Re-engine</w:t>
      </w:r>
      <w:r>
        <w:rPr>
          <w:spacing w:val="-1"/>
        </w:rPr>
        <w:t> </w:t>
      </w:r>
      <w:r>
        <w:rPr>
          <w:w w:val="86"/>
        </w:rPr>
        <w:t>Services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1198" w:lineRule="exact"/>
        <w:ind w:left="13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"/>
          <w:sz w:val="20"/>
          <w:szCs w:val="20"/>
        </w:rPr>
        <w:drawing>
          <wp:inline distT="0" distB="0" distL="0" distR="0">
            <wp:extent cx="1153891" cy="761047"/>
            <wp:effectExtent l="0" t="0" r="0" b="0"/>
            <wp:docPr id="2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91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3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6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24.500977pt;margin-top:17.425913pt;width:69.013481pt;height:66.286194pt;mso-position-horizontal-relative:page;mso-position-vertical-relative:paragraph;z-index:3376" type="#_x0000_t75" stroked="false">
            <v:imagedata r:id="rId45" o:title=""/>
          </v:shape>
        </w:pict>
      </w:r>
      <w:r>
        <w:rPr/>
        <w:pict>
          <v:shape style="position:absolute;margin-left:910.41803pt;margin-top:-72.695084pt;width:95.308pt;height:61.456pt;mso-position-horizontal-relative:page;mso-position-vertical-relative:paragraph;z-index:3400" type="#_x0000_t75" stroked="false">
            <v:imagedata r:id="rId46" o:title=""/>
          </v:shape>
        </w:pict>
      </w:r>
      <w:r>
        <w:rPr/>
        <w:pict>
          <v:shape style="position:absolute;margin-left:1054.337769pt;margin-top:18.578979pt;width:52.876266pt;height:66.30368pt;mso-position-horizontal-relative:page;mso-position-vertical-relative:paragraph;z-index:3424" type="#_x0000_t75" stroked="false">
            <v:imagedata r:id="rId47" o:title=""/>
          </v:shape>
        </w:pict>
      </w:r>
      <w:r>
        <w:rPr/>
        <w:pict>
          <v:group style="position:absolute;margin-left:904.810974pt;margin-top:-2.822887pt;width:216.6pt;height:.1pt;mso-position-horizontal-relative:page;mso-position-vertical-relative:paragraph;z-index:3448" coordorigin="18096,-56" coordsize="4332,2">
            <v:shape style="position:absolute;left:18096;top:-56;width:4332;height:2" coordorigin="18096,-56" coordsize="4332,0" path="m18096,-56l22428,-56e" filled="false" stroked="true" strokeweight=".5pt" strokecolor="#636466">
              <v:path arrowok="t"/>
            </v:shape>
            <w10:wrap type="none"/>
          </v:group>
        </w:pict>
      </w:r>
      <w:r>
        <w:rPr>
          <w:rFonts w:ascii="Arial"/>
          <w:color w:val="636466"/>
          <w:w w:val="80"/>
          <w:sz w:val="16"/>
        </w:rPr>
        <w:t>Engine</w:t>
      </w:r>
      <w:r>
        <w:rPr>
          <w:rFonts w:ascii="Arial"/>
          <w:color w:val="636466"/>
          <w:spacing w:val="17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Blocks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5" w:equalWidth="0">
            <w:col w:w="6487" w:space="40"/>
            <w:col w:w="3522" w:space="2027"/>
            <w:col w:w="4447" w:space="196"/>
            <w:col w:w="1954" w:space="40"/>
            <w:col w:w="422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ListParagraph"/>
        <w:numPr>
          <w:ilvl w:val="0"/>
          <w:numId w:val="8"/>
        </w:numPr>
        <w:tabs>
          <w:tab w:pos="937" w:val="left" w:leader="none"/>
        </w:tabs>
        <w:spacing w:line="254" w:lineRule="auto" w:before="0" w:after="0"/>
        <w:ind w:left="937" w:right="7673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5.748001pt;margin-top:-24.63448pt;width:170.579pt;height:85.04pt;mso-position-horizontal-relative:page;mso-position-vertical-relative:paragraph;z-index:3496" type="#_x0000_t75" stroked="false">
            <v:imagedata r:id="rId48" o:title=""/>
          </v:shape>
        </w:pict>
      </w:r>
      <w:r>
        <w:rPr/>
        <w:pict>
          <v:shape style="position:absolute;margin-left:353.830994pt;margin-top:-24.63448pt;width:170.579pt;height:85.04pt;mso-position-horizontal-relative:page;mso-position-vertical-relative:paragraph;z-index:3544" type="#_x0000_t75" stroked="false">
            <v:imagedata r:id="rId49" o:title=""/>
          </v:shape>
        </w:pict>
      </w:r>
      <w:r>
        <w:rPr>
          <w:rFonts w:ascii="Arial"/>
          <w:color w:val="636466"/>
          <w:w w:val="80"/>
          <w:sz w:val="14"/>
        </w:rPr>
        <w:t>HiMSEN Engine Assembly</w:t>
      </w:r>
      <w:r>
        <w:rPr>
          <w:rFonts w:ascii="Arial"/>
          <w:color w:val="636466"/>
          <w:spacing w:val="2"/>
          <w:w w:val="80"/>
          <w:sz w:val="14"/>
        </w:rPr>
        <w:t> </w:t>
      </w:r>
      <w:r>
        <w:rPr>
          <w:rFonts w:ascii="Arial"/>
          <w:color w:val="636466"/>
          <w:w w:val="80"/>
          <w:sz w:val="14"/>
        </w:rPr>
        <w:t>&amp;</w:t>
      </w:r>
      <w:r>
        <w:rPr>
          <w:rFonts w:ascii="Arial"/>
          <w:color w:val="636466"/>
          <w:w w:val="83"/>
          <w:sz w:val="14"/>
        </w:rPr>
        <w:t> </w:t>
      </w:r>
      <w:r>
        <w:rPr>
          <w:rFonts w:ascii="Arial"/>
          <w:color w:val="636466"/>
          <w:spacing w:val="-4"/>
          <w:w w:val="90"/>
          <w:sz w:val="14"/>
        </w:rPr>
        <w:t>Test </w:t>
      </w:r>
      <w:r>
        <w:rPr>
          <w:rFonts w:ascii="Arial"/>
          <w:color w:val="636466"/>
          <w:w w:val="90"/>
          <w:sz w:val="14"/>
        </w:rPr>
        <w:t>Shop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37" w:val="left" w:leader="none"/>
        </w:tabs>
        <w:spacing w:line="240" w:lineRule="auto" w:before="56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HiMSEN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H35/40GV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HiMSEN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H35DF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HiMSEN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H46/60V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HiMSEN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H21C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20" w:lineRule="exact"/>
        <w:ind w:left="822" w:right="0" w:firstLine="0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782.23999pt;margin-top:-67.537498pt;width:74.30838pt;height:61.601pt;mso-position-horizontal-relative:page;mso-position-vertical-relative:paragraph;z-index:3352" type="#_x0000_t75" stroked="false">
            <v:imagedata r:id="rId50" o:title=""/>
          </v:shape>
        </w:pict>
      </w:r>
      <w:r>
        <w:rPr>
          <w:rFonts w:ascii="Arial" w:hAnsi="Arial" w:cs="Arial" w:eastAsia="Arial"/>
          <w:sz w:val="2"/>
          <w:szCs w:val="2"/>
        </w:rPr>
        <w:pict>
          <v:group style="width:72.8pt;height:.5pt;mso-position-horizontal-relative:char;mso-position-vertical-relative:line" coordorigin="0,0" coordsize="1456,10">
            <v:group style="position:absolute;left:5;top:5;width:1446;height:2" coordorigin="5,5" coordsize="1446,2">
              <v:shape style="position:absolute;left:5;top:5;width:1446;height:2" coordorigin="5,5" coordsize="1446,0" path="m5,5l1451,5e" filled="false" stroked="true" strokeweight=".5pt" strokecolor="#63646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3"/>
        <w:ind w:left="10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0"/>
          <w:sz w:val="16"/>
        </w:rPr>
        <w:t>Connecting</w:t>
      </w:r>
      <w:r>
        <w:rPr>
          <w:rFonts w:ascii="Arial"/>
          <w:color w:val="636466"/>
          <w:spacing w:val="11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Rod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3416" w:val="left" w:leader="none"/>
        </w:tabs>
        <w:spacing w:line="20" w:lineRule="exact"/>
        <w:ind w:left="7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8pt;height:.5pt;mso-position-horizontal-relative:char;mso-position-vertical-relative:line" coordorigin="0,0" coordsize="1456,10">
            <v:group style="position:absolute;left:5;top:5;width:1446;height:2" coordorigin="5,5" coordsize="1446,2">
              <v:shape style="position:absolute;left:5;top:5;width:1446;height:2" coordorigin="5,5" coordsize="1446,0" path="m5,5l1451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9.4pt;height:.5pt;mso-position-horizontal-relative:char;mso-position-vertical-relative:line" coordorigin="0,0" coordsize="988,10">
            <v:group style="position:absolute;left:5;top:5;width:978;height:2" coordorigin="5,5" coordsize="978,2">
              <v:shape style="position:absolute;left:5;top:5;width:978;height:2" coordorigin="5,5" coordsize="978,0" path="m5,5l983,5e" filled="false" stroked="true" strokeweight=".5pt" strokecolor="#63646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3502" w:val="left" w:leader="none"/>
        </w:tabs>
        <w:spacing w:before="43"/>
        <w:ind w:left="10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0"/>
          <w:sz w:val="16"/>
        </w:rPr>
        <w:t>Cylinder</w:t>
      </w:r>
      <w:r>
        <w:rPr>
          <w:rFonts w:ascii="Arial"/>
          <w:color w:val="636466"/>
          <w:spacing w:val="17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head</w:t>
        <w:tab/>
        <w:t>Cylinder</w:t>
      </w:r>
      <w:r>
        <w:rPr>
          <w:rFonts w:ascii="Arial"/>
          <w:color w:val="636466"/>
          <w:spacing w:val="24"/>
          <w:w w:val="80"/>
          <w:sz w:val="16"/>
        </w:rPr>
        <w:t> </w:t>
      </w:r>
      <w:r>
        <w:rPr>
          <w:rFonts w:ascii="Arial"/>
          <w:color w:val="636466"/>
          <w:w w:val="80"/>
          <w:sz w:val="16"/>
        </w:rPr>
        <w:t>Liner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3" w:equalWidth="0">
            <w:col w:w="10049" w:space="4349"/>
            <w:col w:w="2294" w:space="551"/>
            <w:col w:w="569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tabs>
          <w:tab w:pos="12022" w:val="left" w:leader="none"/>
        </w:tabs>
        <w:spacing w:line="20" w:lineRule="exac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a7a9a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a7a9a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21641" w:val="left" w:leader="none"/>
        </w:tabs>
        <w:spacing w:line="345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"/>
          <w:sz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44;top:169;width:2;height:155" coordorigin="244,169" coordsize="2,155">
              <v:shape style="position:absolute;left:244;top:169;width:2;height:155" coordorigin="244,169" coordsize="0,155" path="m244,169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3" coordorigin="631,12" coordsize="2,93">
              <v:shape style="position:absolute;left:631;top:12;width:2;height:93" coordorigin="631,12" coordsize="0,93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6"/>
          <w:sz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22;top:190;width:45;height:2" coordorigin="222,190" coordsize="45,2">
              <v:shape style="position:absolute;left:222;top:190;width:45;height:2" coordorigin="222,190" coordsize="45,0" path="m222,190l266,190e" filled="false" stroked="true" strokeweight="2.117pt" strokecolor="#a7a9ac">
                <v:path arrowok="t"/>
              </v:shape>
            </v:group>
            <v:group style="position:absolute;left:244;top:227;width:2;height:97" coordorigin="244,227" coordsize="2,97">
              <v:shape style="position:absolute;left:244;top:227;width:2;height:97" coordorigin="244,227" coordsize="0,97" path="m244,227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3" coordorigin="631,12" coordsize="2,93">
              <v:shape style="position:absolute;left:631;top:12;width:2;height:93" coordorigin="631,12" coordsize="0,93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</w:p>
    <w:p>
      <w:pPr>
        <w:spacing w:after="0" w:line="345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101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1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8;top:116;width:40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94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4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40"/>
        <w:ind w:left="807" w:right="14259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HiMSEN Propulsion</w:t>
      </w:r>
      <w:r>
        <w:rPr>
          <w:rFonts w:ascii="Lucida Sans"/>
          <w:color w:val="014DA2"/>
          <w:spacing w:val="13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System</w:t>
      </w:r>
      <w:r>
        <w:rPr>
          <w:rFonts w:ascii="Lucida Sans"/>
          <w:sz w:val="3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4"/>
        <w:rPr>
          <w:rFonts w:ascii="Lucida Sans" w:hAnsi="Lucida Sans" w:cs="Lucida Sans" w:eastAsia="Lucida Sans"/>
          <w:sz w:val="25"/>
          <w:szCs w:val="25"/>
        </w:rPr>
      </w:pPr>
    </w:p>
    <w:p>
      <w:pPr>
        <w:pStyle w:val="BodyText"/>
        <w:spacing w:line="271" w:lineRule="auto" w:before="86"/>
        <w:ind w:right="14259"/>
        <w:jc w:val="left"/>
      </w:pPr>
      <w:r>
        <w:rPr/>
        <w:pict>
          <v:group style="position:absolute;margin-left:737.609375pt;margin-top:6.108476pt;width:398.95pt;height:409.6pt;mso-position-horizontal-relative:page;mso-position-vertical-relative:paragraph;z-index:-212872" coordorigin="14752,122" coordsize="7979,8192">
            <v:group style="position:absolute;left:18315;top:7916;width:41;height:150" coordorigin="18315,7916" coordsize="41,150">
              <v:shape style="position:absolute;left:18315;top:7916;width:41;height:150" coordorigin="18315,7916" coordsize="41,150" path="m18355,7938l18340,7938,18340,8066,18355,8066,18355,7938xe" filled="true" fillcolor="#0d266b" stroked="false">
                <v:path arrowok="t"/>
                <v:fill type="solid"/>
              </v:shape>
              <v:shape style="position:absolute;left:18315;top:7916;width:41;height:150" coordorigin="18315,7916" coordsize="41,150" path="m18355,7916l18341,7916,18315,7945,18321,7957,18340,7938,18355,7938,18355,7916xe" filled="true" fillcolor="#0d266b" stroked="false">
                <v:path arrowok="t"/>
                <v:fill type="solid"/>
              </v:shape>
            </v:group>
            <v:group style="position:absolute;left:18374;top:7914;width:74;height:155" coordorigin="18374,7914" coordsize="74,155">
              <v:shape style="position:absolute;left:18374;top:7914;width:74;height:155" coordorigin="18374,7914" coordsize="74,155" path="m18418,7914l18404,7914,18399,7916,18375,7972,18374,7982,18374,8002,18399,8066,18404,8069,18418,8069,18424,8066,18428,8062,18433,8058,18436,8054,18407,8054,18404,8052,18398,8046,18396,8041,18394,8036,18393,8030,18391,8023,18390,8008,18390,8002,18390,7982,18390,7974,18407,7929,18436,7929,18433,7925,18424,7916,18418,7914xe" filled="true" fillcolor="#0d266b" stroked="false">
                <v:path arrowok="t"/>
                <v:fill type="solid"/>
              </v:shape>
              <v:shape style="position:absolute;left:18374;top:7914;width:74;height:155" coordorigin="18374,7914" coordsize="74,155" path="m18436,7929l18415,7929,18418,7930,18421,7934,18433,7982,18433,8002,18432,8008,18432,8016,18431,8024,18415,8054,18436,8054,18448,8002,18448,7982,18437,7930,18436,7929xe" filled="true" fillcolor="#0d266b" stroked="false">
                <v:path arrowok="t"/>
                <v:fill type="solid"/>
              </v:shape>
            </v:group>
            <v:group style="position:absolute;left:18456;top:7914;width:74;height:155" coordorigin="18456,7914" coordsize="74,155">
              <v:shape style="position:absolute;left:18456;top:7914;width:74;height:155" coordorigin="18456,7914" coordsize="74,155" path="m18500,7914l18486,7914,18481,7916,18457,7972,18456,7982,18456,8002,18481,8066,18486,8069,18500,8069,18505,8066,18510,8062,18515,8058,18518,8054,18489,8054,18486,8052,18480,8046,18478,8041,18476,8036,18475,8030,18473,8023,18472,8008,18472,8002,18471,7982,18472,7974,18489,7929,18518,7929,18515,7925,18505,7916,18500,7914xe" filled="true" fillcolor="#0d266b" stroked="false">
                <v:path arrowok="t"/>
                <v:fill type="solid"/>
              </v:shape>
              <v:shape style="position:absolute;left:18456;top:7914;width:74;height:155" coordorigin="18456,7914" coordsize="74,155" path="m18518,7929l18497,7929,18500,7930,18503,7934,18515,7982,18515,8002,18514,8008,18514,8016,18513,8024,18497,8054,18518,8054,18530,8002,18530,7982,18519,7930,18518,7929xe" filled="true" fillcolor="#0d266b" stroked="false">
                <v:path arrowok="t"/>
                <v:fill type="solid"/>
              </v:shape>
            </v:group>
            <v:group style="position:absolute;left:18538;top:7914;width:74;height:155" coordorigin="18538,7914" coordsize="74,155">
              <v:shape style="position:absolute;left:18538;top:7914;width:74;height:155" coordorigin="18538,7914" coordsize="74,155" path="m18582,7914l18568,7914,18563,7916,18539,7972,18538,7982,18538,8002,18563,8066,18568,8069,18582,8069,18587,8066,18592,8062,18597,8058,18600,8054,18571,8054,18568,8052,18565,8049,18562,8046,18560,8041,18558,8036,18557,8030,18555,8023,18554,8008,18554,8002,18553,7982,18554,7974,18571,7929,18600,7929,18597,7925,18587,7916,18582,7914xe" filled="true" fillcolor="#0d266b" stroked="false">
                <v:path arrowok="t"/>
                <v:fill type="solid"/>
              </v:shape>
              <v:shape style="position:absolute;left:18538;top:7914;width:74;height:155" coordorigin="18538,7914" coordsize="74,155" path="m18600,7929l18579,7929,18582,7930,18587,7937,18597,7982,18597,8002,18579,8054,18600,8054,18612,8002,18612,7982,18601,7930,18600,7929xe" filled="true" fillcolor="#0d266b" stroked="false">
                <v:path arrowok="t"/>
                <v:fill type="solid"/>
              </v:shape>
            </v:group>
            <v:group style="position:absolute;left:18313;top:3593;width:2;height:4250" coordorigin="18313,3593" coordsize="2,4250">
              <v:shape style="position:absolute;left:18313;top:3593;width:2;height:4250" coordorigin="18313,3593" coordsize="0,4250" path="m18313,3593l18313,7842e" filled="false" stroked="true" strokeweight=".274pt" strokecolor="#0d266b">
                <v:path arrowok="t"/>
                <v:stroke dashstyle="dash"/>
              </v:shape>
            </v:group>
            <v:group style="position:absolute;left:18313;top:7846;width:2;height:2" coordorigin="18313,7846" coordsize="2,2">
              <v:shape style="position:absolute;left:18313;top:7846;width:2;height:2" coordorigin="18313,7846" coordsize="0,0" path="m18313,7846l18313,7846e" filled="false" stroked="true" strokeweight=".274pt" strokecolor="#0d266b">
                <v:path arrowok="t"/>
              </v:shape>
            </v:group>
            <v:group style="position:absolute;left:18899;top:7916;width:41;height:150" coordorigin="18899,7916" coordsize="41,150">
              <v:shape style="position:absolute;left:18899;top:7916;width:41;height:150" coordorigin="18899,7916" coordsize="41,150" path="m18940,7938l18925,7938,18925,8066,18940,8066,18940,7938xe" filled="true" fillcolor="#0d266b" stroked="false">
                <v:path arrowok="t"/>
                <v:fill type="solid"/>
              </v:shape>
              <v:shape style="position:absolute;left:18899;top:7916;width:41;height:150" coordorigin="18899,7916" coordsize="41,150" path="m18940,7916l18926,7916,18899,7945,18906,7957,18925,7938,18940,7938,18940,7916xe" filled="true" fillcolor="#0d266b" stroked="false">
                <v:path arrowok="t"/>
                <v:fill type="solid"/>
              </v:shape>
            </v:group>
            <v:group style="position:absolute;left:18960;top:7914;width:67;height:155" coordorigin="18960,7914" coordsize="67,155">
              <v:shape style="position:absolute;left:18960;top:7914;width:67;height:155" coordorigin="18960,7914" coordsize="67,155" path="m18961,8047l18981,8068,18992,8068,19019,8054,18980,8054,18976,8053,18968,8051,18965,8049,18961,8047xe" filled="true" fillcolor="#0d266b" stroked="false">
                <v:path arrowok="t"/>
                <v:fill type="solid"/>
              </v:shape>
              <v:shape style="position:absolute;left:18960;top:7914;width:67;height:155" coordorigin="18960,7914" coordsize="67,155" path="m19020,7929l18991,7929,18994,7929,19000,7931,19011,7951,19011,7961,19010,7965,19008,7968,19006,7972,19004,7974,19001,7976,18998,7979,18995,7980,18987,7982,18982,7983,18973,7983,18973,7998,18985,7998,18988,7998,19011,8021,19011,8031,18987,8054,19019,8054,19021,8051,19023,8045,19025,8040,19026,8033,19026,8021,19003,7990,19011,7987,19016,7982,19024,7970,19026,7962,19026,7947,19025,7941,19021,7931,19020,7929xe" filled="true" fillcolor="#0d266b" stroked="false">
                <v:path arrowok="t"/>
                <v:fill type="solid"/>
              </v:shape>
              <v:shape style="position:absolute;left:18960;top:7914;width:67;height:155" coordorigin="18960,7914" coordsize="67,155" path="m18996,7914l18986,7914,18981,7914,18972,7916,18968,7918,18963,7920,18965,7936,18968,7934,18972,7932,18981,7929,18985,7929,19020,7929,19018,7927,19015,7924,19012,7920,19008,7918,19004,7916,19000,7915,18996,7914xe" filled="true" fillcolor="#0d266b" stroked="false">
                <v:path arrowok="t"/>
                <v:fill type="solid"/>
              </v:shape>
            </v:group>
            <v:group style="position:absolute;left:19035;top:7914;width:74;height:155" coordorigin="19035,7914" coordsize="74,155">
              <v:shape style="position:absolute;left:19035;top:7914;width:74;height:155" coordorigin="19035,7914" coordsize="74,155" path="m19079,7914l19065,7914,19060,7916,19036,7972,19035,7982,19035,8002,19060,8066,19065,8069,19079,8069,19084,8066,19089,8062,19094,8058,19097,8054,19068,8054,19065,8052,19059,8046,19057,8041,19055,8036,19054,8030,19052,8023,19051,8008,19051,8002,19051,7982,19051,7974,19068,7929,19097,7929,19094,7925,19084,7916,19079,7914xe" filled="true" fillcolor="#0d266b" stroked="false">
                <v:path arrowok="t"/>
                <v:fill type="solid"/>
              </v:shape>
              <v:shape style="position:absolute;left:19035;top:7914;width:74;height:155" coordorigin="19035,7914" coordsize="74,155" path="m19097,7929l19076,7929,19079,7930,19084,7937,19094,7982,19094,8002,19076,8054,19097,8054,19109,8002,19109,7982,19098,7930,19097,7929xe" filled="true" fillcolor="#0d266b" stroked="false">
                <v:path arrowok="t"/>
                <v:fill type="solid"/>
              </v:shape>
            </v:group>
            <v:group style="position:absolute;left:19117;top:7914;width:74;height:155" coordorigin="19117,7914" coordsize="74,155">
              <v:shape style="position:absolute;left:19117;top:7914;width:74;height:155" coordorigin="19117,7914" coordsize="74,155" path="m19161,7914l19147,7914,19142,7916,19118,7972,19117,7982,19117,8002,19142,8066,19147,8069,19161,8069,19166,8066,19171,8062,19176,8058,19179,8054,19150,8054,19147,8052,19144,8049,19141,8046,19139,8041,19137,8036,19136,8030,19134,8023,19133,8008,19133,8002,19132,7982,19133,7974,19150,7929,19179,7929,19176,7925,19166,7916,19161,7914xe" filled="true" fillcolor="#0d266b" stroked="false">
                <v:path arrowok="t"/>
                <v:fill type="solid"/>
              </v:shape>
              <v:shape style="position:absolute;left:19117;top:7914;width:74;height:155" coordorigin="19117,7914" coordsize="74,155" path="m19179,7929l19158,7929,19161,7930,19166,7937,19176,7982,19176,8002,19158,8054,19179,8054,19191,8002,19191,7982,19180,7930,19179,7929xe" filled="true" fillcolor="#0d266b" stroked="false">
                <v:path arrowok="t"/>
                <v:fill type="solid"/>
              </v:shape>
            </v:group>
            <v:group style="position:absolute;left:19199;top:7914;width:74;height:155" coordorigin="19199,7914" coordsize="74,155">
              <v:shape style="position:absolute;left:19199;top:7914;width:74;height:155" coordorigin="19199,7914" coordsize="74,155" path="m19243,7914l19229,7914,19224,7916,19200,7972,19199,7982,19199,8002,19224,8066,19229,8069,19243,8069,19248,8066,19253,8062,19258,8058,19261,8054,19232,8054,19229,8052,19226,8049,19223,8046,19221,8041,19219,8036,19218,8030,19216,8023,19215,8008,19215,8002,19214,7982,19215,7974,19232,7929,19261,7929,19258,7925,19248,7916,19243,7914xe" filled="true" fillcolor="#0d266b" stroked="false">
                <v:path arrowok="t"/>
                <v:fill type="solid"/>
              </v:shape>
              <v:shape style="position:absolute;left:19199;top:7914;width:74;height:155" coordorigin="19199,7914" coordsize="74,155" path="m19261,7929l19240,7929,19243,7930,19248,7937,19258,7982,19258,8002,19240,8054,19261,8054,19273,8002,19273,7982,19262,7930,19261,7929xe" filled="true" fillcolor="#0d266b" stroked="false">
                <v:path arrowok="t"/>
                <v:fill type="solid"/>
              </v:shape>
            </v:group>
            <v:group style="position:absolute;left:19015;top:3593;width:2;height:4250" coordorigin="19015,3593" coordsize="2,4250">
              <v:shape style="position:absolute;left:19015;top:3593;width:2;height:4250" coordorigin="19015,3593" coordsize="0,4250" path="m19015,3593l19015,7842e" filled="false" stroked="true" strokeweight=".274pt" strokecolor="#0d266b">
                <v:path arrowok="t"/>
                <v:stroke dashstyle="dash"/>
              </v:shape>
            </v:group>
            <v:group style="position:absolute;left:19015;top:7846;width:2;height:2" coordorigin="19015,7846" coordsize="2,2">
              <v:shape style="position:absolute;left:19015;top:7846;width:2;height:2" coordorigin="19015,7846" coordsize="0,0" path="m19015,7846l19015,7846e" filled="false" stroked="true" strokeweight=".274pt" strokecolor="#0d266b">
                <v:path arrowok="t"/>
              </v:shape>
            </v:group>
            <v:group style="position:absolute;left:19560;top:7916;width:41;height:150" coordorigin="19560,7916" coordsize="41,150">
              <v:shape style="position:absolute;left:19560;top:7916;width:41;height:150" coordorigin="19560,7916" coordsize="41,150" path="m19601,7938l19586,7938,19586,8066,19601,8066,19601,7938xe" filled="true" fillcolor="#0d266b" stroked="false">
                <v:path arrowok="t"/>
                <v:fill type="solid"/>
              </v:shape>
              <v:shape style="position:absolute;left:19560;top:7916;width:41;height:150" coordorigin="19560,7916" coordsize="41,150" path="m19601,7916l19587,7916,19560,7945,19567,7957,19586,7938,19601,7938,19601,7916xe" filled="true" fillcolor="#0d266b" stroked="false">
                <v:path arrowok="t"/>
                <v:fill type="solid"/>
              </v:shape>
            </v:group>
            <v:group style="position:absolute;left:19621;top:7916;width:65;height:153" coordorigin="19621,7916" coordsize="65,153">
              <v:shape style="position:absolute;left:19621;top:7916;width:65;height:153" coordorigin="19621,7916" coordsize="65,153" path="m19622,8047l19621,8064,19629,8067,19637,8069,19651,8069,19675,8054,19639,8054,19636,8053,19628,8050,19625,8048,19622,8047xe" filled="true" fillcolor="#0d266b" stroked="false">
                <v:path arrowok="t"/>
                <v:fill type="solid"/>
              </v:shape>
              <v:shape style="position:absolute;left:19621;top:7916;width:65;height:153" coordorigin="19621,7916" coordsize="65,153" path="m19677,7988l19645,7988,19649,7989,19656,7991,19670,8015,19670,8026,19670,8030,19667,8038,19665,8042,19662,8045,19660,8048,19657,8050,19654,8051,19651,8053,19647,8054,19675,8054,19678,8051,19680,8046,19684,8034,19685,8027,19685,8013,19685,8007,19681,7995,19679,7990,19677,7988xe" filled="true" fillcolor="#0d266b" stroked="false">
                <v:path arrowok="t"/>
                <v:fill type="solid"/>
              </v:shape>
              <v:shape style="position:absolute;left:19621;top:7916;width:65;height:153" coordorigin="19621,7916" coordsize="65,153" path="m19683,7916l19626,7916,19625,7993,19627,7992,19630,7991,19636,7990,19639,7989,19645,7988,19677,7988,19676,7986,19672,7982,19669,7979,19661,7975,19640,7975,19640,7931,19683,7931,19683,7916xe" filled="true" fillcolor="#0d266b" stroked="false">
                <v:path arrowok="t"/>
                <v:fill type="solid"/>
              </v:shape>
              <v:shape style="position:absolute;left:19621;top:7916;width:65;height:153" coordorigin="19621,7916" coordsize="65,153" path="m19656,7974l19647,7974,19643,7974,19640,7975,19661,7975,19660,7975,19656,7974xe" filled="true" fillcolor="#0d266b" stroked="false">
                <v:path arrowok="t"/>
                <v:fill type="solid"/>
              </v:shape>
            </v:group>
            <v:group style="position:absolute;left:19692;top:7914;width:74;height:155" coordorigin="19692,7914" coordsize="74,155">
              <v:shape style="position:absolute;left:19692;top:7914;width:74;height:155" coordorigin="19692,7914" coordsize="74,155" path="m19736,7914l19722,7914,19717,7916,19693,7972,19692,7982,19692,8002,19717,8066,19722,8069,19736,8069,19742,8066,19746,8062,19751,8058,19754,8054,19725,8054,19722,8052,19716,8046,19714,8041,19713,8036,19711,8030,19710,8023,19708,8008,19708,8002,19708,7982,19708,7974,19726,7929,19754,7929,19751,7925,19742,7916,19736,7914xe" filled="true" fillcolor="#0d266b" stroked="false">
                <v:path arrowok="t"/>
                <v:fill type="solid"/>
              </v:shape>
              <v:shape style="position:absolute;left:19692;top:7914;width:74;height:155" coordorigin="19692,7914" coordsize="74,155" path="m19754,7929l19733,7929,19736,7930,19739,7934,19751,7982,19751,8002,19751,8008,19750,8016,19749,8024,19733,8054,19754,8054,19766,8002,19766,7982,19755,7930,19754,7929xe" filled="true" fillcolor="#0d266b" stroked="false">
                <v:path arrowok="t"/>
                <v:fill type="solid"/>
              </v:shape>
            </v:group>
            <v:group style="position:absolute;left:19774;top:7914;width:74;height:155" coordorigin="19774,7914" coordsize="74,155">
              <v:shape style="position:absolute;left:19774;top:7914;width:74;height:155" coordorigin="19774,7914" coordsize="74,155" path="m19818,7914l19804,7914,19799,7916,19775,7972,19774,7982,19774,8002,19799,8066,19804,8069,19818,8069,19824,8066,19828,8062,19833,8058,19836,8054,19807,8054,19804,8052,19801,8049,19798,8046,19796,8041,19795,8036,19793,8030,19792,8023,19790,8008,19790,8002,19790,7982,19790,7974,19808,7929,19836,7929,19833,7925,19824,7916,19818,7914xe" filled="true" fillcolor="#0d266b" stroked="false">
                <v:path arrowok="t"/>
                <v:fill type="solid"/>
              </v:shape>
              <v:shape style="position:absolute;left:19774;top:7914;width:74;height:155" coordorigin="19774,7914" coordsize="74,155" path="m19836,7929l19815,7929,19818,7930,19823,7937,19833,7982,19833,8002,19815,8054,19836,8054,19848,8002,19848,7982,19837,7930,19836,7929xe" filled="true" fillcolor="#0d266b" stroked="false">
                <v:path arrowok="t"/>
                <v:fill type="solid"/>
              </v:shape>
            </v:group>
            <v:group style="position:absolute;left:19856;top:7914;width:74;height:155" coordorigin="19856,7914" coordsize="74,155">
              <v:shape style="position:absolute;left:19856;top:7914;width:74;height:155" coordorigin="19856,7914" coordsize="74,155" path="m19900,7914l19886,7914,19881,7916,19857,7972,19856,7982,19856,8002,19881,8066,19886,8069,19900,8069,19906,8066,19910,8062,19915,8058,19918,8054,19889,8054,19886,8052,19883,8049,19880,8046,19878,8041,19877,8036,19875,8030,19873,8023,19872,8008,19872,8002,19872,7982,19872,7974,19889,7929,19918,7929,19915,7925,19906,7916,19900,7914xe" filled="true" fillcolor="#0d266b" stroked="false">
                <v:path arrowok="t"/>
                <v:fill type="solid"/>
              </v:shape>
              <v:shape style="position:absolute;left:19856;top:7914;width:74;height:155" coordorigin="19856,7914" coordsize="74,155" path="m19918,7929l19897,7929,19900,7930,19905,7937,19915,7982,19915,8002,19897,8054,19918,8054,19930,8002,19930,7982,19919,7930,19918,7929xe" filled="true" fillcolor="#0d266b" stroked="false">
                <v:path arrowok="t"/>
                <v:fill type="solid"/>
              </v:shape>
            </v:group>
            <v:group style="position:absolute;left:19716;top:3593;width:2;height:4250" coordorigin="19716,3593" coordsize="2,4250">
              <v:shape style="position:absolute;left:19716;top:3593;width:2;height:4250" coordorigin="19716,3593" coordsize="0,4250" path="m19716,3593l19716,7842e" filled="false" stroked="true" strokeweight=".274pt" strokecolor="#0d266b">
                <v:path arrowok="t"/>
                <v:stroke dashstyle="dash"/>
              </v:shape>
            </v:group>
            <v:group style="position:absolute;left:19716;top:7846;width:2;height:2" coordorigin="19716,7846" coordsize="2,2">
              <v:shape style="position:absolute;left:19716;top:7846;width:2;height:2" coordorigin="19716,7846" coordsize="0,0" path="m19716,7846l19716,7846e" filled="false" stroked="true" strokeweight=".274pt" strokecolor="#0d266b">
                <v:path arrowok="t"/>
              </v:shape>
            </v:group>
            <v:group style="position:absolute;left:20262;top:7916;width:41;height:150" coordorigin="20262,7916" coordsize="41,150">
              <v:shape style="position:absolute;left:20262;top:7916;width:41;height:150" coordorigin="20262,7916" coordsize="41,150" path="m20303,7938l20288,7938,20288,8066,20303,8066,20303,7938xe" filled="true" fillcolor="#0d266b" stroked="false">
                <v:path arrowok="t"/>
                <v:fill type="solid"/>
              </v:shape>
              <v:shape style="position:absolute;left:20262;top:7916;width:41;height:150" coordorigin="20262,7916" coordsize="41,150" path="m20303,7916l20289,7916,20262,7945,20269,7957,20288,7938,20303,7938,20303,7916xe" filled="true" fillcolor="#0d266b" stroked="false">
                <v:path arrowok="t"/>
                <v:fill type="solid"/>
              </v:shape>
            </v:group>
            <v:group style="position:absolute;left:20325;top:7916;width:69;height:150" coordorigin="20325,7916" coordsize="69,150">
              <v:shape style="position:absolute;left:20325;top:7916;width:69;height:150" coordorigin="20325,7916" coordsize="69,150" path="m20394,7916l20325,7916,20325,7931,20378,7931,20335,8066,20351,8066,20394,7932,20394,7916xe" filled="true" fillcolor="#0d266b" stroked="false">
                <v:path arrowok="t"/>
                <v:fill type="solid"/>
              </v:shape>
            </v:group>
            <v:group style="position:absolute;left:20399;top:7914;width:74;height:155" coordorigin="20399,7914" coordsize="74,155">
              <v:shape style="position:absolute;left:20399;top:7914;width:74;height:155" coordorigin="20399,7914" coordsize="74,155" path="m20442,7914l20429,7914,20423,7916,20399,7972,20399,7982,20399,8002,20423,8066,20429,8069,20442,8069,20448,8066,20452,8062,20457,8058,20460,8054,20431,8054,20428,8052,20423,8046,20420,8041,20419,8036,20417,8030,20416,8023,20414,8008,20414,8002,20414,7982,20414,7974,20432,7929,20460,7929,20457,7925,20448,7916,20442,7914xe" filled="true" fillcolor="#0d266b" stroked="false">
                <v:path arrowok="t"/>
                <v:fill type="solid"/>
              </v:shape>
              <v:shape style="position:absolute;left:20399;top:7914;width:74;height:155" coordorigin="20399,7914" coordsize="74,155" path="m20460,7929l20439,7929,20442,7930,20445,7934,20457,7982,20457,8002,20439,8054,20460,8054,20472,8002,20472,7982,20461,7930,20460,7929xe" filled="true" fillcolor="#0d266b" stroked="false">
                <v:path arrowok="t"/>
                <v:fill type="solid"/>
              </v:shape>
            </v:group>
            <v:group style="position:absolute;left:20480;top:7914;width:74;height:155" coordorigin="20480,7914" coordsize="74,155">
              <v:shape style="position:absolute;left:20480;top:7914;width:74;height:155" coordorigin="20480,7914" coordsize="74,155" path="m20524,7914l20511,7914,20505,7916,20481,7972,20480,7982,20480,8002,20505,8066,20511,8069,20524,8069,20530,8066,20534,8062,20539,8058,20542,8054,20513,8054,20510,8052,20507,8049,20505,8046,20502,8041,20501,8036,20499,8030,20498,8023,20496,8008,20496,8002,20496,7982,20496,7974,20514,7929,20542,7929,20539,7925,20530,7916,20524,7914xe" filled="true" fillcolor="#0d266b" stroked="false">
                <v:path arrowok="t"/>
                <v:fill type="solid"/>
              </v:shape>
              <v:shape style="position:absolute;left:20480;top:7914;width:74;height:155" coordorigin="20480,7914" coordsize="74,155" path="m20542,7929l20521,7929,20524,7930,20530,7937,20539,7982,20539,8002,20521,8054,20542,8054,20554,8002,20554,7982,20543,7930,20542,7929xe" filled="true" fillcolor="#0d266b" stroked="false">
                <v:path arrowok="t"/>
                <v:fill type="solid"/>
              </v:shape>
            </v:group>
            <v:group style="position:absolute;left:20562;top:7914;width:74;height:155" coordorigin="20562,7914" coordsize="74,155">
              <v:shape style="position:absolute;left:20562;top:7914;width:74;height:155" coordorigin="20562,7914" coordsize="74,155" path="m20606,7914l20593,7914,20587,7916,20563,7972,20562,7982,20562,8002,20587,8066,20593,8069,20606,8069,20612,8066,20616,8062,20621,8058,20624,8054,20595,8054,20592,8052,20589,8049,20587,8046,20584,8041,20583,8036,20581,8030,20580,8023,20578,8008,20578,8002,20578,7982,20578,7974,20596,7929,20624,7929,20621,7925,20612,7916,20606,7914xe" filled="true" fillcolor="#0d266b" stroked="false">
                <v:path arrowok="t"/>
                <v:fill type="solid"/>
              </v:shape>
              <v:shape style="position:absolute;left:20562;top:7914;width:74;height:155" coordorigin="20562,7914" coordsize="74,155" path="m20624,7929l20603,7929,20606,7930,20612,7937,20621,7982,20621,8002,20603,8054,20624,8054,20636,8002,20636,7982,20625,7930,20624,7929xe" filled="true" fillcolor="#0d266b" stroked="false">
                <v:path arrowok="t"/>
                <v:fill type="solid"/>
              </v:shape>
            </v:group>
            <v:group style="position:absolute;left:20417;top:3593;width:2;height:4250" coordorigin="20417,3593" coordsize="2,4250">
              <v:shape style="position:absolute;left:20417;top:3593;width:2;height:4250" coordorigin="20417,3593" coordsize="0,4250" path="m20417,3593l20417,7842e" filled="false" stroked="true" strokeweight=".274pt" strokecolor="#0d266b">
                <v:path arrowok="t"/>
                <v:stroke dashstyle="dash"/>
              </v:shape>
            </v:group>
            <v:group style="position:absolute;left:20417;top:7846;width:2;height:2" coordorigin="20417,7846" coordsize="2,2">
              <v:shape style="position:absolute;left:20417;top:7846;width:2;height:2" coordorigin="20417,7846" coordsize="0,0" path="m20417,7846l20417,7846e" filled="false" stroked="true" strokeweight=".274pt" strokecolor="#0d266b">
                <v:path arrowok="t"/>
              </v:shape>
            </v:group>
            <v:group style="position:absolute;left:20968;top:7916;width:41;height:150" coordorigin="20968,7916" coordsize="41,150">
              <v:shape style="position:absolute;left:20968;top:7916;width:41;height:150" coordorigin="20968,7916" coordsize="41,150" path="m21009,7938l20994,7938,20994,8066,21009,8066,21009,7938xe" filled="true" fillcolor="#0d266b" stroked="false">
                <v:path arrowok="t"/>
                <v:fill type="solid"/>
              </v:shape>
              <v:shape style="position:absolute;left:20968;top:7916;width:41;height:150" coordorigin="20968,7916" coordsize="41,150" path="m21009,7916l20995,7916,20968,7945,20975,7957,20994,7938,21009,7938,21009,7916xe" filled="true" fillcolor="#0d266b" stroked="false">
                <v:path arrowok="t"/>
                <v:fill type="solid"/>
              </v:shape>
            </v:group>
            <v:group style="position:absolute;left:21029;top:7914;width:70;height:155" coordorigin="21029,7914" coordsize="70,155">
              <v:shape style="position:absolute;left:21029;top:7914;width:70;height:155" coordorigin="21029,7914" coordsize="70,155" path="m21036,8049l21052,8069,21061,8069,21066,8067,21075,8062,21079,8059,21082,8054,21051,8054,21048,8053,21042,8051,21039,8050,21036,8049xe" filled="true" fillcolor="#0d266b" stroked="false">
                <v:path arrowok="t"/>
                <v:fill type="solid"/>
              </v:shape>
              <v:shape style="position:absolute;left:21029;top:7914;width:70;height:155" coordorigin="21029,7914" coordsize="70,155" path="m21098,7993l21084,7993,21084,8002,21083,8009,21059,8054,21082,8054,21085,8050,21088,8044,21090,8039,21092,8033,21094,8026,21095,8020,21096,8013,21097,8007,21098,7993xe" filled="true" fillcolor="#0d266b" stroked="false">
                <v:path arrowok="t"/>
                <v:fill type="solid"/>
              </v:shape>
              <v:shape style="position:absolute;left:21029;top:7914;width:70;height:155" coordorigin="21029,7914" coordsize="70,155" path="m21070,7914l21057,7914,21052,7915,21029,7957,21029,7966,21029,7978,21032,7990,21042,8006,21050,8011,21066,8011,21071,8009,21079,8003,21082,7999,21083,7996,21066,7996,21059,7995,21056,7994,21052,7991,21050,7988,21048,7985,21047,7982,21046,7978,21044,7970,21044,7968,21044,7957,21044,7954,21059,7929,21088,7929,21088,7929,21084,7924,21075,7916,21070,7914xe" filled="true" fillcolor="#0d266b" stroked="false">
                <v:path arrowok="t"/>
                <v:fill type="solid"/>
              </v:shape>
              <v:shape style="position:absolute;left:21029;top:7914;width:70;height:155" coordorigin="21029,7914" coordsize="70,155" path="m21088,7929l21066,7929,21069,7930,21074,7935,21083,7970,21082,7972,21066,7996,21083,7996,21084,7993,21098,7993,21098,7990,21091,7935,21088,7929xe" filled="true" fillcolor="#0d266b" stroked="false">
                <v:path arrowok="t"/>
                <v:fill type="solid"/>
              </v:shape>
            </v:group>
            <v:group style="position:absolute;left:21105;top:7914;width:74;height:155" coordorigin="21105,7914" coordsize="74,155">
              <v:shape style="position:absolute;left:21105;top:7914;width:74;height:155" coordorigin="21105,7914" coordsize="74,155" path="m21149,7914l21136,7914,21130,7916,21106,7972,21105,7982,21105,8002,21130,8066,21136,8069,21149,8069,21155,8066,21159,8062,21164,8058,21167,8054,21138,8054,21135,8052,21132,8049,21130,8046,21127,8041,21126,8036,21124,8030,21123,8023,21121,8008,21121,8002,21121,7982,21121,7974,21139,7929,21167,7929,21164,7925,21155,7916,21149,7914xe" filled="true" fillcolor="#0d266b" stroked="false">
                <v:path arrowok="t"/>
                <v:fill type="solid"/>
              </v:shape>
              <v:shape style="position:absolute;left:21105;top:7914;width:74;height:155" coordorigin="21105,7914" coordsize="74,155" path="m21167,7929l21146,7929,21149,7930,21155,7937,21164,7982,21164,8002,21146,8054,21167,8054,21179,8002,21179,7982,21168,7930,21167,7929xe" filled="true" fillcolor="#0d266b" stroked="false">
                <v:path arrowok="t"/>
                <v:fill type="solid"/>
              </v:shape>
            </v:group>
            <v:group style="position:absolute;left:21187;top:7914;width:74;height:155" coordorigin="21187,7914" coordsize="74,155">
              <v:shape style="position:absolute;left:21187;top:7914;width:74;height:155" coordorigin="21187,7914" coordsize="74,155" path="m21231,7914l21217,7914,21212,7916,21188,7972,21187,7982,21187,8002,21212,8066,21217,8069,21231,8069,21237,8066,21241,8062,21246,8058,21249,8054,21220,8054,21217,8052,21214,8049,21211,8046,21209,8041,21208,8036,21206,8030,21205,8023,21203,8008,21203,8002,21203,7982,21203,7974,21221,7929,21249,7929,21246,7925,21237,7916,21231,7914xe" filled="true" fillcolor="#0d266b" stroked="false">
                <v:path arrowok="t"/>
                <v:fill type="solid"/>
              </v:shape>
              <v:shape style="position:absolute;left:21187;top:7914;width:74;height:155" coordorigin="21187,7914" coordsize="74,155" path="m21249,7929l21228,7929,21231,7930,21237,7937,21246,7982,21246,8002,21228,8054,21249,8054,21261,8002,21261,7982,21250,7930,21249,7929xe" filled="true" fillcolor="#0d266b" stroked="false">
                <v:path arrowok="t"/>
                <v:fill type="solid"/>
              </v:shape>
            </v:group>
            <v:group style="position:absolute;left:21269;top:7914;width:74;height:155" coordorigin="21269,7914" coordsize="74,155">
              <v:shape style="position:absolute;left:21269;top:7914;width:74;height:155" coordorigin="21269,7914" coordsize="74,155" path="m21313,7914l21299,7914,21294,7916,21270,7972,21269,7982,21269,8002,21294,8066,21299,8069,21313,8069,21319,8066,21323,8062,21328,8058,21331,8054,21302,8054,21299,8052,21293,8046,21291,8041,21290,8036,21288,8030,21287,8023,21285,8008,21285,8002,21285,7982,21285,7974,21303,7929,21331,7929,21328,7925,21319,7916,21313,7914xe" filled="true" fillcolor="#0d266b" stroked="false">
                <v:path arrowok="t"/>
                <v:fill type="solid"/>
              </v:shape>
              <v:shape style="position:absolute;left:21269;top:7914;width:74;height:155" coordorigin="21269,7914" coordsize="74,155" path="m21331,7929l21310,7929,21313,7930,21316,7934,21328,7982,21328,8002,21310,8054,21331,8054,21343,8002,21343,7982,21332,7930,21331,7929xe" filled="true" fillcolor="#0d266b" stroked="false">
                <v:path arrowok="t"/>
                <v:fill type="solid"/>
              </v:shape>
            </v:group>
            <v:group style="position:absolute;left:21118;top:3593;width:2;height:4250" coordorigin="21118,3593" coordsize="2,4250">
              <v:shape style="position:absolute;left:21118;top:3593;width:2;height:4250" coordorigin="21118,3593" coordsize="0,4250" path="m21118,3593l21118,7842e" filled="false" stroked="true" strokeweight=".274pt" strokecolor="#0d266b">
                <v:path arrowok="t"/>
                <v:stroke dashstyle="dash"/>
              </v:shape>
            </v:group>
            <v:group style="position:absolute;left:21118;top:7846;width:2;height:2" coordorigin="21118,7846" coordsize="2,2">
              <v:shape style="position:absolute;left:21118;top:7846;width:2;height:2" coordorigin="21118,7846" coordsize="0,0" path="m21118,7846l21118,7846e" filled="false" stroked="true" strokeweight=".274pt" strokecolor="#0d266b">
                <v:path arrowok="t"/>
              </v:shape>
            </v:group>
            <v:group style="position:absolute;left:21577;top:7914;width:69;height:152" coordorigin="21577,7914" coordsize="69,152">
              <v:shape style="position:absolute;left:21577;top:7914;width:69;height:152" coordorigin="21577,7914" coordsize="69,152" path="m21636,7929l21611,7929,21615,7931,21619,7934,21622,7936,21624,7940,21627,7948,21627,7952,21627,7962,21601,8017,21598,8023,21594,8028,21590,8033,21577,8051,21577,8066,21645,8066,21645,8051,21597,8051,21602,8044,21635,7990,21642,7945,21639,7934,21636,7929xe" filled="true" fillcolor="#0d266b" stroked="false">
                <v:path arrowok="t"/>
                <v:fill type="solid"/>
              </v:shape>
              <v:shape style="position:absolute;left:21577;top:7914;width:69;height:152" coordorigin="21577,7914" coordsize="69,152" path="m21620,7914l21605,7914,21600,7915,21589,7919,21584,7922,21579,7926,21582,7943,21585,7939,21589,7936,21598,7930,21602,7929,21636,7929,21628,7918,21620,7914xe" filled="true" fillcolor="#0d266b" stroked="false">
                <v:path arrowok="t"/>
                <v:fill type="solid"/>
              </v:shape>
            </v:group>
            <v:group style="position:absolute;left:21662;top:7916;width:41;height:150" coordorigin="21662,7916" coordsize="41,150">
              <v:shape style="position:absolute;left:21662;top:7916;width:41;height:150" coordorigin="21662,7916" coordsize="41,150" path="m21703,7938l21688,7938,21688,8066,21703,8066,21703,7938xe" filled="true" fillcolor="#0d266b" stroked="false">
                <v:path arrowok="t"/>
                <v:fill type="solid"/>
              </v:shape>
              <v:shape style="position:absolute;left:21662;top:7916;width:41;height:150" coordorigin="21662,7916" coordsize="41,150" path="m21703,7916l21689,7916,21662,7945,21669,7957,21688,7938,21703,7938,21703,7916xe" filled="true" fillcolor="#0d266b" stroked="false">
                <v:path arrowok="t"/>
                <v:fill type="solid"/>
              </v:shape>
            </v:group>
            <v:group style="position:absolute;left:21722;top:7914;width:74;height:155" coordorigin="21722,7914" coordsize="74,155">
              <v:shape style="position:absolute;left:21722;top:7914;width:74;height:155" coordorigin="21722,7914" coordsize="74,155" path="m21765,7914l21752,7914,21746,7916,21723,7972,21722,7982,21722,8002,21746,8066,21752,8069,21765,8069,21771,8066,21776,8062,21781,8058,21783,8054,21755,8054,21751,8052,21749,8049,21746,8046,21744,8041,21742,8036,21740,8030,21739,8023,21738,8008,21737,8002,21737,7982,21738,7974,21755,7929,21783,7929,21781,7925,21771,7916,21765,7914xe" filled="true" fillcolor="#0d266b" stroked="false">
                <v:path arrowok="t"/>
                <v:fill type="solid"/>
              </v:shape>
              <v:shape style="position:absolute;left:21722;top:7914;width:74;height:155" coordorigin="21722,7914" coordsize="74,155" path="m21783,7929l21762,7929,21766,7930,21771,7937,21781,7982,21780,8002,21763,8054,21783,8054,21796,8002,21796,7982,21784,7930,21783,7929xe" filled="true" fillcolor="#0d266b" stroked="false">
                <v:path arrowok="t"/>
                <v:fill type="solid"/>
              </v:shape>
            </v:group>
            <v:group style="position:absolute;left:21804;top:7914;width:74;height:155" coordorigin="21804,7914" coordsize="74,155">
              <v:shape style="position:absolute;left:21804;top:7914;width:74;height:155" coordorigin="21804,7914" coordsize="74,155" path="m21847,7914l21834,7914,21828,7916,21805,7972,21804,7982,21804,8002,21828,8066,21834,8069,21847,8069,21853,8066,21858,8062,21863,8058,21865,8054,21837,8054,21833,8052,21828,8046,21826,8041,21824,8036,21822,8030,21821,8023,21820,8008,21819,8002,21819,7982,21820,7974,21837,7929,21865,7929,21863,7925,21853,7916,21847,7914xe" filled="true" fillcolor="#0d266b" stroked="false">
                <v:path arrowok="t"/>
                <v:fill type="solid"/>
              </v:shape>
              <v:shape style="position:absolute;left:21804;top:7914;width:74;height:155" coordorigin="21804,7914" coordsize="74,155" path="m21865,7929l21844,7929,21848,7930,21850,7934,21863,7982,21862,8002,21862,8008,21861,8016,21860,8024,21845,8054,21865,8054,21878,8002,21878,7982,21866,7930,21865,7929xe" filled="true" fillcolor="#0d266b" stroked="false">
                <v:path arrowok="t"/>
                <v:fill type="solid"/>
              </v:shape>
            </v:group>
            <v:group style="position:absolute;left:21886;top:7914;width:74;height:155" coordorigin="21886,7914" coordsize="74,155">
              <v:shape style="position:absolute;left:21886;top:7914;width:74;height:155" coordorigin="21886,7914" coordsize="74,155" path="m21929,7914l21916,7914,21910,7916,21887,7972,21886,7982,21886,8002,21906,8062,21910,8066,21916,8069,21929,8069,21935,8066,21940,8062,21945,8058,21947,8054,21919,8054,21915,8052,21910,8046,21908,8041,21906,8036,21904,8030,21903,8023,21902,8008,21901,8002,21901,7982,21902,7974,21919,7929,21947,7929,21945,7925,21935,7916,21929,7914xe" filled="true" fillcolor="#0d266b" stroked="false">
                <v:path arrowok="t"/>
                <v:fill type="solid"/>
              </v:shape>
              <v:shape style="position:absolute;left:21886;top:7914;width:74;height:155" coordorigin="21886,7914" coordsize="74,155" path="m21947,7929l21926,7929,21929,7930,21932,7934,21944,7982,21944,8002,21927,8054,21947,8054,21960,8002,21960,7982,21948,7930,21947,7929xe" filled="true" fillcolor="#0d266b" stroked="false">
                <v:path arrowok="t"/>
                <v:fill type="solid"/>
              </v:shape>
            </v:group>
            <v:group style="position:absolute;left:21819;top:3593;width:2;height:4250" coordorigin="21819,3593" coordsize="2,4250">
              <v:shape style="position:absolute;left:21819;top:3593;width:2;height:4250" coordorigin="21819,3593" coordsize="0,4250" path="m21819,3593l21819,7842e" filled="false" stroked="true" strokeweight=".274pt" strokecolor="#0d266b">
                <v:path arrowok="t"/>
                <v:stroke dashstyle="dash"/>
              </v:shape>
            </v:group>
            <v:group style="position:absolute;left:21819;top:7846;width:2;height:2" coordorigin="21819,7846" coordsize="2,2">
              <v:shape style="position:absolute;left:21819;top:7846;width:2;height:2" coordorigin="21819,7846" coordsize="0,0" path="m21819,7846l21819,7846e" filled="false" stroked="true" strokeweight=".274pt" strokecolor="#0d266b">
                <v:path arrowok="t"/>
              </v:shape>
              <v:shape style="position:absolute;left:22326;top:7914;width:405;height:400" type="#_x0000_t75" stroked="false">
                <v:imagedata r:id="rId52" o:title=""/>
              </v:shape>
            </v:group>
            <v:group style="position:absolute;left:22520;top:601;width:2;height:7242" coordorigin="22520,601" coordsize="2,7242">
              <v:shape style="position:absolute;left:22520;top:601;width:2;height:7242" coordorigin="22520,601" coordsize="0,7242" path="m22520,601l22520,7842e" filled="false" stroked="true" strokeweight=".274pt" strokecolor="#0d266b">
                <v:path arrowok="t"/>
                <v:stroke dashstyle="dash"/>
              </v:shape>
            </v:group>
            <v:group style="position:absolute;left:22520;top:592;width:2;height:2" coordorigin="22520,592" coordsize="2,2">
              <v:shape style="position:absolute;left:22520;top:592;width:2;height:2" coordorigin="22520,592" coordsize="0,0" path="m22520,592l22520,592e" filled="false" stroked="true" strokeweight=".274pt" strokecolor="#0d266b">
                <v:path arrowok="t"/>
              </v:shape>
            </v:group>
            <v:group style="position:absolute;left:22520;top:7846;width:2;height:2" coordorigin="22520,7846" coordsize="2,2">
              <v:shape style="position:absolute;left:22520;top:7846;width:2;height:2" coordorigin="22520,7846" coordsize="0,0" path="m22520,7846l22520,7846e" filled="false" stroked="true" strokeweight=".274pt" strokecolor="#0d266b">
                <v:path arrowok="t"/>
              </v:shape>
            </v:group>
            <v:group style="position:absolute;left:14790;top:575;width:2;height:7266" coordorigin="14790,575" coordsize="2,7266">
              <v:shape style="position:absolute;left:14790;top:575;width:2;height:7266" coordorigin="14790,575" coordsize="0,7266" path="m14790,575l14790,7841e" filled="false" stroked="true" strokeweight="1.824pt" strokecolor="#0d266b">
                <v:path arrowok="t"/>
              </v:shape>
            </v:group>
            <v:group style="position:absolute;left:15509;top:601;width:2;height:7228" coordorigin="15509,601" coordsize="2,7228">
              <v:shape style="position:absolute;left:15509;top:601;width:2;height:7228" coordorigin="15509,601" coordsize="0,7228" path="m15509,601l15509,7828e" filled="false" stroked="true" strokeweight=".274pt" strokecolor="#0d266b">
                <v:path arrowok="t"/>
                <v:stroke dashstyle="dash"/>
              </v:shape>
            </v:group>
            <v:group style="position:absolute;left:15509;top:592;width:2;height:2" coordorigin="15509,592" coordsize="2,2">
              <v:shape style="position:absolute;left:15509;top:592;width:2;height:2" coordorigin="15509,592" coordsize="0,0" path="m15509,592l15509,592e" filled="false" stroked="true" strokeweight=".274pt" strokecolor="#0d266b">
                <v:path arrowok="t"/>
              </v:shape>
            </v:group>
            <v:group style="position:absolute;left:15509;top:7833;width:2;height:2" coordorigin="15509,7833" coordsize="2,2">
              <v:shape style="position:absolute;left:15509;top:7833;width:2;height:2" coordorigin="15509,7833" coordsize="0,0" path="m15509,7833l15509,7833e" filled="false" stroked="true" strokeweight=".274pt" strokecolor="#0d266b">
                <v:path arrowok="t"/>
              </v:shape>
            </v:group>
            <v:group style="position:absolute;left:17612;top:3593;width:2;height:4236" coordorigin="17612,3593" coordsize="2,4236">
              <v:shape style="position:absolute;left:17612;top:3593;width:2;height:4236" coordorigin="17612,3593" coordsize="0,4236" path="m17612,3593l17612,7828e" filled="false" stroked="true" strokeweight=".274pt" strokecolor="#0d266b">
                <v:path arrowok="t"/>
                <v:stroke dashstyle="dash"/>
              </v:shape>
            </v:group>
            <v:group style="position:absolute;left:17612;top:7833;width:2;height:2" coordorigin="17612,7833" coordsize="2,2">
              <v:shape style="position:absolute;left:17612;top:7833;width:2;height:2" coordorigin="17612,7833" coordsize="0,0" path="m17612,7833l17612,7833e" filled="false" stroked="true" strokeweight=".274pt" strokecolor="#0d266b">
                <v:path arrowok="t"/>
              </v:shape>
            </v:group>
            <v:group style="position:absolute;left:16210;top:3593;width:2;height:4236" coordorigin="16210,3593" coordsize="2,4236">
              <v:shape style="position:absolute;left:16210;top:3593;width:2;height:4236" coordorigin="16210,3593" coordsize="0,4236" path="m16210,3593l16210,7828e" filled="false" stroked="true" strokeweight=".274pt" strokecolor="#0d266b">
                <v:path arrowok="t"/>
                <v:stroke dashstyle="dash"/>
              </v:shape>
            </v:group>
            <v:group style="position:absolute;left:16210;top:7833;width:2;height:2" coordorigin="16210,7833" coordsize="2,2">
              <v:shape style="position:absolute;left:16210;top:7833;width:2;height:2" coordorigin="16210,7833" coordsize="0,0" path="m16210,7833l16210,7833e" filled="false" stroked="true" strokeweight=".274pt" strokecolor="#0d266b">
                <v:path arrowok="t"/>
              </v:shape>
            </v:group>
            <v:group style="position:absolute;left:16911;top:3593;width:2;height:4236" coordorigin="16911,3593" coordsize="2,4236">
              <v:shape style="position:absolute;left:16911;top:3593;width:2;height:4236" coordorigin="16911,3593" coordsize="0,4236" path="m16911,3593l16911,7828e" filled="false" stroked="true" strokeweight=".274pt" strokecolor="#0d266b">
                <v:path arrowok="t"/>
                <v:stroke dashstyle="dash"/>
              </v:shape>
            </v:group>
            <v:group style="position:absolute;left:16911;top:7833;width:2;height:2" coordorigin="16911,7833" coordsize="2,2">
              <v:shape style="position:absolute;left:16911;top:7833;width:2;height:2" coordorigin="16911,7833" coordsize="0,0" path="m16911,7833l16911,7833e" filled="false" stroked="true" strokeweight=".274pt" strokecolor="#0d266b">
                <v:path arrowok="t"/>
              </v:shape>
            </v:group>
            <v:group style="position:absolute;left:14770;top:7839;width:7779;height:2" coordorigin="14770,7839" coordsize="7779,2">
              <v:shape style="position:absolute;left:14770;top:7839;width:7779;height:2" coordorigin="14770,7839" coordsize="7779,0" path="m14770,7839l22549,7839e" filled="false" stroked="true" strokeweight="1.824pt" strokecolor="#0d266b">
                <v:path arrowok="t"/>
              </v:shape>
            </v:group>
            <v:group style="position:absolute;left:15506;top:1432;width:536;height:2" coordorigin="15506,1432" coordsize="536,2">
              <v:shape style="position:absolute;left:15506;top:1432;width:536;height:2" coordorigin="15506,1432" coordsize="536,0" path="m15506,1432l16041,1432e" filled="false" stroked="true" strokeweight="1.824pt" strokecolor="#59595c">
                <v:path arrowok="t"/>
              </v:shape>
            </v:group>
            <v:group style="position:absolute;left:17612;top:601;width:2;height:2615" coordorigin="17612,601" coordsize="2,2615">
              <v:shape style="position:absolute;left:17612;top:601;width:2;height:2615" coordorigin="17612,601" coordsize="0,2615" path="m17612,601l17612,3216e" filled="false" stroked="true" strokeweight=".274pt" strokecolor="#0d266b">
                <v:path arrowok="t"/>
                <v:stroke dashstyle="dash"/>
              </v:shape>
            </v:group>
            <v:group style="position:absolute;left:17612;top:592;width:2;height:2" coordorigin="17612,592" coordsize="2,2">
              <v:shape style="position:absolute;left:17612;top:592;width:2;height:2" coordorigin="17612,592" coordsize="0,0" path="m17612,592l17612,592e" filled="false" stroked="true" strokeweight=".274pt" strokecolor="#0d266b">
                <v:path arrowok="t"/>
              </v:shape>
            </v:group>
            <v:group style="position:absolute;left:16911;top:601;width:2;height:2615" coordorigin="16911,601" coordsize="2,2615">
              <v:shape style="position:absolute;left:16911;top:601;width:2;height:2615" coordorigin="16911,601" coordsize="0,2615" path="m16911,601l16911,3216e" filled="false" stroked="true" strokeweight=".274pt" strokecolor="#0d266b">
                <v:path arrowok="t"/>
                <v:stroke dashstyle="dash"/>
              </v:shape>
            </v:group>
            <v:group style="position:absolute;left:16911;top:592;width:2;height:2" coordorigin="16911,592" coordsize="2,2">
              <v:shape style="position:absolute;left:16911;top:592;width:2;height:2" coordorigin="16911,592" coordsize="0,0" path="m16911,592l16911,592e" filled="false" stroked="true" strokeweight=".274pt" strokecolor="#0d266b">
                <v:path arrowok="t"/>
              </v:shape>
            </v:group>
            <v:group style="position:absolute;left:16589;top:938;width:1333;height:2" coordorigin="16589,938" coordsize="1333,2">
              <v:shape style="position:absolute;left:16589;top:938;width:1333;height:2" coordorigin="16589,938" coordsize="1333,0" path="m16589,938l17921,938e" filled="false" stroked="true" strokeweight="1.824pt" strokecolor="#59595c">
                <v:path arrowok="t"/>
              </v:shape>
            </v:group>
            <v:group style="position:absolute;left:15129;top:1926;width:333;height:2" coordorigin="15129,1926" coordsize="333,2">
              <v:shape style="position:absolute;left:15129;top:1926;width:333;height:2" coordorigin="15129,1926" coordsize="333,0" path="m15129,1926l15461,1926e" filled="false" stroked="true" strokeweight="1.824pt" strokecolor="#59595c">
                <v:path arrowok="t"/>
              </v:shape>
            </v:group>
            <v:group style="position:absolute;left:14901;top:2419;width:219;height:2" coordorigin="14901,2419" coordsize="219,2">
              <v:shape style="position:absolute;left:14901;top:2419;width:219;height:2" coordorigin="14901,2419" coordsize="219,0" path="m14901,2419l15119,2419e" filled="false" stroked="true" strokeweight="1.824pt" strokecolor="#59595c">
                <v:path arrowok="t"/>
              </v:shape>
            </v:group>
            <v:group style="position:absolute;left:16517;top:4925;width:1422;height:2" coordorigin="16517,4925" coordsize="1422,2">
              <v:shape style="position:absolute;left:16517;top:4925;width:1422;height:2" coordorigin="16517,4925" coordsize="1422,0" path="m16517,4925l17939,4925e" filled="false" stroked="true" strokeweight="1.824pt" strokecolor="#59595c">
                <v:path arrowok="t"/>
              </v:shape>
            </v:group>
            <v:group style="position:absolute;left:17261;top:4426;width:1205;height:2" coordorigin="17261,4426" coordsize="1205,2">
              <v:shape style="position:absolute;left:17261;top:4426;width:1205;height:2" coordorigin="17261,4426" coordsize="1205,0" path="m17261,4426l18465,4426e" filled="false" stroked="true" strokeweight="1.824pt" strokecolor="#59595c">
                <v:path arrowok="t"/>
              </v:shape>
            </v:group>
            <v:group style="position:absolute;left:15521;top:5424;width:566;height:2" coordorigin="15521,5424" coordsize="566,2">
              <v:shape style="position:absolute;left:15521;top:5424;width:566;height:2" coordorigin="15521,5424" coordsize="566,0" path="m15521,5424l16086,5424e" filled="false" stroked="true" strokeweight="1.824pt" strokecolor="#59595c">
                <v:path arrowok="t"/>
              </v:shape>
            </v:group>
            <v:group style="position:absolute;left:15253;top:7454;width:354;height:2" coordorigin="15253,7454" coordsize="354,2">
              <v:shape style="position:absolute;left:15253;top:7454;width:354;height:2" coordorigin="15253,7454" coordsize="354,0" path="m15253,7454l15607,7454e" filled="false" stroked="true" strokeweight="1.824pt" strokecolor="#59595c">
                <v:path arrowok="t"/>
              </v:shape>
            </v:group>
            <v:group style="position:absolute;left:15090;top:5923;width:328;height:2" coordorigin="15090,5923" coordsize="328,2">
              <v:shape style="position:absolute;left:15090;top:5923;width:328;height:2" coordorigin="15090,5923" coordsize="328,0" path="m15090,5923l15417,5923e" filled="false" stroked="true" strokeweight="1.824pt" strokecolor="#59595c">
                <v:path arrowok="t"/>
              </v:shape>
            </v:group>
            <v:group style="position:absolute;left:14941;top:6932;width:271;height:2" coordorigin="14941,6932" coordsize="271,2">
              <v:shape style="position:absolute;left:14941;top:6932;width:271;height:2" coordorigin="14941,6932" coordsize="271,0" path="m14941,6932l15211,6932e" filled="false" stroked="true" strokeweight="1.824pt" strokecolor="#59595c">
                <v:path arrowok="t"/>
              </v:shape>
            </v:group>
            <v:group style="position:absolute;left:14941;top:6414;width:351;height:2" coordorigin="14941,6414" coordsize="351,2">
              <v:shape style="position:absolute;left:14941;top:6414;width:351;height:2" coordorigin="14941,6414" coordsize="351,0" path="m14941,6414l15292,6414e" filled="false" stroked="true" strokeweight="1.824pt" strokecolor="#59595c">
                <v:path arrowok="t"/>
              </v:shape>
            </v:group>
            <v:group style="position:absolute;left:19729;top:3927;width:2463;height:2" coordorigin="19729,3927" coordsize="2463,2">
              <v:shape style="position:absolute;left:19729;top:3927;width:2463;height:2" coordorigin="19729,3927" coordsize="2463,0" path="m19729,3927l22192,3927e" filled="false" stroked="true" strokeweight="1.824pt" strokecolor="#59595c">
                <v:path arrowok="t"/>
              </v:shape>
            </v:group>
            <v:group style="position:absolute;left:16023;top:122;width:5949;height:378" coordorigin="16023,122" coordsize="5949,378">
              <v:shape style="position:absolute;left:16023;top:122;width:5949;height:378" coordorigin="16023,122" coordsize="5949,378" path="m16023,499l21971,499,21971,122,16023,122,16023,499xe" filled="true" fillcolor="#2b478a" stroked="false">
                <v:path arrowok="t"/>
                <v:fill type="solid"/>
              </v:shape>
            </v:group>
            <v:group style="position:absolute;left:17847;top:240;width:118;height:164" coordorigin="17847,240" coordsize="118,164">
              <v:shape style="position:absolute;left:17847;top:240;width:118;height:164" coordorigin="17847,240" coordsize="118,164" path="m17869,240l17847,240,17847,403,17869,403,17869,329,17965,329,17965,312,17869,312,17869,240xe" filled="true" fillcolor="#ffffff" stroked="false">
                <v:path arrowok="t"/>
                <v:fill type="solid"/>
              </v:shape>
              <v:shape style="position:absolute;left:17847;top:240;width:118;height:164" coordorigin="17847,240" coordsize="118,164" path="m17965,329l17942,329,17942,403,17965,403,17965,329xe" filled="true" fillcolor="#ffffff" stroked="false">
                <v:path arrowok="t"/>
                <v:fill type="solid"/>
              </v:shape>
              <v:shape style="position:absolute;left:17847;top:240;width:118;height:164" coordorigin="17847,240" coordsize="118,164" path="m17965,240l17942,240,17942,312,17965,312,17965,240xe" filled="true" fillcolor="#ffffff" stroked="false">
                <v:path arrowok="t"/>
                <v:fill type="solid"/>
              </v:shape>
            </v:group>
            <v:group style="position:absolute;left:17977;top:241;width:29;height:163" coordorigin="17977,241" coordsize="29,163">
              <v:shape style="position:absolute;left:17977;top:241;width:29;height:163" coordorigin="17977,241" coordsize="29,163" path="m17995,241l17988,241,17984,242,17979,248,17977,251,17977,259,17979,263,17984,268,17988,270,17996,270,17999,268,18004,263,18006,259,18006,251,18004,248,18002,245,17999,242,17995,241xe" filled="true" fillcolor="#ffffff" stroked="false">
                <v:path arrowok="t"/>
                <v:fill type="solid"/>
              </v:shape>
              <v:shape style="position:absolute;left:17977;top:241;width:29;height:163" coordorigin="17977,241" coordsize="29,163" path="m18002,285l17981,285,17981,403,18002,403,18002,285xe" filled="true" fillcolor="#ffffff" stroked="false">
                <v:path arrowok="t"/>
                <v:fill type="solid"/>
              </v:shape>
            </v:group>
            <v:group style="position:absolute;left:18019;top:240;width:155;height:163" coordorigin="18019,240" coordsize="155,163">
              <v:shape style="position:absolute;left:18019;top:240;width:155;height:163" coordorigin="18019,240" coordsize="155,163" path="m18053,240l18019,240,18019,403,18040,403,18040,266,18061,266,18053,240xe" filled="true" fillcolor="#ffffff" stroked="false">
                <v:path arrowok="t"/>
                <v:fill type="solid"/>
              </v:shape>
              <v:shape style="position:absolute;left:18019;top:240;width:155;height:163" coordorigin="18019,240" coordsize="155,163" path="m18061,266l18040,266,18085,403,18106,403,18116,374,18096,374,18061,266xe" filled="true" fillcolor="#ffffff" stroked="false">
                <v:path arrowok="t"/>
                <v:fill type="solid"/>
              </v:shape>
              <v:shape style="position:absolute;left:18019;top:240;width:155;height:163" coordorigin="18019,240" coordsize="155,163" path="m18173,274l18151,274,18151,403,18173,403,18173,274xe" filled="true" fillcolor="#ffffff" stroked="false">
                <v:path arrowok="t"/>
                <v:fill type="solid"/>
              </v:shape>
              <v:shape style="position:absolute;left:18019;top:240;width:155;height:163" coordorigin="18019,240" coordsize="155,163" path="m18173,240l18138,240,18096,374,18116,374,18151,274,18173,274,18173,240xe" filled="true" fillcolor="#ffffff" stroked="false">
                <v:path arrowok="t"/>
                <v:fill type="solid"/>
              </v:shape>
            </v:group>
            <v:group style="position:absolute;left:18185;top:237;width:99;height:169" coordorigin="18185,237" coordsize="99,169">
              <v:shape style="position:absolute;left:18185;top:237;width:99;height:169" coordorigin="18185,237" coordsize="99,169" path="m18190,380l18220,406,18234,406,18274,390,18219,390,18213,389,18200,386,18195,383,18190,380xe" filled="true" fillcolor="#ffffff" stroked="false">
                <v:path arrowok="t"/>
                <v:fill type="solid"/>
              </v:shape>
              <v:shape style="position:absolute;left:18185;top:237;width:99;height:169" coordorigin="18185,237" coordsize="99,169" path="m18244,237l18230,237,18224,238,18185,276,18185,292,18186,299,18190,304,18194,309,18199,314,18205,318,18210,321,18216,325,18229,330,18235,333,18261,356,18261,367,18260,371,18256,378,18254,381,18250,383,18247,385,18243,387,18235,389,18230,390,18274,390,18276,387,18282,376,18283,369,18283,353,18243,315,18237,312,18208,283,18208,274,18209,270,18212,264,18215,262,18218,260,18221,258,18224,256,18232,255,18235,254,18273,254,18275,244,18270,242,18264,240,18251,238,18244,237xe" filled="true" fillcolor="#ffffff" stroked="false">
                <v:path arrowok="t"/>
                <v:fill type="solid"/>
              </v:shape>
              <v:shape style="position:absolute;left:18185;top:237;width:99;height:169" coordorigin="18185,237" coordsize="99,169" path="m18273,254l18250,254,18261,257,18272,261,18273,254xe" filled="true" fillcolor="#ffffff" stroked="false">
                <v:path arrowok="t"/>
                <v:fill type="solid"/>
              </v:shape>
            </v:group>
            <v:group style="position:absolute;left:18296;top:240;width:91;height:164" coordorigin="18296,240" coordsize="91,164">
              <v:shape style="position:absolute;left:18296;top:240;width:91;height:164" coordorigin="18296,240" coordsize="91,164" path="m18387,240l18296,240,18296,403,18387,403,18387,387,18319,387,18319,328,18381,328,18381,312,18319,312,18319,256,18387,256,18387,240xe" filled="true" fillcolor="#ffffff" stroked="false">
                <v:path arrowok="t"/>
                <v:fill type="solid"/>
              </v:shape>
            </v:group>
            <v:group style="position:absolute;left:18400;top:240;width:118;height:163" coordorigin="18400,240" coordsize="118,163">
              <v:shape style="position:absolute;left:18400;top:240;width:118;height:163" coordorigin="18400,240" coordsize="118,163" path="m18429,240l18400,240,18400,403,18422,403,18421,270,18444,270,18429,240xe" filled="true" fillcolor="#ffffff" stroked="false">
                <v:path arrowok="t"/>
                <v:fill type="solid"/>
              </v:shape>
              <v:shape style="position:absolute;left:18400;top:240;width:118;height:163" coordorigin="18400,240" coordsize="118,163" path="m18444,270l18421,270,18489,403,18518,403,18518,374,18496,374,18444,270xe" filled="true" fillcolor="#ffffff" stroked="false">
                <v:path arrowok="t"/>
                <v:fill type="solid"/>
              </v:shape>
              <v:shape style="position:absolute;left:18400;top:240;width:118;height:163" coordorigin="18400,240" coordsize="118,163" path="m18518,240l18496,240,18496,374,18518,374,18518,240xe" filled="true" fillcolor="#ffffff" stroked="false">
                <v:path arrowok="t"/>
                <v:fill type="solid"/>
              </v:shape>
            </v:group>
            <v:group style="position:absolute;left:18596;top:240;width:122;height:164" coordorigin="18596,240" coordsize="122,164">
              <v:shape style="position:absolute;left:18596;top:240;width:122;height:164" coordorigin="18596,240" coordsize="122,164" path="m18647,240l18596,240,18596,403,18646,403,18657,402,18677,396,18686,392,18693,387,18618,387,18618,256,18691,256,18687,252,18678,248,18658,242,18647,240xe" filled="true" fillcolor="#ffffff" stroked="false">
                <v:path arrowok="t"/>
                <v:fill type="solid"/>
              </v:shape>
              <v:shape style="position:absolute;left:18596;top:240;width:122;height:164" coordorigin="18596,240" coordsize="122,164" path="m18691,256l18648,256,18656,258,18669,264,18696,313,18696,334,18655,385,18648,387,18693,387,18718,338,18718,308,18716,296,18708,274,18702,266,18691,256xe" filled="true" fillcolor="#ffffff" stroked="false">
                <v:path arrowok="t"/>
                <v:fill type="solid"/>
              </v:shape>
            </v:group>
            <v:group style="position:absolute;left:18729;top:284;width:98;height:122" coordorigin="18729,284" coordsize="98,122">
              <v:shape style="position:absolute;left:18729;top:284;width:98;height:122" coordorigin="18729,284" coordsize="98,122" path="m18750,284l18729,284,18729,368,18730,375,18734,387,18737,392,18741,395,18745,399,18749,402,18759,405,18763,406,18776,406,18783,404,18796,397,18801,393,18804,389,18768,389,18764,388,18761,385,18758,383,18756,381,18754,377,18753,374,18751,370,18750,362,18750,361,18750,284xe" filled="true" fillcolor="#ffffff" stroked="false">
                <v:path arrowok="t"/>
                <v:fill type="solid"/>
              </v:shape>
              <v:shape style="position:absolute;left:18729;top:284;width:98;height:122" coordorigin="18729,284" coordsize="98,122" path="m18826,387l18805,387,18805,403,18826,403,18826,387xe" filled="true" fillcolor="#ffffff" stroked="false">
                <v:path arrowok="t"/>
                <v:fill type="solid"/>
              </v:shape>
              <v:shape style="position:absolute;left:18729;top:284;width:98;height:122" coordorigin="18729,284" coordsize="98,122" path="m18826,284l18804,284,18804,357,18804,361,18800,369,18798,373,18795,377,18793,380,18789,383,18782,388,18777,389,18804,389,18805,387,18826,387,18826,284xe" filled="true" fillcolor="#ffffff" stroked="false">
                <v:path arrowok="t"/>
                <v:fill type="solid"/>
              </v:shape>
            </v:group>
            <v:group style="position:absolute;left:18835;top:282;width:97;height:125" coordorigin="18835,282" coordsize="97,125">
              <v:shape style="position:absolute;left:18835;top:282;width:97;height:125" coordorigin="18835,282" coordsize="97,125" path="m18924,298l18885,298,18889,299,18896,301,18909,332,18882,332,18875,332,18835,364,18835,377,18870,406,18882,406,18889,404,18902,398,18907,392,18908,390,18873,390,18868,388,18860,382,18858,377,18858,366,18859,361,18890,346,18931,346,18931,314,18927,302,18924,298xe" filled="true" fillcolor="#ffffff" stroked="false">
                <v:path arrowok="t"/>
                <v:fill type="solid"/>
              </v:shape>
              <v:shape style="position:absolute;left:18835;top:282;width:97;height:125" coordorigin="18835,282" coordsize="97,125" path="m18931,385l18910,385,18911,394,18911,400,18912,403,18932,403,18932,397,18931,388,18931,385xe" filled="true" fillcolor="#ffffff" stroked="false">
                <v:path arrowok="t"/>
                <v:fill type="solid"/>
              </v:shape>
              <v:shape style="position:absolute;left:18835;top:282;width:97;height:125" coordorigin="18835,282" coordsize="97,125" path="m18931,346l18909,346,18909,352,18909,357,18884,390,18908,390,18910,385,18931,385,18931,382,18931,352,18931,346xe" filled="true" fillcolor="#ffffff" stroked="false">
                <v:path arrowok="t"/>
                <v:fill type="solid"/>
              </v:shape>
              <v:shape style="position:absolute;left:18835;top:282;width:97;height:125" coordorigin="18835,282" coordsize="97,125" path="m18900,282l18877,282,18871,283,18857,285,18850,287,18845,289,18846,309,18852,305,18857,303,18869,299,18875,298,18924,298,18912,286,18900,282xe" filled="true" fillcolor="#ffffff" stroked="false">
                <v:path arrowok="t"/>
                <v:fill type="solid"/>
              </v:shape>
            </v:group>
            <v:group style="position:absolute;left:18959;top:237;width:2;height:167" coordorigin="18959,237" coordsize="2,167">
              <v:shape style="position:absolute;left:18959;top:237;width:2;height:167" coordorigin="18959,237" coordsize="0,167" path="m18959,237l18959,403e" filled="false" stroked="true" strokeweight="1.074pt" strokecolor="#ffffff">
                <v:path arrowok="t"/>
              </v:shape>
            </v:group>
            <v:group style="position:absolute;left:18985;top:317;width:76;height:2" coordorigin="18985,317" coordsize="76,2">
              <v:shape style="position:absolute;left:18985;top:317;width:76;height:2" coordorigin="18985,317" coordsize="76,0" path="m18985,317l19061,317e" filled="false" stroked="true" strokeweight=".912pt" strokecolor="#ffffff">
                <v:path arrowok="t"/>
              </v:shape>
            </v:group>
            <v:group style="position:absolute;left:19080;top:240;width:88;height:164" coordorigin="19080,240" coordsize="88,164">
              <v:shape style="position:absolute;left:19080;top:240;width:88;height:164" coordorigin="19080,240" coordsize="88,164" path="m19168,240l19080,240,19080,403,19102,403,19102,329,19163,329,19163,312,19102,312,19102,256,19168,256,19168,240xe" filled="true" fillcolor="#ffffff" stroked="false">
                <v:path arrowok="t"/>
                <v:fill type="solid"/>
              </v:shape>
            </v:group>
            <v:group style="position:absolute;left:19180;top:284;width:98;height:122" coordorigin="19180,284" coordsize="98,122">
              <v:shape style="position:absolute;left:19180;top:284;width:98;height:122" coordorigin="19180,284" coordsize="98,122" path="m19201,284l19180,284,19180,368,19181,375,19186,387,19189,392,19192,395,19196,399,19201,402,19210,405,19215,406,19227,406,19234,404,19247,397,19252,393,19255,389,19219,389,19215,388,19212,385,19209,383,19207,381,19205,377,19204,374,19203,370,19202,362,19202,361,19201,284xe" filled="true" fillcolor="#ffffff" stroked="false">
                <v:path arrowok="t"/>
                <v:fill type="solid"/>
              </v:shape>
              <v:shape style="position:absolute;left:19180;top:284;width:98;height:122" coordorigin="19180,284" coordsize="98,122" path="m19277,387l19256,387,19257,403,19277,403,19277,387xe" filled="true" fillcolor="#ffffff" stroked="false">
                <v:path arrowok="t"/>
                <v:fill type="solid"/>
              </v:shape>
              <v:shape style="position:absolute;left:19180;top:284;width:98;height:122" coordorigin="19180,284" coordsize="98,122" path="m19277,284l19256,284,19256,357,19255,361,19252,369,19250,373,19247,377,19244,380,19241,383,19233,388,19229,389,19255,389,19256,387,19277,387,19277,284xe" filled="true" fillcolor="#ffffff" stroked="false">
                <v:path arrowok="t"/>
                <v:fill type="solid"/>
              </v:shape>
            </v:group>
            <v:group style="position:absolute;left:19286;top:282;width:103;height:125" coordorigin="19286,282" coordsize="103,125">
              <v:shape style="position:absolute;left:19286;top:282;width:103;height:125" coordorigin="19286,282" coordsize="103,125" path="m19348,282l19328,282,19320,284,19286,337,19287,358,19293,377,19305,394,19322,403,19344,406,19352,406,19358,405,19371,402,19377,400,19382,398,19381,390,19335,390,19326,387,19313,374,19309,364,19308,352,19389,352,19389,342,19389,335,19308,335,19309,325,19311,316,19322,302,19329,299,19377,299,19375,296,19370,291,19356,284,19348,282xe" filled="true" fillcolor="#ffffff" stroked="false">
                <v:path arrowok="t"/>
                <v:fill type="solid"/>
              </v:shape>
              <v:shape style="position:absolute;left:19286;top:282;width:103;height:125" coordorigin="19286,282" coordsize="103,125" path="m19381,380l19375,383,19370,386,19359,389,19352,390,19381,390,19381,380xe" filled="true" fillcolor="#ffffff" stroked="false">
                <v:path arrowok="t"/>
                <v:fill type="solid"/>
              </v:shape>
              <v:shape style="position:absolute;left:19286;top:282;width:103;height:125" coordorigin="19286,282" coordsize="103,125" path="m19377,299l19348,299,19355,302,19360,308,19365,315,19367,324,19367,335,19389,335,19389,333,19385,316,19383,308,19379,302,19377,299xe" filled="true" fillcolor="#ffffff" stroked="false">
                <v:path arrowok="t"/>
                <v:fill type="solid"/>
              </v:shape>
            </v:group>
            <v:group style="position:absolute;left:19414;top:237;width:2;height:167" coordorigin="19414,237" coordsize="2,167">
              <v:shape style="position:absolute;left:19414;top:237;width:2;height:167" coordorigin="19414,237" coordsize="0,167" path="m19414,237l19414,403e" filled="false" stroked="true" strokeweight="1.074pt" strokecolor="#ffffff">
                <v:path arrowok="t"/>
              </v:shape>
            </v:group>
            <v:group style="position:absolute;left:19508;top:240;width:91;height:164" coordorigin="19508,240" coordsize="91,164">
              <v:shape style="position:absolute;left:19508;top:240;width:91;height:164" coordorigin="19508,240" coordsize="91,164" path="m19598,240l19508,240,19508,403,19599,403,19599,387,19531,387,19531,328,19593,328,19593,312,19531,312,19531,256,19598,256,19598,240xe" filled="true" fillcolor="#ffffff" stroked="false">
                <v:path arrowok="t"/>
                <v:fill type="solid"/>
              </v:shape>
            </v:group>
            <v:group style="position:absolute;left:19610;top:282;width:98;height:122" coordorigin="19610,282" coordsize="98,122">
              <v:shape style="position:absolute;left:19610;top:282;width:98;height:122" coordorigin="19610,282" coordsize="98,122" path="m19631,284l19610,284,19610,403,19632,403,19632,332,19633,327,19636,319,19638,315,19641,311,19644,308,19647,305,19654,301,19631,301,19631,284xe" filled="true" fillcolor="#ffffff" stroked="false">
                <v:path arrowok="t"/>
                <v:fill type="solid"/>
              </v:shape>
              <v:shape style="position:absolute;left:19610;top:282;width:98;height:122" coordorigin="19610,282" coordsize="98,122" path="m19701,299l19668,299,19672,300,19675,303,19686,403,19708,403,19708,321,19707,314,19703,302,19701,299xe" filled="true" fillcolor="#ffffff" stroked="false">
                <v:path arrowok="t"/>
                <v:fill type="solid"/>
              </v:shape>
              <v:shape style="position:absolute;left:19610;top:282;width:98;height:122" coordorigin="19610,282" coordsize="98,122" path="m19674,282l19661,282,19653,284,19640,290,19635,295,19631,301,19654,301,19655,300,19659,299,19701,299,19700,297,19697,293,19693,290,19689,287,19679,283,19674,282xe" filled="true" fillcolor="#ffffff" stroked="false">
                <v:path arrowok="t"/>
                <v:fill type="solid"/>
              </v:shape>
            </v:group>
            <v:group style="position:absolute;left:19721;top:280;width:105;height:159" coordorigin="19721,280" coordsize="105,159">
              <v:shape style="position:absolute;left:19721;top:280;width:105;height:159" coordorigin="19721,280" coordsize="105,159" path="m19732,410l19731,421,19730,425,19729,428,19735,432,19742,434,19755,438,19762,438,19777,438,19785,437,19799,431,19805,427,19811,421,19765,421,19762,420,19735,412,19732,410xe" filled="true" fillcolor="#ffffff" stroked="false">
                <v:path arrowok="t"/>
                <v:fill type="solid"/>
              </v:shape>
              <v:shape style="position:absolute;left:19721;top:280;width:105;height:159" coordorigin="19721,280" coordsize="105,159" path="m19825,373l19803,373,19803,376,19803,382,19775,421,19811,421,19815,417,19818,411,19823,396,19825,388,19825,373xe" filled="true" fillcolor="#ffffff" stroked="false">
                <v:path arrowok="t"/>
                <v:fill type="solid"/>
              </v:shape>
              <v:shape style="position:absolute;left:19721;top:280;width:105;height:159" coordorigin="19721,280" coordsize="105,159" path="m19774,280l19760,280,19753,282,19721,346,19721,351,19725,365,19728,371,19731,376,19735,382,19740,386,19751,393,19758,394,19770,394,19774,394,19777,393,19781,391,19784,390,19788,388,19791,386,19794,384,19799,379,19800,377,19766,377,19762,376,19754,371,19751,367,19749,363,19747,359,19745,355,19744,350,19743,346,19743,342,19743,333,19743,329,19745,319,19747,315,19749,310,19751,307,19754,303,19762,298,19767,297,19802,297,19799,293,19794,287,19781,282,19774,280xe" filled="true" fillcolor="#ffffff" stroked="false">
                <v:path arrowok="t"/>
                <v:fill type="solid"/>
              </v:shape>
              <v:shape style="position:absolute;left:19721;top:280;width:105;height:159" coordorigin="19721,280" coordsize="105,159" path="m19802,297l19778,297,19783,298,19791,303,19801,324,19803,328,19803,333,19803,342,19803,346,19801,351,19800,356,19798,360,19796,364,19793,368,19790,371,19782,376,19778,377,19800,377,19801,376,19803,373,19825,373,19825,300,19804,300,19802,297xe" filled="true" fillcolor="#ffffff" stroked="false">
                <v:path arrowok="t"/>
                <v:fill type="solid"/>
              </v:shape>
              <v:shape style="position:absolute;left:19721;top:280;width:105;height:159" coordorigin="19721,280" coordsize="105,159" path="m19825,285l19804,285,19804,300,19825,300,19825,285xe" filled="true" fillcolor="#ffffff" stroked="false">
                <v:path arrowok="t"/>
                <v:fill type="solid"/>
              </v:shape>
            </v:group>
            <v:group style="position:absolute;left:19838;top:241;width:29;height:163" coordorigin="19838,241" coordsize="29,163">
              <v:shape style="position:absolute;left:19838;top:241;width:29;height:163" coordorigin="19838,241" coordsize="29,163" path="m19856,241l19848,241,19845,242,19839,248,19838,251,19838,259,19839,263,19845,268,19848,270,19856,270,19859,268,19865,263,19866,259,19866,251,19865,248,19862,245,19859,242,19856,241xe" filled="true" fillcolor="#ffffff" stroked="false">
                <v:path arrowok="t"/>
                <v:fill type="solid"/>
              </v:shape>
              <v:shape style="position:absolute;left:19838;top:241;width:29;height:163" coordorigin="19838,241" coordsize="29,163" path="m19863,285l19841,285,19841,403,19863,403,19863,285xe" filled="true" fillcolor="#ffffff" stroked="false">
                <v:path arrowok="t"/>
                <v:fill type="solid"/>
              </v:shape>
            </v:group>
            <v:group style="position:absolute;left:19881;top:282;width:98;height:122" coordorigin="19881,282" coordsize="98,122">
              <v:shape style="position:absolute;left:19881;top:282;width:98;height:122" coordorigin="19881,282" coordsize="98,122" path="m19902,284l19881,284,19881,403,19903,403,19903,332,19904,327,19907,319,19909,315,19912,311,19915,308,19918,305,19925,301,19902,301,19902,284xe" filled="true" fillcolor="#ffffff" stroked="false">
                <v:path arrowok="t"/>
                <v:fill type="solid"/>
              </v:shape>
              <v:shape style="position:absolute;left:19881;top:282;width:98;height:122" coordorigin="19881,282" coordsize="98,122" path="m19972,299l19940,299,19943,300,19946,303,19957,403,19979,403,19979,321,19978,314,19974,302,19972,299xe" filled="true" fillcolor="#ffffff" stroked="false">
                <v:path arrowok="t"/>
                <v:fill type="solid"/>
              </v:shape>
              <v:shape style="position:absolute;left:19881;top:282;width:98;height:122" coordorigin="19881,282" coordsize="98,122" path="m19945,282l19932,282,19924,284,19911,290,19906,295,19902,301,19925,301,19926,300,19930,299,19972,299,19971,297,19968,293,19964,290,19960,287,19950,283,19945,282xe" filled="true" fillcolor="#ffffff" stroked="false">
                <v:path arrowok="t"/>
                <v:fill type="solid"/>
              </v:shape>
            </v:group>
            <v:group style="position:absolute;left:19988;top:282;width:103;height:125" coordorigin="19988,282" coordsize="103,125">
              <v:shape style="position:absolute;left:19988;top:282;width:103;height:125" coordorigin="19988,282" coordsize="103,125" path="m20050,282l20030,282,20022,284,19988,337,19989,358,19995,377,20007,394,20024,403,20046,406,20053,406,20060,405,20073,402,20079,400,20084,398,20083,390,20037,390,20028,387,20015,374,20011,364,20010,352,20091,352,20091,342,20091,335,20010,335,20010,325,20013,316,20024,302,20031,299,20079,299,20077,296,20072,291,20058,284,20050,282xe" filled="true" fillcolor="#ffffff" stroked="false">
                <v:path arrowok="t"/>
                <v:fill type="solid"/>
              </v:shape>
              <v:shape style="position:absolute;left:19988;top:282;width:103;height:125" coordorigin="19988,282" coordsize="103,125" path="m20082,380l20077,383,20071,386,20060,389,20054,390,20083,390,20082,380xe" filled="true" fillcolor="#ffffff" stroked="false">
                <v:path arrowok="t"/>
                <v:fill type="solid"/>
              </v:shape>
              <v:shape style="position:absolute;left:19988;top:282;width:103;height:125" coordorigin="19988,282" coordsize="103,125" path="m20079,299l20050,299,20057,302,20062,308,20066,315,20069,324,20069,335,20091,335,20090,333,20087,316,20085,308,20081,302,20079,299xe" filled="true" fillcolor="#ffffff" stroked="false">
                <v:path arrowok="t"/>
                <v:fill type="solid"/>
              </v:shape>
            </v:group>
            <v:group style="position:absolute;left:19716;top:601;width:2;height:2616" coordorigin="19716,601" coordsize="2,2616">
              <v:shape style="position:absolute;left:19716;top:601;width:2;height:2616" coordorigin="19716,601" coordsize="0,2616" path="m19716,601l19716,3216e" filled="false" stroked="true" strokeweight=".274pt" strokecolor="#0d266b">
                <v:path arrowok="t"/>
                <v:stroke dashstyle="dash"/>
              </v:shape>
            </v:group>
            <v:group style="position:absolute;left:19716;top:592;width:2;height:2" coordorigin="19716,592" coordsize="2,2">
              <v:shape style="position:absolute;left:19716;top:592;width:2;height:2" coordorigin="19716,592" coordsize="0,0" path="m19716,592l19716,592e" filled="false" stroked="true" strokeweight=".274pt" strokecolor="#0d266b">
                <v:path arrowok="t"/>
              </v:shape>
            </v:group>
            <v:group style="position:absolute;left:16210;top:601;width:2;height:2615" coordorigin="16210,601" coordsize="2,2615">
              <v:shape style="position:absolute;left:16210;top:601;width:2;height:2615" coordorigin="16210,601" coordsize="0,2615" path="m16210,601l16210,3216e" filled="false" stroked="true" strokeweight=".274pt" strokecolor="#0d266b">
                <v:path arrowok="t"/>
                <v:stroke dashstyle="dash"/>
              </v:shape>
            </v:group>
            <v:group style="position:absolute;left:16210;top:592;width:2;height:2" coordorigin="16210,592" coordsize="2,2">
              <v:shape style="position:absolute;left:16210;top:592;width:2;height:2" coordorigin="16210,592" coordsize="0,0" path="m16210,592l16210,592e" filled="false" stroked="true" strokeweight=".274pt" strokecolor="#0d266b">
                <v:path arrowok="t"/>
              </v:shape>
            </v:group>
            <v:group style="position:absolute;left:18313;top:601;width:2;height:2616" coordorigin="18313,601" coordsize="2,2616">
              <v:shape style="position:absolute;left:18313;top:601;width:2;height:2616" coordorigin="18313,601" coordsize="0,2616" path="m18313,601l18313,3216e" filled="false" stroked="true" strokeweight=".274pt" strokecolor="#0d266b">
                <v:path arrowok="t"/>
                <v:stroke dashstyle="dash"/>
              </v:shape>
            </v:group>
            <v:group style="position:absolute;left:18313;top:592;width:2;height:2" coordorigin="18313,592" coordsize="2,2">
              <v:shape style="position:absolute;left:18313;top:592;width:2;height:2" coordorigin="18313,592" coordsize="0,0" path="m18313,592l18313,592e" filled="false" stroked="true" strokeweight=".274pt" strokecolor="#0d266b">
                <v:path arrowok="t"/>
              </v:shape>
            </v:group>
            <v:group style="position:absolute;left:20417;top:601;width:2;height:2616" coordorigin="20417,601" coordsize="2,2616">
              <v:shape style="position:absolute;left:20417;top:601;width:2;height:2616" coordorigin="20417,601" coordsize="0,2616" path="m20417,601l20417,3216e" filled="false" stroked="true" strokeweight=".274pt" strokecolor="#0d266b">
                <v:path arrowok="t"/>
                <v:stroke dashstyle="dash"/>
              </v:shape>
            </v:group>
            <v:group style="position:absolute;left:20417;top:592;width:2;height:2" coordorigin="20417,592" coordsize="2,2">
              <v:shape style="position:absolute;left:20417;top:592;width:2;height:2" coordorigin="20417,592" coordsize="0,0" path="m20417,592l20417,592e" filled="false" stroked="true" strokeweight=".274pt" strokecolor="#0d266b">
                <v:path arrowok="t"/>
              </v:shape>
            </v:group>
            <v:group style="position:absolute;left:21118;top:601;width:2;height:2616" coordorigin="21118,601" coordsize="2,2616">
              <v:shape style="position:absolute;left:21118;top:601;width:2;height:2616" coordorigin="21118,601" coordsize="0,2616" path="m21118,601l21118,3216e" filled="false" stroked="true" strokeweight=".274pt" strokecolor="#0d266b">
                <v:path arrowok="t"/>
                <v:stroke dashstyle="dash"/>
              </v:shape>
            </v:group>
            <v:group style="position:absolute;left:21118;top:592;width:2;height:2" coordorigin="21118,592" coordsize="2,2">
              <v:shape style="position:absolute;left:21118;top:592;width:2;height:2" coordorigin="21118,592" coordsize="0,0" path="m21118,592l21118,592e" filled="false" stroked="true" strokeweight=".274pt" strokecolor="#0d266b">
                <v:path arrowok="t"/>
              </v:shape>
            </v:group>
            <v:group style="position:absolute;left:21819;top:601;width:2;height:2616" coordorigin="21819,601" coordsize="2,2616">
              <v:shape style="position:absolute;left:21819;top:601;width:2;height:2616" coordorigin="21819,601" coordsize="0,2616" path="m21819,601l21819,3216e" filled="false" stroked="true" strokeweight=".274pt" strokecolor="#0d266b">
                <v:path arrowok="t"/>
                <v:stroke dashstyle="dash"/>
              </v:shape>
            </v:group>
            <v:group style="position:absolute;left:21819;top:592;width:2;height:2" coordorigin="21819,592" coordsize="2,2">
              <v:shape style="position:absolute;left:21819;top:592;width:2;height:2" coordorigin="21819,592" coordsize="0,0" path="m21819,592l21819,592e" filled="false" stroked="true" strokeweight=".274pt" strokecolor="#0d266b">
                <v:path arrowok="t"/>
              </v:shape>
            </v:group>
            <v:group style="position:absolute;left:19015;top:601;width:2;height:2616" coordorigin="19015,601" coordsize="2,2616">
              <v:shape style="position:absolute;left:19015;top:601;width:2;height:2616" coordorigin="19015,601" coordsize="0,2616" path="m19015,601l19015,3216e" filled="false" stroked="true" strokeweight=".274pt" strokecolor="#0d266b">
                <v:path arrowok="t"/>
                <v:stroke dashstyle="dash"/>
              </v:shape>
            </v:group>
            <v:group style="position:absolute;left:19015;top:592;width:2;height:2" coordorigin="19015,592" coordsize="2,2">
              <v:shape style="position:absolute;left:19015;top:592;width:2;height:2" coordorigin="19015,592" coordsize="0,0" path="m19015,592l19015,592e" filled="false" stroked="true" strokeweight=".274pt" strokecolor="#0d266b">
                <v:path arrowok="t"/>
              </v:shape>
            </v:group>
            <v:group style="position:absolute;left:16023;top:3216;width:5949;height:378" coordorigin="16023,3216" coordsize="5949,378">
              <v:shape style="position:absolute;left:16023;top:3216;width:5949;height:378" coordorigin="16023,3216" coordsize="5949,378" path="m16023,3593l21971,3593,21971,3216,16023,3216,16023,3593xe" filled="true" fillcolor="#000000" stroked="false">
                <v:path arrowok="t"/>
                <v:fill type="solid"/>
              </v:shape>
            </v:group>
            <v:group style="position:absolute;left:18015;top:3333;width:118;height:164" coordorigin="18015,3333" coordsize="118,164">
              <v:shape style="position:absolute;left:18015;top:3333;width:118;height:164" coordorigin="18015,3333" coordsize="118,164" path="m18037,3333l18015,3333,18015,3497,18037,3497,18037,3422,18133,3422,18133,3406,18037,3406,18037,3333xe" filled="true" fillcolor="#ffffff" stroked="false">
                <v:path arrowok="t"/>
                <v:fill type="solid"/>
              </v:shape>
              <v:shape style="position:absolute;left:18015;top:3333;width:118;height:164" coordorigin="18015,3333" coordsize="118,164" path="m18133,3422l18110,3422,18110,3497,18133,3497,18133,3422xe" filled="true" fillcolor="#ffffff" stroked="false">
                <v:path arrowok="t"/>
                <v:fill type="solid"/>
              </v:shape>
              <v:shape style="position:absolute;left:18015;top:3333;width:118;height:164" coordorigin="18015,3333" coordsize="118,164" path="m18133,3333l18110,3333,18110,3406,18133,3406,18133,3333xe" filled="true" fillcolor="#ffffff" stroked="false">
                <v:path arrowok="t"/>
                <v:fill type="solid"/>
              </v:shape>
            </v:group>
            <v:group style="position:absolute;left:18145;top:3334;width:29;height:163" coordorigin="18145,3334" coordsize="29,163">
              <v:shape style="position:absolute;left:18145;top:3334;width:29;height:163" coordorigin="18145,3334" coordsize="29,163" path="m18163,3334l18155,3334,18152,3336,18147,3341,18145,3345,18145,3353,18147,3356,18152,3362,18155,3363,18163,3363,18167,3362,18172,3356,18174,3353,18174,3345,18172,3341,18169,3339,18167,3336,18163,3334xe" filled="true" fillcolor="#ffffff" stroked="false">
                <v:path arrowok="t"/>
                <v:fill type="solid"/>
              </v:shape>
              <v:shape style="position:absolute;left:18145;top:3334;width:29;height:163" coordorigin="18145,3334" coordsize="29,163" path="m18170,3378l18149,3378,18149,3497,18170,3497,18170,3378xe" filled="true" fillcolor="#ffffff" stroked="false">
                <v:path arrowok="t"/>
                <v:fill type="solid"/>
              </v:shape>
            </v:group>
            <v:group style="position:absolute;left:18186;top:3333;width:155;height:163" coordorigin="18186,3333" coordsize="155,163">
              <v:shape style="position:absolute;left:18186;top:3333;width:155;height:163" coordorigin="18186,3333" coordsize="155,163" path="m18221,3333l18186,3333,18186,3496,18208,3496,18208,3360,18229,3360,18221,3333xe" filled="true" fillcolor="#ffffff" stroked="false">
                <v:path arrowok="t"/>
                <v:fill type="solid"/>
              </v:shape>
              <v:shape style="position:absolute;left:18186;top:3333;width:155;height:163" coordorigin="18186,3333" coordsize="155,163" path="m18229,3360l18208,3360,18253,3496,18274,3496,18284,3467,18264,3467,18229,3360xe" filled="true" fillcolor="#ffffff" stroked="false">
                <v:path arrowok="t"/>
                <v:fill type="solid"/>
              </v:shape>
              <v:shape style="position:absolute;left:18186;top:3333;width:155;height:163" coordorigin="18186,3333" coordsize="155,163" path="m18341,3368l18319,3368,18319,3496,18341,3496,18341,3368xe" filled="true" fillcolor="#ffffff" stroked="false">
                <v:path arrowok="t"/>
                <v:fill type="solid"/>
              </v:shape>
              <v:shape style="position:absolute;left:18186;top:3333;width:155;height:163" coordorigin="18186,3333" coordsize="155,163" path="m18341,3333l18306,3333,18264,3467,18284,3467,18319,3368,18341,3368,18341,3333xe" filled="true" fillcolor="#ffffff" stroked="false">
                <v:path arrowok="t"/>
                <v:fill type="solid"/>
              </v:shape>
            </v:group>
            <v:group style="position:absolute;left:18352;top:3331;width:99;height:169" coordorigin="18352,3331" coordsize="99,169">
              <v:shape style="position:absolute;left:18352;top:3331;width:99;height:169" coordorigin="18352,3331" coordsize="99,169" path="m18357,3473l18388,3499,18402,3499,18442,3483,18387,3483,18381,3482,18368,3479,18363,3477,18357,3473xe" filled="true" fillcolor="#ffffff" stroked="false">
                <v:path arrowok="t"/>
                <v:fill type="solid"/>
              </v:shape>
              <v:shape style="position:absolute;left:18352;top:3331;width:99;height:169" coordorigin="18352,3331" coordsize="99,169" path="m18412,3331l18398,3331,18392,3332,18352,3369,18352,3385,18354,3392,18362,3403,18367,3407,18372,3411,18378,3415,18384,3418,18397,3424,18403,3427,18429,3450,18429,3461,18428,3465,18424,3472,18421,3474,18418,3477,18415,3479,18411,3481,18403,3483,18398,3483,18442,3483,18444,3480,18450,3469,18451,3462,18451,3447,18411,3409,18405,3406,18376,3377,18376,3368,18377,3364,18380,3358,18382,3355,18386,3353,18388,3351,18392,3350,18399,3348,18403,3348,18441,3348,18443,3337,18438,3335,18432,3333,18419,3331,18412,3331xe" filled="true" fillcolor="#ffffff" stroked="false">
                <v:path arrowok="t"/>
                <v:fill type="solid"/>
              </v:shape>
              <v:shape style="position:absolute;left:18352;top:3331;width:99;height:169" coordorigin="18352,3331" coordsize="99,169" path="m18441,3348l18418,3348,18429,3350,18440,3355,18441,3348xe" filled="true" fillcolor="#ffffff" stroked="false">
                <v:path arrowok="t"/>
                <v:fill type="solid"/>
              </v:shape>
            </v:group>
            <v:group style="position:absolute;left:18464;top:3333;width:91;height:164" coordorigin="18464,3333" coordsize="91,164">
              <v:shape style="position:absolute;left:18464;top:3333;width:91;height:164" coordorigin="18464,3333" coordsize="91,164" path="m18555,3333l18464,3333,18464,3497,18555,3497,18555,3480,18487,3480,18487,3422,18549,3422,18549,3405,18487,3405,18487,3350,18555,3350,18555,3333xe" filled="true" fillcolor="#ffffff" stroked="false">
                <v:path arrowok="t"/>
                <v:fill type="solid"/>
              </v:shape>
            </v:group>
            <v:group style="position:absolute;left:18568;top:3333;width:118;height:163" coordorigin="18568,3333" coordsize="118,163">
              <v:shape style="position:absolute;left:18568;top:3333;width:118;height:163" coordorigin="18568,3333" coordsize="118,163" path="m18596,3333l18568,3333,18568,3496,18590,3496,18589,3364,18612,3364,18596,3333xe" filled="true" fillcolor="#ffffff" stroked="false">
                <v:path arrowok="t"/>
                <v:fill type="solid"/>
              </v:shape>
              <v:shape style="position:absolute;left:18568;top:3333;width:118;height:163" coordorigin="18568,3333" coordsize="118,163" path="m18612,3364l18589,3364,18657,3496,18686,3496,18686,3467,18664,3467,18612,3364xe" filled="true" fillcolor="#ffffff" stroked="false">
                <v:path arrowok="t"/>
                <v:fill type="solid"/>
              </v:shape>
              <v:shape style="position:absolute;left:18568;top:3333;width:118;height:163" coordorigin="18568,3333" coordsize="118,163" path="m18686,3333l18664,3333,18664,3467,18686,3467,18686,3333xe" filled="true" fillcolor="#ffffff" stroked="false">
                <v:path arrowok="t"/>
                <v:fill type="solid"/>
              </v:shape>
            </v:group>
            <v:group style="position:absolute;left:18764;top:3333;width:122;height:164" coordorigin="18764,3333" coordsize="122,164">
              <v:shape style="position:absolute;left:18764;top:3333;width:122;height:164" coordorigin="18764,3333" coordsize="122,164" path="m18815,3333l18764,3333,18764,3497,18814,3497,18825,3495,18845,3490,18854,3485,18860,3480,18786,3480,18786,3350,18859,3350,18855,3346,18846,3341,18826,3335,18815,3333xe" filled="true" fillcolor="#ffffff" stroked="false">
                <v:path arrowok="t"/>
                <v:fill type="solid"/>
              </v:shape>
              <v:shape style="position:absolute;left:18764;top:3333;width:122;height:164" coordorigin="18764,3333" coordsize="122,164" path="m18859,3350l18816,3350,18823,3351,18837,3358,18864,3407,18864,3428,18823,3479,18816,3480,18860,3480,18869,3473,18875,3465,18884,3444,18886,3432,18886,3402,18884,3389,18875,3368,18870,3359,18859,3350xe" filled="true" fillcolor="#ffffff" stroked="false">
                <v:path arrowok="t"/>
                <v:fill type="solid"/>
              </v:shape>
            </v:group>
            <v:group style="position:absolute;left:18895;top:3334;width:29;height:163" coordorigin="18895,3334" coordsize="29,163">
              <v:shape style="position:absolute;left:18895;top:3334;width:29;height:163" coordorigin="18895,3334" coordsize="29,163" path="m18913,3334l18905,3334,18902,3336,18896,3341,18895,3345,18895,3353,18896,3356,18902,3362,18905,3363,18913,3363,18916,3362,18922,3356,18923,3353,18923,3345,18922,3341,18919,3339,18916,3336,18913,3334xe" filled="true" fillcolor="#ffffff" stroked="false">
                <v:path arrowok="t"/>
                <v:fill type="solid"/>
              </v:shape>
              <v:shape style="position:absolute;left:18895;top:3334;width:29;height:163" coordorigin="18895,3334" coordsize="29,163" path="m18920,3378l18898,3378,18898,3497,18920,3497,18920,3378xe" filled="true" fillcolor="#ffffff" stroked="false">
                <v:path arrowok="t"/>
                <v:fill type="solid"/>
              </v:shape>
            </v:group>
            <v:group style="position:absolute;left:18932;top:3375;width:103;height:125" coordorigin="18932,3375" coordsize="103,125">
              <v:shape style="position:absolute;left:18932;top:3375;width:103;height:125" coordorigin="18932,3375" coordsize="103,125" path="m18993,3375l18973,3375,18965,3377,18932,3430,18933,3452,18938,3471,18950,3487,18967,3497,18989,3500,18997,3500,19004,3499,19016,3496,19022,3494,19027,3491,19026,3483,18980,3483,18972,3480,18959,3467,18955,3458,18954,3445,19035,3445,19035,3435,19034,3429,18954,3429,18954,3418,18957,3409,18967,3396,18975,3392,19022,3392,19020,3389,19015,3384,19002,3377,18993,3375xe" filled="true" fillcolor="#ffffff" stroked="false">
                <v:path arrowok="t"/>
                <v:fill type="solid"/>
              </v:shape>
              <v:shape style="position:absolute;left:18932;top:3375;width:103;height:125" coordorigin="18932,3375" coordsize="103,125" path="m19026,3473l19020,3477,19015,3479,19004,3482,18998,3483,19026,3483,19026,3473xe" filled="true" fillcolor="#ffffff" stroked="false">
                <v:path arrowok="t"/>
                <v:fill type="solid"/>
              </v:shape>
              <v:shape style="position:absolute;left:18932;top:3375;width:103;height:125" coordorigin="18932,3375" coordsize="103,125" path="m19022,3392l18993,3392,19000,3395,19005,3402,19010,3408,19012,3417,19012,3429,19034,3429,19034,3426,19031,3409,19028,3402,19024,3395,19022,3392xe" filled="true" fillcolor="#ffffff" stroked="false">
                <v:path arrowok="t"/>
                <v:fill type="solid"/>
              </v:shape>
            </v:group>
            <v:group style="position:absolute;left:19041;top:3376;width:79;height:124" coordorigin="19041,3376" coordsize="79,124">
              <v:shape style="position:absolute;left:19041;top:3376;width:79;height:124" coordorigin="19041,3376" coordsize="79,124" path="m19044,3475l19069,3499,19080,3499,19085,3499,19096,3496,19100,3494,19105,3491,19109,3488,19112,3484,19113,3483,19068,3483,19063,3482,19053,3479,19048,3477,19044,3475xe" filled="true" fillcolor="#ffffff" stroked="false">
                <v:path arrowok="t"/>
                <v:fill type="solid"/>
              </v:shape>
              <v:shape style="position:absolute;left:19041;top:3376;width:79;height:124" coordorigin="19041,3376" coordsize="79,124" path="m19089,3376l19079,3376,19075,3376,19043,3402,19043,3414,19044,3419,19050,3428,19053,3431,19057,3434,19061,3437,19065,3439,19075,3443,19079,3445,19087,3449,19090,3451,19096,3457,19097,3460,19097,3468,19077,3483,19113,3483,19118,3475,19119,3470,19119,3457,19087,3428,19083,3426,19075,3422,19072,3420,19067,3415,19065,3412,19065,3405,19066,3403,19067,3401,19069,3399,19089,3392,19113,3392,19114,3380,19110,3379,19106,3378,19095,3376,19089,3376xe" filled="true" fillcolor="#ffffff" stroked="false">
                <v:path arrowok="t"/>
                <v:fill type="solid"/>
              </v:shape>
              <v:shape style="position:absolute;left:19041;top:3376;width:79;height:124" coordorigin="19041,3376" coordsize="79,124" path="m19113,3392l19089,3392,19092,3392,19096,3393,19099,3393,19106,3395,19109,3396,19112,3398,19113,3392xe" filled="true" fillcolor="#ffffff" stroked="false">
                <v:path arrowok="t"/>
                <v:fill type="solid"/>
              </v:shape>
            </v:group>
            <v:group style="position:absolute;left:19124;top:3375;width:103;height:125" coordorigin="19124,3375" coordsize="103,125">
              <v:shape style="position:absolute;left:19124;top:3375;width:103;height:125" coordorigin="19124,3375" coordsize="103,125" path="m19185,3375l19165,3375,19157,3377,19124,3430,19125,3452,19130,3471,19143,3487,19159,3497,19181,3500,19189,3500,19196,3499,19208,3496,19214,3494,19219,3491,19219,3483,19172,3483,19164,3480,19151,3467,19147,3458,19146,3445,19227,3445,19227,3435,19226,3429,19146,3429,19146,3418,19149,3409,19159,3396,19167,3392,19214,3392,19212,3389,19207,3384,19194,3377,19185,3375xe" filled="true" fillcolor="#ffffff" stroked="false">
                <v:path arrowok="t"/>
                <v:fill type="solid"/>
              </v:shape>
              <v:shape style="position:absolute;left:19124;top:3375;width:103;height:125" coordorigin="19124,3375" coordsize="103,125" path="m19218,3473l19212,3477,19207,3479,19196,3482,19190,3483,19219,3483,19218,3473xe" filled="true" fillcolor="#ffffff" stroked="false">
                <v:path arrowok="t"/>
                <v:fill type="solid"/>
              </v:shape>
              <v:shape style="position:absolute;left:19124;top:3375;width:103;height:125" coordorigin="19124,3375" coordsize="103,125" path="m19214,3392l19185,3392,19192,3395,19197,3402,19202,3408,19204,3417,19204,3429,19226,3429,19226,3426,19223,3409,19220,3402,19216,3395,19214,3392xe" filled="true" fillcolor="#ffffff" stroked="false">
                <v:path arrowok="t"/>
                <v:fill type="solid"/>
              </v:shape>
            </v:group>
            <v:group style="position:absolute;left:19251;top:3330;width:2;height:167" coordorigin="19251,3330" coordsize="2,167">
              <v:shape style="position:absolute;left:19251;top:3330;width:2;height:167" coordorigin="19251,3330" coordsize="0,167" path="m19251,3330l19251,3497e" filled="false" stroked="true" strokeweight="1.074pt" strokecolor="#ffffff">
                <v:path arrowok="t"/>
              </v:shape>
            </v:group>
            <v:group style="position:absolute;left:19345;top:3333;width:91;height:164" coordorigin="19345,3333" coordsize="91,164">
              <v:shape style="position:absolute;left:19345;top:3333;width:91;height:164" coordorigin="19345,3333" coordsize="91,164" path="m19436,3333l19345,3333,19345,3497,19436,3497,19436,3480,19368,3480,19368,3422,19430,3422,19430,3405,19368,3405,19368,3350,19436,3350,19436,3333xe" filled="true" fillcolor="#ffffff" stroked="false">
                <v:path arrowok="t"/>
                <v:fill type="solid"/>
              </v:shape>
            </v:group>
            <v:group style="position:absolute;left:19447;top:3375;width:98;height:122" coordorigin="19447,3375" coordsize="98,122">
              <v:shape style="position:absolute;left:19447;top:3375;width:98;height:122" coordorigin="19447,3375" coordsize="98,122" path="m19468,3377l19447,3377,19447,3496,19469,3496,19469,3425,19470,3421,19473,3412,19475,3408,19478,3405,19481,3401,19484,3398,19492,3394,19468,3394,19468,3377xe" filled="true" fillcolor="#ffffff" stroked="false">
                <v:path arrowok="t"/>
                <v:fill type="solid"/>
              </v:shape>
              <v:shape style="position:absolute;left:19447;top:3375;width:98;height:122" coordorigin="19447,3375" coordsize="98,122" path="m19539,3393l19506,3393,19510,3394,19516,3398,19523,3496,19545,3496,19545,3414,19544,3407,19540,3396,19539,3393xe" filled="true" fillcolor="#ffffff" stroked="false">
                <v:path arrowok="t"/>
                <v:fill type="solid"/>
              </v:shape>
              <v:shape style="position:absolute;left:19447;top:3375;width:98;height:122" coordorigin="19447,3375" coordsize="98,122" path="m19511,3375l19498,3375,19491,3377,19477,3384,19472,3388,19468,3394,19492,3394,19492,3394,19496,3393,19539,3393,19537,3391,19534,3387,19530,3383,19526,3380,19516,3376,19511,3375xe" filled="true" fillcolor="#ffffff" stroked="false">
                <v:path arrowok="t"/>
                <v:fill type="solid"/>
              </v:shape>
            </v:group>
            <v:group style="position:absolute;left:19558;top:3374;width:105;height:159" coordorigin="19558,3374" coordsize="105,159">
              <v:shape style="position:absolute;left:19558;top:3374;width:105;height:159" coordorigin="19558,3374" coordsize="105,159" path="m19569,3504l19568,3514,19567,3519,19566,3522,19572,3525,19579,3528,19592,3531,19599,3532,19615,3532,19622,3530,19636,3525,19642,3521,19648,3514,19602,3514,19599,3514,19572,3505,19569,3504xe" filled="true" fillcolor="#ffffff" stroked="false">
                <v:path arrowok="t"/>
                <v:fill type="solid"/>
              </v:shape>
              <v:shape style="position:absolute;left:19558;top:3374;width:105;height:159" coordorigin="19558,3374" coordsize="105,159" path="m19662,3467l19640,3467,19640,3469,19640,3475,19612,3514,19648,3514,19652,3510,19655,3504,19661,3490,19662,3482,19662,3467xe" filled="true" fillcolor="#ffffff" stroked="false">
                <v:path arrowok="t"/>
                <v:fill type="solid"/>
              </v:shape>
              <v:shape style="position:absolute;left:19558;top:3374;width:105;height:159" coordorigin="19558,3374" coordsize="105,159" path="m19612,3374l19597,3374,19590,3375,19558,3439,19559,3445,19562,3458,19565,3464,19569,3470,19572,3475,19577,3479,19588,3486,19595,3488,19607,3488,19611,3487,19618,3485,19622,3483,19625,3481,19628,3480,19631,3477,19636,3472,19638,3471,19604,3471,19599,3469,19592,3464,19589,3461,19587,3457,19584,3453,19583,3448,19581,3444,19580,3439,19580,3435,19580,3426,19580,3422,19582,3413,19584,3408,19586,3404,19588,3400,19592,3397,19599,3391,19604,3390,19639,3390,19637,3386,19631,3381,19619,3375,19612,3374xe" filled="true" fillcolor="#ffffff" stroked="false">
                <v:path arrowok="t"/>
                <v:fill type="solid"/>
              </v:shape>
              <v:shape style="position:absolute;left:19558;top:3374;width:105;height:159" coordorigin="19558,3374" coordsize="105,159" path="m19639,3390l19616,3390,19620,3391,19628,3397,19640,3426,19640,3435,19640,3440,19637,3449,19636,3453,19633,3457,19631,3461,19627,3464,19624,3467,19620,3469,19615,3471,19638,3471,19638,3470,19640,3467,19662,3467,19662,3394,19641,3394,19639,3390xe" filled="true" fillcolor="#ffffff" stroked="false">
                <v:path arrowok="t"/>
                <v:fill type="solid"/>
              </v:shape>
              <v:shape style="position:absolute;left:19558;top:3374;width:105;height:159" coordorigin="19558,3374" coordsize="105,159" path="m19662,3378l19641,3378,19641,3394,19662,3394,19662,3378xe" filled="true" fillcolor="#ffffff" stroked="false">
                <v:path arrowok="t"/>
                <v:fill type="solid"/>
              </v:shape>
            </v:group>
            <v:group style="position:absolute;left:19675;top:3334;width:29;height:163" coordorigin="19675,3334" coordsize="29,163">
              <v:shape style="position:absolute;left:19675;top:3334;width:29;height:163" coordorigin="19675,3334" coordsize="29,163" path="m19693,3334l19685,3334,19682,3336,19677,3341,19675,3345,19675,3353,19677,3356,19682,3362,19685,3363,19693,3363,19697,3362,19702,3356,19703,3353,19703,3345,19702,3341,19699,3339,19697,3336,19693,3334xe" filled="true" fillcolor="#ffffff" stroked="false">
                <v:path arrowok="t"/>
                <v:fill type="solid"/>
              </v:shape>
              <v:shape style="position:absolute;left:19675;top:3334;width:29;height:163" coordorigin="19675,3334" coordsize="29,163" path="m19700,3378l19678,3378,19678,3497,19700,3497,19700,3378xe" filled="true" fillcolor="#ffffff" stroked="false">
                <v:path arrowok="t"/>
                <v:fill type="solid"/>
              </v:shape>
            </v:group>
            <v:group style="position:absolute;left:19719;top:3375;width:98;height:122" coordorigin="19719,3375" coordsize="98,122">
              <v:shape style="position:absolute;left:19719;top:3375;width:98;height:122" coordorigin="19719,3375" coordsize="98,122" path="m19739,3377l19719,3377,19719,3496,19740,3496,19740,3425,19741,3421,19744,3412,19746,3408,19749,3405,19752,3401,19755,3398,19763,3394,19740,3394,19739,3377xe" filled="true" fillcolor="#ffffff" stroked="false">
                <v:path arrowok="t"/>
                <v:fill type="solid"/>
              </v:shape>
              <v:shape style="position:absolute;left:19719;top:3375;width:98;height:122" coordorigin="19719,3375" coordsize="98,122" path="m19810,3393l19777,3393,19781,3394,19787,3398,19795,3496,19816,3496,19816,3414,19815,3407,19811,3396,19810,3393xe" filled="true" fillcolor="#ffffff" stroked="false">
                <v:path arrowok="t"/>
                <v:fill type="solid"/>
              </v:shape>
              <v:shape style="position:absolute;left:19719;top:3375;width:98;height:122" coordorigin="19719,3375" coordsize="98,122" path="m19782,3375l19769,3375,19762,3377,19749,3384,19743,3388,19740,3394,19763,3394,19763,3394,19767,3393,19810,3393,19809,3391,19805,3387,19802,3383,19797,3380,19788,3376,19782,3375xe" filled="true" fillcolor="#ffffff" stroked="false">
                <v:path arrowok="t"/>
                <v:fill type="solid"/>
              </v:shape>
            </v:group>
            <v:group style="position:absolute;left:19825;top:3375;width:103;height:125" coordorigin="19825,3375" coordsize="103,125">
              <v:shape style="position:absolute;left:19825;top:3375;width:103;height:125" coordorigin="19825,3375" coordsize="103,125" path="m19887,3375l19867,3375,19859,3377,19825,3430,19826,3452,19832,3471,19844,3487,19861,3497,19883,3500,19890,3500,19897,3499,19910,3496,19916,3494,19921,3491,19920,3483,19874,3483,19865,3480,19852,3467,19848,3458,19847,3445,19928,3445,19928,3435,19928,3429,19847,3429,19848,3418,19850,3409,19861,3396,19868,3392,19916,3392,19914,3389,19909,3384,19895,3377,19887,3375xe" filled="true" fillcolor="#ffffff" stroked="false">
                <v:path arrowok="t"/>
                <v:fill type="solid"/>
              </v:shape>
              <v:shape style="position:absolute;left:19825;top:3375;width:103;height:125" coordorigin="19825,3375" coordsize="103,125" path="m19920,3473l19914,3477,19908,3479,19898,3482,19891,3483,19920,3483,19920,3473xe" filled="true" fillcolor="#ffffff" stroked="false">
                <v:path arrowok="t"/>
                <v:fill type="solid"/>
              </v:shape>
              <v:shape style="position:absolute;left:19825;top:3375;width:103;height:125" coordorigin="19825,3375" coordsize="103,125" path="m19916,3392l19887,3392,19894,3395,19899,3402,19904,3408,19906,3417,19906,3429,19928,3429,19928,3426,19924,3409,19922,3402,19918,3395,19916,339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86.03949pt;margin-top:6.976975pt;width:27.25pt;height:9.4pt;mso-position-horizontal-relative:page;mso-position-vertical-relative:paragraph;z-index:4600" coordorigin="13721,140" coordsize="545,188">
            <v:group style="position:absolute;left:13721;top:153;width:153;height:163" coordorigin="13721,153" coordsize="153,163">
              <v:shape style="position:absolute;left:13721;top:153;width:153;height:163" coordorigin="13721,153" coordsize="153,163" path="m13755,153l13721,153,13721,316,13742,316,13742,180,13763,180,13755,153xe" filled="true" fillcolor="#0d266b" stroked="false">
                <v:path arrowok="t"/>
                <v:fill type="solid"/>
              </v:shape>
              <v:shape style="position:absolute;left:13721;top:153;width:153;height:163" coordorigin="13721,153" coordsize="153,163" path="m13763,180l13742,180,13786,316,13807,316,13817,287,13797,287,13763,180xe" filled="true" fillcolor="#0d266b" stroked="false">
                <v:path arrowok="t"/>
                <v:fill type="solid"/>
              </v:shape>
              <v:shape style="position:absolute;left:13721;top:153;width:153;height:163" coordorigin="13721,153" coordsize="153,163" path="m13873,188l13851,188,13852,316,13873,316,13873,188xe" filled="true" fillcolor="#0d266b" stroked="false">
                <v:path arrowok="t"/>
                <v:fill type="solid"/>
              </v:shape>
              <v:shape style="position:absolute;left:13721;top:153;width:153;height:163" coordorigin="13721,153" coordsize="153,163" path="m13873,153l13839,153,13797,287,13817,287,13851,188,13873,188,13873,153xe" filled="true" fillcolor="#0d266b" stroked="false">
                <v:path arrowok="t"/>
                <v:fill type="solid"/>
              </v:shape>
            </v:group>
            <v:group style="position:absolute;left:13887;top:196;width:111;height:124" coordorigin="13887,196" coordsize="111,124">
              <v:shape style="position:absolute;left:13887;top:196;width:111;height:124" coordorigin="13887,196" coordsize="111,124" path="m13950,196l13934,196,13927,197,13887,248,13887,268,13889,276,13894,292,13898,298,13903,303,13908,308,13914,313,13927,318,13935,319,13951,319,13959,318,13972,312,13978,308,13982,303,13936,303,13930,301,13909,261,13909,248,13937,212,13981,212,13977,207,13971,203,13957,197,13950,196xe" filled="true" fillcolor="#0d266b" stroked="false">
                <v:path arrowok="t"/>
                <v:fill type="solid"/>
              </v:shape>
              <v:shape style="position:absolute;left:13887;top:196;width:111;height:124" coordorigin="13887,196" coordsize="111,124" path="m13981,212l13949,212,13954,213,13962,218,13976,261,13976,267,13949,303,13982,303,13998,248,13997,240,13991,224,13987,218,13981,212xe" filled="true" fillcolor="#0d266b" stroked="false">
                <v:path arrowok="t"/>
                <v:fill type="solid"/>
              </v:shape>
            </v:group>
            <v:group style="position:absolute;left:14009;top:150;width:103;height:170" coordorigin="14009,150" coordsize="103,170">
              <v:shape style="position:absolute;left:14009;top:150;width:103;height:170" coordorigin="14009,150" coordsize="103,170" path="m14055,195l14046,195,14039,197,14009,266,14010,273,14013,288,14016,294,14020,300,14023,306,14028,311,14040,318,14046,320,14061,319,14068,318,14081,312,14086,307,14088,303,14054,303,14049,302,14041,295,14038,291,14036,287,14034,282,14031,253,14031,248,14032,242,14033,237,14054,212,14087,212,14074,200,14055,195xe" filled="true" fillcolor="#0d266b" stroked="false">
                <v:path arrowok="t"/>
                <v:fill type="solid"/>
              </v:shape>
              <v:shape style="position:absolute;left:14009;top:150;width:103;height:170" coordorigin="14009,150" coordsize="103,170" path="m14112,300l14091,300,14091,317,14112,317,14112,300xe" filled="true" fillcolor="#0d266b" stroked="false">
                <v:path arrowok="t"/>
                <v:fill type="solid"/>
              </v:shape>
              <v:shape style="position:absolute;left:14009;top:150;width:103;height:170" coordorigin="14009,150" coordsize="103,170" path="m14087,212l14065,212,14070,213,14078,220,14090,262,14090,267,14066,303,14088,303,14091,300,14112,300,14112,214,14090,214,14087,212xe" filled="true" fillcolor="#0d266b" stroked="false">
                <v:path arrowok="t"/>
                <v:fill type="solid"/>
              </v:shape>
              <v:shape style="position:absolute;left:14009;top:150;width:103;height:170" coordorigin="14009,150" coordsize="103,170" path="m14112,150l14090,150,14090,214,14112,214,14112,150xe" filled="true" fillcolor="#0d266b" stroked="false">
                <v:path arrowok="t"/>
                <v:fill type="solid"/>
              </v:shape>
            </v:group>
            <v:group style="position:absolute;left:14125;top:195;width:102;height:125" coordorigin="14125,195" coordsize="102,125">
              <v:shape style="position:absolute;left:14125;top:195;width:102;height:125" coordorigin="14125,195" coordsize="102,125" path="m14186,195l14166,195,14159,197,14125,250,14126,271,14132,290,14144,307,14160,316,14182,320,14190,320,14196,319,14209,316,14215,314,14220,311,14219,303,14173,303,14165,300,14152,287,14148,278,14147,265,14227,265,14227,255,14226,249,14147,249,14147,238,14150,229,14160,216,14168,212,14215,212,14213,209,14208,204,14194,197,14186,195xe" filled="true" fillcolor="#0d266b" stroked="false">
                <v:path arrowok="t"/>
                <v:fill type="solid"/>
              </v:shape>
              <v:shape style="position:absolute;left:14125;top:195;width:102;height:125" coordorigin="14125,195" coordsize="102,125" path="m14218,293l14213,296,14207,299,14197,302,14190,303,14219,303,14218,293xe" filled="true" fillcolor="#0d266b" stroked="false">
                <v:path arrowok="t"/>
                <v:fill type="solid"/>
              </v:shape>
              <v:shape style="position:absolute;left:14125;top:195;width:102;height:125" coordorigin="14125,195" coordsize="102,125" path="m14215,212l14186,212,14193,215,14198,222,14203,228,14205,237,14205,249,14226,249,14226,246,14223,229,14221,222,14217,215,14215,212xe" filled="true" fillcolor="#0d266b" stroked="false">
                <v:path arrowok="t"/>
                <v:fill type="solid"/>
              </v:shape>
            </v:group>
            <v:group style="position:absolute;left:14254;top:150;width:2;height:167" coordorigin="14254,150" coordsize="2,167">
              <v:shape style="position:absolute;left:14254;top:150;width:2;height:167" coordorigin="14254,150" coordsize="0,167" path="m14254,150l14254,317e" filled="false" stroked="true" strokeweight="1.061pt" strokecolor="#0d266b">
                <v:path arrowok="t"/>
              </v:shape>
            </v:group>
            <w10:wrap type="none"/>
          </v:group>
        </w:pict>
      </w:r>
      <w:r>
        <w:rPr>
          <w:w w:val="95"/>
        </w:rPr>
        <w:t>HHI-EMD</w:t>
      </w:r>
      <w:r>
        <w:rPr>
          <w:spacing w:val="-28"/>
          <w:w w:val="95"/>
        </w:rPr>
        <w:t> </w:t>
      </w:r>
      <w:r>
        <w:rPr>
          <w:w w:val="95"/>
        </w:rPr>
        <w:t>provides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HiMSEN</w:t>
      </w:r>
      <w:r>
        <w:rPr>
          <w:spacing w:val="-28"/>
          <w:w w:val="95"/>
        </w:rPr>
        <w:t> </w:t>
      </w:r>
      <w:r>
        <w:rPr>
          <w:w w:val="95"/>
        </w:rPr>
        <w:t>Propulsion</w:t>
      </w:r>
      <w:r>
        <w:rPr>
          <w:spacing w:val="-28"/>
          <w:w w:val="95"/>
        </w:rPr>
        <w:t> </w:t>
      </w:r>
      <w:r>
        <w:rPr>
          <w:w w:val="95"/>
        </w:rPr>
        <w:t>System</w:t>
      </w:r>
      <w:r>
        <w:rPr>
          <w:spacing w:val="-28"/>
          <w:w w:val="95"/>
        </w:rPr>
        <w:t> </w:t>
      </w:r>
      <w:r>
        <w:rPr>
          <w:w w:val="95"/>
        </w:rPr>
        <w:t>with</w:t>
      </w:r>
      <w:r>
        <w:rPr>
          <w:spacing w:val="-28"/>
          <w:w w:val="95"/>
        </w:rPr>
        <w:t> </w:t>
      </w:r>
      <w:r>
        <w:rPr>
          <w:w w:val="95"/>
        </w:rPr>
        <w:t>reliable,</w:t>
      </w:r>
      <w:r>
        <w:rPr>
          <w:spacing w:val="-28"/>
          <w:w w:val="95"/>
        </w:rPr>
        <w:t> </w:t>
      </w:r>
      <w:r>
        <w:rPr>
          <w:w w:val="95"/>
        </w:rPr>
        <w:t>cost</w:t>
      </w:r>
      <w:r>
        <w:rPr>
          <w:spacing w:val="-28"/>
          <w:w w:val="95"/>
        </w:rPr>
        <w:t> </w:t>
      </w:r>
      <w:r>
        <w:rPr>
          <w:w w:val="95"/>
        </w:rPr>
        <w:t>effective</w:t>
      </w:r>
      <w:r>
        <w:rPr>
          <w:w w:val="88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environment-friendly</w:t>
      </w:r>
      <w:r>
        <w:rPr>
          <w:spacing w:val="-24"/>
          <w:w w:val="95"/>
        </w:rPr>
        <w:t> </w:t>
      </w:r>
      <w:r>
        <w:rPr>
          <w:w w:val="95"/>
        </w:rPr>
        <w:t>solutions.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3074" w:right="14259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group style="position:absolute;margin-left:687.130676pt;margin-top:4.702128pt;width:39.9pt;height:7.75pt;mso-position-horizontal-relative:page;mso-position-vertical-relative:paragraph;z-index:4624" coordorigin="13743,94" coordsize="798,155">
            <v:group style="position:absolute;left:13743;top:97;width:113;height:150" coordorigin="13743,97" coordsize="113,150">
              <v:shape style="position:absolute;left:13743;top:97;width:113;height:150" coordorigin="13743,97" coordsize="113,150" path="m13764,97l13743,97,13743,246,13764,246,13764,178,13855,178,13855,163,13764,163,13764,97xe" filled="true" fillcolor="#0d266b" stroked="false">
                <v:path arrowok="t"/>
                <v:fill type="solid"/>
              </v:shape>
              <v:shape style="position:absolute;left:13743;top:97;width:113;height:150" coordorigin="13743,97" coordsize="113,150" path="m13855,178l13834,178,13834,246,13855,246,13855,178xe" filled="true" fillcolor="#0d266b" stroked="false">
                <v:path arrowok="t"/>
                <v:fill type="solid"/>
              </v:shape>
              <v:shape style="position:absolute;left:13743;top:97;width:113;height:150" coordorigin="13743,97" coordsize="113,150" path="m13855,97l13834,97,13834,163,13855,163,13855,97xe" filled="true" fillcolor="#0d266b" stroked="false">
                <v:path arrowok="t"/>
                <v:fill type="solid"/>
              </v:shape>
            </v:group>
            <v:group style="position:absolute;left:13866;top:94;width:89;height:155" coordorigin="13866,94" coordsize="89,155">
              <v:shape style="position:absolute;left:13866;top:94;width:89;height:155" coordorigin="13866,94" coordsize="89,155" path="m13868,228l13895,248,13909,248,13945,234,13893,234,13888,233,13878,231,13873,230,13868,228xe" filled="true" fillcolor="#0d266b" stroked="false">
                <v:path arrowok="t"/>
                <v:fill type="solid"/>
              </v:shape>
              <v:shape style="position:absolute;left:13866;top:94;width:89;height:155" coordorigin="13866,94" coordsize="89,155" path="m13946,109l13908,109,13912,109,13919,112,13934,131,13934,141,13933,145,13928,152,13925,154,13921,157,13917,159,13912,160,13902,162,13896,163,13884,163,13884,178,13899,178,13904,178,13934,201,13934,211,13903,234,13945,234,13947,231,13953,220,13955,213,13955,201,13924,170,13934,167,13941,162,13952,150,13954,142,13954,127,13953,121,13948,111,13946,109xe" filled="true" fillcolor="#0d266b" stroked="false">
                <v:path arrowok="t"/>
                <v:fill type="solid"/>
              </v:shape>
              <v:shape style="position:absolute;left:13866;top:94;width:89;height:155" coordorigin="13866,94" coordsize="89,155" path="m13914,94l13901,94,13894,95,13882,97,13876,98,13871,100,13872,116,13877,114,13882,112,13894,109,13899,109,13946,109,13944,107,13936,100,13931,98,13920,95,13914,94xe" filled="true" fillcolor="#0d266b" stroked="false">
                <v:path arrowok="t"/>
                <v:fill type="solid"/>
              </v:shape>
            </v:group>
            <v:group style="position:absolute;left:13971;top:97;width:86;height:153" coordorigin="13971,97" coordsize="86,153">
              <v:shape style="position:absolute;left:13971;top:97;width:86;height:153" coordorigin="13971,97" coordsize="86,153" path="m13973,227l13971,244,13982,247,13992,249,14011,249,14044,234,13996,234,13990,233,13981,230,13977,228,13973,227xe" filled="true" fillcolor="#0d266b" stroked="false">
                <v:path arrowok="t"/>
                <v:fill type="solid"/>
              </v:shape>
              <v:shape style="position:absolute;left:13971;top:97;width:86;height:153" coordorigin="13971,97" coordsize="86,153" path="m14046,168l14004,168,14009,169,14018,172,14037,195,14037,206,14036,210,14032,219,14029,222,14026,225,14023,228,14019,230,14011,233,14006,234,14044,234,14046,231,14050,226,14056,214,14057,207,14057,193,14056,187,14051,175,14048,170,14046,168xe" filled="true" fillcolor="#0d266b" stroked="false">
                <v:path arrowok="t"/>
                <v:fill type="solid"/>
              </v:shape>
              <v:shape style="position:absolute;left:13971;top:97;width:86;height:153" coordorigin="13971,97" coordsize="86,153" path="m14054,97l13978,97,13976,173,13979,172,13983,171,13991,170,13994,169,14004,168,14046,168,14044,166,14040,162,14035,159,14024,155,13996,155,13997,112,14054,112,14054,97xe" filled="true" fillcolor="#0d266b" stroked="false">
                <v:path arrowok="t"/>
                <v:fill type="solid"/>
              </v:shape>
              <v:shape style="position:absolute;left:13971;top:97;width:86;height:153" coordorigin="13971,97" coordsize="86,153" path="m14018,154l14006,154,14001,154,13996,155,14024,155,14024,155,14018,154xe" filled="true" fillcolor="#0d266b" stroked="false">
                <v:path arrowok="t"/>
                <v:fill type="solid"/>
              </v:shape>
            </v:group>
            <v:group style="position:absolute;left:14077;top:97;width:117;height:150" coordorigin="14077,97" coordsize="117,150">
              <v:shape style="position:absolute;left:14077;top:97;width:117;height:150" coordorigin="14077,97" coordsize="117,150" path="m14126,97l14077,97,14077,246,14125,246,14136,245,14155,240,14163,236,14169,231,14099,231,14099,112,14168,112,14164,108,14156,104,14136,98,14126,97xe" filled="true" fillcolor="#0d266b" stroked="false">
                <v:path arrowok="t"/>
                <v:fill type="solid"/>
              </v:shape>
              <v:shape style="position:absolute;left:14077;top:97;width:117;height:150" coordorigin="14077,97" coordsize="117,150" path="m14168,112l14127,112,14134,113,14147,119,14172,164,14172,183,14134,230,14126,231,14169,231,14178,224,14183,217,14192,198,14194,187,14194,159,14192,148,14184,128,14178,120,14168,112xe" filled="true" fillcolor="#0d266b" stroked="false">
                <v:path arrowok="t"/>
                <v:fill type="solid"/>
              </v:shape>
            </v:group>
            <v:group style="position:absolute;left:14208;top:97;width:85;height:150" coordorigin="14208,97" coordsize="85,150">
              <v:shape style="position:absolute;left:14208;top:97;width:85;height:150" coordorigin="14208,97" coordsize="85,150" path="m14292,97l14208,97,14208,246,14229,246,14229,178,14287,178,14287,163,14229,163,14229,112,14292,112,14292,97xe" filled="true" fillcolor="#0d266b" stroked="false">
                <v:path arrowok="t"/>
                <v:fill type="solid"/>
              </v:shape>
            </v:group>
            <v:group style="position:absolute;left:14295;top:97;width:123;height:150" coordorigin="14295,97" coordsize="123,150">
              <v:shape style="position:absolute;left:14295;top:97;width:123;height:150" coordorigin="14295,97" coordsize="123,150" path="m14317,97l14295,97,14343,246,14370,246,14377,225,14357,225,14317,97xe" filled="true" fillcolor="#0d266b" stroked="false">
                <v:path arrowok="t"/>
                <v:fill type="solid"/>
              </v:shape>
              <v:shape style="position:absolute;left:14295;top:97;width:123;height:150" coordorigin="14295,97" coordsize="123,150" path="m14417,97l14396,97,14357,225,14377,225,14417,97xe" filled="true" fillcolor="#0d266b" stroked="false">
                <v:path arrowok="t"/>
                <v:fill type="solid"/>
              </v:shape>
            </v:group>
            <v:group style="position:absolute;left:14440;top:97;width:101;height:150" coordorigin="14440,97" coordsize="101,150">
              <v:shape style="position:absolute;left:14440;top:97;width:101;height:150" coordorigin="14440,97" coordsize="101,150" path="m14490,97l14440,97,14440,246,14461,246,14461,186,14496,186,14503,185,14515,182,14521,179,14526,176,14530,172,14531,171,14461,171,14461,112,14531,112,14528,109,14523,106,14518,102,14512,100,14498,97,14490,97xe" filled="true" fillcolor="#0d266b" stroked="false">
                <v:path arrowok="t"/>
                <v:fill type="solid"/>
              </v:shape>
              <v:shape style="position:absolute;left:14440;top:97;width:101;height:150" coordorigin="14440,97" coordsize="101,150" path="m14531,112l14498,112,14507,114,14516,126,14519,134,14519,153,14516,160,14505,169,14497,171,14531,171,14534,167,14539,156,14540,149,14540,132,14539,125,14532,113,14531,112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w w:val="95"/>
          <w:sz w:val="17"/>
        </w:rPr>
        <w:t>The optimized package</w:t>
      </w:r>
      <w:r>
        <w:rPr>
          <w:rFonts w:ascii="Trebuchet MS"/>
          <w:b/>
          <w:spacing w:val="-15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includes: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43"/>
        <w:ind w:right="14259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3"/>
        </w:rPr>
        <w:t>HiMSEN</w:t>
      </w:r>
      <w:r>
        <w:rPr>
          <w:spacing w:val="-1"/>
        </w:rPr>
        <w:t> </w:t>
      </w:r>
      <w:r>
        <w:rPr>
          <w:w w:val="84"/>
        </w:rPr>
        <w:t>Diesel</w:t>
      </w:r>
      <w:r>
        <w:rPr>
          <w:spacing w:val="-1"/>
        </w:rPr>
        <w:t> </w:t>
      </w:r>
      <w:r>
        <w:rPr>
          <w:w w:val="99"/>
        </w:rPr>
        <w:t>or</w:t>
      </w:r>
      <w:r>
        <w:rPr>
          <w:spacing w:val="-1"/>
        </w:rPr>
        <w:t> </w:t>
      </w:r>
      <w:r>
        <w:rPr>
          <w:w w:val="86"/>
        </w:rPr>
        <w:t>Dual</w:t>
      </w:r>
      <w:r>
        <w:rPr>
          <w:spacing w:val="-1"/>
        </w:rPr>
        <w:t> </w:t>
      </w:r>
      <w:r>
        <w:rPr>
          <w:w w:val="93"/>
        </w:rPr>
        <w:t>fuel</w:t>
      </w:r>
      <w:r>
        <w:rPr>
          <w:spacing w:val="-1"/>
        </w:rPr>
        <w:t> </w:t>
      </w:r>
      <w:r>
        <w:rPr>
          <w:w w:val="88"/>
        </w:rPr>
        <w:t>engines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/>
        <w:pict>
          <v:group style="position:absolute;margin-left:687.130676pt;margin-top:7.929709pt;width:33.3pt;height:7.75pt;mso-position-horizontal-relative:page;mso-position-vertical-relative:paragraph;z-index:4648" coordorigin="13743,159" coordsize="666,155">
            <v:group style="position:absolute;left:13743;top:161;width:113;height:150" coordorigin="13743,161" coordsize="113,150">
              <v:shape style="position:absolute;left:13743;top:161;width:113;height:150" coordorigin="13743,161" coordsize="113,150" path="m13764,161l13743,161,13743,311,13764,311,13764,242,13855,242,13855,227,13764,227,13764,161xe" filled="true" fillcolor="#0d266b" stroked="false">
                <v:path arrowok="t"/>
                <v:fill type="solid"/>
              </v:shape>
              <v:shape style="position:absolute;left:13743;top:161;width:113;height:150" coordorigin="13743,161" coordsize="113,150" path="m13855,242l13834,242,13834,311,13855,311,13855,242xe" filled="true" fillcolor="#0d266b" stroked="false">
                <v:path arrowok="t"/>
                <v:fill type="solid"/>
              </v:shape>
              <v:shape style="position:absolute;left:13743;top:161;width:113;height:150" coordorigin="13743,161" coordsize="113,150" path="m13855,161l13834,161,13834,227,13855,227,13855,161xe" filled="true" fillcolor="#0d266b" stroked="false">
                <v:path arrowok="t"/>
                <v:fill type="solid"/>
              </v:shape>
            </v:group>
            <v:group style="position:absolute;left:13866;top:159;width:89;height:155" coordorigin="13866,159" coordsize="89,155">
              <v:shape style="position:absolute;left:13866;top:159;width:89;height:155" coordorigin="13866,159" coordsize="89,155" path="m13868,292l13895,313,13909,313,13945,298,13893,298,13888,298,13878,296,13873,294,13868,292xe" filled="true" fillcolor="#0d266b" stroked="false">
                <v:path arrowok="t"/>
                <v:fill type="solid"/>
              </v:shape>
              <v:shape style="position:absolute;left:13866;top:159;width:89;height:155" coordorigin="13866,159" coordsize="89,155" path="m13946,173l13908,173,13912,174,13919,176,13934,196,13934,205,13933,209,13928,216,13925,219,13921,221,13917,223,13912,225,13902,227,13896,227,13884,227,13884,242,13899,242,13904,243,13934,266,13934,276,13903,298,13945,298,13947,295,13953,284,13955,278,13955,266,13924,234,13934,232,13941,227,13952,214,13954,207,13954,191,13953,185,13948,175,13946,173xe" filled="true" fillcolor="#0d266b" stroked="false">
                <v:path arrowok="t"/>
                <v:fill type="solid"/>
              </v:shape>
              <v:shape style="position:absolute;left:13866;top:159;width:89;height:155" coordorigin="13866,159" coordsize="89,155" path="m13914,159l13901,159,13894,159,13882,161,13876,163,13871,165,13872,181,13877,179,13882,177,13894,174,13899,173,13946,173,13944,171,13936,165,13931,163,13920,159,13914,159xe" filled="true" fillcolor="#0d266b" stroked="false">
                <v:path arrowok="t"/>
                <v:fill type="solid"/>
              </v:shape>
            </v:group>
            <v:group style="position:absolute;left:13971;top:161;width:86;height:153" coordorigin="13971,161" coordsize="86,153">
              <v:shape style="position:absolute;left:13971;top:161;width:86;height:153" coordorigin="13971,161" coordsize="86,153" path="m13973,291l13971,308,13982,312,13992,313,14011,313,14044,298,13996,298,13990,298,13981,295,13977,293,13973,291xe" filled="true" fillcolor="#0d266b" stroked="false">
                <v:path arrowok="t"/>
                <v:fill type="solid"/>
              </v:shape>
              <v:shape style="position:absolute;left:13971;top:161;width:86;height:153" coordorigin="13971,161" coordsize="86,153" path="m14046,233l14004,233,14009,233,14018,236,14037,260,14037,270,14036,275,14032,283,14029,287,14026,289,14023,292,14019,295,14011,298,14006,298,14044,298,14046,296,14050,291,14056,279,14057,272,14057,258,14056,251,14051,240,14048,235,14046,233xe" filled="true" fillcolor="#0d266b" stroked="false">
                <v:path arrowok="t"/>
                <v:fill type="solid"/>
              </v:shape>
              <v:shape style="position:absolute;left:13971;top:161;width:86;height:153" coordorigin="13971,161" coordsize="86,153" path="m14054,161l13978,161,13976,238,13979,237,13983,236,13991,234,13994,234,14004,233,14046,233,14044,231,14040,227,14035,224,14024,220,13996,220,13997,176,14054,176,14054,161xe" filled="true" fillcolor="#0d266b" stroked="false">
                <v:path arrowok="t"/>
                <v:fill type="solid"/>
              </v:shape>
              <v:shape style="position:absolute;left:13971;top:161;width:86;height:153" coordorigin="13971,161" coordsize="86,153" path="m14018,218l14006,218,14001,219,13996,220,14024,220,14024,219,14018,218xe" filled="true" fillcolor="#0d266b" stroked="false">
                <v:path arrowok="t"/>
                <v:fill type="solid"/>
              </v:shape>
            </v:group>
            <v:group style="position:absolute;left:14077;top:161;width:117;height:150" coordorigin="14077,161" coordsize="117,150">
              <v:shape style="position:absolute;left:14077;top:161;width:117;height:150" coordorigin="14077,161" coordsize="117,150" path="m14126,161l14077,161,14077,311,14125,311,14136,309,14155,304,14163,300,14169,296,14099,296,14099,176,14168,176,14164,173,14156,168,14136,162,14126,161xe" filled="true" fillcolor="#0d266b" stroked="false">
                <v:path arrowok="t"/>
                <v:fill type="solid"/>
              </v:shape>
              <v:shape style="position:absolute;left:14077;top:161;width:117;height:150" coordorigin="14077,161" coordsize="117,150" path="m14168,176l14127,176,14134,178,14147,183,14172,228,14172,247,14134,294,14126,296,14169,296,14178,289,14183,281,14192,263,14194,251,14194,224,14192,212,14184,193,14178,185,14168,176xe" filled="true" fillcolor="#0d266b" stroked="false">
                <v:path arrowok="t"/>
                <v:fill type="solid"/>
              </v:shape>
            </v:group>
            <v:group style="position:absolute;left:14208;top:161;width:85;height:150" coordorigin="14208,161" coordsize="85,150">
              <v:shape style="position:absolute;left:14208;top:161;width:85;height:150" coordorigin="14208,161" coordsize="85,150" path="m14292,161l14208,161,14208,311,14229,311,14229,242,14287,242,14287,227,14229,227,14229,176,14292,176,14292,161xe" filled="true" fillcolor="#0d266b" stroked="false">
                <v:path arrowok="t"/>
                <v:fill type="solid"/>
              </v:shape>
            </v:group>
            <v:group style="position:absolute;left:14307;top:161;width:101;height:150" coordorigin="14307,161" coordsize="101,150">
              <v:shape style="position:absolute;left:14307;top:161;width:101;height:150" coordorigin="14307,161" coordsize="101,150" path="m14358,161l14307,161,14307,311,14329,311,14329,251,14363,251,14370,250,14383,246,14388,244,14393,240,14398,236,14398,236,14329,236,14329,176,14398,176,14396,173,14391,170,14385,167,14379,164,14365,162,14358,161xe" filled="true" fillcolor="#0d266b" stroked="false">
                <v:path arrowok="t"/>
                <v:fill type="solid"/>
              </v:shape>
              <v:shape style="position:absolute;left:14307;top:161;width:101;height:150" coordorigin="14307,161" coordsize="101,150" path="m14398,176l14366,176,14374,179,14384,190,14386,198,14386,217,14384,224,14373,233,14365,236,14398,236,14401,232,14404,226,14406,220,14408,214,14408,197,14406,189,14400,178,14398,176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0"/>
        </w:rPr>
        <w:t>C.P/F.P</w:t>
      </w:r>
      <w:r>
        <w:rPr>
          <w:spacing w:val="-1"/>
        </w:rPr>
        <w:t> 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92"/>
        </w:rPr>
        <w:t>opeller</w:t>
      </w:r>
      <w:r>
        <w:rPr>
          <w:spacing w:val="-1"/>
        </w:rPr>
        <w:t> </w:t>
      </w:r>
      <w:r>
        <w:rPr>
          <w:w w:val="98"/>
        </w:rPr>
        <w:t>with</w:t>
      </w:r>
      <w:r>
        <w:rPr>
          <w:spacing w:val="-1"/>
        </w:rPr>
        <w:t> </w:t>
      </w:r>
      <w:r>
        <w:rPr>
          <w:w w:val="90"/>
        </w:rPr>
        <w:t>shaf</w:t>
      </w:r>
      <w:r>
        <w:rPr>
          <w:spacing w:val="5"/>
          <w:w w:val="90"/>
        </w:rPr>
        <w:t>t</w:t>
      </w:r>
      <w:r>
        <w:rPr>
          <w:w w:val="90"/>
        </w:rPr>
        <w:t>ing,</w:t>
      </w:r>
      <w:r>
        <w:rPr>
          <w:spacing w:val="-2"/>
        </w:rPr>
        <w:t> </w:t>
      </w:r>
      <w:r>
        <w:rPr>
          <w:w w:val="92"/>
        </w:rPr>
        <w:t>Azimuth</w:t>
      </w:r>
      <w:r>
        <w:rPr>
          <w:spacing w:val="-1"/>
        </w:rPr>
        <w:t> </w:t>
      </w:r>
      <w:r>
        <w:rPr>
          <w:w w:val="94"/>
        </w:rPr>
        <w:t>thruster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Pi</w:t>
      </w:r>
      <w:r>
        <w:rPr>
          <w:spacing w:val="1"/>
          <w:w w:val="88"/>
        </w:rPr>
        <w:t>t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8"/>
        </w:rPr>
        <w:t>speed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/>
        <w:pict>
          <v:group style="position:absolute;margin-left:687.130676pt;margin-top:11.023024pt;width:33.6pt;height:7.6pt;mso-position-horizontal-relative:page;mso-position-vertical-relative:paragraph;z-index:4672" coordorigin="13743,220" coordsize="672,152">
            <v:group style="position:absolute;left:13743;top:223;width:113;height:150" coordorigin="13743,223" coordsize="113,150">
              <v:shape style="position:absolute;left:13743;top:223;width:113;height:150" coordorigin="13743,223" coordsize="113,150" path="m13764,223l13743,223,13743,372,13764,372,13764,304,13855,304,13855,289,13764,289,13764,223xe" filled="true" fillcolor="#0d266b" stroked="false">
                <v:path arrowok="t"/>
                <v:fill type="solid"/>
              </v:shape>
              <v:shape style="position:absolute;left:13743;top:223;width:113;height:150" coordorigin="13743,223" coordsize="113,150" path="m13855,304l13834,304,13834,372,13855,372,13855,304xe" filled="true" fillcolor="#0d266b" stroked="false">
                <v:path arrowok="t"/>
                <v:fill type="solid"/>
              </v:shape>
              <v:shape style="position:absolute;left:13743;top:223;width:113;height:150" coordorigin="13743,223" coordsize="113,150" path="m13855,223l13834,223,13834,289,13855,289,13855,223xe" filled="true" fillcolor="#0d266b" stroked="false">
                <v:path arrowok="t"/>
                <v:fill type="solid"/>
              </v:shape>
            </v:group>
            <v:group style="position:absolute;left:13867;top:220;width:92;height:152" coordorigin="13867,220" coordsize="92,152">
              <v:shape style="position:absolute;left:13867;top:220;width:92;height:152" coordorigin="13867,220" coordsize="92,152" path="m13946,236l13913,236,13918,237,13923,240,13927,243,13930,246,13933,254,13934,259,13934,269,13900,324,13895,329,13890,335,13885,340,13871,354,13867,357,13867,372,13958,372,13958,358,13893,358,13900,350,13940,304,13954,273,13954,251,13950,240,13946,236xe" filled="true" fillcolor="#0d266b" stroked="false">
                <v:path arrowok="t"/>
                <v:fill type="solid"/>
              </v:shape>
              <v:shape style="position:absolute;left:13867;top:220;width:92;height:152" coordorigin="13867,220" coordsize="92,152" path="m13924,220l13904,220,13897,221,13883,225,13877,228,13870,232,13873,249,13878,245,13883,242,13895,237,13901,236,13946,236,13935,224,13924,220xe" filled="true" fillcolor="#0d266b" stroked="false">
                <v:path arrowok="t"/>
                <v:fill type="solid"/>
              </v:shape>
            </v:group>
            <v:group style="position:absolute;left:13974;top:223;width:92;height:150" coordorigin="13974,223" coordsize="92,150">
              <v:shape style="position:absolute;left:13974;top:223;width:92;height:150" coordorigin="13974,223" coordsize="92,150" path="m14066,223l13974,223,13974,238,14045,238,13987,372,14009,372,14066,238,14066,223xe" filled="true" fillcolor="#0d266b" stroked="false">
                <v:path arrowok="t"/>
                <v:fill type="solid"/>
              </v:shape>
            </v:group>
            <v:group style="position:absolute;left:14083;top:223;width:117;height:150" coordorigin="14083,223" coordsize="117,150">
              <v:shape style="position:absolute;left:14083;top:223;width:117;height:150" coordorigin="14083,223" coordsize="117,150" path="m14132,223l14083,223,14083,372,14131,372,14142,371,14161,366,14169,362,14175,357,14105,357,14105,238,14174,238,14170,234,14162,230,14142,224,14132,223xe" filled="true" fillcolor="#0d266b" stroked="false">
                <v:path arrowok="t"/>
                <v:fill type="solid"/>
              </v:shape>
              <v:shape style="position:absolute;left:14083;top:223;width:117;height:150" coordorigin="14083,223" coordsize="117,150" path="m14174,238l14133,238,14140,239,14153,245,14178,290,14178,309,14140,356,14133,357,14175,357,14184,351,14189,343,14198,324,14200,313,14200,285,14198,274,14190,254,14184,246,14174,238xe" filled="true" fillcolor="#0d266b" stroked="false">
                <v:path arrowok="t"/>
                <v:fill type="solid"/>
              </v:shape>
            </v:group>
            <v:group style="position:absolute;left:14214;top:223;width:85;height:150" coordorigin="14214,223" coordsize="85,150">
              <v:shape style="position:absolute;left:14214;top:223;width:85;height:150" coordorigin="14214,223" coordsize="85,150" path="m14298,223l14214,223,14214,372,14235,372,14235,304,14293,304,14293,289,14235,289,14235,238,14298,238,14298,223xe" filled="true" fillcolor="#0d266b" stroked="false">
                <v:path arrowok="t"/>
                <v:fill type="solid"/>
              </v:shape>
            </v:group>
            <v:group style="position:absolute;left:14313;top:223;width:101;height:150" coordorigin="14313,223" coordsize="101,150">
              <v:shape style="position:absolute;left:14313;top:223;width:101;height:150" coordorigin="14313,223" coordsize="101,150" path="m14364,223l14313,223,14313,372,14335,372,14335,312,14369,312,14376,311,14389,308,14394,305,14399,302,14404,298,14404,297,14335,297,14335,238,14404,238,14402,235,14397,232,14391,228,14385,226,14371,223,14364,223xe" filled="true" fillcolor="#0d266b" stroked="false">
                <v:path arrowok="t"/>
                <v:fill type="solid"/>
              </v:shape>
              <v:shape style="position:absolute;left:14313;top:223;width:101;height:150" coordorigin="14313,223" coordsize="101,150" path="m14404,238l14372,238,14380,241,14390,252,14392,260,14392,279,14390,286,14379,295,14371,297,14404,297,14407,293,14410,288,14412,282,14414,275,14414,258,14412,251,14406,240,14404,238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Load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Reduc</w:t>
      </w:r>
      <w:r>
        <w:rPr>
          <w:spacing w:val="5"/>
          <w:w w:val="88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1"/>
        </w:rPr>
        <w:t>gear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Shaft</w:t>
      </w:r>
      <w:r>
        <w:rPr>
          <w:spacing w:val="-1"/>
        </w:rPr>
        <w:t> </w:t>
      </w:r>
      <w:r>
        <w:rPr>
          <w:w w:val="93"/>
        </w:rPr>
        <w:t>gene</w:t>
      </w:r>
      <w:r>
        <w:rPr>
          <w:spacing w:val="-2"/>
          <w:w w:val="93"/>
        </w:rPr>
        <w:t>r</w:t>
      </w:r>
      <w:r>
        <w:rPr>
          <w:w w:val="96"/>
        </w:rPr>
        <w:t>ator</w:t>
      </w:r>
      <w:r>
        <w:rPr/>
      </w:r>
    </w:p>
    <w:p>
      <w:pPr>
        <w:pStyle w:val="BodyText"/>
        <w:spacing w:line="240" w:lineRule="auto"/>
        <w:ind w:right="14259"/>
        <w:jc w:val="left"/>
      </w:pPr>
      <w:r>
        <w:rPr/>
        <w:pict>
          <v:group style="position:absolute;margin-left:687.130676pt;margin-top:3.106014pt;width:39.35pt;height:7.75pt;mso-position-horizontal-relative:page;mso-position-vertical-relative:paragraph;z-index:4696" coordorigin="13743,62" coordsize="787,155">
            <v:group style="position:absolute;left:13743;top:64;width:113;height:150" coordorigin="13743,64" coordsize="113,150">
              <v:shape style="position:absolute;left:13743;top:64;width:113;height:150" coordorigin="13743,64" coordsize="113,150" path="m13764,64l13743,64,13743,214,13764,214,13764,146,13855,146,13855,131,13764,131,13764,64xe" filled="true" fillcolor="#0d266b" stroked="false">
                <v:path arrowok="t"/>
                <v:fill type="solid"/>
              </v:shape>
              <v:shape style="position:absolute;left:13743;top:64;width:113;height:150" coordorigin="13743,64" coordsize="113,150" path="m13855,146l13834,146,13834,214,13855,214,13855,146xe" filled="true" fillcolor="#0d266b" stroked="false">
                <v:path arrowok="t"/>
                <v:fill type="solid"/>
              </v:shape>
              <v:shape style="position:absolute;left:13743;top:64;width:113;height:150" coordorigin="13743,64" coordsize="113,150" path="m13855,64l13834,64,13834,131,13855,131,13855,64xe" filled="true" fillcolor="#0d266b" stroked="false">
                <v:path arrowok="t"/>
                <v:fill type="solid"/>
              </v:shape>
            </v:group>
            <v:group style="position:absolute;left:13867;top:62;width:92;height:152" coordorigin="13867,62" coordsize="92,152">
              <v:shape style="position:absolute;left:13867;top:62;width:92;height:152" coordorigin="13867,62" coordsize="92,152" path="m13946,77l13913,77,13918,79,13923,82,13927,84,13930,88,13933,96,13934,100,13934,110,13900,166,13895,171,13890,176,13885,181,13867,199,13867,214,13958,214,13958,199,13893,199,13900,192,13940,146,13954,114,13954,93,13950,82,13946,77xe" filled="true" fillcolor="#0d266b" stroked="false">
                <v:path arrowok="t"/>
                <v:fill type="solid"/>
              </v:shape>
              <v:shape style="position:absolute;left:13867;top:62;width:92;height:152" coordorigin="13867,62" coordsize="92,152" path="m13924,62l13904,62,13897,63,13883,67,13877,70,13870,74,13873,91,13878,87,13883,84,13895,79,13901,77,13946,77,13935,66,13924,62xe" filled="true" fillcolor="#0d266b" stroked="false">
                <v:path arrowok="t"/>
                <v:fill type="solid"/>
              </v:shape>
            </v:group>
            <v:group style="position:absolute;left:13972;top:62;width:92;height:152" coordorigin="13972,62" coordsize="92,152">
              <v:shape style="position:absolute;left:13972;top:62;width:92;height:152" coordorigin="13972,62" coordsize="92,152" path="m14051,77l14018,77,14023,79,14028,82,14032,84,14035,88,14038,96,14039,100,14039,110,14005,166,14000,171,13995,176,13990,181,13972,199,13972,214,14063,214,14063,199,13998,199,14005,192,14045,146,14059,114,14059,93,14056,82,14051,77xe" filled="true" fillcolor="#0d266b" stroked="false">
                <v:path arrowok="t"/>
                <v:fill type="solid"/>
              </v:shape>
              <v:shape style="position:absolute;left:13972;top:62;width:92;height:152" coordorigin="13972,62" coordsize="92,152" path="m14029,62l14009,62,14002,63,13988,67,13982,70,13975,74,13978,91,13983,87,13989,84,14000,79,14006,77,14051,77,14040,66,14029,62xe" filled="true" fillcolor="#0d266b" stroked="false">
                <v:path arrowok="t"/>
                <v:fill type="solid"/>
              </v:shape>
            </v:group>
            <v:group style="position:absolute;left:14076;top:62;width:108;height:155" coordorigin="14076,62" coordsize="108,155">
              <v:shape style="position:absolute;left:14076;top:62;width:108;height:155" coordorigin="14076,62" coordsize="108,155" path="m14155,62l14139,62,14128,64,14077,120,14076,131,14076,154,14077,165,14085,183,14090,191,14097,197,14104,204,14112,208,14130,215,14141,217,14157,217,14162,216,14173,215,14178,214,14183,212,14181,201,14143,201,14135,200,14121,194,14116,189,14111,184,14106,179,14103,172,14098,158,14097,150,14097,133,14098,126,14103,110,14106,103,14111,97,14115,91,14121,86,14134,79,14142,77,14180,77,14181,68,14177,66,14171,64,14160,63,14155,62xe" filled="true" fillcolor="#0d266b" stroked="false">
                <v:path arrowok="t"/>
                <v:fill type="solid"/>
              </v:shape>
              <v:shape style="position:absolute;left:14076;top:62;width:108;height:155" coordorigin="14076,62" coordsize="108,155" path="m14180,196l14176,198,14172,199,14162,201,14157,201,14181,201,14180,196xe" filled="true" fillcolor="#0d266b" stroked="false">
                <v:path arrowok="t"/>
                <v:fill type="solid"/>
              </v:shape>
              <v:shape style="position:absolute;left:14076;top:62;width:108;height:155" coordorigin="14076,62" coordsize="108,155" path="m14180,77l14160,77,14170,79,14178,83,14180,77xe" filled="true" fillcolor="#0d266b" stroked="false">
                <v:path arrowok="t"/>
                <v:fill type="solid"/>
              </v:shape>
            </v:group>
            <v:group style="position:absolute;left:14199;top:64;width:117;height:150" coordorigin="14199,64" coordsize="117,150">
              <v:shape style="position:absolute;left:14199;top:64;width:117;height:150" coordorigin="14199,64" coordsize="117,150" path="m14247,64l14199,64,14199,214,14247,214,14257,213,14277,208,14285,204,14291,199,14220,199,14220,79,14290,79,14286,76,14277,71,14258,66,14247,64xe" filled="true" fillcolor="#0d266b" stroked="false">
                <v:path arrowok="t"/>
                <v:fill type="solid"/>
              </v:shape>
              <v:shape style="position:absolute;left:14199;top:64;width:117;height:150" coordorigin="14199,64" coordsize="117,150" path="m14290,79l14248,79,14256,81,14269,87,14294,132,14294,151,14255,198,14248,199,14291,199,14299,192,14305,185,14313,166,14315,155,14315,127,14313,115,14305,96,14300,88,14290,79xe" filled="true" fillcolor="#0d266b" stroked="false">
                <v:path arrowok="t"/>
                <v:fill type="solid"/>
              </v:shape>
            </v:group>
            <v:group style="position:absolute;left:14330;top:64;width:85;height:150" coordorigin="14330,64" coordsize="85,150">
              <v:shape style="position:absolute;left:14330;top:64;width:85;height:150" coordorigin="14330,64" coordsize="85,150" path="m14414,64l14330,64,14330,214,14351,214,14351,146,14408,146,14408,131,14351,131,14351,79,14414,79,14414,64xe" filled="true" fillcolor="#0d266b" stroked="false">
                <v:path arrowok="t"/>
                <v:fill type="solid"/>
              </v:shape>
            </v:group>
            <v:group style="position:absolute;left:14429;top:64;width:101;height:150" coordorigin="14429,64" coordsize="101,150">
              <v:shape style="position:absolute;left:14429;top:64;width:101;height:150" coordorigin="14429,64" coordsize="101,150" path="m14480,64l14429,64,14429,214,14450,214,14450,154,14485,154,14492,153,14505,150,14510,147,14515,143,14519,140,14520,139,14450,139,14450,79,14520,79,14517,77,14512,73,14507,70,14501,68,14487,65,14480,64xe" filled="true" fillcolor="#0d266b" stroked="false">
                <v:path arrowok="t"/>
                <v:fill type="solid"/>
              </v:shape>
              <v:shape style="position:absolute;left:14429;top:64;width:101;height:150" coordorigin="14429,64" coordsize="101,150" path="m14520,79l14487,79,14496,82,14506,94,14508,101,14508,121,14505,128,14494,137,14486,139,14520,139,14523,135,14528,124,14529,117,14529,100,14528,93,14521,81,14520,79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Auxiliary</w:t>
      </w:r>
      <w:r>
        <w:rPr>
          <w:spacing w:val="-1"/>
        </w:rPr>
        <w:t> </w:t>
      </w:r>
      <w:r>
        <w:rPr>
          <w:w w:val="88"/>
        </w:rPr>
        <w:t>mac</w:t>
      </w:r>
      <w:r>
        <w:rPr>
          <w:spacing w:val="5"/>
          <w:w w:val="88"/>
        </w:rPr>
        <w:t>h</w:t>
      </w:r>
      <w:r>
        <w:rPr>
          <w:w w:val="93"/>
        </w:rPr>
        <w:t>inery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footerReference w:type="default" r:id="rId51"/>
          <w:pgSz w:w="23820" w:h="16840" w:orient="landscape"/>
          <w:pgMar w:footer="1121" w:header="0" w:top="760" w:bottom="1320" w:left="440" w:right="440"/>
        </w:sectPr>
      </w:pPr>
    </w:p>
    <w:p>
      <w:pPr>
        <w:pStyle w:val="Heading7"/>
        <w:spacing w:line="247" w:lineRule="auto" w:before="82"/>
        <w:ind w:left="808" w:right="0"/>
        <w:jc w:val="left"/>
        <w:rPr>
          <w:b w:val="0"/>
          <w:bCs w:val="0"/>
        </w:rPr>
      </w:pPr>
      <w:r>
        <w:rPr>
          <w:w w:val="95"/>
        </w:rPr>
        <w:t>Performance</w:t>
      </w:r>
      <w:r>
        <w:rPr>
          <w:spacing w:val="-49"/>
          <w:w w:val="95"/>
        </w:rPr>
        <w:t> </w:t>
      </w:r>
      <w:r>
        <w:rPr>
          <w:spacing w:val="-49"/>
          <w:w w:val="95"/>
        </w:rPr>
      </w:r>
      <w:r>
        <w:rPr/>
        <w:t>Highlights</w:t>
      </w:r>
      <w:r>
        <w:rPr>
          <w:b w:val="0"/>
        </w:rPr>
      </w:r>
    </w:p>
    <w:p>
      <w:pPr>
        <w:pStyle w:val="BodyText"/>
        <w:spacing w:line="240" w:lineRule="auto" w:before="94"/>
        <w:ind w:left="808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Imp</w:t>
      </w:r>
      <w:r>
        <w:rPr>
          <w:spacing w:val="-2"/>
          <w:w w:val="92"/>
        </w:rPr>
        <w:t>r</w:t>
      </w:r>
      <w:r>
        <w:rPr>
          <w:w w:val="99"/>
        </w:rPr>
        <w:t>o</w:t>
      </w:r>
      <w:r>
        <w:rPr>
          <w:spacing w:val="-2"/>
          <w:w w:val="99"/>
        </w:rPr>
        <w:t>v</w:t>
      </w:r>
      <w:r>
        <w:rPr>
          <w:w w:val="91"/>
        </w:rPr>
        <w:t>ed</w:t>
      </w:r>
      <w:r>
        <w:rPr>
          <w:spacing w:val="-1"/>
        </w:rPr>
        <w:t> 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86"/>
        </w:rPr>
        <w:t>ansie</w:t>
      </w:r>
      <w:r>
        <w:rPr>
          <w:spacing w:val="-2"/>
          <w:w w:val="86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8"/>
        </w:rPr>
        <w:t>with</w:t>
      </w:r>
      <w:r>
        <w:rPr>
          <w:spacing w:val="-1"/>
        </w:rPr>
        <w:t> </w:t>
      </w:r>
      <w:r>
        <w:rPr>
          <w:w w:val="87"/>
        </w:rPr>
        <w:t>pulse</w:t>
      </w:r>
      <w:r>
        <w:rPr>
          <w:spacing w:val="-1"/>
        </w:rPr>
        <w:t> </w:t>
      </w:r>
      <w:r>
        <w:rPr>
          <w:w w:val="90"/>
        </w:rPr>
        <w:t>charging</w:t>
      </w:r>
      <w:r>
        <w:rPr>
          <w:spacing w:val="-1"/>
        </w:rPr>
        <w:t> </w:t>
      </w:r>
      <w:r>
        <w:rPr>
          <w:w w:val="94"/>
        </w:rPr>
        <w:t>turbocharger</w:t>
      </w:r>
      <w:r>
        <w:rPr/>
      </w:r>
    </w:p>
    <w:p>
      <w:pPr>
        <w:pStyle w:val="BodyText"/>
        <w:spacing w:line="240" w:lineRule="auto"/>
        <w:ind w:left="808" w:right="0"/>
        <w:jc w:val="left"/>
      </w:pPr>
      <w:r>
        <w:rPr/>
        <w:pict>
          <v:shape style="position:absolute;margin-left:217.483276pt;margin-top:-33.502270pt;width:304.889282pt;height:285.218994pt;mso-position-horizontal-relative:page;mso-position-vertical-relative:paragraph;z-index:-212896" type="#_x0000_t75" stroked="false">
            <v:imagedata r:id="rId53" o:title=""/>
          </v:shape>
        </w:pict>
      </w:r>
      <w:r>
        <w:rPr/>
        <w:pict>
          <v:group style="position:absolute;margin-left:687.130676pt;margin-top:4.928316pt;width:43.75pt;height:8.4pt;mso-position-horizontal-relative:page;mso-position-vertical-relative:paragraph;z-index:4720" coordorigin="13743,99" coordsize="875,168">
            <v:group style="position:absolute;left:13743;top:107;width:113;height:150" coordorigin="13743,107" coordsize="113,150">
              <v:shape style="position:absolute;left:13743;top:107;width:113;height:150" coordorigin="13743,107" coordsize="113,150" path="m13764,107l13743,107,13743,257,13764,257,13764,188,13855,188,13855,173,13764,173,13764,107xe" filled="true" fillcolor="#0d266b" stroked="false">
                <v:path arrowok="t"/>
                <v:fill type="solid"/>
              </v:shape>
              <v:shape style="position:absolute;left:13743;top:107;width:113;height:150" coordorigin="13743,107" coordsize="113,150" path="m13855,188l13834,188,13834,257,13855,257,13855,188xe" filled="true" fillcolor="#0d266b" stroked="false">
                <v:path arrowok="t"/>
                <v:fill type="solid"/>
              </v:shape>
              <v:shape style="position:absolute;left:13743;top:107;width:113;height:150" coordorigin="13743,107" coordsize="113,150" path="m13855,107l13834,107,13834,173,13855,173,13855,107xe" filled="true" fillcolor="#0d266b" stroked="false">
                <v:path arrowok="t"/>
                <v:fill type="solid"/>
              </v:shape>
            </v:group>
            <v:group style="position:absolute;left:13863;top:107;width:104;height:150" coordorigin="13863,107" coordsize="104,150">
              <v:shape style="position:absolute;left:13863;top:107;width:104;height:150" coordorigin="13863,107" coordsize="104,150" path="m13948,225l13928,225,13928,257,13948,257,13948,225xe" filled="true" fillcolor="#0d266b" stroked="false">
                <v:path arrowok="t"/>
                <v:fill type="solid"/>
              </v:shape>
              <v:shape style="position:absolute;left:13863;top:107;width:104;height:150" coordorigin="13863,107" coordsize="104,150" path="m13948,107l13924,107,13863,209,13863,225,13967,225,13967,210,13882,210,13928,131,13948,131,13948,107xe" filled="true" fillcolor="#0d266b" stroked="false">
                <v:path arrowok="t"/>
                <v:fill type="solid"/>
              </v:shape>
              <v:shape style="position:absolute;left:13863;top:107;width:104;height:150" coordorigin="13863,107" coordsize="104,150" path="m13948,131l13928,131,13928,210,13948,210,13948,131xe" filled="true" fillcolor="#0d266b" stroked="false">
                <v:path arrowok="t"/>
                <v:fill type="solid"/>
              </v:shape>
            </v:group>
            <v:group style="position:absolute;left:13981;top:105;width:93;height:155" coordorigin="13981,105" coordsize="93,155">
              <v:shape style="position:absolute;left:13981;top:105;width:93;height:155" coordorigin="13981,105" coordsize="93,155" path="m14042,105l14030,105,14023,106,14011,111,14006,115,14002,120,13997,124,13981,204,13981,210,13984,226,13987,233,13991,239,13995,246,13999,250,14011,257,14019,259,14035,259,14042,258,14053,253,14058,250,14062,245,14023,245,14019,244,14000,205,14001,202,14019,180,14000,180,14027,121,14032,120,14064,120,14066,110,14061,108,14057,107,14047,105,14042,105xe" filled="true" fillcolor="#0d266b" stroked="false">
                <v:path arrowok="t"/>
                <v:fill type="solid"/>
              </v:shape>
              <v:shape style="position:absolute;left:13981;top:105;width:93;height:155" coordorigin="13981,105" coordsize="93,155" path="m14065,178l14032,178,14036,179,14039,181,14052,217,14052,219,14033,245,14062,245,14065,241,14068,235,14072,223,14073,217,14073,202,14073,195,14069,183,14065,178xe" filled="true" fillcolor="#0d266b" stroked="false">
                <v:path arrowok="t"/>
                <v:fill type="solid"/>
              </v:shape>
              <v:shape style="position:absolute;left:13981;top:105;width:93;height:155" coordorigin="13981,105" coordsize="93,155" path="m14044,163l14023,163,14017,165,14006,171,14002,175,14000,180,14019,180,14019,179,14023,178,14065,178,14055,167,14044,163xe" filled="true" fillcolor="#0d266b" stroked="false">
                <v:path arrowok="t"/>
                <v:fill type="solid"/>
              </v:shape>
              <v:shape style="position:absolute;left:13981;top:105;width:93;height:155" coordorigin="13981,105" coordsize="93,155" path="m14064,120l14044,120,14048,120,14056,122,14060,124,14063,125,14064,120xe" filled="true" fillcolor="#0d266b" stroked="false">
                <v:path arrowok="t"/>
                <v:fill type="solid"/>
              </v:shape>
            </v:group>
            <v:group style="position:absolute;left:14084;top:99;width:68;height:168" coordorigin="14084,99" coordsize="68,168">
              <v:shape style="position:absolute;left:14084;top:99;width:68;height:168" coordorigin="14084,99" coordsize="68,168" path="m14151,99l14133,99,14084,266,14102,266,14151,99xe" filled="true" fillcolor="#0d266b" stroked="false">
                <v:path arrowok="t"/>
                <v:fill type="solid"/>
              </v:shape>
            </v:group>
            <v:group style="position:absolute;left:14158;top:105;width:93;height:155" coordorigin="14158,105" coordsize="93,155">
              <v:shape style="position:absolute;left:14158;top:105;width:93;height:155" coordorigin="14158,105" coordsize="93,155" path="m14220,105l14207,105,14200,106,14188,111,14183,115,14179,120,14175,124,14158,204,14159,210,14160,219,14162,226,14165,233,14168,239,14172,246,14177,250,14189,257,14196,259,14213,259,14219,258,14231,253,14235,250,14239,245,14200,245,14196,244,14178,205,14178,202,14196,180,14177,180,14204,121,14210,120,14241,120,14243,110,14239,108,14234,107,14225,105,14220,105xe" filled="true" fillcolor="#0d266b" stroked="false">
                <v:path arrowok="t"/>
                <v:fill type="solid"/>
              </v:shape>
              <v:shape style="position:absolute;left:14158;top:105;width:93;height:155" coordorigin="14158,105" coordsize="93,155" path="m14242,178l14210,178,14214,179,14217,181,14230,217,14230,219,14210,245,14239,245,14243,241,14246,235,14250,223,14250,217,14250,202,14250,195,14246,183,14242,178xe" filled="true" fillcolor="#0d266b" stroked="false">
                <v:path arrowok="t"/>
                <v:fill type="solid"/>
              </v:shape>
              <v:shape style="position:absolute;left:14158;top:105;width:93;height:155" coordorigin="14158,105" coordsize="93,155" path="m14222,163l14201,163,14194,165,14184,171,14180,175,14177,180,14196,180,14196,179,14201,178,14242,178,14232,167,14222,163xe" filled="true" fillcolor="#0d266b" stroked="false">
                <v:path arrowok="t"/>
                <v:fill type="solid"/>
              </v:shape>
              <v:shape style="position:absolute;left:14158;top:105;width:93;height:155" coordorigin="14158,105" coordsize="93,155" path="m14241,120l14221,120,14225,120,14233,122,14237,124,14240,125,14241,120xe" filled="true" fillcolor="#0d266b" stroked="false">
                <v:path arrowok="t"/>
                <v:fill type="solid"/>
              </v:shape>
            </v:group>
            <v:group style="position:absolute;left:14264;top:105;width:99;height:155" coordorigin="14264,105" coordsize="99,155">
              <v:shape style="position:absolute;left:14264;top:105;width:99;height:155" coordorigin="14264,105" coordsize="99,155" path="m14322,105l14304,105,14296,107,14265,163,14264,173,14264,193,14296,257,14304,259,14322,259,14330,257,14342,249,14346,245,14308,245,14303,243,14300,240,14296,236,14293,232,14291,226,14289,221,14287,214,14285,199,14284,193,14284,173,14285,165,14308,119,14346,119,14342,115,14330,107,14322,105xe" filled="true" fillcolor="#0d266b" stroked="false">
                <v:path arrowok="t"/>
                <v:fill type="solid"/>
              </v:shape>
              <v:shape style="position:absolute;left:14264;top:105;width:99;height:155" coordorigin="14264,105" coordsize="99,155" path="m14346,119l14318,119,14322,121,14329,128,14342,173,14342,193,14342,199,14339,214,14338,221,14335,226,14333,232,14330,237,14323,243,14318,245,14346,245,14347,243,14351,236,14355,229,14358,221,14358,221,14361,203,14362,193,14362,173,14347,121,14346,119xe" filled="true" fillcolor="#0d266b" stroked="false">
                <v:path arrowok="t"/>
                <v:fill type="solid"/>
              </v:shape>
            </v:group>
            <v:group style="position:absolute;left:14372;top:107;width:123;height:150" coordorigin="14372,107" coordsize="123,150">
              <v:shape style="position:absolute;left:14372;top:107;width:123;height:150" coordorigin="14372,107" coordsize="123,150" path="m14394,107l14372,107,14421,257,14447,257,14454,236,14434,236,14394,107xe" filled="true" fillcolor="#0d266b" stroked="false">
                <v:path arrowok="t"/>
                <v:fill type="solid"/>
              </v:shape>
              <v:shape style="position:absolute;left:14372;top:107;width:123;height:150" coordorigin="14372,107" coordsize="123,150" path="m14494,107l14473,107,14434,236,14454,236,14494,107xe" filled="true" fillcolor="#0d266b" stroked="false">
                <v:path arrowok="t"/>
                <v:fill type="solid"/>
              </v:shape>
            </v:group>
            <v:group style="position:absolute;left:14517;top:107;width:101;height:150" coordorigin="14517,107" coordsize="101,150">
              <v:shape style="position:absolute;left:14517;top:107;width:101;height:150" coordorigin="14517,107" coordsize="101,150" path="m14568,107l14517,107,14517,257,14538,257,14538,197,14573,197,14580,196,14593,192,14598,190,14603,186,14607,183,14608,182,14538,182,14538,122,14608,122,14605,119,14600,116,14595,113,14589,110,14575,108,14568,107xe" filled="true" fillcolor="#0d266b" stroked="false">
                <v:path arrowok="t"/>
                <v:fill type="solid"/>
              </v:shape>
              <v:shape style="position:absolute;left:14517;top:107;width:101;height:150" coordorigin="14517,107" coordsize="101,150" path="m14608,122l14575,122,14584,125,14593,136,14596,144,14596,163,14593,170,14582,179,14574,182,14608,182,14611,178,14613,172,14616,166,14617,160,14617,143,14616,135,14609,124,14608,122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I</w:t>
      </w:r>
      <w:r>
        <w:rPr>
          <w:spacing w:val="-4"/>
          <w:w w:val="86"/>
        </w:rPr>
        <w:t>n</w:t>
      </w:r>
      <w:r>
        <w:rPr>
          <w:w w:val="88"/>
        </w:rPr>
        <w:t>visible</w:t>
      </w:r>
      <w:r>
        <w:rPr>
          <w:spacing w:val="-1"/>
        </w:rPr>
        <w:t> </w:t>
      </w:r>
      <w:r>
        <w:rPr>
          <w:w w:val="89"/>
        </w:rPr>
        <w:t>smoke</w:t>
      </w:r>
      <w:r>
        <w:rPr/>
      </w:r>
    </w:p>
    <w:p>
      <w:pPr>
        <w:pStyle w:val="BodyText"/>
        <w:spacing w:line="240" w:lineRule="auto"/>
        <w:ind w:left="80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Lower</w:t>
      </w:r>
      <w:r>
        <w:rPr>
          <w:spacing w:val="-1"/>
        </w:rPr>
        <w:t> </w:t>
      </w:r>
      <w:r>
        <w:rPr>
          <w:w w:val="92"/>
        </w:rPr>
        <w:t>thermal</w:t>
      </w:r>
      <w:r>
        <w:rPr>
          <w:spacing w:val="-1"/>
        </w:rPr>
        <w:t> </w:t>
      </w:r>
      <w:r>
        <w:rPr>
          <w:w w:val="90"/>
        </w:rPr>
        <w:t>load</w:t>
      </w:r>
      <w:r>
        <w:rPr>
          <w:spacing w:val="-2"/>
        </w:rPr>
        <w:t> </w:t>
      </w:r>
      <w:r>
        <w:rPr>
          <w:w w:val="91"/>
        </w:rPr>
        <w:t>engine</w:t>
      </w:r>
      <w:r>
        <w:rPr/>
      </w:r>
    </w:p>
    <w:p>
      <w:pPr>
        <w:pStyle w:val="BodyText"/>
        <w:spacing w:line="240" w:lineRule="auto"/>
        <w:ind w:left="808" w:right="0"/>
        <w:jc w:val="left"/>
      </w:pPr>
      <w:r>
        <w:rPr/>
        <w:pict>
          <v:group style="position:absolute;margin-left:687.130676pt;margin-top:8.010799pt;width:37.15pt;height:8.4pt;mso-position-horizontal-relative:page;mso-position-vertical-relative:paragraph;z-index:4744" coordorigin="13743,160" coordsize="743,168">
            <v:group style="position:absolute;left:13743;top:169;width:113;height:150" coordorigin="13743,169" coordsize="113,150">
              <v:shape style="position:absolute;left:13743;top:169;width:113;height:150" coordorigin="13743,169" coordsize="113,150" path="m13764,169l13743,169,13743,318,13764,318,13764,250,13855,250,13855,235,13764,235,13764,169xe" filled="true" fillcolor="#0d266b" stroked="false">
                <v:path arrowok="t"/>
                <v:fill type="solid"/>
              </v:shape>
              <v:shape style="position:absolute;left:13743;top:169;width:113;height:150" coordorigin="13743,169" coordsize="113,150" path="m13855,250l13834,250,13834,318,13855,318,13855,250xe" filled="true" fillcolor="#0d266b" stroked="false">
                <v:path arrowok="t"/>
                <v:fill type="solid"/>
              </v:shape>
              <v:shape style="position:absolute;left:13743;top:169;width:113;height:150" coordorigin="13743,169" coordsize="113,150" path="m13855,169l13834,169,13834,235,13855,235,13855,169xe" filled="true" fillcolor="#0d266b" stroked="false">
                <v:path arrowok="t"/>
                <v:fill type="solid"/>
              </v:shape>
            </v:group>
            <v:group style="position:absolute;left:13863;top:169;width:104;height:150" coordorigin="13863,169" coordsize="104,150">
              <v:shape style="position:absolute;left:13863;top:169;width:104;height:150" coordorigin="13863,169" coordsize="104,150" path="m13948,286l13928,286,13928,318,13948,318,13948,286xe" filled="true" fillcolor="#0d266b" stroked="false">
                <v:path arrowok="t"/>
                <v:fill type="solid"/>
              </v:shape>
              <v:shape style="position:absolute;left:13863;top:169;width:104;height:150" coordorigin="13863,169" coordsize="104,150" path="m13948,169l13924,169,13863,271,13863,286,13967,286,13967,271,13882,271,13928,193,13948,193,13948,169xe" filled="true" fillcolor="#0d266b" stroked="false">
                <v:path arrowok="t"/>
                <v:fill type="solid"/>
              </v:shape>
              <v:shape style="position:absolute;left:13863;top:169;width:104;height:150" coordorigin="13863,169" coordsize="104,150" path="m13948,193l13928,193,13928,271,13948,271,13948,193xe" filled="true" fillcolor="#0d266b" stroked="false">
                <v:path arrowok="t"/>
                <v:fill type="solid"/>
              </v:shape>
            </v:group>
            <v:group style="position:absolute;left:13981;top:166;width:93;height:155" coordorigin="13981,166" coordsize="93,155">
              <v:shape style="position:absolute;left:13981;top:166;width:93;height:155" coordorigin="13981,166" coordsize="93,155" path="m14042,166l14030,166,14023,168,14011,173,14006,177,14002,181,13997,186,13981,265,13981,272,13984,288,13987,295,13991,301,13995,307,13999,312,14011,319,14019,321,14035,321,14042,320,14053,315,14058,311,14062,307,14023,307,14019,305,14000,267,14001,264,14019,241,14000,241,14027,183,14032,182,14064,182,14066,171,14061,170,14057,168,14047,167,14042,166xe" filled="true" fillcolor="#0d266b" stroked="false">
                <v:path arrowok="t"/>
                <v:fill type="solid"/>
              </v:shape>
              <v:shape style="position:absolute;left:13981;top:166;width:93;height:155" coordorigin="13981,166" coordsize="93,155" path="m14065,240l14032,240,14036,241,14039,243,14052,279,14052,281,14033,307,14062,307,14065,302,14068,297,14072,285,14073,279,14073,264,14073,256,14069,245,14065,240xe" filled="true" fillcolor="#0d266b" stroked="false">
                <v:path arrowok="t"/>
                <v:fill type="solid"/>
              </v:shape>
              <v:shape style="position:absolute;left:13981;top:166;width:93;height:155" coordorigin="13981,166" coordsize="93,155" path="m14044,225l14023,225,14017,226,14006,232,14002,236,14000,241,14019,241,14019,241,14023,240,14065,240,14055,229,14044,225xe" filled="true" fillcolor="#0d266b" stroked="false">
                <v:path arrowok="t"/>
                <v:fill type="solid"/>
              </v:shape>
              <v:shape style="position:absolute;left:13981;top:166;width:93;height:155" coordorigin="13981,166" coordsize="93,155" path="m14064,182l14044,182,14048,182,14056,184,14060,185,14063,187,14064,182xe" filled="true" fillcolor="#0d266b" stroked="false">
                <v:path arrowok="t"/>
                <v:fill type="solid"/>
              </v:shape>
            </v:group>
            <v:group style="position:absolute;left:14084;top:160;width:68;height:168" coordorigin="14084,160" coordsize="68,168">
              <v:shape style="position:absolute;left:14084;top:160;width:68;height:168" coordorigin="14084,160" coordsize="68,168" path="m14151,160l14133,160,14084,328,14102,328,14151,160xe" filled="true" fillcolor="#0d266b" stroked="false">
                <v:path arrowok="t"/>
                <v:fill type="solid"/>
              </v:shape>
            </v:group>
            <v:group style="position:absolute;left:14158;top:166;width:93;height:155" coordorigin="14158,166" coordsize="93,155">
              <v:shape style="position:absolute;left:14158;top:166;width:93;height:155" coordorigin="14158,166" coordsize="93,155" path="m14220,166l14207,166,14200,168,14188,173,14183,177,14179,181,14175,186,14158,265,14159,272,14160,281,14162,288,14165,295,14168,301,14172,307,14177,312,14189,319,14196,321,14213,321,14219,320,14231,315,14235,311,14239,307,14200,307,14196,305,14178,267,14178,264,14196,241,14177,241,14204,183,14210,182,14241,182,14243,171,14239,170,14234,168,14225,167,14220,166xe" filled="true" fillcolor="#0d266b" stroked="false">
                <v:path arrowok="t"/>
                <v:fill type="solid"/>
              </v:shape>
              <v:shape style="position:absolute;left:14158;top:166;width:93;height:155" coordorigin="14158,166" coordsize="93,155" path="m14242,240l14210,240,14214,241,14217,243,14230,279,14230,281,14210,307,14239,307,14243,302,14246,297,14250,285,14250,279,14250,264,14250,256,14246,245,14242,240xe" filled="true" fillcolor="#0d266b" stroked="false">
                <v:path arrowok="t"/>
                <v:fill type="solid"/>
              </v:shape>
              <v:shape style="position:absolute;left:14158;top:166;width:93;height:155" coordorigin="14158,166" coordsize="93,155" path="m14222,225l14201,225,14194,226,14184,232,14180,236,14177,241,14196,241,14196,241,14201,240,14242,240,14232,229,14222,225xe" filled="true" fillcolor="#0d266b" stroked="false">
                <v:path arrowok="t"/>
                <v:fill type="solid"/>
              </v:shape>
              <v:shape style="position:absolute;left:14158;top:166;width:93;height:155" coordorigin="14158,166" coordsize="93,155" path="m14241,182l14221,182,14225,182,14233,184,14237,185,14240,187,14241,182xe" filled="true" fillcolor="#0d266b" stroked="false">
                <v:path arrowok="t"/>
                <v:fill type="solid"/>
              </v:shape>
            </v:group>
            <v:group style="position:absolute;left:14264;top:166;width:99;height:155" coordorigin="14264,166" coordsize="99,155">
              <v:shape style="position:absolute;left:14264;top:166;width:99;height:155" coordorigin="14264,166" coordsize="99,155" path="m14322,166l14304,166,14296,169,14265,224,14264,234,14264,255,14296,319,14304,321,14322,321,14330,319,14342,310,14346,306,14308,306,14303,305,14300,301,14296,298,14293,294,14291,288,14289,282,14287,276,14285,261,14284,255,14284,234,14285,227,14308,181,14346,181,14342,177,14330,169,14322,166xe" filled="true" fillcolor="#0d266b" stroked="false">
                <v:path arrowok="t"/>
                <v:fill type="solid"/>
              </v:shape>
              <v:shape style="position:absolute;left:14264;top:166;width:99;height:155" coordorigin="14264,166" coordsize="99,155" path="m14346,181l14318,181,14322,183,14329,189,14342,234,14342,255,14342,261,14339,276,14338,283,14335,288,14333,294,14330,298,14323,305,14318,306,14346,306,14347,305,14351,298,14355,291,14358,283,14358,282,14361,264,14362,255,14362,234,14347,183,14346,181xe" filled="true" fillcolor="#0d266b" stroked="false">
                <v:path arrowok="t"/>
                <v:fill type="solid"/>
              </v:shape>
            </v:group>
            <v:group style="position:absolute;left:14384;top:169;width:101;height:150" coordorigin="14384,169" coordsize="101,150">
              <v:shape style="position:absolute;left:14384;top:169;width:101;height:150" coordorigin="14384,169" coordsize="101,150" path="m14435,169l14384,169,14384,318,14406,318,14406,258,14440,258,14447,257,14460,254,14466,251,14470,248,14475,244,14475,243,14406,243,14406,184,14475,184,14473,181,14468,178,14462,174,14456,172,14442,169,14435,169xe" filled="true" fillcolor="#0d266b" stroked="false">
                <v:path arrowok="t"/>
                <v:fill type="solid"/>
              </v:shape>
              <v:shape style="position:absolute;left:14384;top:169;width:101;height:150" coordorigin="14384,169" coordsize="101,150" path="m14475,184l14443,184,14451,187,14461,198,14463,206,14463,225,14461,232,14450,241,14442,243,14475,243,14478,239,14481,234,14483,228,14485,221,14485,204,14483,197,14477,186,14475,184xe" filled="true" fillcolor="#0d266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Low</w:t>
      </w:r>
      <w:r>
        <w:rPr>
          <w:spacing w:val="-1"/>
        </w:rPr>
        <w:t> </w:t>
      </w:r>
      <w:r>
        <w:rPr>
          <w:w w:val="93"/>
        </w:rPr>
        <w:t>fuel</w:t>
      </w:r>
      <w:r>
        <w:rPr>
          <w:spacing w:val="-1"/>
        </w:rPr>
        <w:t> </w:t>
      </w:r>
      <w:r>
        <w:rPr>
          <w:w w:val="91"/>
        </w:rPr>
        <w:t>consump</w:t>
      </w:r>
      <w:r>
        <w:rPr>
          <w:spacing w:val="5"/>
          <w:w w:val="91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80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Low</w:t>
      </w:r>
      <w:r>
        <w:rPr>
          <w:spacing w:val="-1"/>
        </w:rPr>
        <w:t> </w:t>
      </w:r>
      <w:r>
        <w:rPr>
          <w:w w:val="89"/>
        </w:rPr>
        <w:t>NOx</w:t>
      </w:r>
      <w:r>
        <w:rPr>
          <w:spacing w:val="-1"/>
        </w:rPr>
        <w:t> </w:t>
      </w:r>
      <w:r>
        <w:rPr>
          <w:w w:val="86"/>
        </w:rPr>
        <w:t>emission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2" w:equalWidth="0">
            <w:col w:w="2086" w:space="181"/>
            <w:col w:w="20673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167" w:lineRule="exact"/>
        <w:ind w:left="13302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-2"/>
          <w:sz w:val="16"/>
          <w:szCs w:val="16"/>
        </w:rPr>
        <w:pict>
          <v:group style="width:43.65pt;height:8.4pt;mso-position-horizontal-relative:char;mso-position-vertical-relative:line" coordorigin="0,0" coordsize="873,168">
            <v:group style="position:absolute;left:0;top:9;width:113;height:150" coordorigin="0,9" coordsize="113,150">
              <v:shape style="position:absolute;left:0;top:9;width:113;height:150" coordorigin="0,9" coordsize="113,150" path="m21,9l0,9,0,158,21,158,21,90,113,90,113,75,21,75,21,9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0l91,90,91,158,113,158,113,90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l91,9,91,75,113,75,113,9xe" filled="true" fillcolor="#0d266b" stroked="false">
                <v:path arrowok="t"/>
                <v:fill type="solid"/>
              </v:shape>
            </v:group>
            <v:group style="position:absolute;left:124;top:6;width:89;height:155" coordorigin="124,6" coordsize="89,155">
              <v:shape style="position:absolute;left:124;top:6;width:89;height:155" coordorigin="124,6" coordsize="89,155" path="m126,140l152,160,166,160,202,146,150,146,145,145,135,143,130,142,126,140xe" filled="true" fillcolor="#0d266b" stroked="false">
                <v:path arrowok="t"/>
                <v:fill type="solid"/>
              </v:shape>
              <v:shape style="position:absolute;left:124;top:6;width:89;height:155" coordorigin="124,6" coordsize="89,155" path="m203,21l166,21,169,21,176,24,191,43,191,53,190,57,185,64,182,66,178,69,174,71,170,72,159,74,154,75,141,75,141,90,157,90,161,90,192,113,192,123,160,146,202,146,205,143,211,132,212,125,212,113,182,82,191,79,198,74,209,62,212,54,212,39,210,33,205,23,203,21xe" filled="true" fillcolor="#0d266b" stroked="false">
                <v:path arrowok="t"/>
                <v:fill type="solid"/>
              </v:shape>
              <v:shape style="position:absolute;left:124;top:6;width:89;height:155" coordorigin="124,6" coordsize="89,155" path="m172,6l158,6,151,7,140,9,134,10,128,12,130,28,134,26,139,24,151,21,157,21,203,21,202,19,193,12,188,10,177,7,172,6xe" filled="true" fillcolor="#0d266b" stroked="false">
                <v:path arrowok="t"/>
                <v:fill type="solid"/>
              </v:shape>
            </v:group>
            <v:group style="position:absolute;left:229;top:6;width:92;height:152" coordorigin="229,6" coordsize="92,152">
              <v:shape style="position:absolute;left:229;top:6;width:92;height:152" coordorigin="229,6" coordsize="92,152" path="m308,21l275,21,280,23,285,26,289,29,292,32,295,40,296,44,296,54,262,110,257,115,252,120,247,126,229,143,229,158,320,158,320,143,255,143,262,136,302,90,316,59,316,37,312,26,308,21xe" filled="true" fillcolor="#0d266b" stroked="false">
                <v:path arrowok="t"/>
                <v:fill type="solid"/>
              </v:shape>
              <v:shape style="position:absolute;left:229;top:6;width:92;height:152" coordorigin="229,6" coordsize="92,152" path="m286,6l266,6,259,7,245,11,239,14,232,18,235,35,240,31,246,28,257,23,263,21,308,21,297,10,286,6xe" filled="true" fillcolor="#0d266b" stroked="false">
                <v:path arrowok="t"/>
                <v:fill type="solid"/>
              </v:shape>
            </v:group>
            <v:group style="position:absolute;left:330;top:0;width:68;height:168" coordorigin="330,0" coordsize="68,168">
              <v:shape style="position:absolute;left:330;top:0;width:68;height:168" coordorigin="330,0" coordsize="68,168" path="m397,0l379,0,330,167,348,167,397,0xe" filled="true" fillcolor="#0d266b" stroked="false">
                <v:path arrowok="t"/>
                <v:fill type="solid"/>
              </v:shape>
            </v:group>
            <v:group style="position:absolute;left:402;top:9;width:104;height:150" coordorigin="402,9" coordsize="104,150">
              <v:shape style="position:absolute;left:402;top:9;width:104;height:150" coordorigin="402,9" coordsize="104,150" path="m486,126l466,126,466,158,486,158,486,126xe" filled="true" fillcolor="#0d266b" stroked="false">
                <v:path arrowok="t"/>
                <v:fill type="solid"/>
              </v:shape>
              <v:shape style="position:absolute;left:402;top:9;width:104;height:150" coordorigin="402,9" coordsize="104,150" path="m486,9l463,9,402,111,402,126,506,126,506,111,421,111,466,33,486,33,486,9xe" filled="true" fillcolor="#0d266b" stroked="false">
                <v:path arrowok="t"/>
                <v:fill type="solid"/>
              </v:shape>
              <v:shape style="position:absolute;left:402;top:9;width:104;height:150" coordorigin="402,9" coordsize="104,150" path="m486,33l466,33,466,111,486,111,486,33xe" filled="true" fillcolor="#0d266b" stroked="false">
                <v:path arrowok="t"/>
                <v:fill type="solid"/>
              </v:shape>
            </v:group>
            <v:group style="position:absolute;left:519;top:6;width:99;height:155" coordorigin="519,6" coordsize="99,155">
              <v:shape style="position:absolute;left:519;top:6;width:99;height:155" coordorigin="519,6" coordsize="99,155" path="m577,6l559,6,552,8,520,64,519,74,519,94,552,159,559,161,577,161,585,159,597,150,601,146,563,146,558,144,555,141,551,138,548,133,546,128,544,122,542,115,540,100,540,94,539,74,540,67,563,21,601,21,597,17,585,8,577,6xe" filled="true" fillcolor="#0d266b" stroked="false">
                <v:path arrowok="t"/>
                <v:fill type="solid"/>
              </v:shape>
              <v:shape style="position:absolute;left:519;top:6;width:99;height:155" coordorigin="519,6" coordsize="99,155" path="m601,21l573,21,577,23,585,29,597,74,597,94,597,101,595,116,593,122,590,128,588,134,585,138,578,144,573,146,601,146,617,94,617,74,602,23,601,21xe" filled="true" fillcolor="#0d266b" stroked="false">
                <v:path arrowok="t"/>
                <v:fill type="solid"/>
              </v:shape>
            </v:group>
            <v:group style="position:absolute;left:627;top:9;width:123;height:150" coordorigin="627,9" coordsize="123,150">
              <v:shape style="position:absolute;left:627;top:9;width:123;height:150" coordorigin="627,9" coordsize="123,150" path="m649,9l627,9,676,158,702,158,709,137,689,137,649,9xe" filled="true" fillcolor="#0d266b" stroked="false">
                <v:path arrowok="t"/>
                <v:fill type="solid"/>
              </v:shape>
              <v:shape style="position:absolute;left:627;top:9;width:123;height:150" coordorigin="627,9" coordsize="123,150" path="m749,9l729,9,689,137,709,137,749,9xe" filled="true" fillcolor="#0d266b" stroked="false">
                <v:path arrowok="t"/>
                <v:fill type="solid"/>
              </v:shape>
            </v:group>
            <v:group style="position:absolute;left:772;top:9;width:101;height:150" coordorigin="772,9" coordsize="101,150">
              <v:shape style="position:absolute;left:772;top:9;width:101;height:150" coordorigin="772,9" coordsize="101,150" path="m823,9l772,9,772,158,793,158,793,98,828,98,835,97,848,94,853,91,858,88,862,84,863,83,793,83,793,24,863,24,860,21,855,18,850,14,844,12,830,9,823,9xe" filled="true" fillcolor="#0d266b" stroked="false">
                <v:path arrowok="t"/>
                <v:fill type="solid"/>
              </v:shape>
              <v:shape style="position:absolute;left:772;top:9;width:101;height:150" coordorigin="772,9" coordsize="101,150" path="m863,24l830,24,839,26,849,38,851,46,851,65,848,72,837,81,829,83,863,83,866,79,871,68,872,61,872,44,871,37,865,25,863,24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6"/>
          <w:szCs w:val="16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167" w:lineRule="exact"/>
        <w:ind w:left="13302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-2"/>
          <w:sz w:val="16"/>
          <w:szCs w:val="16"/>
        </w:rPr>
        <w:pict>
          <v:group style="width:37pt;height:8.4pt;mso-position-horizontal-relative:char;mso-position-vertical-relative:line" coordorigin="0,0" coordsize="740,168">
            <v:group style="position:absolute;left:0;top:9;width:113;height:150" coordorigin="0,9" coordsize="113,150">
              <v:shape style="position:absolute;left:0;top:9;width:113;height:150" coordorigin="0,9" coordsize="113,150" path="m21,9l0,9,0,158,21,158,21,90,113,90,113,75,21,75,21,9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0l91,90,91,158,113,158,113,90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l91,9,91,75,113,75,113,9xe" filled="true" fillcolor="#0d266b" stroked="false">
                <v:path arrowok="t"/>
                <v:fill type="solid"/>
              </v:shape>
            </v:group>
            <v:group style="position:absolute;left:124;top:6;width:89;height:155" coordorigin="124,6" coordsize="89,155">
              <v:shape style="position:absolute;left:124;top:6;width:89;height:155" coordorigin="124,6" coordsize="89,155" path="m126,140l152,161,166,161,202,146,150,146,145,145,135,143,130,142,126,140xe" filled="true" fillcolor="#0d266b" stroked="false">
                <v:path arrowok="t"/>
                <v:fill type="solid"/>
              </v:shape>
              <v:shape style="position:absolute;left:124;top:6;width:89;height:155" coordorigin="124,6" coordsize="89,155" path="m203,21l166,21,169,21,176,24,191,43,191,53,154,75,141,75,141,90,157,90,161,90,166,91,171,92,175,94,183,98,186,101,188,105,191,109,192,113,192,123,160,146,202,146,205,143,211,132,212,125,212,113,182,82,191,79,198,74,209,62,212,54,212,39,210,33,205,23,203,21xe" filled="true" fillcolor="#0d266b" stroked="false">
                <v:path arrowok="t"/>
                <v:fill type="solid"/>
              </v:shape>
              <v:shape style="position:absolute;left:124;top:6;width:89;height:155" coordorigin="124,6" coordsize="89,155" path="m172,6l158,6,151,7,140,9,134,10,128,12,130,28,134,26,139,24,151,21,157,21,203,21,202,19,193,12,188,10,177,7,172,6xe" filled="true" fillcolor="#0d266b" stroked="false">
                <v:path arrowok="t"/>
                <v:fill type="solid"/>
              </v:shape>
            </v:group>
            <v:group style="position:absolute;left:229;top:6;width:92;height:152" coordorigin="229,6" coordsize="92,152">
              <v:shape style="position:absolute;left:229;top:6;width:92;height:152" coordorigin="229,6" coordsize="92,152" path="m308,21l275,21,280,23,285,26,289,29,292,32,295,40,296,44,296,54,262,110,257,115,252,120,247,126,229,143,229,158,320,158,320,143,255,143,262,136,302,90,316,59,316,37,312,26,308,21xe" filled="true" fillcolor="#0d266b" stroked="false">
                <v:path arrowok="t"/>
                <v:fill type="solid"/>
              </v:shape>
              <v:shape style="position:absolute;left:229;top:6;width:92;height:152" coordorigin="229,6" coordsize="92,152" path="m286,6l266,6,259,7,245,11,239,14,232,18,235,35,240,31,246,28,257,23,263,21,308,21,297,10,286,6xe" filled="true" fillcolor="#0d266b" stroked="false">
                <v:path arrowok="t"/>
                <v:fill type="solid"/>
              </v:shape>
            </v:group>
            <v:group style="position:absolute;left:330;top:0;width:68;height:168" coordorigin="330,0" coordsize="68,168">
              <v:shape style="position:absolute;left:330;top:0;width:68;height:168" coordorigin="330,0" coordsize="68,168" path="m397,0l379,0,330,167,348,167,397,0xe" filled="true" fillcolor="#0d266b" stroked="false">
                <v:path arrowok="t"/>
                <v:fill type="solid"/>
              </v:shape>
            </v:group>
            <v:group style="position:absolute;left:402;top:9;width:104;height:150" coordorigin="402,9" coordsize="104,150">
              <v:shape style="position:absolute;left:402;top:9;width:104;height:150" coordorigin="402,9" coordsize="104,150" path="m486,126l466,126,466,158,486,158,486,126xe" filled="true" fillcolor="#0d266b" stroked="false">
                <v:path arrowok="t"/>
                <v:fill type="solid"/>
              </v:shape>
              <v:shape style="position:absolute;left:402;top:9;width:104;height:150" coordorigin="402,9" coordsize="104,150" path="m486,9l463,9,402,111,402,126,506,126,506,111,421,111,466,33,486,33,486,9xe" filled="true" fillcolor="#0d266b" stroked="false">
                <v:path arrowok="t"/>
                <v:fill type="solid"/>
              </v:shape>
              <v:shape style="position:absolute;left:402;top:9;width:104;height:150" coordorigin="402,9" coordsize="104,150" path="m486,33l466,33,466,111,486,111,486,33xe" filled="true" fillcolor="#0d266b" stroked="false">
                <v:path arrowok="t"/>
                <v:fill type="solid"/>
              </v:shape>
            </v:group>
            <v:group style="position:absolute;left:519;top:6;width:99;height:155" coordorigin="519,6" coordsize="99,155">
              <v:shape style="position:absolute;left:519;top:6;width:99;height:155" coordorigin="519,6" coordsize="99,155" path="m577,6l559,6,552,8,520,64,519,74,519,94,552,159,559,161,577,161,585,159,597,150,601,146,563,146,558,144,551,138,548,133,546,128,544,122,542,115,540,100,540,94,539,74,540,67,563,21,601,21,597,17,585,8,577,6xe" filled="true" fillcolor="#0d266b" stroked="false">
                <v:path arrowok="t"/>
                <v:fill type="solid"/>
              </v:shape>
              <v:shape style="position:absolute;left:519;top:6;width:99;height:155" coordorigin="519,6" coordsize="99,155" path="m601,21l573,21,577,23,585,29,597,74,597,94,597,101,595,116,593,122,590,128,588,134,585,138,581,141,578,145,573,146,601,146,602,145,606,138,610,131,613,123,616,104,617,94,617,74,602,23,601,21xe" filled="true" fillcolor="#0d266b" stroked="false">
                <v:path arrowok="t"/>
                <v:fill type="solid"/>
              </v:shape>
            </v:group>
            <v:group style="position:absolute;left:640;top:9;width:101;height:150" coordorigin="640,9" coordsize="101,150">
              <v:shape style="position:absolute;left:640;top:9;width:101;height:150" coordorigin="640,9" coordsize="101,150" path="m690,9l640,9,640,158,661,158,661,98,695,98,702,97,715,94,721,91,725,88,730,84,731,83,661,83,661,24,730,24,728,21,723,18,717,14,711,12,697,9,690,9xe" filled="true" fillcolor="#0d266b" stroked="false">
                <v:path arrowok="t"/>
                <v:fill type="solid"/>
              </v:shape>
              <v:shape style="position:absolute;left:640;top:9;width:101;height:150" coordorigin="640,9" coordsize="101,150" path="m730,24l698,24,706,27,716,38,719,46,719,65,716,72,705,81,697,83,731,83,733,79,739,68,740,61,740,44,738,37,732,25,730,24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6"/>
          <w:szCs w:val="16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167" w:lineRule="exact"/>
        <w:ind w:left="13302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-2"/>
          <w:sz w:val="16"/>
          <w:szCs w:val="16"/>
        </w:rPr>
        <w:pict>
          <v:group style="width:35.85pt;height:8.4pt;mso-position-horizontal-relative:char;mso-position-vertical-relative:line" coordorigin="0,0" coordsize="717,168">
            <v:group style="position:absolute;left:0;top:9;width:113;height:150" coordorigin="0,9" coordsize="113,150">
              <v:shape style="position:absolute;left:0;top:9;width:113;height:150" coordorigin="0,9" coordsize="113,150" path="m21,9l0,9,0,158,21,158,21,90,113,90,113,75,21,75,21,9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0l91,90,91,158,113,158,113,90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l91,9,91,75,113,75,113,9xe" filled="true" fillcolor="#0d266b" stroked="false">
                <v:path arrowok="t"/>
                <v:fill type="solid"/>
              </v:shape>
            </v:group>
            <v:group style="position:absolute;left:124;top:6;width:92;height:152" coordorigin="124,6" coordsize="92,152">
              <v:shape style="position:absolute;left:124;top:6;width:92;height:152" coordorigin="124,6" coordsize="92,152" path="m203,21l170,21,176,23,180,26,184,29,187,32,191,40,191,44,191,54,157,110,152,115,147,120,142,126,124,143,124,158,216,158,216,143,150,143,157,136,197,90,212,59,212,37,208,26,203,21xe" filled="true" fillcolor="#0d266b" stroked="false">
                <v:path arrowok="t"/>
                <v:fill type="solid"/>
              </v:shape>
              <v:shape style="position:absolute;left:124;top:6;width:92;height:152" coordorigin="124,6" coordsize="92,152" path="m181,6l162,6,155,7,141,11,134,14,128,18,131,35,135,31,141,28,152,23,158,21,203,21,192,10,181,6xe" filled="true" fillcolor="#0d266b" stroked="false">
                <v:path arrowok="t"/>
                <v:fill type="solid"/>
              </v:shape>
            </v:group>
            <v:group style="position:absolute;left:229;top:9;width:86;height:153" coordorigin="229,9" coordsize="86,153">
              <v:shape style="position:absolute;left:229;top:9;width:86;height:153" coordorigin="229,9" coordsize="86,153" path="m231,139l229,156,239,159,250,161,269,161,301,146,253,146,248,145,239,142,234,140,231,139xe" filled="true" fillcolor="#0d266b" stroked="false">
                <v:path arrowok="t"/>
                <v:fill type="solid"/>
              </v:shape>
              <v:shape style="position:absolute;left:229;top:9;width:86;height:153" coordorigin="229,9" coordsize="86,153" path="m304,80l261,80,266,81,276,84,294,107,294,118,284,137,281,140,277,142,273,144,268,145,264,146,301,146,315,119,315,105,314,99,309,87,306,82,304,80xe" filled="true" fillcolor="#0d266b" stroked="false">
                <v:path arrowok="t"/>
                <v:fill type="solid"/>
              </v:shape>
              <v:shape style="position:absolute;left:229;top:9;width:86;height:153" coordorigin="229,9" coordsize="86,153" path="m311,9l235,9,234,85,237,84,241,83,248,82,252,81,261,80,304,80,302,78,297,74,293,71,282,67,254,67,255,24,311,24,311,9xe" filled="true" fillcolor="#0d266b" stroked="false">
                <v:path arrowok="t"/>
                <v:fill type="solid"/>
              </v:shape>
              <v:shape style="position:absolute;left:229;top:9;width:86;height:153" coordorigin="229,9" coordsize="86,153" path="m275,66l264,66,259,66,254,67,282,67,281,67,275,66xe" filled="true" fillcolor="#0d266b" stroked="false">
                <v:path arrowok="t"/>
                <v:fill type="solid"/>
              </v:shape>
            </v:group>
            <v:group style="position:absolute;left:324;top:0;width:68;height:168" coordorigin="324,0" coordsize="68,168">
              <v:shape style="position:absolute;left:324;top:0;width:68;height:168" coordorigin="324,0" coordsize="68,168" path="m392,0l373,0,324,167,343,167,392,0xe" filled="true" fillcolor="#0d266b" stroked="false">
                <v:path arrowok="t"/>
                <v:fill type="solid"/>
              </v:shape>
            </v:group>
            <v:group style="position:absolute;left:400;top:6;width:89;height:155" coordorigin="400,6" coordsize="89,155">
              <v:shape style="position:absolute;left:400;top:6;width:89;height:155" coordorigin="400,6" coordsize="89,155" path="m401,140l428,161,442,161,478,146,426,146,421,145,411,143,406,142,401,140xe" filled="true" fillcolor="#0d266b" stroked="false">
                <v:path arrowok="t"/>
                <v:fill type="solid"/>
              </v:shape>
              <v:shape style="position:absolute;left:400;top:6;width:89;height:155" coordorigin="400,6" coordsize="89,155" path="m479,21l442,21,445,21,452,24,467,43,467,53,466,57,461,64,458,66,454,69,450,71,446,72,435,74,429,75,417,75,417,90,432,90,437,90,464,105,467,109,468,113,468,123,436,146,478,146,481,143,487,132,488,125,488,113,457,82,467,79,474,74,485,62,487,54,487,39,486,33,483,28,481,23,479,21xe" filled="true" fillcolor="#0d266b" stroked="false">
                <v:path arrowok="t"/>
                <v:fill type="solid"/>
              </v:shape>
              <v:shape style="position:absolute;left:400;top:6;width:89;height:155" coordorigin="400,6" coordsize="89,155" path="m448,6l434,6,427,7,416,9,410,10,404,12,406,28,410,26,415,24,427,21,432,21,479,21,477,19,469,12,464,10,453,7,448,6xe" filled="true" fillcolor="#0d266b" stroked="false">
                <v:path arrowok="t"/>
                <v:fill type="solid"/>
              </v:shape>
            </v:group>
            <v:group style="position:absolute;left:504;top:6;width:89;height:155" coordorigin="504,6" coordsize="89,155">
              <v:shape style="position:absolute;left:504;top:6;width:89;height:155" coordorigin="504,6" coordsize="89,155" path="m506,140l533,161,547,161,583,146,531,146,526,145,516,143,511,142,506,140xe" filled="true" fillcolor="#0d266b" stroked="false">
                <v:path arrowok="t"/>
                <v:fill type="solid"/>
              </v:shape>
              <v:shape style="position:absolute;left:504;top:6;width:89;height:155" coordorigin="504,6" coordsize="89,155" path="m584,21l546,21,550,21,557,24,572,43,572,53,571,57,566,64,563,66,559,69,555,71,550,72,540,74,534,75,522,75,522,90,537,90,542,90,572,113,572,123,541,146,583,146,585,143,591,132,593,125,593,113,562,82,572,79,579,74,589,62,592,54,592,39,591,33,586,23,584,21xe" filled="true" fillcolor="#0d266b" stroked="false">
                <v:path arrowok="t"/>
                <v:fill type="solid"/>
              </v:shape>
              <v:shape style="position:absolute;left:504;top:6;width:89;height:155" coordorigin="504,6" coordsize="89,155" path="m552,6l539,6,532,7,520,9,514,10,509,12,510,28,515,26,520,24,532,21,537,21,584,21,582,19,574,12,569,10,558,7,552,6xe" filled="true" fillcolor="#0d266b" stroked="false">
                <v:path arrowok="t"/>
                <v:fill type="solid"/>
              </v:shape>
            </v:group>
            <v:group style="position:absolute;left:616;top:9;width:101;height:150" coordorigin="616,9" coordsize="101,150">
              <v:shape style="position:absolute;left:616;top:9;width:101;height:150" coordorigin="616,9" coordsize="101,150" path="m666,9l616,9,616,158,637,158,637,98,671,98,678,97,691,94,697,91,701,88,706,84,707,83,637,83,637,24,707,24,704,21,699,18,694,14,687,12,674,9,666,9xe" filled="true" fillcolor="#0d266b" stroked="false">
                <v:path arrowok="t"/>
                <v:fill type="solid"/>
              </v:shape>
              <v:shape style="position:absolute;left:616;top:9;width:101;height:150" coordorigin="616,9" coordsize="101,150" path="m707,24l674,24,683,27,692,38,695,46,695,65,692,72,681,81,673,83,707,83,710,79,712,74,715,68,716,61,716,44,714,37,708,25,707,24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6"/>
          <w:szCs w:val="16"/>
        </w:rPr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154" w:lineRule="exact"/>
        <w:ind w:left="13302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position w:val="-2"/>
          <w:sz w:val="15"/>
          <w:szCs w:val="15"/>
        </w:rPr>
        <w:pict>
          <v:group style="width:27.4pt;height:7.75pt;mso-position-horizontal-relative:char;mso-position-vertical-relative:line" coordorigin="0,0" coordsize="548,155">
            <v:group style="position:absolute;left:0;top:2;width:113;height:150" coordorigin="0,2" coordsize="113,150">
              <v:shape style="position:absolute;left:0;top:2;width:113;height:150" coordorigin="0,2" coordsize="113,150" path="m21,2l0,2,0,152,21,152,21,84,113,84,113,69,21,69,21,2xe" filled="true" fillcolor="#0d266b" stroked="false">
                <v:path arrowok="t"/>
                <v:fill type="solid"/>
              </v:shape>
              <v:shape style="position:absolute;left:0;top:2;width:113;height:150" coordorigin="0,2" coordsize="113,150" path="m113,84l91,84,91,152,113,152,113,84xe" filled="true" fillcolor="#0d266b" stroked="false">
                <v:path arrowok="t"/>
                <v:fill type="solid"/>
              </v:shape>
              <v:shape style="position:absolute;left:0;top:2;width:113;height:150" coordorigin="0,2" coordsize="113,150" path="m113,2l91,2,91,69,113,69,113,2xe" filled="true" fillcolor="#0d266b" stroked="false">
                <v:path arrowok="t"/>
                <v:fill type="solid"/>
              </v:shape>
            </v:group>
            <v:group style="position:absolute;left:124;top:0;width:92;height:152" coordorigin="124,0" coordsize="92,152">
              <v:shape style="position:absolute;left:124;top:0;width:92;height:152" coordorigin="124,0" coordsize="92,152" path="m203,15l170,15,176,17,180,20,184,22,187,26,191,34,191,38,191,48,157,103,152,109,147,114,142,119,124,137,124,152,216,152,216,137,150,137,157,130,197,84,212,52,212,31,208,20,203,15xe" filled="true" fillcolor="#0d266b" stroked="false">
                <v:path arrowok="t"/>
                <v:fill type="solid"/>
              </v:shape>
              <v:shape style="position:absolute;left:124;top:0;width:92;height:152" coordorigin="124,0" coordsize="92,152" path="m181,0l162,0,155,1,141,5,134,8,128,12,131,29,135,25,141,22,152,16,158,15,203,15,192,4,181,0xe" filled="true" fillcolor="#0d266b" stroked="false">
                <v:path arrowok="t"/>
                <v:fill type="solid"/>
              </v:shape>
            </v:group>
            <v:group style="position:absolute;left:241;top:2;width:55;height:150" coordorigin="241,2" coordsize="55,150">
              <v:shape style="position:absolute;left:241;top:2;width:55;height:150" coordorigin="241,2" coordsize="55,150" path="m296,24l275,24,275,152,296,152,296,24xe" filled="true" fillcolor="#0d266b" stroked="false">
                <v:path arrowok="t"/>
                <v:fill type="solid"/>
              </v:shape>
              <v:shape style="position:absolute;left:241;top:2;width:55;height:150" coordorigin="241,2" coordsize="55,150" path="m296,2l277,2,241,31,250,43,275,24,296,24,296,2xe" filled="true" fillcolor="#0d266b" stroked="false">
                <v:path arrowok="t"/>
                <v:fill type="solid"/>
              </v:shape>
            </v:group>
            <v:group style="position:absolute;left:324;top:0;width:108;height:155" coordorigin="324,0" coordsize="108,155">
              <v:shape style="position:absolute;left:324;top:0;width:108;height:155" coordorigin="324,0" coordsize="108,155" path="m404,0l387,0,377,2,326,58,324,69,324,92,326,103,333,121,339,129,345,135,352,141,360,146,379,153,389,155,405,155,410,154,421,153,426,151,431,150,430,139,391,139,384,138,370,132,364,127,360,122,355,116,351,110,347,96,345,88,345,71,347,63,351,48,355,41,359,35,364,29,369,24,376,21,383,17,391,15,428,15,430,6,425,4,420,2,409,0,404,0xe" filled="true" fillcolor="#0d266b" stroked="false">
                <v:path arrowok="t"/>
                <v:fill type="solid"/>
              </v:shape>
              <v:shape style="position:absolute;left:324;top:0;width:108;height:155" coordorigin="324,0" coordsize="108,155" path="m429,134l405,139,430,139,429,134xe" filled="true" fillcolor="#0d266b" stroked="false">
                <v:path arrowok="t"/>
                <v:fill type="solid"/>
              </v:shape>
              <v:shape style="position:absolute;left:324;top:0;width:108;height:155" coordorigin="324,0" coordsize="108,155" path="m428,15l409,15,418,17,427,21,428,15xe" filled="true" fillcolor="#0d266b" stroked="false">
                <v:path arrowok="t"/>
                <v:fill type="solid"/>
              </v:shape>
            </v:group>
            <v:group style="position:absolute;left:447;top:2;width:101;height:150" coordorigin="447,2" coordsize="101,150">
              <v:shape style="position:absolute;left:447;top:2;width:101;height:150" coordorigin="447,2" coordsize="101,150" path="m498,2l447,2,447,152,469,152,469,92,503,92,510,91,523,88,529,85,533,81,538,78,539,77,469,77,469,17,538,17,536,15,531,11,525,8,519,6,505,3,498,2xe" filled="true" fillcolor="#0d266b" stroked="false">
                <v:path arrowok="t"/>
                <v:fill type="solid"/>
              </v:shape>
              <v:shape style="position:absolute;left:447;top:2;width:101;height:150" coordorigin="447,2" coordsize="101,150" path="m538,17l506,17,514,20,524,32,526,39,526,59,524,66,513,74,505,77,539,77,541,73,544,67,547,62,548,55,548,38,546,31,540,19,538,17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5"/>
          <w:szCs w:val="15"/>
        </w:rPr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line="167" w:lineRule="exact"/>
        <w:ind w:left="13302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-2"/>
          <w:sz w:val="16"/>
          <w:szCs w:val="16"/>
        </w:rPr>
        <w:pict>
          <v:group style="width:35.7pt;height:8.4pt;mso-position-horizontal-relative:char;mso-position-vertical-relative:line" coordorigin="0,0" coordsize="714,168">
            <v:group style="position:absolute;left:0;top:9;width:113;height:150" coordorigin="0,9" coordsize="113,150">
              <v:shape style="position:absolute;left:0;top:9;width:113;height:150" coordorigin="0,9" coordsize="113,150" path="m21,9l0,9,0,158,21,158,21,90,113,90,113,75,21,75,21,9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0l91,90,91,158,113,158,113,90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l91,9,91,75,113,75,113,9xe" filled="true" fillcolor="#0d266b" stroked="false">
                <v:path arrowok="t"/>
                <v:fill type="solid"/>
              </v:shape>
            </v:group>
            <v:group style="position:absolute;left:124;top:6;width:92;height:152" coordorigin="124,6" coordsize="92,152">
              <v:shape style="position:absolute;left:124;top:6;width:92;height:152" coordorigin="124,6" coordsize="92,152" path="m203,21l170,21,176,23,180,26,184,29,187,32,191,40,191,44,191,54,157,110,152,115,147,120,142,126,124,143,124,158,216,158,216,143,150,143,157,136,197,90,212,59,212,37,208,26,203,21xe" filled="true" fillcolor="#0d266b" stroked="false">
                <v:path arrowok="t"/>
                <v:fill type="solid"/>
              </v:shape>
              <v:shape style="position:absolute;left:124;top:6;width:92;height:152" coordorigin="124,6" coordsize="92,152" path="m181,6l162,6,155,7,141,11,134,14,128,18,131,35,135,31,141,28,146,26,152,23,158,21,203,21,192,10,181,6xe" filled="true" fillcolor="#0d266b" stroked="false">
                <v:path arrowok="t"/>
                <v:fill type="solid"/>
              </v:shape>
            </v:group>
            <v:group style="position:absolute;left:241;top:9;width:55;height:150" coordorigin="241,9" coordsize="55,150">
              <v:shape style="position:absolute;left:241;top:9;width:55;height:150" coordorigin="241,9" coordsize="55,150" path="m296,30l275,30,275,158,296,158,296,30xe" filled="true" fillcolor="#0d266b" stroked="false">
                <v:path arrowok="t"/>
                <v:fill type="solid"/>
              </v:shape>
              <v:shape style="position:absolute;left:241;top:9;width:55;height:150" coordorigin="241,9" coordsize="55,150" path="m296,9l277,9,241,37,250,49,275,30,296,30,296,9xe" filled="true" fillcolor="#0d266b" stroked="false">
                <v:path arrowok="t"/>
                <v:fill type="solid"/>
              </v:shape>
            </v:group>
            <v:group style="position:absolute;left:321;top:0;width:68;height:168" coordorigin="321,0" coordsize="68,168">
              <v:shape style="position:absolute;left:321;top:0;width:68;height:168" coordorigin="321,0" coordsize="68,168" path="m389,0l370,0,321,167,339,167,389,0xe" filled="true" fillcolor="#0d266b" stroked="false">
                <v:path arrowok="t"/>
                <v:fill type="solid"/>
              </v:shape>
            </v:group>
            <v:group style="position:absolute;left:396;top:6;width:89;height:155" coordorigin="396,6" coordsize="89,155">
              <v:shape style="position:absolute;left:396;top:6;width:89;height:155" coordorigin="396,6" coordsize="89,155" path="m398,140l425,161,439,161,475,146,423,146,418,145,408,143,403,142,398,140xe" filled="true" fillcolor="#0d266b" stroked="false">
                <v:path arrowok="t"/>
                <v:fill type="solid"/>
              </v:shape>
              <v:shape style="position:absolute;left:396;top:6;width:89;height:155" coordorigin="396,6" coordsize="89,155" path="m476,21l438,21,442,21,449,24,464,43,464,53,463,57,458,64,455,66,451,69,447,71,442,72,432,74,426,75,414,75,414,90,429,90,434,90,465,113,465,123,433,146,475,146,478,143,483,132,485,125,485,113,454,82,464,79,471,74,482,62,484,54,484,39,483,33,480,28,478,23,476,21xe" filled="true" fillcolor="#0d266b" stroked="false">
                <v:path arrowok="t"/>
                <v:fill type="solid"/>
              </v:shape>
              <v:shape style="position:absolute;left:396;top:6;width:89;height:155" coordorigin="396,6" coordsize="89,155" path="m444,6l431,6,424,7,412,9,407,10,401,12,402,28,407,26,412,24,424,21,429,21,476,21,474,19,466,12,461,10,450,7,444,6xe" filled="true" fillcolor="#0d266b" stroked="false">
                <v:path arrowok="t"/>
                <v:fill type="solid"/>
              </v:shape>
            </v:group>
            <v:group style="position:absolute;left:502;top:6;width:92;height:152" coordorigin="502,6" coordsize="92,152">
              <v:shape style="position:absolute;left:502;top:6;width:92;height:152" coordorigin="502,6" coordsize="92,152" path="m581,21l548,21,553,23,557,26,562,29,565,32,568,40,569,44,569,54,534,110,529,115,524,120,519,126,502,143,502,158,593,158,593,143,528,143,535,136,575,90,589,59,589,37,585,26,581,21xe" filled="true" fillcolor="#0d266b" stroked="false">
                <v:path arrowok="t"/>
                <v:fill type="solid"/>
              </v:shape>
              <v:shape style="position:absolute;left:502;top:6;width:92;height:152" coordorigin="502,6" coordsize="92,152" path="m559,6l539,6,532,7,518,11,511,14,505,18,508,35,513,31,518,28,523,26,530,23,536,21,581,21,569,10,559,6xe" filled="true" fillcolor="#0d266b" stroked="false">
                <v:path arrowok="t"/>
                <v:fill type="solid"/>
              </v:shape>
            </v:group>
            <v:group style="position:absolute;left:613;top:9;width:101;height:150" coordorigin="613,9" coordsize="101,150">
              <v:shape style="position:absolute;left:613;top:9;width:101;height:150" coordorigin="613,9" coordsize="101,150" path="m664,9l613,9,613,158,634,158,634,98,669,98,676,97,689,94,694,91,699,88,703,84,704,83,634,83,634,24,704,24,701,21,696,18,691,14,685,12,671,9,664,9xe" filled="true" fillcolor="#0d266b" stroked="false">
                <v:path arrowok="t"/>
                <v:fill type="solid"/>
              </v:shape>
              <v:shape style="position:absolute;left:613;top:9;width:101;height:150" coordorigin="613,9" coordsize="101,150" path="m704,24l671,24,680,26,690,38,692,46,692,65,689,72,678,81,670,83,704,83,707,79,709,74,712,68,713,61,713,44,712,37,705,25,704,24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6"/>
          <w:szCs w:val="16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167" w:lineRule="exact"/>
        <w:ind w:left="13302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position w:val="-2"/>
          <w:sz w:val="16"/>
          <w:szCs w:val="16"/>
        </w:rPr>
        <w:pict>
          <v:group style="width:41.9pt;height:8.4pt;mso-position-horizontal-relative:char;mso-position-vertical-relative:line" coordorigin="0,0" coordsize="838,168">
            <v:group style="position:absolute;left:0;top:9;width:113;height:150" coordorigin="0,9" coordsize="113,150">
              <v:shape style="position:absolute;left:0;top:9;width:113;height:150" coordorigin="0,9" coordsize="113,150" path="m21,9l0,9,0,158,21,158,21,90,113,90,113,75,21,75,21,9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0l91,90,91,158,113,158,113,90xe" filled="true" fillcolor="#0d266b" stroked="false">
                <v:path arrowok="t"/>
                <v:fill type="solid"/>
              </v:shape>
              <v:shape style="position:absolute;left:0;top:9;width:113;height:150" coordorigin="0,9" coordsize="113,150" path="m113,9l91,9,91,75,113,75,113,9xe" filled="true" fillcolor="#0d266b" stroked="false">
                <v:path arrowok="t"/>
                <v:fill type="solid"/>
              </v:shape>
            </v:group>
            <v:group style="position:absolute;left:136;top:9;width:55;height:150" coordorigin="136,9" coordsize="55,150">
              <v:shape style="position:absolute;left:136;top:9;width:55;height:150" coordorigin="136,9" coordsize="55,150" path="m190,30l170,30,170,158,190,158,190,30xe" filled="true" fillcolor="#0d266b" stroked="false">
                <v:path arrowok="t"/>
                <v:fill type="solid"/>
              </v:shape>
              <v:shape style="position:absolute;left:136;top:9;width:55;height:150" coordorigin="136,9" coordsize="55,150" path="m190,9l172,9,136,37,145,49,170,30,190,30,190,9xe" filled="true" fillcolor="#0d266b" stroked="false">
                <v:path arrowok="t"/>
                <v:fill type="solid"/>
              </v:shape>
            </v:group>
            <v:group style="position:absolute;left:223;top:9;width:92;height:150" coordorigin="223,9" coordsize="92,150">
              <v:shape style="position:absolute;left:223;top:9;width:92;height:150" coordorigin="223,9" coordsize="92,150" path="m314,9l223,9,223,24,293,24,236,158,258,158,314,24,314,9xe" filled="true" fillcolor="#0d266b" stroked="false">
                <v:path arrowok="t"/>
                <v:fill type="solid"/>
              </v:shape>
            </v:group>
            <v:group style="position:absolute;left:321;top:0;width:68;height:168" coordorigin="321,0" coordsize="68,168">
              <v:shape style="position:absolute;left:321;top:0;width:68;height:168" coordorigin="321,0" coordsize="68,168" path="m389,0l370,0,321,167,339,167,389,0xe" filled="true" fillcolor="#0d266b" stroked="false">
                <v:path arrowok="t"/>
                <v:fill type="solid"/>
              </v:shape>
            </v:group>
            <v:group style="position:absolute;left:397;top:6;width:92;height:152" coordorigin="397,6" coordsize="92,152">
              <v:shape style="position:absolute;left:397;top:6;width:92;height:152" coordorigin="397,6" coordsize="92,152" path="m476,21l443,21,448,23,453,26,457,29,460,32,463,40,464,44,464,54,430,110,425,115,420,120,415,126,397,143,397,158,488,158,488,143,423,143,430,136,470,90,484,59,484,37,480,26,476,21xe" filled="true" fillcolor="#0d266b" stroked="false">
                <v:path arrowok="t"/>
                <v:fill type="solid"/>
              </v:shape>
              <v:shape style="position:absolute;left:397;top:6;width:92;height:152" coordorigin="397,6" coordsize="92,152" path="m454,6l434,6,427,7,413,11,407,14,400,18,403,35,408,31,414,28,419,26,425,23,431,21,476,21,465,10,454,6xe" filled="true" fillcolor="#0d266b" stroked="false">
                <v:path arrowok="t"/>
                <v:fill type="solid"/>
              </v:shape>
            </v:group>
            <v:group style="position:absolute;left:514;top:9;width:55;height:150" coordorigin="514,9" coordsize="55,150">
              <v:shape style="position:absolute;left:514;top:9;width:55;height:150" coordorigin="514,9" coordsize="55,150" path="m568,30l548,30,548,158,568,158,568,30xe" filled="true" fillcolor="#0d266b" stroked="false">
                <v:path arrowok="t"/>
                <v:fill type="solid"/>
              </v:shape>
              <v:shape style="position:absolute;left:514;top:9;width:55;height:150" coordorigin="514,9" coordsize="55,150" path="m568,9l550,9,514,37,523,49,548,30,568,30,568,9xe" filled="true" fillcolor="#0d266b" stroked="false">
                <v:path arrowok="t"/>
                <v:fill type="solid"/>
              </v:shape>
            </v:group>
            <v:group style="position:absolute;left:592;top:9;width:123;height:150" coordorigin="592,9" coordsize="123,150">
              <v:shape style="position:absolute;left:592;top:9;width:123;height:150" coordorigin="592,9" coordsize="123,150" path="m614,9l592,9,641,158,667,158,674,137,655,137,614,9xe" filled="true" fillcolor="#0d266b" stroked="false">
                <v:path arrowok="t"/>
                <v:fill type="solid"/>
              </v:shape>
              <v:shape style="position:absolute;left:592;top:9;width:123;height:150" coordorigin="592,9" coordsize="123,150" path="m715,9l694,9,655,137,674,137,715,9xe" filled="true" fillcolor="#0d266b" stroked="false">
                <v:path arrowok="t"/>
                <v:fill type="solid"/>
              </v:shape>
            </v:group>
            <v:group style="position:absolute;left:737;top:9;width:101;height:150" coordorigin="737,9" coordsize="101,150">
              <v:shape style="position:absolute;left:737;top:9;width:101;height:150" coordorigin="737,9" coordsize="101,150" path="m788,9l737,9,737,158,758,158,758,98,793,98,800,97,813,94,818,91,823,88,827,84,828,83,758,83,758,24,828,24,825,21,820,18,815,14,809,12,795,9,788,9xe" filled="true" fillcolor="#0d266b" stroked="false">
                <v:path arrowok="t"/>
                <v:fill type="solid"/>
              </v:shape>
              <v:shape style="position:absolute;left:737;top:9;width:101;height:150" coordorigin="737,9" coordsize="101,150" path="m828,24l795,24,804,26,814,38,816,46,816,65,813,72,802,81,794,83,828,83,831,79,836,68,837,61,837,44,836,37,830,25,828,24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2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tabs>
          <w:tab w:pos="14931" w:val="left" w:leader="none"/>
          <w:tab w:pos="15657" w:val="left" w:leader="none"/>
          <w:tab w:pos="16335" w:val="left" w:leader="none"/>
          <w:tab w:pos="17059" w:val="left" w:leader="none"/>
          <w:tab w:pos="17750" w:val="left" w:leader="none"/>
        </w:tabs>
        <w:spacing w:line="154" w:lineRule="exact"/>
        <w:ind w:left="14266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/>
          <w:position w:val="-2"/>
          <w:sz w:val="15"/>
        </w:rPr>
        <w:pict>
          <v:group style="width:14.9pt;height:7.75pt;mso-position-horizontal-relative:char;mso-position-vertical-relative:line" coordorigin="0,0" coordsize="298,155">
            <v:group style="position:absolute;left:0;top:2;width:41;height:150" coordorigin="0,2" coordsize="41,150">
              <v:shape style="position:absolute;left:0;top:2;width:41;height:150" coordorigin="0,2" coordsize="41,150" path="m41,24l26,24,26,152,41,152,41,24xe" filled="true" fillcolor="#0d266b" stroked="false">
                <v:path arrowok="t"/>
                <v:fill type="solid"/>
              </v:shape>
              <v:shape style="position:absolute;left:0;top:2;width:41;height:150" coordorigin="0,2" coordsize="41,150" path="m41,2l27,2,0,31,7,43,26,24,41,24,41,2xe" filled="true" fillcolor="#0d266b" stroked="false">
                <v:path arrowok="t"/>
                <v:fill type="solid"/>
              </v:shape>
            </v:group>
            <v:group style="position:absolute;left:60;top:0;width:74;height:155" coordorigin="60,0" coordsize="74,155">
              <v:shape style="position:absolute;left:60;top:0;width:74;height:155" coordorigin="60,0" coordsize="74,155" path="m103,0l90,0,84,2,60,58,60,68,60,88,84,152,90,154,103,154,109,152,114,148,118,144,121,140,93,140,89,138,84,132,82,127,80,121,78,116,77,109,75,94,75,88,75,68,75,60,93,15,121,15,118,11,109,2,103,0xe" filled="true" fillcolor="#0d266b" stroked="false">
                <v:path arrowok="t"/>
                <v:fill type="solid"/>
              </v:shape>
              <v:shape style="position:absolute;left:60;top:0;width:74;height:155" coordorigin="60,0" coordsize="74,155" path="m121,15l100,15,103,16,109,23,118,68,118,88,118,94,117,102,116,109,100,140,121,140,133,88,133,68,122,16,121,15xe" filled="true" fillcolor="#0d266b" stroked="false">
                <v:path arrowok="t"/>
                <v:fill type="solid"/>
              </v:shape>
            </v:group>
            <v:group style="position:absolute;left:142;top:0;width:74;height:155" coordorigin="142,0" coordsize="74,155">
              <v:shape style="position:absolute;left:142;top:0;width:74;height:155" coordorigin="142,0" coordsize="74,155" path="m185,0l172,0,166,2,142,58,142,68,142,88,166,152,172,154,185,154,191,152,196,148,200,144,203,140,175,140,171,138,169,135,166,132,164,127,162,121,160,116,159,109,157,94,157,88,157,68,157,60,175,15,203,15,200,11,191,2,185,0xe" filled="true" fillcolor="#0d266b" stroked="false">
                <v:path arrowok="t"/>
                <v:fill type="solid"/>
              </v:shape>
              <v:shape style="position:absolute;left:142;top:0;width:74;height:155" coordorigin="142,0" coordsize="74,155" path="m203,15l182,15,185,16,191,23,200,68,200,88,182,140,203,140,215,88,215,68,204,16,203,15xe" filled="true" fillcolor="#0d266b" stroked="false">
                <v:path arrowok="t"/>
                <v:fill type="solid"/>
              </v:shape>
            </v:group>
            <v:group style="position:absolute;left:224;top:0;width:74;height:155" coordorigin="224,0" coordsize="74,155">
              <v:shape style="position:absolute;left:224;top:0;width:74;height:155" coordorigin="224,0" coordsize="74,155" path="m267,0l254,0,248,2,224,58,224,68,224,88,248,152,254,154,267,154,273,152,278,148,282,144,285,140,257,140,253,138,251,135,248,132,246,127,244,121,242,116,241,109,239,94,239,88,239,68,239,60,257,15,285,15,282,11,273,2,267,0xe" filled="true" fillcolor="#0d266b" stroked="false">
                <v:path arrowok="t"/>
                <v:fill type="solid"/>
              </v:shape>
              <v:shape style="position:absolute;left:224;top:0;width:74;height:155" coordorigin="224,0" coordsize="74,155" path="m285,15l264,15,267,16,273,23,282,68,282,88,264,140,285,140,297,88,297,68,286,16,285,15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5"/>
        </w:rPr>
      </w:r>
      <w:r>
        <w:rPr>
          <w:rFonts w:ascii="Arial"/>
          <w:position w:val="-2"/>
          <w:sz w:val="15"/>
        </w:rPr>
        <w:tab/>
      </w:r>
      <w:r>
        <w:rPr>
          <w:rFonts w:ascii="Arial"/>
          <w:position w:val="-2"/>
          <w:sz w:val="15"/>
        </w:rPr>
        <w:pict>
          <v:group style="width:15.65pt;height:7.75pt;mso-position-horizontal-relative:char;mso-position-vertical-relative:line" coordorigin="0,0" coordsize="313,155">
            <v:group style="position:absolute;left:0;top:0;width:67;height:155" coordorigin="0,0" coordsize="67,155">
              <v:shape style="position:absolute;left:0;top:0;width:67;height:155" coordorigin="0,0" coordsize="67,155" path="m1,134l21,154,32,154,59,140,20,140,16,139,8,137,5,135,1,134xe" filled="true" fillcolor="#0d266b" stroked="false">
                <v:path arrowok="t"/>
                <v:fill type="solid"/>
              </v:shape>
              <v:shape style="position:absolute;left:0;top:0;width:67;height:155" coordorigin="0,0" coordsize="67,155" path="m60,15l31,15,34,15,37,16,51,37,51,47,50,51,48,54,46,58,44,60,41,62,38,65,35,66,27,68,22,69,13,69,13,84,25,84,28,84,48,99,50,102,51,107,51,117,27,140,59,140,61,137,63,131,65,126,66,119,66,107,43,76,50,73,56,68,64,56,66,48,66,33,65,27,63,22,61,17,60,15xe" filled="true" fillcolor="#0d266b" stroked="false">
                <v:path arrowok="t"/>
                <v:fill type="solid"/>
              </v:shape>
              <v:shape style="position:absolute;left:0;top:0;width:67;height:155" coordorigin="0,0" coordsize="67,155" path="m36,0l26,0,21,1,12,3,8,4,3,6,5,22,8,20,12,18,21,15,25,15,60,15,58,13,55,10,52,6,48,4,44,2,40,1,36,0xe" filled="true" fillcolor="#0d266b" stroked="false">
                <v:path arrowok="t"/>
                <v:fill type="solid"/>
              </v:shape>
            </v:group>
            <v:group style="position:absolute;left:75;top:0;width:74;height:155" coordorigin="75,0" coordsize="74,155">
              <v:shape style="position:absolute;left:75;top:0;width:74;height:155" coordorigin="75,0" coordsize="74,155" path="m119,0l105,0,100,2,76,58,75,68,75,88,100,153,105,155,119,155,124,153,129,148,134,144,137,140,108,140,105,138,102,135,99,132,97,127,95,122,94,116,92,109,91,94,91,88,90,68,91,61,108,15,137,15,134,11,124,2,119,0xe" filled="true" fillcolor="#0d266b" stroked="false">
                <v:path arrowok="t"/>
                <v:fill type="solid"/>
              </v:shape>
              <v:shape style="position:absolute;left:75;top:0;width:74;height:155" coordorigin="75,0" coordsize="74,155" path="m137,15l116,15,119,17,124,23,134,68,134,88,116,140,137,140,149,88,149,68,138,16,137,15xe" filled="true" fillcolor="#0d266b" stroked="false">
                <v:path arrowok="t"/>
                <v:fill type="solid"/>
              </v:shape>
            </v:group>
            <v:group style="position:absolute;left:157;top:0;width:74;height:155" coordorigin="157,0" coordsize="74,155">
              <v:shape style="position:absolute;left:157;top:0;width:74;height:155" coordorigin="157,0" coordsize="74,155" path="m201,0l187,0,182,2,158,58,157,68,157,88,182,153,187,155,201,155,206,153,211,148,216,144,219,140,190,140,187,138,184,135,181,132,179,127,177,122,176,116,174,109,173,94,173,88,172,68,173,61,190,15,219,15,216,11,206,2,201,0xe" filled="true" fillcolor="#0d266b" stroked="false">
                <v:path arrowok="t"/>
                <v:fill type="solid"/>
              </v:shape>
              <v:shape style="position:absolute;left:157;top:0;width:74;height:155" coordorigin="157,0" coordsize="74,155" path="m219,15l198,15,201,17,206,23,216,68,216,88,198,140,219,140,231,88,231,68,220,16,219,15xe" filled="true" fillcolor="#0d266b" stroked="false">
                <v:path arrowok="t"/>
                <v:fill type="solid"/>
              </v:shape>
            </v:group>
            <v:group style="position:absolute;left:239;top:0;width:74;height:155" coordorigin="239,0" coordsize="74,155">
              <v:shape style="position:absolute;left:239;top:0;width:74;height:155" coordorigin="239,0" coordsize="74,155" path="m283,0l269,0,264,2,240,58,239,68,239,88,264,153,269,155,283,155,288,153,293,148,298,144,301,140,272,140,269,138,263,132,261,127,259,122,258,116,256,109,255,94,255,88,254,68,255,61,272,15,301,15,298,11,288,2,283,0xe" filled="true" fillcolor="#0d266b" stroked="false">
                <v:path arrowok="t"/>
                <v:fill type="solid"/>
              </v:shape>
              <v:shape style="position:absolute;left:239;top:0;width:74;height:155" coordorigin="239,0" coordsize="74,155" path="m301,15l280,15,283,17,288,23,298,68,298,88,297,94,297,102,296,110,280,140,301,140,313,88,313,68,302,16,301,15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5"/>
        </w:rPr>
      </w:r>
      <w:r>
        <w:rPr>
          <w:rFonts w:ascii="Arial"/>
          <w:position w:val="-2"/>
          <w:sz w:val="15"/>
        </w:rPr>
        <w:tab/>
      </w:r>
      <w:r>
        <w:rPr>
          <w:rFonts w:ascii="Arial"/>
          <w:position w:val="-2"/>
          <w:sz w:val="15"/>
        </w:rPr>
        <w:pict>
          <v:group style="width:15.45pt;height:7.75pt;mso-position-horizontal-relative:char;mso-position-vertical-relative:line" coordorigin="0,0" coordsize="309,155">
            <v:group style="position:absolute;left:0;top:2;width:65;height:153" coordorigin="0,2" coordsize="65,153">
              <v:shape style="position:absolute;left:0;top:2;width:65;height:153" coordorigin="0,2" coordsize="65,153" path="m1,133l0,149,8,153,16,155,30,155,54,140,18,140,14,139,7,136,4,134,1,133xe" filled="true" fillcolor="#0d266b" stroked="false">
                <v:path arrowok="t"/>
                <v:fill type="solid"/>
              </v:shape>
              <v:shape style="position:absolute;left:0;top:2;width:65;height:153" coordorigin="0,2" coordsize="65,153" path="m56,74l24,74,28,75,35,77,49,101,49,111,48,116,46,124,44,128,41,131,39,134,36,136,33,137,30,139,26,140,54,140,56,137,59,132,63,120,64,113,64,99,63,92,60,81,57,76,56,74xe" filled="true" fillcolor="#0d266b" stroked="false">
                <v:path arrowok="t"/>
                <v:fill type="solid"/>
              </v:shape>
              <v:shape style="position:absolute;left:0;top:2;width:65;height:153" coordorigin="0,2" coordsize="65,153" path="m62,2l5,2,3,79,6,78,9,77,14,75,17,75,24,74,56,74,54,72,51,68,48,65,40,61,18,61,19,17,62,17,62,2xe" filled="true" fillcolor="#0d266b" stroked="false">
                <v:path arrowok="t"/>
                <v:fill type="solid"/>
              </v:shape>
              <v:shape style="position:absolute;left:0;top:2;width:65;height:153" coordorigin="0,2" coordsize="65,153" path="m35,60l26,60,22,60,18,61,40,61,39,61,35,60xe" filled="true" fillcolor="#0d266b" stroked="false">
                <v:path arrowok="t"/>
                <v:fill type="solid"/>
              </v:shape>
            </v:group>
            <v:group style="position:absolute;left:71;top:0;width:74;height:155" coordorigin="71,0" coordsize="74,155">
              <v:shape style="position:absolute;left:71;top:0;width:74;height:155" coordorigin="71,0" coordsize="74,155" path="m115,0l101,0,95,2,72,58,71,68,71,88,95,152,101,154,115,154,120,152,125,148,130,144,133,140,104,140,101,138,98,135,95,132,93,127,91,121,90,116,88,109,87,94,86,88,86,68,87,60,104,15,132,15,130,11,120,2,115,0xe" filled="true" fillcolor="#0d266b" stroked="false">
                <v:path arrowok="t"/>
                <v:fill type="solid"/>
              </v:shape>
              <v:shape style="position:absolute;left:71;top:0;width:74;height:155" coordorigin="71,0" coordsize="74,155" path="m132,15l112,15,115,16,120,23,130,68,130,88,112,140,133,140,145,88,145,68,134,16,132,15xe" filled="true" fillcolor="#0d266b" stroked="false">
                <v:path arrowok="t"/>
                <v:fill type="solid"/>
              </v:shape>
            </v:group>
            <v:group style="position:absolute;left:153;top:0;width:74;height:155" coordorigin="153,0" coordsize="74,155">
              <v:shape style="position:absolute;left:153;top:0;width:74;height:155" coordorigin="153,0" coordsize="74,155" path="m197,0l183,0,177,2,154,58,153,68,153,88,177,152,183,154,197,154,202,152,207,148,212,144,215,140,186,140,183,138,180,135,177,132,175,127,173,121,172,116,170,109,169,94,168,88,168,68,169,60,186,15,214,15,212,11,202,2,197,0xe" filled="true" fillcolor="#0d266b" stroked="false">
                <v:path arrowok="t"/>
                <v:fill type="solid"/>
              </v:shape>
              <v:shape style="position:absolute;left:153;top:0;width:74;height:155" coordorigin="153,0" coordsize="74,155" path="m214,15l194,15,197,16,202,23,212,68,212,88,194,140,215,140,227,88,227,68,216,16,214,15xe" filled="true" fillcolor="#0d266b" stroked="false">
                <v:path arrowok="t"/>
                <v:fill type="solid"/>
              </v:shape>
            </v:group>
            <v:group style="position:absolute;left:235;top:0;width:74;height:155" coordorigin="235,0" coordsize="74,155">
              <v:shape style="position:absolute;left:235;top:0;width:74;height:155" coordorigin="235,0" coordsize="74,155" path="m279,0l265,0,259,2,236,58,235,68,235,88,259,152,265,154,279,154,284,152,289,148,294,144,297,140,268,140,265,138,259,132,257,127,255,121,254,116,252,109,251,94,250,88,250,68,251,60,268,15,296,15,294,11,284,2,279,0xe" filled="true" fillcolor="#0d266b" stroked="false">
                <v:path arrowok="t"/>
                <v:fill type="solid"/>
              </v:shape>
              <v:shape style="position:absolute;left:235;top:0;width:74;height:155" coordorigin="235,0" coordsize="74,155" path="m296,15l276,15,279,16,284,23,294,68,294,88,293,94,292,102,292,109,276,140,297,140,309,88,309,68,298,16,296,15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5"/>
        </w:rPr>
      </w:r>
      <w:r>
        <w:rPr>
          <w:rFonts w:ascii="Arial"/>
          <w:position w:val="-2"/>
          <w:sz w:val="15"/>
        </w:rPr>
        <w:tab/>
      </w:r>
      <w:r>
        <w:rPr>
          <w:rFonts w:ascii="Arial"/>
          <w:position w:val="-2"/>
          <w:sz w:val="15"/>
        </w:rPr>
        <w:pict>
          <v:group style="width:15.55pt;height:7.75pt;mso-position-horizontal-relative:char;mso-position-vertical-relative:line" coordorigin="0,0" coordsize="311,155">
            <v:group style="position:absolute;left:0;top:2;width:69;height:150" coordorigin="0,2" coordsize="69,150">
              <v:shape style="position:absolute;left:0;top:2;width:69;height:150" coordorigin="0,2" coordsize="69,150" path="m68,2l0,2,0,17,53,17,10,152,26,152,68,18,68,2xe" filled="true" fillcolor="#0d266b" stroked="false">
                <v:path arrowok="t"/>
                <v:fill type="solid"/>
              </v:shape>
            </v:group>
            <v:group style="position:absolute;left:73;top:0;width:74;height:155" coordorigin="73,0" coordsize="74,155">
              <v:shape style="position:absolute;left:73;top:0;width:74;height:155" coordorigin="73,0" coordsize="74,155" path="m117,0l103,0,98,2,74,58,73,68,73,88,98,152,103,154,117,154,123,152,127,148,132,144,135,140,106,140,103,138,97,132,95,127,94,121,92,116,91,109,89,94,89,88,89,68,89,60,107,15,135,15,132,11,123,2,117,0xe" filled="true" fillcolor="#0d266b" stroked="false">
                <v:path arrowok="t"/>
                <v:fill type="solid"/>
              </v:shape>
              <v:shape style="position:absolute;left:73;top:0;width:74;height:155" coordorigin="73,0" coordsize="74,155" path="m135,15l114,15,117,16,122,23,132,68,132,88,132,94,131,102,130,109,114,140,135,140,147,88,147,68,136,16,135,15xe" filled="true" fillcolor="#0d266b" stroked="false">
                <v:path arrowok="t"/>
                <v:fill type="solid"/>
              </v:shape>
            </v:group>
            <v:group style="position:absolute;left:155;top:0;width:74;height:155" coordorigin="155,0" coordsize="74,155">
              <v:shape style="position:absolute;left:155;top:0;width:74;height:155" coordorigin="155,0" coordsize="74,155" path="m199,0l185,0,180,2,156,58,155,68,155,88,180,152,185,154,199,154,205,152,209,148,214,144,217,140,188,140,185,138,182,135,179,132,177,127,176,121,174,116,173,109,171,94,171,88,171,68,171,60,189,15,217,15,214,11,205,2,199,0xe" filled="true" fillcolor="#0d266b" stroked="false">
                <v:path arrowok="t"/>
                <v:fill type="solid"/>
              </v:shape>
              <v:shape style="position:absolute;left:155;top:0;width:74;height:155" coordorigin="155,0" coordsize="74,155" path="m217,15l196,15,199,16,202,20,214,68,214,88,196,140,217,140,229,88,229,68,218,16,217,15xe" filled="true" fillcolor="#0d266b" stroked="false">
                <v:path arrowok="t"/>
                <v:fill type="solid"/>
              </v:shape>
            </v:group>
            <v:group style="position:absolute;left:237;top:0;width:74;height:155" coordorigin="237,0" coordsize="74,155">
              <v:shape style="position:absolute;left:237;top:0;width:74;height:155" coordorigin="237,0" coordsize="74,155" path="m281,0l267,0,262,2,238,58,237,68,237,88,262,152,267,154,281,154,287,152,291,148,296,144,299,140,270,140,267,138,264,135,261,132,259,127,258,121,256,116,254,109,253,94,253,88,253,68,253,60,270,15,299,15,296,11,287,2,281,0xe" filled="true" fillcolor="#0d266b" stroked="false">
                <v:path arrowok="t"/>
                <v:fill type="solid"/>
              </v:shape>
              <v:shape style="position:absolute;left:237;top:0;width:74;height:155" coordorigin="237,0" coordsize="74,155" path="m299,15l278,15,281,16,286,23,296,68,296,88,278,140,299,140,311,88,311,68,300,16,299,15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5"/>
        </w:rPr>
      </w:r>
      <w:r>
        <w:rPr>
          <w:rFonts w:ascii="Arial"/>
          <w:position w:val="-2"/>
          <w:sz w:val="15"/>
        </w:rPr>
        <w:tab/>
      </w:r>
      <w:r>
        <w:rPr>
          <w:rFonts w:ascii="Arial"/>
          <w:position w:val="-2"/>
          <w:sz w:val="15"/>
        </w:rPr>
        <w:pict>
          <v:group style="width:15.75pt;height:7.75pt;mso-position-horizontal-relative:char;mso-position-vertical-relative:line" coordorigin="0,0" coordsize="315,155">
            <v:group style="position:absolute;left:0;top:0;width:70;height:155" coordorigin="0,0" coordsize="70,155">
              <v:shape style="position:absolute;left:0;top:0;width:70;height:155" coordorigin="0,0" coordsize="70,155" path="m8,135l23,155,33,155,38,153,46,148,50,145,54,140,22,140,19,139,13,137,10,136,8,135xe" filled="true" fillcolor="#0d266b" stroked="false">
                <v:path arrowok="t"/>
                <v:fill type="solid"/>
              </v:shape>
              <v:shape style="position:absolute;left:0;top:0;width:70;height:155" coordorigin="0,0" coordsize="70,155" path="m69,79l55,79,55,88,54,95,53,103,52,110,50,116,45,127,42,132,35,138,30,140,54,140,56,136,59,130,61,124,63,119,65,112,66,106,67,99,68,93,69,79xe" filled="true" fillcolor="#0d266b" stroked="false">
                <v:path arrowok="t"/>
                <v:fill type="solid"/>
              </v:shape>
              <v:shape style="position:absolute;left:0;top:0;width:70;height:155" coordorigin="0,0" coordsize="70,155" path="m41,0l28,0,23,1,0,43,0,52,0,64,3,76,14,92,22,97,37,97,42,95,50,89,53,84,54,82,37,82,30,81,28,80,23,77,21,74,20,71,18,68,17,64,16,56,15,54,15,43,16,40,30,15,59,15,59,14,55,9,46,2,41,0xe" filled="true" fillcolor="#0d266b" stroked="false">
                <v:path arrowok="t"/>
                <v:fill type="solid"/>
              </v:shape>
              <v:shape style="position:absolute;left:0;top:0;width:70;height:155" coordorigin="0,0" coordsize="70,155" path="m59,15l37,15,40,16,46,21,54,56,54,58,43,79,40,81,37,82,54,82,55,79,69,79,62,21,59,15xe" filled="true" fillcolor="#0d266b" stroked="false">
                <v:path arrowok="t"/>
                <v:fill type="solid"/>
              </v:shape>
            </v:group>
            <v:group style="position:absolute;left:77;top:0;width:74;height:155" coordorigin="77,0" coordsize="74,155">
              <v:shape style="position:absolute;left:77;top:0;width:74;height:155" coordorigin="77,0" coordsize="74,155" path="m120,0l107,0,101,2,77,58,77,68,77,88,101,152,107,154,120,154,126,152,131,148,135,144,138,140,110,140,106,138,104,135,101,132,99,127,97,121,95,116,94,109,92,94,92,88,92,68,92,60,110,15,138,15,135,11,126,2,120,0xe" filled="true" fillcolor="#0d266b" stroked="false">
                <v:path arrowok="t"/>
                <v:fill type="solid"/>
              </v:shape>
              <v:shape style="position:absolute;left:77;top:0;width:74;height:155" coordorigin="77,0" coordsize="74,155" path="m138,15l117,15,120,16,126,23,135,68,135,88,118,140,138,140,151,88,151,68,139,16,138,15xe" filled="true" fillcolor="#0d266b" stroked="false">
                <v:path arrowok="t"/>
                <v:fill type="solid"/>
              </v:shape>
            </v:group>
            <v:group style="position:absolute;left:159;top:0;width:74;height:155" coordorigin="159,0" coordsize="74,155">
              <v:shape style="position:absolute;left:159;top:0;width:74;height:155" coordorigin="159,0" coordsize="74,155" path="m202,0l189,0,183,2,159,58,159,68,159,88,183,152,189,154,202,154,208,152,213,148,217,144,220,140,192,140,188,138,186,135,183,132,181,127,179,121,177,116,176,109,174,94,174,88,174,68,174,60,192,15,220,15,217,11,208,2,202,0xe" filled="true" fillcolor="#0d266b" stroked="false">
                <v:path arrowok="t"/>
                <v:fill type="solid"/>
              </v:shape>
              <v:shape style="position:absolute;left:159;top:0;width:74;height:155" coordorigin="159,0" coordsize="74,155" path="m220,15l199,15,202,16,208,23,217,68,217,88,199,140,220,140,232,88,232,68,221,16,220,15xe" filled="true" fillcolor="#0d266b" stroked="false">
                <v:path arrowok="t"/>
                <v:fill type="solid"/>
              </v:shape>
            </v:group>
            <v:group style="position:absolute;left:241;top:0;width:74;height:155" coordorigin="241,0" coordsize="74,155">
              <v:shape style="position:absolute;left:241;top:0;width:74;height:155" coordorigin="241,0" coordsize="74,155" path="m284,0l271,0,265,2,241,58,241,68,241,88,265,152,271,154,284,154,290,152,295,148,299,144,302,140,274,140,270,138,265,132,263,127,261,121,259,116,258,109,256,94,256,88,256,68,256,60,274,15,302,15,299,11,290,2,284,0xe" filled="true" fillcolor="#0d266b" stroked="false">
                <v:path arrowok="t"/>
                <v:fill type="solid"/>
              </v:shape>
              <v:shape style="position:absolute;left:241;top:0;width:74;height:155" coordorigin="241,0" coordsize="74,155" path="m302,15l281,15,284,16,290,23,299,68,299,88,299,94,298,102,297,110,281,140,302,140,314,88,314,68,303,16,302,15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5"/>
        </w:rPr>
      </w:r>
      <w:r>
        <w:rPr>
          <w:rFonts w:ascii="Arial"/>
          <w:position w:val="-2"/>
          <w:sz w:val="15"/>
        </w:rPr>
        <w:tab/>
      </w:r>
      <w:r>
        <w:rPr>
          <w:rFonts w:ascii="Arial"/>
          <w:position w:val="-2"/>
          <w:sz w:val="14"/>
        </w:rPr>
        <w:pict>
          <v:group style="width:2.050pt;height:7.5pt;mso-position-horizontal-relative:char;mso-position-vertical-relative:line" coordorigin="0,0" coordsize="41,150">
            <v:group style="position:absolute;left:0;top:0;width:41;height:150" coordorigin="0,0" coordsize="41,150">
              <v:shape style="position:absolute;left:0;top:0;width:41;height:150" coordorigin="0,0" coordsize="41,150" path="m41,22l26,22,26,150,41,150,41,22xe" filled="true" fillcolor="#0d266b" stroked="false">
                <v:path arrowok="t"/>
                <v:fill type="solid"/>
              </v:shape>
              <v:shape style="position:absolute;left:0;top:0;width:41;height:150" coordorigin="0,0" coordsize="41,150" path="m41,0l27,0,0,28,7,40,26,22,41,22,41,0xe" filled="true" fillcolor="#0d266b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2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tabs>
          <w:tab w:pos="3074" w:val="left" w:leader="none"/>
        </w:tabs>
        <w:spacing w:line="246" w:lineRule="exact" w:before="0"/>
        <w:ind w:left="8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01.890015pt;margin-top:2.436908pt;width:222.52pt;height:121.89pt;mso-position-horizontal-relative:page;mso-position-vertical-relative:paragraph;z-index:4360" type="#_x0000_t75" stroked="false">
            <v:imagedata r:id="rId54" o:title=""/>
          </v:shape>
        </w:pict>
      </w:r>
      <w:r>
        <w:rPr>
          <w:rFonts w:ascii="Trebuchet MS" w:hAnsi="Trebuchet MS" w:cs="Trebuchet MS" w:eastAsia="Trebuchet MS"/>
          <w:b/>
          <w:bCs/>
          <w:spacing w:val="-1"/>
          <w:w w:val="114"/>
          <w:position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22"/>
          <w:szCs w:val="22"/>
        </w:rPr>
        <w:t>pp</w:t>
      </w:r>
      <w:r>
        <w:rPr>
          <w:rFonts w:ascii="Trebuchet MS" w:hAnsi="Trebuchet MS" w:cs="Trebuchet MS" w:eastAsia="Trebuchet MS"/>
          <w:b/>
          <w:bCs/>
          <w:spacing w:val="-1"/>
          <w:w w:val="85"/>
          <w:position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b/>
          <w:bCs/>
          <w:w w:val="84"/>
          <w:position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b/>
          <w:bCs/>
          <w:w w:val="89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w w:val="95"/>
          <w:position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spacing w:val="-2"/>
          <w:w w:val="95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84"/>
          <w:position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spacing w:val="-2"/>
          <w:w w:val="77"/>
          <w:sz w:val="17"/>
          <w:szCs w:val="17"/>
        </w:rPr>
        <w:t>C</w:t>
      </w:r>
      <w:r>
        <w:rPr>
          <w:rFonts w:ascii="Arial" w:hAnsi="Arial" w:cs="Arial" w:eastAsia="Arial"/>
          <w:w w:val="95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n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5"/>
          <w:sz w:val="17"/>
          <w:szCs w:val="17"/>
        </w:rPr>
        <w:t>r</w:t>
      </w:r>
      <w:r>
        <w:rPr>
          <w:rFonts w:ascii="Arial" w:hAnsi="Arial" w:cs="Arial" w:eastAsia="Arial"/>
          <w:w w:val="89"/>
          <w:sz w:val="17"/>
          <w:szCs w:val="17"/>
        </w:rPr>
        <w:t>ollable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6"/>
          <w:sz w:val="17"/>
          <w:szCs w:val="17"/>
        </w:rPr>
        <w:t>pi</w:t>
      </w:r>
      <w:r>
        <w:rPr>
          <w:rFonts w:ascii="Arial" w:hAnsi="Arial" w:cs="Arial" w:eastAsia="Arial"/>
          <w:spacing w:val="1"/>
          <w:w w:val="96"/>
          <w:sz w:val="17"/>
          <w:szCs w:val="17"/>
        </w:rPr>
        <w:t>t</w:t>
      </w:r>
      <w:r>
        <w:rPr>
          <w:rFonts w:ascii="Arial" w:hAnsi="Arial" w:cs="Arial" w:eastAsia="Arial"/>
          <w:w w:val="87"/>
          <w:sz w:val="17"/>
          <w:szCs w:val="17"/>
        </w:rPr>
        <w:t>ch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8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98"/>
          <w:sz w:val="17"/>
          <w:szCs w:val="17"/>
        </w:rPr>
        <w:t>r</w:t>
      </w:r>
      <w:r>
        <w:rPr>
          <w:rFonts w:ascii="Arial" w:hAnsi="Arial" w:cs="Arial" w:eastAsia="Arial"/>
          <w:w w:val="90"/>
          <w:sz w:val="17"/>
          <w:szCs w:val="17"/>
        </w:rPr>
        <w:t>opulsion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6" w:lineRule="exact" w:before="0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Fixed</w:t>
      </w:r>
      <w:r>
        <w:rPr>
          <w:spacing w:val="-1"/>
        </w:rPr>
        <w:t> </w:t>
      </w:r>
      <w:r>
        <w:rPr>
          <w:w w:val="96"/>
        </w:rPr>
        <w:t>pi</w:t>
      </w:r>
      <w:r>
        <w:rPr>
          <w:spacing w:val="1"/>
          <w:w w:val="96"/>
        </w:rPr>
        <w:t>t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90"/>
        </w:rPr>
        <w:t>opulsion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Azimuth</w:t>
      </w:r>
      <w:r>
        <w:rPr>
          <w:spacing w:val="-1"/>
        </w:rPr>
        <w:t> </w:t>
      </w:r>
      <w:r>
        <w:rPr>
          <w:w w:val="94"/>
        </w:rPr>
        <w:t>thruster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90"/>
        </w:rPr>
        <w:t>opulsion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0"/>
        </w:rPr>
        <w:t>Pump</w:t>
      </w:r>
      <w:r>
        <w:rPr>
          <w:spacing w:val="-1"/>
        </w:rPr>
        <w:t> </w:t>
      </w:r>
      <w:r>
        <w:rPr>
          <w:w w:val="97"/>
        </w:rPr>
        <w:t>dri</w:t>
      </w:r>
      <w:r>
        <w:rPr>
          <w:spacing w:val="-2"/>
          <w:w w:val="97"/>
        </w:rPr>
        <w:t>v</w:t>
      </w:r>
      <w:r>
        <w:rPr>
          <w:w w:val="88"/>
        </w:rPr>
        <w:t>e</w:t>
      </w:r>
      <w:r>
        <w:rPr/>
      </w:r>
    </w:p>
    <w:p>
      <w:pPr>
        <w:pStyle w:val="Heading7"/>
        <w:spacing w:line="240" w:lineRule="auto" w:before="82"/>
        <w:ind w:left="807" w:right="0"/>
        <w:jc w:val="left"/>
        <w:rPr>
          <w:b w:val="0"/>
          <w:bCs w:val="0"/>
        </w:rPr>
      </w:pPr>
      <w:r>
        <w:rPr>
          <w:b w:val="0"/>
          <w:spacing w:val="-4"/>
        </w:rPr>
        <w:br w:type="column"/>
      </w:r>
      <w:r>
        <w:rPr>
          <w:spacing w:val="-4"/>
        </w:rPr>
        <w:t>Power</w:t>
      </w:r>
      <w:r>
        <w:rPr>
          <w:spacing w:val="-2"/>
        </w:rPr>
        <w:t> </w:t>
      </w:r>
      <w:r>
        <w:rPr/>
        <w:t>Range</w:t>
      </w:r>
      <w:r>
        <w:rPr>
          <w:b w:val="0"/>
        </w:rPr>
      </w:r>
    </w:p>
    <w:p>
      <w:pPr>
        <w:pStyle w:val="Heading8"/>
        <w:tabs>
          <w:tab w:pos="4221" w:val="left" w:leader="none"/>
        </w:tabs>
        <w:spacing w:line="240" w:lineRule="auto" w:before="162"/>
        <w:ind w:left="80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FFFFFF"/>
          <w:w w:val="86"/>
        </w:rPr>
      </w:r>
      <w:r>
        <w:rPr>
          <w:rFonts w:ascii="Arial"/>
          <w:color w:val="FFFFFF"/>
          <w:spacing w:val="8"/>
          <w:w w:val="86"/>
          <w:shd w:fill="76787B" w:color="auto" w:val="clear"/>
        </w:rPr>
        <w:t> </w:t>
      </w:r>
      <w:r>
        <w:rPr>
          <w:rFonts w:ascii="Arial"/>
          <w:color w:val="FFFFFF"/>
          <w:w w:val="80"/>
          <w:shd w:fill="76787B" w:color="auto" w:val="clear"/>
        </w:rPr>
        <w:t>HiMSEN  Dual-Fuel</w:t>
      </w:r>
      <w:r>
        <w:rPr>
          <w:rFonts w:ascii="Arial"/>
          <w:color w:val="FFFFFF"/>
          <w:spacing w:val="2"/>
          <w:w w:val="80"/>
          <w:shd w:fill="76787B" w:color="auto" w:val="clear"/>
        </w:rPr>
        <w:t> </w:t>
      </w:r>
      <w:r>
        <w:rPr>
          <w:rFonts w:ascii="Arial"/>
          <w:color w:val="FFFFFF"/>
          <w:w w:val="80"/>
          <w:shd w:fill="76787B" w:color="auto" w:val="clear"/>
        </w:rPr>
        <w:t>Engine</w:t>
      </w:r>
      <w:r>
        <w:rPr>
          <w:rFonts w:ascii="Arial"/>
          <w:color w:val="FFFFFF"/>
          <w:w w:val="86"/>
          <w:shd w:fill="76787B" w:color="auto" w:val="clear"/>
        </w:rPr>
        <w:t> </w:t>
      </w:r>
      <w:r>
        <w:rPr>
          <w:rFonts w:ascii="Arial"/>
          <w:color w:val="FFFFFF"/>
          <w:shd w:fill="76787B" w:color="auto" w:val="clear"/>
        </w:rPr>
        <w:tab/>
      </w:r>
      <w:r>
        <w:rPr>
          <w:rFonts w:ascii="Arial"/>
          <w:color w:val="FFFFFF"/>
        </w:rPr>
      </w:r>
      <w:r>
        <w:rPr>
          <w:rFonts w:ascii="Arial"/>
          <w:b w:val="0"/>
        </w:rPr>
      </w:r>
    </w:p>
    <w:p>
      <w:pPr>
        <w:tabs>
          <w:tab w:pos="1935" w:val="left" w:leader="none"/>
        </w:tabs>
        <w:spacing w:before="127"/>
        <w:ind w:left="9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36466"/>
          <w:w w:val="75"/>
          <w:sz w:val="20"/>
        </w:rPr>
        <w:t>H22CDFP</w:t>
        <w:tab/>
      </w:r>
      <w:r>
        <w:rPr>
          <w:rFonts w:ascii="Arial"/>
          <w:color w:val="636466"/>
          <w:w w:val="90"/>
          <w:sz w:val="20"/>
        </w:rPr>
        <w:t>1,100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1,980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p>
      <w:pPr>
        <w:spacing w:line="401" w:lineRule="exact"/>
        <w:ind w:left="8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"/>
          <w:sz w:val="20"/>
          <w:szCs w:val="20"/>
        </w:rPr>
        <w:pict>
          <v:group style="width:171pt;height:20.1pt;mso-position-horizontal-relative:char;mso-position-vertical-relative:line" coordorigin="0,0" coordsize="3420,402">
            <v:group style="position:absolute;left:2;top:2;width:1100;height:397" coordorigin="2,2" coordsize="1100,397">
              <v:shape style="position:absolute;left:2;top:2;width:1100;height:397" coordorigin="2,2" coordsize="1100,397" path="m1102,2l2,2,2,399,1102,399,1102,2xe" filled="true" fillcolor="#e6e7e8" stroked="false">
                <v:path arrowok="t"/>
                <v:fill type="solid"/>
              </v:shape>
            </v:group>
            <v:group style="position:absolute;left:1102;top:2;width:2315;height:397" coordorigin="1102,2" coordsize="2315,397">
              <v:shape style="position:absolute;left:1102;top:2;width:2315;height:397" coordorigin="1102,2" coordsize="2315,397" path="m3417,2l1102,2,1102,399,3417,399,3417,2xe" filled="true" fillcolor="#e6e7e8" stroked="false">
                <v:path arrowok="t"/>
                <v:fill type="solid"/>
              </v:shape>
            </v:group>
            <v:group style="position:absolute;left:3;top:3;width:1100;height:2" coordorigin="3,3" coordsize="1100,2">
              <v:shape style="position:absolute;left:3;top:3;width:1100;height:2" coordorigin="3,3" coordsize="1100,0" path="m3,3l1102,3e" filled="false" stroked="true" strokeweight=".25pt" strokecolor="#939597">
                <v:path arrowok="t"/>
              </v:shape>
            </v:group>
            <v:group style="position:absolute;left:1102;top:3;width:2315;height:2" coordorigin="1102,3" coordsize="2315,2">
              <v:shape style="position:absolute;left:1102;top:3;width:2315;height:2" coordorigin="1102,3" coordsize="2315,0" path="m1102,3l3417,3e" filled="false" stroked="true" strokeweight=".25pt" strokecolor="#939597">
                <v:path arrowok="t"/>
              </v:shape>
            </v:group>
            <v:group style="position:absolute;left:3;top:399;width:1100;height:2" coordorigin="3,399" coordsize="1100,2">
              <v:shape style="position:absolute;left:3;top:399;width:1100;height:2" coordorigin="3,399" coordsize="1100,0" path="m3,399l1102,399e" filled="false" stroked="true" strokeweight=".25pt" strokecolor="#939597">
                <v:path arrowok="t"/>
              </v:shape>
            </v:group>
            <v:group style="position:absolute;left:1102;top:399;width:2315;height:2" coordorigin="1102,399" coordsize="2315,2">
              <v:shape style="position:absolute;left:1102;top:399;width:2315;height:2" coordorigin="1102,399" coordsize="2315,0" path="m1102,399l3417,399e" filled="false" stroked="true" strokeweight=".25pt" strokecolor="#939597">
                <v:path arrowok="t"/>
              </v:shape>
              <v:shape style="position:absolute;left:2;top:3;width:3415;height:397" type="#_x0000_t202" filled="false" stroked="false">
                <v:textbox inset="0,0,0,0">
                  <w:txbxContent>
                    <w:p>
                      <w:pPr>
                        <w:tabs>
                          <w:tab w:pos="1128" w:val="left" w:leader="none"/>
                        </w:tabs>
                        <w:spacing w:before="96"/>
                        <w:ind w:left="1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36466"/>
                          <w:w w:val="79"/>
                          <w:sz w:val="20"/>
                        </w:rPr>
                        <w:t>H27DFP</w:t>
                      </w:r>
                      <w:r>
                        <w:rPr>
                          <w:rFonts w:ascii="Arial"/>
                          <w:color w:val="636466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20"/>
                        </w:rPr>
                        <w:t>1,860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20"/>
                        </w:rPr>
                        <w:t>2,790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0"/>
                          <w:sz w:val="20"/>
                        </w:rPr>
                        <w:t>kW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7"/>
          <w:sz w:val="20"/>
          <w:szCs w:val="20"/>
        </w:rPr>
      </w:r>
    </w:p>
    <w:p>
      <w:pPr>
        <w:tabs>
          <w:tab w:pos="1935" w:val="left" w:leader="none"/>
        </w:tabs>
        <w:spacing w:before="94"/>
        <w:ind w:left="9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78.643127pt;margin-top:19.629185pt;width:171.25pt;height:20.25pt;mso-position-horizontal-relative:page;mso-position-vertical-relative:paragraph;z-index:4408" coordorigin="15573,393" coordsize="3425,405">
            <v:group style="position:absolute;left:15578;top:395;width:1100;height:397" coordorigin="15578,395" coordsize="1100,397">
              <v:shape style="position:absolute;left:15578;top:395;width:1100;height:397" coordorigin="15578,395" coordsize="1100,397" path="m16678,395l15578,395,15578,792,16678,792,16678,395xe" filled="true" fillcolor="#e6e7e8" stroked="false">
                <v:path arrowok="t"/>
                <v:fill type="solid"/>
              </v:shape>
            </v:group>
            <v:group style="position:absolute;left:16678;top:395;width:2315;height:397" coordorigin="16678,395" coordsize="2315,397">
              <v:shape style="position:absolute;left:16678;top:395;width:2315;height:397" coordorigin="16678,395" coordsize="2315,397" path="m18992,395l16678,395,16678,792,18992,792,18992,395xe" filled="true" fillcolor="#e6e7e8" stroked="false">
                <v:path arrowok="t"/>
                <v:fill type="solid"/>
              </v:shape>
            </v:group>
            <v:group style="position:absolute;left:15578;top:792;width:1100;height:2" coordorigin="15578,792" coordsize="1100,2">
              <v:shape style="position:absolute;left:15578;top:792;width:1100;height:2" coordorigin="15578,792" coordsize="1100,0" path="m15578,792l16678,792e" filled="false" stroked="true" strokeweight=".5pt" strokecolor="#939597">
                <v:path arrowok="t"/>
              </v:shape>
            </v:group>
            <v:group style="position:absolute;left:16678;top:792;width:2315;height:2" coordorigin="16678,792" coordsize="2315,2">
              <v:shape style="position:absolute;left:16678;top:792;width:2315;height:2" coordorigin="16678,792" coordsize="2315,0" path="m16678,792l18992,792e" filled="false" stroked="true" strokeweight=".5pt" strokecolor="#939597">
                <v:path arrowok="t"/>
              </v:shape>
            </v:group>
            <v:group style="position:absolute;left:15578;top:395;width:1100;height:2" coordorigin="15578,395" coordsize="1100,2">
              <v:shape style="position:absolute;left:15578;top:395;width:1100;height:2" coordorigin="15578,395" coordsize="1100,0" path="m15578,395l16678,395e" filled="false" stroked="true" strokeweight=".25pt" strokecolor="#939597">
                <v:path arrowok="t"/>
              </v:shape>
            </v:group>
            <v:group style="position:absolute;left:16678;top:395;width:2315;height:2" coordorigin="16678,395" coordsize="2315,2">
              <v:shape style="position:absolute;left:16678;top:395;width:2315;height:2" coordorigin="16678,395" coordsize="2315,0" path="m16678,395l18992,395e" filled="false" stroked="true" strokeweight=".25pt" strokecolor="#939597">
                <v:path arrowok="t"/>
              </v:shape>
              <v:shape style="position:absolute;left:15578;top:395;width:3415;height:397" type="#_x0000_t202" filled="false" stroked="false">
                <v:textbox inset="0,0,0,0">
                  <w:txbxContent>
                    <w:p>
                      <w:pPr>
                        <w:tabs>
                          <w:tab w:pos="1128" w:val="left" w:leader="none"/>
                        </w:tabs>
                        <w:spacing w:before="95"/>
                        <w:ind w:left="1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36466"/>
                          <w:w w:val="78"/>
                          <w:sz w:val="20"/>
                        </w:rPr>
                        <w:t>H35DFVP</w:t>
                      </w:r>
                      <w:r>
                        <w:rPr>
                          <w:rFonts w:ascii="Arial"/>
                          <w:color w:val="636466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20"/>
                        </w:rPr>
                        <w:t>6,000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20"/>
                        </w:rPr>
                        <w:t>10,000</w:t>
                      </w:r>
                      <w:r>
                        <w:rPr>
                          <w:rFonts w:ascii="Arial"/>
                          <w:color w:val="63646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0"/>
                          <w:sz w:val="20"/>
                        </w:rPr>
                        <w:t>kW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636466"/>
          <w:w w:val="75"/>
          <w:sz w:val="20"/>
        </w:rPr>
        <w:t>H35DFP</w:t>
        <w:tab/>
      </w:r>
      <w:r>
        <w:rPr>
          <w:rFonts w:ascii="Arial"/>
          <w:color w:val="636466"/>
          <w:w w:val="90"/>
          <w:sz w:val="20"/>
        </w:rPr>
        <w:t>3,000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4,500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7.476013pt;margin-top:-4.207724pt;width:170.75pt;height:17.6pt;mso-position-horizontal-relative:page;mso-position-vertical-relative:paragraph;z-index:-213016" coordorigin="19150,-84" coordsize="3415,352">
            <v:shape style="position:absolute;left:19150;top:-84;width:3415;height:352" coordorigin="19150,-84" coordsize="3415,352" path="m19150,267l22564,267,22564,-84,19150,-84,19150,267xe" filled="true" fillcolor="#76787b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w w:val="80"/>
          <w:sz w:val="20"/>
        </w:rPr>
        <w:t>HiMSEN Diesel</w:t>
      </w:r>
      <w:r>
        <w:rPr>
          <w:rFonts w:ascii="Arial"/>
          <w:b/>
          <w:color w:val="FFFFFF"/>
          <w:spacing w:val="22"/>
          <w:w w:val="80"/>
          <w:sz w:val="20"/>
        </w:rPr>
        <w:t> </w:t>
      </w:r>
      <w:r>
        <w:rPr>
          <w:rFonts w:ascii="Arial"/>
          <w:b/>
          <w:color w:val="FFFFFF"/>
          <w:w w:val="80"/>
          <w:sz w:val="20"/>
        </w:rPr>
        <w:t>Engine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76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36466"/>
          <w:w w:val="80"/>
          <w:sz w:val="20"/>
        </w:rPr>
        <w:t>H17/21VP</w:t>
        <w:tab/>
      </w:r>
      <w:r>
        <w:rPr>
          <w:rFonts w:ascii="Arial"/>
          <w:color w:val="636466"/>
          <w:w w:val="90"/>
          <w:sz w:val="20"/>
        </w:rPr>
        <w:t>1,920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3,200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7.351379pt;margin-top:3.414182pt;width:171pt;height:17.3pt;mso-position-horizontal-relative:page;mso-position-vertical-relative:paragraph;z-index:-212992" coordorigin="19147,68" coordsize="3420,346">
            <v:group style="position:absolute;left:19150;top:71;width:1100;height:341" coordorigin="19150,71" coordsize="1100,341">
              <v:shape style="position:absolute;left:19150;top:71;width:1100;height:341" coordorigin="19150,71" coordsize="1100,341" path="m20249,71l19150,71,19150,411,20249,411,20249,71xe" filled="true" fillcolor="#e6e7e8" stroked="false">
                <v:path arrowok="t"/>
                <v:fill type="solid"/>
              </v:shape>
            </v:group>
            <v:group style="position:absolute;left:20249;top:71;width:2315;height:341" coordorigin="20249,71" coordsize="2315,341">
              <v:shape style="position:absolute;left:20249;top:71;width:2315;height:341" coordorigin="20249,71" coordsize="2315,341" path="m22564,71l20249,71,20249,411,22564,411,22564,71xe" filled="true" fillcolor="#e6e7e8" stroked="false">
                <v:path arrowok="t"/>
                <v:fill type="solid"/>
              </v:shape>
            </v:group>
            <v:group style="position:absolute;left:19150;top:71;width:1100;height:2" coordorigin="19150,71" coordsize="1100,2">
              <v:shape style="position:absolute;left:19150;top:71;width:1100;height:2" coordorigin="19150,71" coordsize="1100,0" path="m19150,71l20249,71e" filled="false" stroked="true" strokeweight=".25pt" strokecolor="#939597">
                <v:path arrowok="t"/>
              </v:shape>
            </v:group>
            <v:group style="position:absolute;left:20249;top:71;width:2315;height:2" coordorigin="20249,71" coordsize="2315,2">
              <v:shape style="position:absolute;left:20249;top:71;width:2315;height:2" coordorigin="20249,71" coordsize="2315,0" path="m20249,71l22564,71e" filled="false" stroked="true" strokeweight=".25pt" strokecolor="#939597">
                <v:path arrowok="t"/>
              </v:shape>
            </v:group>
            <v:group style="position:absolute;left:19150;top:411;width:1100;height:2" coordorigin="19150,411" coordsize="1100,2">
              <v:shape style="position:absolute;left:19150;top:411;width:1100;height:2" coordorigin="19150,411" coordsize="1100,0" path="m19150,411l20249,411e" filled="false" stroked="true" strokeweight=".25pt" strokecolor="#939597">
                <v:path arrowok="t"/>
              </v:shape>
            </v:group>
            <v:group style="position:absolute;left:20249;top:411;width:2315;height:2" coordorigin="20249,411" coordsize="2315,2">
              <v:shape style="position:absolute;left:20249;top:411;width:2315;height:2" coordorigin="20249,411" coordsize="2315,0" path="m20249,411l22564,411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20"/>
        </w:rPr>
        <w:t>H21/32P</w:t>
        <w:tab/>
      </w:r>
      <w:r>
        <w:rPr>
          <w:rFonts w:ascii="Arial"/>
          <w:color w:val="636466"/>
          <w:w w:val="90"/>
          <w:sz w:val="20"/>
        </w:rPr>
        <w:t>1,200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1,800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36466"/>
          <w:w w:val="75"/>
          <w:sz w:val="20"/>
        </w:rPr>
        <w:t>H21CP</w:t>
        <w:tab/>
      </w:r>
      <w:r>
        <w:rPr>
          <w:rFonts w:ascii="Arial"/>
          <w:color w:val="636466"/>
          <w:w w:val="90"/>
          <w:sz w:val="20"/>
        </w:rPr>
        <w:t>1,200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2,160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7.351379pt;margin-top:3.409978pt;width:171pt;height:17.3pt;mso-position-horizontal-relative:page;mso-position-vertical-relative:paragraph;z-index:-212968" coordorigin="19147,68" coordsize="3420,346">
            <v:group style="position:absolute;left:19150;top:71;width:1100;height:341" coordorigin="19150,71" coordsize="1100,341">
              <v:shape style="position:absolute;left:19150;top:71;width:1100;height:341" coordorigin="19150,71" coordsize="1100,341" path="m20249,71l19150,71,19150,411,20249,411,20249,71xe" filled="true" fillcolor="#e6e7e8" stroked="false">
                <v:path arrowok="t"/>
                <v:fill type="solid"/>
              </v:shape>
            </v:group>
            <v:group style="position:absolute;left:20249;top:71;width:2315;height:341" coordorigin="20249,71" coordsize="2315,341">
              <v:shape style="position:absolute;left:20249;top:71;width:2315;height:341" coordorigin="20249,71" coordsize="2315,341" path="m22564,71l20249,71,20249,411,22564,411,22564,71xe" filled="true" fillcolor="#e6e7e8" stroked="false">
                <v:path arrowok="t"/>
                <v:fill type="solid"/>
              </v:shape>
            </v:group>
            <v:group style="position:absolute;left:19150;top:71;width:1100;height:2" coordorigin="19150,71" coordsize="1100,2">
              <v:shape style="position:absolute;left:19150;top:71;width:1100;height:2" coordorigin="19150,71" coordsize="1100,0" path="m19150,71l20249,71e" filled="false" stroked="true" strokeweight=".25pt" strokecolor="#939597">
                <v:path arrowok="t"/>
              </v:shape>
            </v:group>
            <v:group style="position:absolute;left:20249;top:71;width:2315;height:2" coordorigin="20249,71" coordsize="2315,2">
              <v:shape style="position:absolute;left:20249;top:71;width:2315;height:2" coordorigin="20249,71" coordsize="2315,0" path="m20249,71l22564,71e" filled="false" stroked="true" strokeweight=".25pt" strokecolor="#939597">
                <v:path arrowok="t"/>
              </v:shape>
            </v:group>
            <v:group style="position:absolute;left:19150;top:411;width:1100;height:2" coordorigin="19150,411" coordsize="1100,2">
              <v:shape style="position:absolute;left:19150;top:411;width:1100;height:2" coordorigin="19150,411" coordsize="1100,0" path="m19150,411l20249,411e" filled="false" stroked="true" strokeweight=".25pt" strokecolor="#939597">
                <v:path arrowok="t"/>
              </v:shape>
            </v:group>
            <v:group style="position:absolute;left:20249;top:411;width:2315;height:2" coordorigin="20249,411" coordsize="2315,2">
              <v:shape style="position:absolute;left:20249;top:411;width:2315;height:2" coordorigin="20249,411" coordsize="2315,0" path="m20249,411l22564,411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20"/>
        </w:rPr>
        <w:t>H25/33P</w:t>
        <w:tab/>
      </w:r>
      <w:r>
        <w:rPr>
          <w:rFonts w:ascii="Arial"/>
          <w:color w:val="636466"/>
          <w:w w:val="90"/>
          <w:sz w:val="20"/>
        </w:rPr>
        <w:t>1,740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2,610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36466"/>
          <w:w w:val="80"/>
          <w:sz w:val="20"/>
        </w:rPr>
        <w:t>H32/40P</w:t>
        <w:tab/>
      </w:r>
      <w:r>
        <w:rPr>
          <w:rFonts w:ascii="Arial"/>
          <w:color w:val="636466"/>
          <w:w w:val="90"/>
          <w:sz w:val="20"/>
        </w:rPr>
        <w:t>3,000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4,500</w:t>
      </w:r>
      <w:r>
        <w:rPr>
          <w:rFonts w:ascii="Arial"/>
          <w:color w:val="636466"/>
          <w:spacing w:val="-28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7.351379pt;margin-top:3.405682pt;width:171pt;height:17.3pt;mso-position-horizontal-relative:page;mso-position-vertical-relative:paragraph;z-index:-212944" coordorigin="19147,68" coordsize="3420,346">
            <v:group style="position:absolute;left:19150;top:71;width:1100;height:341" coordorigin="19150,71" coordsize="1100,341">
              <v:shape style="position:absolute;left:19150;top:71;width:1100;height:341" coordorigin="19150,71" coordsize="1100,341" path="m20249,71l19150,71,19150,411,20249,411,20249,71xe" filled="true" fillcolor="#e6e7e8" stroked="false">
                <v:path arrowok="t"/>
                <v:fill type="solid"/>
              </v:shape>
            </v:group>
            <v:group style="position:absolute;left:20249;top:71;width:2315;height:341" coordorigin="20249,71" coordsize="2315,341">
              <v:shape style="position:absolute;left:20249;top:71;width:2315;height:341" coordorigin="20249,71" coordsize="2315,341" path="m22564,71l20249,71,20249,411,22564,411,22564,71xe" filled="true" fillcolor="#e6e7e8" stroked="false">
                <v:path arrowok="t"/>
                <v:fill type="solid"/>
              </v:shape>
            </v:group>
            <v:group style="position:absolute;left:19150;top:71;width:1100;height:2" coordorigin="19150,71" coordsize="1100,2">
              <v:shape style="position:absolute;left:19150;top:71;width:1100;height:2" coordorigin="19150,71" coordsize="1100,0" path="m19150,71l20249,71e" filled="false" stroked="true" strokeweight=".25pt" strokecolor="#939597">
                <v:path arrowok="t"/>
              </v:shape>
            </v:group>
            <v:group style="position:absolute;left:20249;top:71;width:2315;height:2" coordorigin="20249,71" coordsize="2315,2">
              <v:shape style="position:absolute;left:20249;top:71;width:2315;height:2" coordorigin="20249,71" coordsize="2315,0" path="m20249,71l22564,71e" filled="false" stroked="true" strokeweight=".25pt" strokecolor="#939597">
                <v:path arrowok="t"/>
              </v:shape>
            </v:group>
            <v:group style="position:absolute;left:19150;top:411;width:1100;height:2" coordorigin="19150,411" coordsize="1100,2">
              <v:shape style="position:absolute;left:19150;top:411;width:1100;height:2" coordorigin="19150,411" coordsize="1100,0" path="m19150,411l20249,411e" filled="false" stroked="true" strokeweight=".25pt" strokecolor="#939597">
                <v:path arrowok="t"/>
              </v:shape>
            </v:group>
            <v:group style="position:absolute;left:20249;top:411;width:2315;height:2" coordorigin="20249,411" coordsize="2315,2">
              <v:shape style="position:absolute;left:20249;top:411;width:2315;height:2" coordorigin="20249,411" coordsize="2315,0" path="m20249,411l22564,411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20"/>
        </w:rPr>
        <w:t>H32/40VP</w:t>
        <w:tab/>
      </w:r>
      <w:r>
        <w:rPr>
          <w:rFonts w:ascii="Arial"/>
          <w:color w:val="636466"/>
          <w:w w:val="90"/>
          <w:sz w:val="20"/>
        </w:rPr>
        <w:t>6,000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10,000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36466"/>
          <w:w w:val="80"/>
          <w:sz w:val="20"/>
        </w:rPr>
        <w:t>H46/60P</w:t>
        <w:tab/>
      </w:r>
      <w:r>
        <w:rPr>
          <w:rFonts w:ascii="Arial"/>
          <w:color w:val="636466"/>
          <w:w w:val="90"/>
          <w:sz w:val="20"/>
        </w:rPr>
        <w:t>7,500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11,250</w:t>
      </w:r>
      <w:r>
        <w:rPr>
          <w:rFonts w:ascii="Arial"/>
          <w:color w:val="636466"/>
          <w:spacing w:val="-29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tabs>
          <w:tab w:pos="1245" w:val="left" w:leader="none"/>
        </w:tabs>
        <w:spacing w:before="110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7.226379pt;margin-top:3.401485pt;width:171.25pt;height:17.4pt;mso-position-horizontal-relative:page;mso-position-vertical-relative:paragraph;z-index:-212920" coordorigin="19145,68" coordsize="3425,348">
            <v:group style="position:absolute;left:19150;top:71;width:1100;height:341" coordorigin="19150,71" coordsize="1100,341">
              <v:shape style="position:absolute;left:19150;top:71;width:1100;height:341" coordorigin="19150,71" coordsize="1100,341" path="m20249,71l19150,71,19150,411,20249,411,20249,71xe" filled="true" fillcolor="#e6e7e8" stroked="false">
                <v:path arrowok="t"/>
                <v:fill type="solid"/>
              </v:shape>
            </v:group>
            <v:group style="position:absolute;left:20249;top:71;width:2315;height:341" coordorigin="20249,71" coordsize="2315,341">
              <v:shape style="position:absolute;left:20249;top:71;width:2315;height:341" coordorigin="20249,71" coordsize="2315,341" path="m22564,71l20249,71,20249,411,22564,411,22564,71xe" filled="true" fillcolor="#e6e7e8" stroked="false">
                <v:path arrowok="t"/>
                <v:fill type="solid"/>
              </v:shape>
            </v:group>
            <v:group style="position:absolute;left:19150;top:71;width:1100;height:2" coordorigin="19150,71" coordsize="1100,2">
              <v:shape style="position:absolute;left:19150;top:71;width:1100;height:2" coordorigin="19150,71" coordsize="1100,0" path="m19150,71l20249,71e" filled="false" stroked="true" strokeweight=".25pt" strokecolor="#939597">
                <v:path arrowok="t"/>
              </v:shape>
            </v:group>
            <v:group style="position:absolute;left:20249;top:71;width:2315;height:2" coordorigin="20249,71" coordsize="2315,2">
              <v:shape style="position:absolute;left:20249;top:71;width:2315;height:2" coordorigin="20249,71" coordsize="2315,0" path="m20249,71l22564,71e" filled="false" stroked="true" strokeweight=".25pt" strokecolor="#939597">
                <v:path arrowok="t"/>
              </v:shape>
            </v:group>
            <v:group style="position:absolute;left:19150;top:411;width:1100;height:2" coordorigin="19150,411" coordsize="1100,2">
              <v:shape style="position:absolute;left:19150;top:411;width:1100;height:2" coordorigin="19150,411" coordsize="1100,0" path="m19150,411l20249,411e" filled="false" stroked="true" strokeweight=".5pt" strokecolor="#939597">
                <v:path arrowok="t"/>
              </v:shape>
            </v:group>
            <v:group style="position:absolute;left:20249;top:411;width:2315;height:2" coordorigin="20249,411" coordsize="2315,2">
              <v:shape style="position:absolute;left:20249;top:411;width:2315;height:2" coordorigin="20249,411" coordsize="2315,0" path="m20249,411l22564,411e" filled="false" stroked="true" strokeweight=".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20"/>
        </w:rPr>
        <w:t>H46/60VP</w:t>
        <w:tab/>
      </w:r>
      <w:r>
        <w:rPr>
          <w:rFonts w:ascii="Arial"/>
          <w:color w:val="636466"/>
          <w:w w:val="90"/>
          <w:sz w:val="20"/>
        </w:rPr>
        <w:t>14,400</w:t>
      </w:r>
      <w:r>
        <w:rPr>
          <w:rFonts w:ascii="Arial"/>
          <w:color w:val="636466"/>
          <w:spacing w:val="-30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-</w:t>
      </w:r>
      <w:r>
        <w:rPr>
          <w:rFonts w:ascii="Arial"/>
          <w:color w:val="636466"/>
          <w:spacing w:val="-30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22,500</w:t>
      </w:r>
      <w:r>
        <w:rPr>
          <w:rFonts w:ascii="Arial"/>
          <w:color w:val="636466"/>
          <w:spacing w:val="-30"/>
          <w:w w:val="90"/>
          <w:sz w:val="20"/>
        </w:rPr>
        <w:t> </w:t>
      </w:r>
      <w:r>
        <w:rPr>
          <w:rFonts w:ascii="Arial"/>
          <w:color w:val="636466"/>
          <w:w w:val="90"/>
          <w:sz w:val="20"/>
        </w:rPr>
        <w:t>kW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  <w:cols w:num="3" w:equalWidth="0">
            <w:col w:w="10049" w:space="4282"/>
            <w:col w:w="4222" w:space="40"/>
            <w:col w:w="4347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1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7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04;top:116;width:3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8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w w:val="96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29;top:533;width:10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40"/>
        <w:ind w:left="807" w:right="14259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HiMSEN Propulsion</w:t>
      </w:r>
      <w:r>
        <w:rPr>
          <w:rFonts w:ascii="Lucida Sans"/>
          <w:color w:val="014DA2"/>
          <w:spacing w:val="13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System</w:t>
      </w:r>
      <w:r>
        <w:rPr>
          <w:rFonts w:ascii="Lucida Sans"/>
          <w:sz w:val="3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5"/>
          <w:szCs w:val="2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5"/>
          <w:szCs w:val="25"/>
        </w:rPr>
        <w:sectPr>
          <w:pgSz w:w="23820" w:h="16840" w:orient="landscape"/>
          <w:pgMar w:header="0" w:footer="1121" w:top="760" w:bottom="1320" w:left="440" w:right="440"/>
        </w:sectPr>
      </w:pPr>
    </w:p>
    <w:p>
      <w:pPr>
        <w:spacing w:before="82"/>
        <w:ind w:left="2890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HiMSEN</w:t>
      </w:r>
      <w:r>
        <w:rPr>
          <w:rFonts w:ascii="Trebuchet MS"/>
          <w:b/>
          <w:spacing w:val="-30"/>
          <w:sz w:val="22"/>
        </w:rPr>
        <w:t> </w:t>
      </w:r>
      <w:r>
        <w:rPr>
          <w:rFonts w:ascii="Trebuchet MS"/>
          <w:b/>
          <w:sz w:val="22"/>
        </w:rPr>
        <w:t>Dual</w:t>
      </w:r>
      <w:r>
        <w:rPr>
          <w:rFonts w:ascii="Trebuchet MS"/>
          <w:b/>
          <w:spacing w:val="-30"/>
          <w:sz w:val="22"/>
        </w:rPr>
        <w:t> </w:t>
      </w:r>
      <w:r>
        <w:rPr>
          <w:rFonts w:ascii="Trebuchet MS"/>
          <w:b/>
          <w:sz w:val="22"/>
        </w:rPr>
        <w:t>Fuel</w:t>
      </w:r>
      <w:r>
        <w:rPr>
          <w:rFonts w:ascii="Trebuchet MS"/>
          <w:b/>
          <w:spacing w:val="-30"/>
          <w:sz w:val="22"/>
        </w:rPr>
        <w:t> </w:t>
      </w:r>
      <w:r>
        <w:rPr>
          <w:rFonts w:ascii="Trebuchet MS"/>
          <w:b/>
          <w:sz w:val="22"/>
        </w:rPr>
        <w:t>Engines</w:t>
      </w:r>
      <w:r>
        <w:rPr>
          <w:rFonts w:ascii="Trebuchet MS"/>
          <w:b/>
          <w:spacing w:val="-30"/>
          <w:sz w:val="22"/>
        </w:rPr>
        <w:t> </w:t>
      </w:r>
      <w:r>
        <w:rPr>
          <w:rFonts w:ascii="Trebuchet MS"/>
          <w:b/>
          <w:sz w:val="22"/>
        </w:rPr>
        <w:t>for</w:t>
      </w:r>
      <w:r>
        <w:rPr>
          <w:rFonts w:ascii="Trebuchet MS"/>
          <w:b/>
          <w:spacing w:val="-30"/>
          <w:sz w:val="22"/>
        </w:rPr>
        <w:t> </w:t>
      </w:r>
      <w:r>
        <w:rPr>
          <w:rFonts w:ascii="Trebuchet MS"/>
          <w:b/>
          <w:sz w:val="22"/>
        </w:rPr>
        <w:t>Propulsion</w:t>
      </w:r>
      <w:r>
        <w:rPr>
          <w:rFonts w:ascii="Trebuchet MS"/>
          <w:sz w:val="22"/>
        </w:rPr>
      </w:r>
    </w:p>
    <w:p>
      <w:pPr>
        <w:spacing w:before="82"/>
        <w:ind w:left="2890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/>
        <w:br w:type="column"/>
      </w:r>
      <w:r>
        <w:rPr>
          <w:rFonts w:ascii="Trebuchet MS"/>
          <w:b/>
          <w:sz w:val="22"/>
        </w:rPr>
        <w:t>HiMSEN</w:t>
      </w:r>
      <w:r>
        <w:rPr>
          <w:rFonts w:ascii="Trebuchet MS"/>
          <w:b/>
          <w:spacing w:val="-31"/>
          <w:sz w:val="22"/>
        </w:rPr>
        <w:t> </w:t>
      </w:r>
      <w:r>
        <w:rPr>
          <w:rFonts w:ascii="Trebuchet MS"/>
          <w:b/>
          <w:sz w:val="22"/>
        </w:rPr>
        <w:t>Diesel</w:t>
      </w:r>
      <w:r>
        <w:rPr>
          <w:rFonts w:ascii="Trebuchet MS"/>
          <w:b/>
          <w:spacing w:val="-31"/>
          <w:sz w:val="22"/>
        </w:rPr>
        <w:t> </w:t>
      </w:r>
      <w:r>
        <w:rPr>
          <w:rFonts w:ascii="Trebuchet MS"/>
          <w:b/>
          <w:sz w:val="22"/>
        </w:rPr>
        <w:t>Engines</w:t>
      </w:r>
      <w:r>
        <w:rPr>
          <w:rFonts w:ascii="Trebuchet MS"/>
          <w:b/>
          <w:spacing w:val="-31"/>
          <w:sz w:val="22"/>
        </w:rPr>
        <w:t> </w:t>
      </w:r>
      <w:r>
        <w:rPr>
          <w:rFonts w:ascii="Trebuchet MS"/>
          <w:b/>
          <w:sz w:val="22"/>
        </w:rPr>
        <w:t>for</w:t>
      </w:r>
      <w:r>
        <w:rPr>
          <w:rFonts w:ascii="Trebuchet MS"/>
          <w:b/>
          <w:spacing w:val="-31"/>
          <w:sz w:val="22"/>
        </w:rPr>
        <w:t> </w:t>
      </w:r>
      <w:r>
        <w:rPr>
          <w:rFonts w:ascii="Trebuchet MS"/>
          <w:b/>
          <w:sz w:val="22"/>
        </w:rPr>
        <w:t>Propulsion</w:t>
      </w:r>
      <w:r>
        <w:rPr>
          <w:rFonts w:ascii="Trebuchet MS"/>
          <w:sz w:val="22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6912" w:space="4045"/>
            <w:col w:w="11983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tabs>
          <w:tab w:pos="13841" w:val="left" w:leader="none"/>
        </w:tabs>
        <w:spacing w:line="9302" w:lineRule="exact"/>
        <w:ind w:left="288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185"/>
          <w:sz w:val="20"/>
        </w:rPr>
        <w:pict>
          <v:shape style="width:358.7pt;height:465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624"/>
                    <w:gridCol w:w="510"/>
                    <w:gridCol w:w="1251"/>
                    <w:gridCol w:w="1251"/>
                    <w:gridCol w:w="1251"/>
                    <w:gridCol w:w="1251"/>
                  </w:tblGrid>
                  <w:tr>
                    <w:trPr>
                      <w:trHeight w:val="454" w:hRule="exact"/>
                    </w:trPr>
                    <w:tc>
                      <w:tcPr>
                        <w:tcW w:w="215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76787B"/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20"/>
                          </w:rPr>
                          <w:t>Model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04" w:type="dxa"/>
                        <w:gridSpan w:val="4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6787B"/>
                      </w:tcPr>
                      <w:p>
                        <w:pPr>
                          <w:tabs>
                            <w:tab w:pos="1566" w:val="left" w:leader="none"/>
                            <w:tab w:pos="2817" w:val="left" w:leader="none"/>
                            <w:tab w:pos="4018" w:val="left" w:leader="none"/>
                          </w:tabs>
                          <w:spacing w:before="125"/>
                          <w:ind w:left="26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79"/>
                            <w:sz w:val="20"/>
                          </w:rPr>
                          <w:t>H22CDF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9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80"/>
                            <w:sz w:val="20"/>
                          </w:rPr>
                          <w:t>H27DF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80"/>
                            <w:sz w:val="20"/>
                          </w:rPr>
                          <w:t>H35DF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79"/>
                            <w:sz w:val="20"/>
                          </w:rPr>
                          <w:t>H35DFVP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5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0"/>
                            <w:sz w:val="20"/>
                          </w:rPr>
                          <w:t>Bore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before="123"/>
                          <w:ind w:left="10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mm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61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before="123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44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5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3"/>
                            <w:sz w:val="20"/>
                          </w:rPr>
                          <w:t>Stroke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10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mm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1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44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5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1"/>
                            <w:sz w:val="20"/>
                          </w:rPr>
                          <w:t>Speed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before="122"/>
                          <w:ind w:left="2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91"/>
                            <w:sz w:val="20"/>
                          </w:rPr>
                          <w:t>r/min.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47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before="122"/>
                          <w:ind w:left="6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44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5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1"/>
                            <w:sz w:val="20"/>
                          </w:rPr>
                          <w:t>Cylinder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output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87" w:lineRule="auto" w:before="73"/>
                          <w:ind w:left="120" w:right="98" w:hanging="1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20"/>
                          </w:rPr>
                          <w:t>kW/ 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88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yl.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1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62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44" w:type="dxa"/>
                        <w:gridSpan w:val="2"/>
                        <w:vMerge w:val="restart"/>
                        <w:tcBorders>
                          <w:top w:val="single" w:sz="2" w:space="0" w:color="939597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220" w:lineRule="exact" w:before="0"/>
                          <w:ind w:left="57" w:right="871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Rated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output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7"/>
                            <w:sz w:val="20"/>
                          </w:rPr>
                          <w:t>#)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line="472" w:lineRule="auto" w:before="123"/>
                          <w:ind w:left="120" w:right="117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4"/>
                            <w:w w:val="88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yl.</w:t>
                        </w: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before="7"/>
                          <w:ind w:left="1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04" w:type="dxa"/>
                        <w:gridSpan w:val="4"/>
                        <w:tcBorders>
                          <w:top w:val="single" w:sz="2" w:space="0" w:color="939597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3"/>
                          <w:ind w:left="1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0"/>
                            <w:sz w:val="20"/>
                          </w:rPr>
                          <w:t>kW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35" w:hRule="exact"/>
                    </w:trPr>
                    <w:tc>
                      <w:tcPr>
                        <w:tcW w:w="1644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5"/>
                          <w:ind w:left="47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1,100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1,320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1,540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1,760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1,980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1,860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2,170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2,480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2,790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38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80" w:hRule="exact"/>
                    </w:trPr>
                    <w:tc>
                      <w:tcPr>
                        <w:tcW w:w="1020" w:type="dxa"/>
                        <w:vMerge w:val="restart"/>
                        <w:tcBorders>
                          <w:top w:val="single" w:sz="2" w:space="0" w:color="939597"/>
                          <w:left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15" w:lineRule="exact" w:before="144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74"/>
                            <w:sz w:val="20"/>
                          </w:rPr>
                          <w:t>SFOC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95"/>
                            <w:sz w:val="20"/>
                          </w:rPr>
                          <w:t>*)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00" w:lineRule="exact" w:before="12"/>
                          <w:ind w:left="58" w:right="236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0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Diesel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mode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0" w:lineRule="exact" w:before="63"/>
                          <w:ind w:left="55" w:right="121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at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100%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20"/>
                          </w:rPr>
                          <w:t>MCR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>
                        <w:pPr>
                          <w:spacing w:before="0"/>
                          <w:ind w:left="3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2"/>
                            <w:w w:val="78"/>
                            <w:sz w:val="20"/>
                          </w:rPr>
                          <w:t>g/kWh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192.0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186.0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185.0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185.0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80" w:hRule="exact"/>
                    </w:trPr>
                    <w:tc>
                      <w:tcPr>
                        <w:tcW w:w="1020" w:type="dxa"/>
                        <w:vMerge/>
                        <w:tcBorders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0" w:lineRule="exact" w:before="163"/>
                          <w:ind w:left="54" w:right="29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85%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20"/>
                          </w:rPr>
                          <w:t>MCR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196.0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185.0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184.0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184.0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80" w:hRule="exact"/>
                    </w:trPr>
                    <w:tc>
                      <w:tcPr>
                        <w:tcW w:w="1020" w:type="dxa"/>
                        <w:tcBorders>
                          <w:top w:val="single" w:sz="2" w:space="0" w:color="939597"/>
                          <w:left w:val="nil" w:sz="6" w:space="0" w:color="auto"/>
                          <w:bottom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00" w:lineRule="exact" w:before="62"/>
                          <w:ind w:left="57" w:right="66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Heat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5"/>
                            <w:sz w:val="20"/>
                          </w:rPr>
                          <w:t>rate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95"/>
                            <w:sz w:val="20"/>
                          </w:rPr>
                          <w:t>*)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0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78"/>
                            <w:sz w:val="20"/>
                          </w:rPr>
                          <w:t>Gas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7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mode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00" w:lineRule="exact" w:before="62"/>
                          <w:ind w:left="54" w:right="122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at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100%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20"/>
                          </w:rPr>
                          <w:t>MCR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4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187" w:lineRule="auto" w:before="0"/>
                          <w:ind w:left="83" w:right="80" w:firstLine="4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94"/>
                            <w:sz w:val="20"/>
                          </w:rPr>
                          <w:t>kJ/ 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20"/>
                          </w:rPr>
                          <w:t>kWh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8,079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7,728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7,270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4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7,270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rebuchet MS"/>
          <w:position w:val="-185"/>
          <w:sz w:val="20"/>
        </w:rPr>
      </w:r>
      <w:r>
        <w:rPr>
          <w:rFonts w:ascii="Trebuchet MS"/>
          <w:position w:val="-185"/>
          <w:sz w:val="20"/>
        </w:rPr>
        <w:tab/>
      </w:r>
      <w:r>
        <w:rPr>
          <w:rFonts w:ascii="Trebuchet MS"/>
          <w:position w:val="-185"/>
          <w:sz w:val="20"/>
        </w:rPr>
        <w:pict>
          <v:shape style="width:414.65pt;height:465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4"/>
                    <w:gridCol w:w="624"/>
                    <w:gridCol w:w="510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454" w:hRule="exact"/>
                    </w:trPr>
                    <w:tc>
                      <w:tcPr>
                        <w:tcW w:w="192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76787B"/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20"/>
                          </w:rPr>
                          <w:t>Model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6787B"/>
                      </w:tcPr>
                      <w:p>
                        <w:pPr>
                          <w:spacing w:before="125"/>
                          <w:ind w:left="9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6"/>
                            <w:sz w:val="20"/>
                          </w:rPr>
                          <w:t>H21/32P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556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6787B"/>
                      </w:tcPr>
                      <w:p>
                        <w:pPr>
                          <w:tabs>
                            <w:tab w:pos="891" w:val="left" w:leader="none"/>
                          </w:tabs>
                          <w:spacing w:before="125"/>
                          <w:ind w:left="16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1"/>
                            <w:sz w:val="20"/>
                          </w:rPr>
                          <w:t>H21CP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6"/>
                            <w:sz w:val="20"/>
                          </w:rPr>
                          <w:t>H25/33P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6"/>
                            <w:sz w:val="20"/>
                          </w:rPr>
                          <w:t>H32/40P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6"/>
                            <w:sz w:val="20"/>
                          </w:rPr>
                          <w:t>H46/60P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0"/>
                          </w:rPr>
                          <w:t>H17/21VP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0"/>
                          </w:rPr>
                          <w:t>H32/40VP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0"/>
                          </w:rPr>
                          <w:t>H46/60VP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5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0"/>
                            <w:sz w:val="20"/>
                          </w:rPr>
                          <w:t>Bore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before="123"/>
                          <w:ind w:left="10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mm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8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8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8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8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3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before="123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5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3"/>
                            <w:sz w:val="20"/>
                          </w:rPr>
                          <w:t>Stroke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10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mm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8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5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1"/>
                            <w:sz w:val="20"/>
                          </w:rPr>
                          <w:t>Speed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</w:tcPr>
                      <w:p>
                        <w:pPr>
                          <w:spacing w:before="122"/>
                          <w:ind w:left="2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91"/>
                            <w:sz w:val="20"/>
                          </w:rPr>
                          <w:t>r/min.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8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9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1,800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22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before="122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7" w:hRule="exact"/>
                    </w:trPr>
                    <w:tc>
                      <w:tcPr>
                        <w:tcW w:w="1417" w:type="dxa"/>
                        <w:gridSpan w:val="2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1"/>
                            <w:sz w:val="20"/>
                          </w:rPr>
                          <w:t>Cylinder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output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87" w:lineRule="auto" w:before="130"/>
                          <w:ind w:left="121" w:right="98" w:hanging="1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20"/>
                          </w:rPr>
                          <w:t>kW/ 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88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yl.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8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1,250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3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before="179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1,250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2" w:space="0" w:color="939597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Rated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2" w:space="0" w:color="939597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23"/>
                          <w:ind w:left="12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4"/>
                            <w:w w:val="88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yl.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50" w:type="dxa"/>
                        <w:gridSpan w:val="8"/>
                        <w:tcBorders>
                          <w:top w:val="single" w:sz="2" w:space="0" w:color="939597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3"/>
                          <w:ind w:left="0" w:right="107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0"/>
                            <w:sz w:val="20"/>
                          </w:rPr>
                          <w:t>kW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24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0"/>
                          <w:ind w:left="244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1,200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24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1,200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before="0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7"/>
                            <w:sz w:val="20"/>
                          </w:rPr>
                          <w:t>1,740/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20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1,800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2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1,920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2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72"/>
                          <w:ind w:left="15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15,000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line="240" w:lineRule="auto" w:before="7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3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7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1,440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75"/>
                          <w:ind w:left="4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75"/>
                          <w:ind w:left="24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1,400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75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1,680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75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2,030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75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75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8,750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5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1,600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1,920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2,320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15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5" w:right="0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1,800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2,160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2,610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4,500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15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11,250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215" w:lineRule="exact" w:before="0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output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87"/>
                            <w:sz w:val="20"/>
                          </w:rPr>
                          <w:t>#)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8"/>
                          <w:ind w:left="1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1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1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7,000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1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2,560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8,000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53"/>
                          <w:ind w:left="15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spacing w:before="153"/>
                          <w:ind w:left="15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2,880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before="15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9,000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53"/>
                          <w:ind w:left="15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22,500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4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3"/>
                          <w:ind w:left="15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3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3,200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23"/>
                          <w:ind w:left="15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8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15" w:lineRule="exact" w:before="0"/>
                          <w:ind w:left="6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74"/>
                            <w:sz w:val="20"/>
                          </w:rPr>
                          <w:t>SFOC</w:t>
                        </w:r>
                        <w:r>
                          <w:rPr>
                            <w:rFonts w:ascii="Arial"/>
                            <w:b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36466"/>
                            <w:w w:val="95"/>
                            <w:sz w:val="20"/>
                          </w:rPr>
                          <w:t>*)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spacing w:line="210" w:lineRule="exact" w:before="0"/>
                          <w:ind w:left="6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0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39597"/>
                          <w:left w:val="single" w:sz="2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25" w:lineRule="exact" w:before="35"/>
                          <w:ind w:left="5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>
                        <w:pPr>
                          <w:spacing w:before="0"/>
                          <w:ind w:left="3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2"/>
                            <w:w w:val="78"/>
                            <w:sz w:val="20"/>
                          </w:rPr>
                          <w:t>g/kWh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183.0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183.0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181.0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184.0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177.0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199.0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186.0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4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177.0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8" w:hRule="exact"/>
                    </w:trPr>
                    <w:tc>
                      <w:tcPr>
                        <w:tcW w:w="79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0" w:lineRule="exact" w:before="3"/>
                          <w:ind w:left="58" w:right="118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100%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20"/>
                          </w:rPr>
                          <w:t>MCR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</w:tr>
                  <w:tr>
                    <w:trPr>
                      <w:trHeight w:val="22" w:hRule="exact"/>
                    </w:trPr>
                    <w:tc>
                      <w:tcPr>
                        <w:tcW w:w="79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0" w:lineRule="exact" w:before="0"/>
                          <w:ind w:left="6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Diesel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2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0" w:lineRule="exact" w:before="162"/>
                          <w:ind w:left="54" w:right="28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8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color w:val="63646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85%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20"/>
                          </w:rPr>
                          <w:t>MCR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183.0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179.0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181.0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181.0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174.0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196.0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181.0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20"/>
                          </w:rPr>
                          <w:t>174.0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79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05" w:lineRule="exact" w:before="0"/>
                          <w:ind w:left="6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466"/>
                            <w:w w:val="82"/>
                            <w:sz w:val="20"/>
                          </w:rPr>
                          <w:t>mode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2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vMerge/>
                        <w:tcBorders>
                          <w:left w:val="single" w:sz="2" w:space="0" w:color="939597"/>
                          <w:bottom w:val="single" w:sz="4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rebuchet MS"/>
          <w:position w:val="-185"/>
          <w:sz w:val="2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1"/>
          <w:szCs w:val="21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4"/>
          <w:szCs w:val="14"/>
        </w:rPr>
      </w:pPr>
      <w:r>
        <w:rPr/>
        <w:pict>
          <v:group style="position:absolute;margin-left:785.197021pt;margin-top:325.984009pt;width:343pt;height:22.7pt;mso-position-horizontal-relative:page;mso-position-vertical-relative:page;z-index:-212440" coordorigin="15704,6520" coordsize="6860,454">
            <v:group style="position:absolute;left:15704;top:6520;width:511;height:454" coordorigin="15704,6520" coordsize="511,454">
              <v:shape style="position:absolute;left:15704;top:6520;width:511;height:454" coordorigin="15704,6520" coordsize="511,454" path="m16214,6520l15704,6520,15704,6973,16214,6973,16214,6520xe" filled="true" fillcolor="#e6e7e8" stroked="false">
                <v:path arrowok="t"/>
                <v:fill type="solid"/>
              </v:shape>
            </v:group>
            <v:group style="position:absolute;left:16214;top:6520;width:794;height:454" coordorigin="16214,6520" coordsize="794,454">
              <v:shape style="position:absolute;left:16214;top:6520;width:794;height:454" coordorigin="16214,6520" coordsize="794,454" path="m17008,6520l16214,6520,16214,6973,17008,6973,17008,6520xe" filled="true" fillcolor="#e6e7e8" stroked="false">
                <v:path arrowok="t"/>
                <v:fill type="solid"/>
              </v:shape>
            </v:group>
            <v:group style="position:absolute;left:17008;top:6520;width:794;height:454" coordorigin="17008,6520" coordsize="794,454">
              <v:shape style="position:absolute;left:17008;top:6520;width:794;height:454" coordorigin="17008,6520" coordsize="794,454" path="m17802,6520l17008,6520,17008,6973,17802,6973,17802,6520xe" filled="true" fillcolor="#e6e7e8" stroked="false">
                <v:path arrowok="t"/>
                <v:fill type="solid"/>
              </v:shape>
            </v:group>
            <v:group style="position:absolute;left:17802;top:6520;width:794;height:454" coordorigin="17802,6520" coordsize="794,454">
              <v:shape style="position:absolute;left:17802;top:6520;width:794;height:454" coordorigin="17802,6520" coordsize="794,454" path="m18595,6520l17802,6520,17802,6973,18595,6973,18595,6520xe" filled="true" fillcolor="#e6e7e8" stroked="false">
                <v:path arrowok="t"/>
                <v:fill type="solid"/>
              </v:shape>
            </v:group>
            <v:group style="position:absolute;left:18595;top:6520;width:794;height:454" coordorigin="18595,6520" coordsize="794,454">
              <v:shape style="position:absolute;left:18595;top:6520;width:794;height:454" coordorigin="18595,6520" coordsize="794,454" path="m19389,6520l18595,6520,18595,6973,19389,6973,19389,6520xe" filled="true" fillcolor="#e6e7e8" stroked="false">
                <v:path arrowok="t"/>
                <v:fill type="solid"/>
              </v:shape>
            </v:group>
            <v:group style="position:absolute;left:19389;top:6520;width:794;height:454" coordorigin="19389,6520" coordsize="794,454">
              <v:shape style="position:absolute;left:19389;top:6520;width:794;height:454" coordorigin="19389,6520" coordsize="794,454" path="m20183,6520l19389,6520,19389,6973,20183,6973,20183,6520xe" filled="true" fillcolor="#e6e7e8" stroked="false">
                <v:path arrowok="t"/>
                <v:fill type="solid"/>
              </v:shape>
            </v:group>
            <v:group style="position:absolute;left:20183;top:6520;width:794;height:454" coordorigin="20183,6520" coordsize="794,454">
              <v:shape style="position:absolute;left:20183;top:6520;width:794;height:454" coordorigin="20183,6520" coordsize="794,454" path="m20976,6520l20183,6520,20183,6973,20976,6973,20976,6520xe" filled="true" fillcolor="#e6e7e8" stroked="false">
                <v:path arrowok="t"/>
                <v:fill type="solid"/>
              </v:shape>
            </v:group>
            <v:group style="position:absolute;left:20976;top:6520;width:794;height:454" coordorigin="20976,6520" coordsize="794,454">
              <v:shape style="position:absolute;left:20976;top:6520;width:794;height:454" coordorigin="20976,6520" coordsize="794,454" path="m21770,6520l20976,6520,20976,6973,21770,6973,21770,6520xe" filled="true" fillcolor="#e6e7e8" stroked="false">
                <v:path arrowok="t"/>
                <v:fill type="solid"/>
              </v:shape>
            </v:group>
            <v:group style="position:absolute;left:21770;top:6520;width:794;height:454" coordorigin="21770,6520" coordsize="794,454">
              <v:shape style="position:absolute;left:21770;top:6520;width:794;height:454" coordorigin="21770,6520" coordsize="794,454" path="m22564,6520l21770,6520,21770,6973,22564,6973,22564,6520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5.197021pt;margin-top:377.008026pt;width:343pt;height:22.7pt;mso-position-horizontal-relative:page;mso-position-vertical-relative:page;z-index:-212416" coordorigin="15704,7540" coordsize="6860,454">
            <v:group style="position:absolute;left:15704;top:7540;width:511;height:454" coordorigin="15704,7540" coordsize="511,454">
              <v:shape style="position:absolute;left:15704;top:7540;width:511;height:454" coordorigin="15704,7540" coordsize="511,454" path="m16214,7540l15704,7540,15704,7994,16214,7994,16214,7540xe" filled="true" fillcolor="#e6e7e8" stroked="false">
                <v:path arrowok="t"/>
                <v:fill type="solid"/>
              </v:shape>
            </v:group>
            <v:group style="position:absolute;left:16214;top:7540;width:794;height:454" coordorigin="16214,7540" coordsize="794,454">
              <v:shape style="position:absolute;left:16214;top:7540;width:794;height:454" coordorigin="16214,7540" coordsize="794,454" path="m17008,7540l16214,7540,16214,7994,17008,7994,17008,7540xe" filled="true" fillcolor="#e6e7e8" stroked="false">
                <v:path arrowok="t"/>
                <v:fill type="solid"/>
              </v:shape>
            </v:group>
            <v:group style="position:absolute;left:17008;top:7540;width:794;height:454" coordorigin="17008,7540" coordsize="794,454">
              <v:shape style="position:absolute;left:17008;top:7540;width:794;height:454" coordorigin="17008,7540" coordsize="794,454" path="m17802,7540l17008,7540,17008,7994,17802,7994,17802,7540xe" filled="true" fillcolor="#e6e7e8" stroked="false">
                <v:path arrowok="t"/>
                <v:fill type="solid"/>
              </v:shape>
            </v:group>
            <v:group style="position:absolute;left:17802;top:7540;width:794;height:454" coordorigin="17802,7540" coordsize="794,454">
              <v:shape style="position:absolute;left:17802;top:7540;width:794;height:454" coordorigin="17802,7540" coordsize="794,454" path="m18595,7540l17802,7540,17802,7994,18595,7994,18595,7540xe" filled="true" fillcolor="#e6e7e8" stroked="false">
                <v:path arrowok="t"/>
                <v:fill type="solid"/>
              </v:shape>
            </v:group>
            <v:group style="position:absolute;left:18595;top:7540;width:794;height:454" coordorigin="18595,7540" coordsize="794,454">
              <v:shape style="position:absolute;left:18595;top:7540;width:794;height:454" coordorigin="18595,7540" coordsize="794,454" path="m19389,7540l18595,7540,18595,7994,19389,7994,19389,7540xe" filled="true" fillcolor="#e6e7e8" stroked="false">
                <v:path arrowok="t"/>
                <v:fill type="solid"/>
              </v:shape>
            </v:group>
            <v:group style="position:absolute;left:19389;top:7540;width:794;height:454" coordorigin="19389,7540" coordsize="794,454">
              <v:shape style="position:absolute;left:19389;top:7540;width:794;height:454" coordorigin="19389,7540" coordsize="794,454" path="m20183,7540l19389,7540,19389,7994,20183,7994,20183,7540xe" filled="true" fillcolor="#e6e7e8" stroked="false">
                <v:path arrowok="t"/>
                <v:fill type="solid"/>
              </v:shape>
            </v:group>
            <v:group style="position:absolute;left:20183;top:7540;width:794;height:454" coordorigin="20183,7540" coordsize="794,454">
              <v:shape style="position:absolute;left:20183;top:7540;width:794;height:454" coordorigin="20183,7540" coordsize="794,454" path="m20976,7540l20183,7540,20183,7994,20976,7994,20976,7540xe" filled="true" fillcolor="#e6e7e8" stroked="false">
                <v:path arrowok="t"/>
                <v:fill type="solid"/>
              </v:shape>
            </v:group>
            <v:group style="position:absolute;left:20976;top:7540;width:794;height:454" coordorigin="20976,7540" coordsize="794,454">
              <v:shape style="position:absolute;left:20976;top:7540;width:794;height:454" coordorigin="20976,7540" coordsize="794,454" path="m21770,7540l20976,7540,20976,7994,21770,7994,21770,7540xe" filled="true" fillcolor="#e6e7e8" stroked="false">
                <v:path arrowok="t"/>
                <v:fill type="solid"/>
              </v:shape>
            </v:group>
            <v:group style="position:absolute;left:21770;top:7540;width:794;height:454" coordorigin="21770,7540" coordsize="794,454">
              <v:shape style="position:absolute;left:21770;top:7540;width:794;height:454" coordorigin="21770,7540" coordsize="794,454" path="m22564,7540l21770,7540,21770,7994,22564,7994,22564,7540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5.197021pt;margin-top:422.362pt;width:343pt;height:22.7pt;mso-position-horizontal-relative:page;mso-position-vertical-relative:page;z-index:-212392" coordorigin="15704,8447" coordsize="6860,454">
            <v:group style="position:absolute;left:15704;top:8447;width:511;height:454" coordorigin="15704,8447" coordsize="511,454">
              <v:shape style="position:absolute;left:15704;top:8447;width:511;height:454" coordorigin="15704,8447" coordsize="511,454" path="m16214,8447l15704,8447,15704,8901,16214,8901,16214,8447xe" filled="true" fillcolor="#e6e7e8" stroked="false">
                <v:path arrowok="t"/>
                <v:fill type="solid"/>
              </v:shape>
            </v:group>
            <v:group style="position:absolute;left:16214;top:8447;width:794;height:454" coordorigin="16214,8447" coordsize="794,454">
              <v:shape style="position:absolute;left:16214;top:8447;width:794;height:454" coordorigin="16214,8447" coordsize="794,454" path="m17008,8447l16214,8447,16214,8901,17008,8901,17008,8447xe" filled="true" fillcolor="#e6e7e8" stroked="false">
                <v:path arrowok="t"/>
                <v:fill type="solid"/>
              </v:shape>
            </v:group>
            <v:group style="position:absolute;left:17008;top:8447;width:794;height:454" coordorigin="17008,8447" coordsize="794,454">
              <v:shape style="position:absolute;left:17008;top:8447;width:794;height:454" coordorigin="17008,8447" coordsize="794,454" path="m17802,8447l17008,8447,17008,8901,17802,8901,17802,8447xe" filled="true" fillcolor="#e6e7e8" stroked="false">
                <v:path arrowok="t"/>
                <v:fill type="solid"/>
              </v:shape>
            </v:group>
            <v:group style="position:absolute;left:17802;top:8447;width:794;height:454" coordorigin="17802,8447" coordsize="794,454">
              <v:shape style="position:absolute;left:17802;top:8447;width:794;height:454" coordorigin="17802,8447" coordsize="794,454" path="m18595,8447l17802,8447,17802,8901,18595,8901,18595,8447xe" filled="true" fillcolor="#e6e7e8" stroked="false">
                <v:path arrowok="t"/>
                <v:fill type="solid"/>
              </v:shape>
            </v:group>
            <v:group style="position:absolute;left:18595;top:8447;width:794;height:454" coordorigin="18595,8447" coordsize="794,454">
              <v:shape style="position:absolute;left:18595;top:8447;width:794;height:454" coordorigin="18595,8447" coordsize="794,454" path="m19389,8447l18595,8447,18595,8901,19389,8901,19389,8447xe" filled="true" fillcolor="#e6e7e8" stroked="false">
                <v:path arrowok="t"/>
                <v:fill type="solid"/>
              </v:shape>
            </v:group>
            <v:group style="position:absolute;left:19389;top:8447;width:794;height:454" coordorigin="19389,8447" coordsize="794,454">
              <v:shape style="position:absolute;left:19389;top:8447;width:794;height:454" coordorigin="19389,8447" coordsize="794,454" path="m20183,8447l19389,8447,19389,8901,20183,8901,20183,8447xe" filled="true" fillcolor="#e6e7e8" stroked="false">
                <v:path arrowok="t"/>
                <v:fill type="solid"/>
              </v:shape>
            </v:group>
            <v:group style="position:absolute;left:20183;top:8447;width:794;height:454" coordorigin="20183,8447" coordsize="794,454">
              <v:shape style="position:absolute;left:20183;top:8447;width:794;height:454" coordorigin="20183,8447" coordsize="794,454" path="m20976,8447l20183,8447,20183,8901,20976,8901,20976,8447xe" filled="true" fillcolor="#e6e7e8" stroked="false">
                <v:path arrowok="t"/>
                <v:fill type="solid"/>
              </v:shape>
            </v:group>
            <v:group style="position:absolute;left:20976;top:8447;width:794;height:454" coordorigin="20976,8447" coordsize="794,454">
              <v:shape style="position:absolute;left:20976;top:8447;width:794;height:454" coordorigin="20976,8447" coordsize="794,454" path="m21770,8447l20976,8447,20976,8901,21770,8901,21770,8447xe" filled="true" fillcolor="#e6e7e8" stroked="false">
                <v:path arrowok="t"/>
                <v:fill type="solid"/>
              </v:shape>
            </v:group>
            <v:group style="position:absolute;left:21770;top:8447;width:794;height:454" coordorigin="21770,8447" coordsize="794,454">
              <v:shape style="position:absolute;left:21770;top:8447;width:794;height:454" coordorigin="21770,8447" coordsize="794,454" path="m22564,8447l21770,8447,21770,8901,22564,8901,22564,8447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5.197021pt;margin-top:467.716003pt;width:343pt;height:22.7pt;mso-position-horizontal-relative:page;mso-position-vertical-relative:page;z-index:-212368" coordorigin="15704,9354" coordsize="6860,454">
            <v:group style="position:absolute;left:15704;top:9354;width:511;height:454" coordorigin="15704,9354" coordsize="511,454">
              <v:shape style="position:absolute;left:15704;top:9354;width:511;height:454" coordorigin="15704,9354" coordsize="511,454" path="m16214,9354l15704,9354,15704,9808,16214,9808,16214,9354xe" filled="true" fillcolor="#e6e7e8" stroked="false">
                <v:path arrowok="t"/>
                <v:fill type="solid"/>
              </v:shape>
            </v:group>
            <v:group style="position:absolute;left:16214;top:9354;width:794;height:454" coordorigin="16214,9354" coordsize="794,454">
              <v:shape style="position:absolute;left:16214;top:9354;width:794;height:454" coordorigin="16214,9354" coordsize="794,454" path="m17008,9354l16214,9354,16214,9808,17008,9808,17008,9354xe" filled="true" fillcolor="#e6e7e8" stroked="false">
                <v:path arrowok="t"/>
                <v:fill type="solid"/>
              </v:shape>
            </v:group>
            <v:group style="position:absolute;left:17008;top:9354;width:794;height:454" coordorigin="17008,9354" coordsize="794,454">
              <v:shape style="position:absolute;left:17008;top:9354;width:794;height:454" coordorigin="17008,9354" coordsize="794,454" path="m17802,9354l17008,9354,17008,9808,17802,9808,17802,9354xe" filled="true" fillcolor="#e6e7e8" stroked="false">
                <v:path arrowok="t"/>
                <v:fill type="solid"/>
              </v:shape>
            </v:group>
            <v:group style="position:absolute;left:17802;top:9354;width:794;height:454" coordorigin="17802,9354" coordsize="794,454">
              <v:shape style="position:absolute;left:17802;top:9354;width:794;height:454" coordorigin="17802,9354" coordsize="794,454" path="m18595,9354l17802,9354,17802,9808,18595,9808,18595,9354xe" filled="true" fillcolor="#e6e7e8" stroked="false">
                <v:path arrowok="t"/>
                <v:fill type="solid"/>
              </v:shape>
            </v:group>
            <v:group style="position:absolute;left:18595;top:9354;width:794;height:454" coordorigin="18595,9354" coordsize="794,454">
              <v:shape style="position:absolute;left:18595;top:9354;width:794;height:454" coordorigin="18595,9354" coordsize="794,454" path="m19389,9354l18595,9354,18595,9808,19389,9808,19389,9354xe" filled="true" fillcolor="#e6e7e8" stroked="false">
                <v:path arrowok="t"/>
                <v:fill type="solid"/>
              </v:shape>
            </v:group>
            <v:group style="position:absolute;left:19389;top:9354;width:794;height:454" coordorigin="19389,9354" coordsize="794,454">
              <v:shape style="position:absolute;left:19389;top:9354;width:794;height:454" coordorigin="19389,9354" coordsize="794,454" path="m20183,9354l19389,9354,19389,9808,20183,9808,20183,9354xe" filled="true" fillcolor="#e6e7e8" stroked="false">
                <v:path arrowok="t"/>
                <v:fill type="solid"/>
              </v:shape>
            </v:group>
            <v:group style="position:absolute;left:20183;top:9354;width:794;height:454" coordorigin="20183,9354" coordsize="794,454">
              <v:shape style="position:absolute;left:20183;top:9354;width:794;height:454" coordorigin="20183,9354" coordsize="794,454" path="m20976,9354l20183,9354,20183,9808,20976,9808,20976,9354xe" filled="true" fillcolor="#e6e7e8" stroked="false">
                <v:path arrowok="t"/>
                <v:fill type="solid"/>
              </v:shape>
            </v:group>
            <v:group style="position:absolute;left:20976;top:9354;width:794;height:454" coordorigin="20976,9354" coordsize="794,454">
              <v:shape style="position:absolute;left:20976;top:9354;width:794;height:454" coordorigin="20976,9354" coordsize="794,454" path="m21770,9354l20976,9354,20976,9808,21770,9808,21770,9354xe" filled="true" fillcolor="#e6e7e8" stroked="false">
                <v:path arrowok="t"/>
                <v:fill type="solid"/>
              </v:shape>
            </v:group>
            <v:group style="position:absolute;left:21770;top:9354;width:794;height:454" coordorigin="21770,9354" coordsize="794,454">
              <v:shape style="position:absolute;left:21770;top:9354;width:794;height:454" coordorigin="21770,9354" coordsize="794,454" path="m22564,9354l21770,9354,21770,9808,22564,9808,22564,9354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5.197021pt;margin-top:513.071045pt;width:343pt;height:22.7pt;mso-position-horizontal-relative:page;mso-position-vertical-relative:page;z-index:-212344" coordorigin="15704,10261" coordsize="6860,454">
            <v:group style="position:absolute;left:15704;top:10261;width:511;height:454" coordorigin="15704,10261" coordsize="511,454">
              <v:shape style="position:absolute;left:15704;top:10261;width:511;height:454" coordorigin="15704,10261" coordsize="511,454" path="m16214,10261l15704,10261,15704,10715,16214,10715,16214,10261xe" filled="true" fillcolor="#e6e7e8" stroked="false">
                <v:path arrowok="t"/>
                <v:fill type="solid"/>
              </v:shape>
            </v:group>
            <v:group style="position:absolute;left:16214;top:10261;width:794;height:454" coordorigin="16214,10261" coordsize="794,454">
              <v:shape style="position:absolute;left:16214;top:10261;width:794;height:454" coordorigin="16214,10261" coordsize="794,454" path="m17008,10261l16214,10261,16214,10715,17008,10715,17008,10261xe" filled="true" fillcolor="#e6e7e8" stroked="false">
                <v:path arrowok="t"/>
                <v:fill type="solid"/>
              </v:shape>
            </v:group>
            <v:group style="position:absolute;left:17008;top:10261;width:794;height:454" coordorigin="17008,10261" coordsize="794,454">
              <v:shape style="position:absolute;left:17008;top:10261;width:794;height:454" coordorigin="17008,10261" coordsize="794,454" path="m17802,10261l17008,10261,17008,10715,17802,10715,17802,10261xe" filled="true" fillcolor="#e6e7e8" stroked="false">
                <v:path arrowok="t"/>
                <v:fill type="solid"/>
              </v:shape>
            </v:group>
            <v:group style="position:absolute;left:17802;top:10261;width:794;height:454" coordorigin="17802,10261" coordsize="794,454">
              <v:shape style="position:absolute;left:17802;top:10261;width:794;height:454" coordorigin="17802,10261" coordsize="794,454" path="m18595,10261l17802,10261,17802,10715,18595,10715,18595,10261xe" filled="true" fillcolor="#e6e7e8" stroked="false">
                <v:path arrowok="t"/>
                <v:fill type="solid"/>
              </v:shape>
            </v:group>
            <v:group style="position:absolute;left:18595;top:10261;width:794;height:454" coordorigin="18595,10261" coordsize="794,454">
              <v:shape style="position:absolute;left:18595;top:10261;width:794;height:454" coordorigin="18595,10261" coordsize="794,454" path="m19389,10261l18595,10261,18595,10715,19389,10715,19389,10261xe" filled="true" fillcolor="#e6e7e8" stroked="false">
                <v:path arrowok="t"/>
                <v:fill type="solid"/>
              </v:shape>
            </v:group>
            <v:group style="position:absolute;left:19389;top:10261;width:794;height:454" coordorigin="19389,10261" coordsize="794,454">
              <v:shape style="position:absolute;left:19389;top:10261;width:794;height:454" coordorigin="19389,10261" coordsize="794,454" path="m20183,10261l19389,10261,19389,10715,20183,10715,20183,10261xe" filled="true" fillcolor="#e6e7e8" stroked="false">
                <v:path arrowok="t"/>
                <v:fill type="solid"/>
              </v:shape>
            </v:group>
            <v:group style="position:absolute;left:20183;top:10261;width:794;height:454" coordorigin="20183,10261" coordsize="794,454">
              <v:shape style="position:absolute;left:20183;top:10261;width:794;height:454" coordorigin="20183,10261" coordsize="794,454" path="m20976,10261l20183,10261,20183,10715,20976,10715,20976,10261xe" filled="true" fillcolor="#e6e7e8" stroked="false">
                <v:path arrowok="t"/>
                <v:fill type="solid"/>
              </v:shape>
            </v:group>
            <v:group style="position:absolute;left:20976;top:10261;width:794;height:454" coordorigin="20976,10261" coordsize="794,454">
              <v:shape style="position:absolute;left:20976;top:10261;width:794;height:454" coordorigin="20976,10261" coordsize="794,454" path="m21770,10261l20976,10261,20976,10715,21770,10715,21770,10261xe" filled="true" fillcolor="#e6e7e8" stroked="false">
                <v:path arrowok="t"/>
                <v:fill type="solid"/>
              </v:shape>
            </v:group>
            <v:group style="position:absolute;left:21770;top:10261;width:794;height:454" coordorigin="21770,10261" coordsize="794,454">
              <v:shape style="position:absolute;left:21770;top:10261;width:794;height:454" coordorigin="21770,10261" coordsize="794,454" path="m22564,10261l21770,10261,21770,10715,22564,10715,22564,10261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8.712006pt;margin-top:320.315002pt;width:275.7pt;height:22.7pt;mso-position-horizontal-relative:page;mso-position-vertical-relative:page;z-index:-212320" coordorigin="4974,6406" coordsize="5514,454">
            <v:group style="position:absolute;left:4974;top:6406;width:511;height:454" coordorigin="4974,6406" coordsize="511,454">
              <v:shape style="position:absolute;left:4974;top:6406;width:511;height:454" coordorigin="4974,6406" coordsize="511,454" path="m5484,6406l4974,6406,4974,6860,5484,6860,5484,6406xe" filled="true" fillcolor="#e6e7e8" stroked="false">
                <v:path arrowok="t"/>
                <v:fill type="solid"/>
              </v:shape>
            </v:group>
            <v:group style="position:absolute;left:5484;top:6406;width:1251;height:454" coordorigin="5484,6406" coordsize="1251,454">
              <v:shape style="position:absolute;left:5484;top:6406;width:1251;height:454" coordorigin="5484,6406" coordsize="1251,454" path="m6735,6406l5484,6406,5484,6860,6735,6860,6735,6406xe" filled="true" fillcolor="#e6e7e8" stroked="false">
                <v:path arrowok="t"/>
                <v:fill type="solid"/>
              </v:shape>
            </v:group>
            <v:group style="position:absolute;left:6735;top:6406;width:1251;height:454" coordorigin="6735,6406" coordsize="1251,454">
              <v:shape style="position:absolute;left:6735;top:6406;width:1251;height:454" coordorigin="6735,6406" coordsize="1251,454" path="m7986,6406l6735,6406,6735,6860,7986,6860,7986,6406xe" filled="true" fillcolor="#e6e7e8" stroked="false">
                <v:path arrowok="t"/>
                <v:fill type="solid"/>
              </v:shape>
            </v:group>
            <v:group style="position:absolute;left:7986;top:6406;width:1251;height:454" coordorigin="7986,6406" coordsize="1251,454">
              <v:shape style="position:absolute;left:7986;top:6406;width:1251;height:454" coordorigin="7986,6406" coordsize="1251,454" path="m9237,6406l7986,6406,7986,6860,9237,6860,9237,6406xe" filled="true" fillcolor="#e6e7e8" stroked="false">
                <v:path arrowok="t"/>
                <v:fill type="solid"/>
              </v:shape>
            </v:group>
            <v:group style="position:absolute;left:9237;top:6406;width:1251;height:454" coordorigin="9237,6406" coordsize="1251,454">
              <v:shape style="position:absolute;left:9237;top:6406;width:1251;height:454" coordorigin="9237,6406" coordsize="1251,454" path="m10488,6406l9237,6406,9237,6860,10488,6860,10488,6406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8.712006pt;margin-top:365.669006pt;width:275.7pt;height:22.7pt;mso-position-horizontal-relative:page;mso-position-vertical-relative:page;z-index:-212296" coordorigin="4974,7313" coordsize="5514,454">
            <v:group style="position:absolute;left:4974;top:7313;width:511;height:454" coordorigin="4974,7313" coordsize="511,454">
              <v:shape style="position:absolute;left:4974;top:7313;width:511;height:454" coordorigin="4974,7313" coordsize="511,454" path="m5484,7313l4974,7313,4974,7767,5484,7767,5484,7313xe" filled="true" fillcolor="#e6e7e8" stroked="false">
                <v:path arrowok="t"/>
                <v:fill type="solid"/>
              </v:shape>
            </v:group>
            <v:group style="position:absolute;left:5484;top:7313;width:1251;height:454" coordorigin="5484,7313" coordsize="1251,454">
              <v:shape style="position:absolute;left:5484;top:7313;width:1251;height:454" coordorigin="5484,7313" coordsize="1251,454" path="m6735,7313l5484,7313,5484,7767,6735,7767,6735,7313xe" filled="true" fillcolor="#e6e7e8" stroked="false">
                <v:path arrowok="t"/>
                <v:fill type="solid"/>
              </v:shape>
            </v:group>
            <v:group style="position:absolute;left:6735;top:7313;width:1251;height:454" coordorigin="6735,7313" coordsize="1251,454">
              <v:shape style="position:absolute;left:6735;top:7313;width:1251;height:454" coordorigin="6735,7313" coordsize="1251,454" path="m7986,7313l6735,7313,6735,7767,7986,7767,7986,7313xe" filled="true" fillcolor="#e6e7e8" stroked="false">
                <v:path arrowok="t"/>
                <v:fill type="solid"/>
              </v:shape>
            </v:group>
            <v:group style="position:absolute;left:7986;top:7313;width:1251;height:454" coordorigin="7986,7313" coordsize="1251,454">
              <v:shape style="position:absolute;left:7986;top:7313;width:1251;height:454" coordorigin="7986,7313" coordsize="1251,454" path="m9237,7313l7986,7313,7986,7767,9237,7767,9237,7313xe" filled="true" fillcolor="#e6e7e8" stroked="false">
                <v:path arrowok="t"/>
                <v:fill type="solid"/>
              </v:shape>
            </v:group>
            <v:group style="position:absolute;left:9237;top:7313;width:1251;height:454" coordorigin="9237,7313" coordsize="1251,454">
              <v:shape style="position:absolute;left:9237;top:7313;width:1251;height:454" coordorigin="9237,7313" coordsize="1251,454" path="m10488,7313l9237,7313,9237,7767,10488,7767,10488,7313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8.712006pt;margin-top:411.02301pt;width:275.7pt;height:22.7pt;mso-position-horizontal-relative:page;mso-position-vertical-relative:page;z-index:-212272" coordorigin="4974,8220" coordsize="5514,454">
            <v:group style="position:absolute;left:4974;top:8220;width:511;height:454" coordorigin="4974,8220" coordsize="511,454">
              <v:shape style="position:absolute;left:4974;top:8220;width:511;height:454" coordorigin="4974,8220" coordsize="511,454" path="m5484,8220l4974,8220,4974,8674,5484,8674,5484,8220xe" filled="true" fillcolor="#e6e7e8" stroked="false">
                <v:path arrowok="t"/>
                <v:fill type="solid"/>
              </v:shape>
            </v:group>
            <v:group style="position:absolute;left:5484;top:8220;width:1251;height:454" coordorigin="5484,8220" coordsize="1251,454">
              <v:shape style="position:absolute;left:5484;top:8220;width:1251;height:454" coordorigin="5484,8220" coordsize="1251,454" path="m6735,8220l5484,8220,5484,8674,6735,8674,6735,8220xe" filled="true" fillcolor="#e6e7e8" stroked="false">
                <v:path arrowok="t"/>
                <v:fill type="solid"/>
              </v:shape>
            </v:group>
            <v:group style="position:absolute;left:6735;top:8220;width:1251;height:454" coordorigin="6735,8220" coordsize="1251,454">
              <v:shape style="position:absolute;left:6735;top:8220;width:1251;height:454" coordorigin="6735,8220" coordsize="1251,454" path="m7986,8220l6735,8220,6735,8674,7986,8674,7986,8220xe" filled="true" fillcolor="#e6e7e8" stroked="false">
                <v:path arrowok="t"/>
                <v:fill type="solid"/>
              </v:shape>
            </v:group>
            <v:group style="position:absolute;left:7986;top:8220;width:1251;height:454" coordorigin="7986,8220" coordsize="1251,454">
              <v:shape style="position:absolute;left:7986;top:8220;width:1251;height:454" coordorigin="7986,8220" coordsize="1251,454" path="m9237,8220l7986,8220,7986,8674,9237,8674,9237,8220xe" filled="true" fillcolor="#e6e7e8" stroked="false">
                <v:path arrowok="t"/>
                <v:fill type="solid"/>
              </v:shape>
            </v:group>
            <v:group style="position:absolute;left:9237;top:8220;width:1251;height:454" coordorigin="9237,8220" coordsize="1251,454">
              <v:shape style="position:absolute;left:9237;top:8220;width:1251;height:454" coordorigin="9237,8220" coordsize="1251,454" path="m10488,8220l9237,8220,9237,8674,10488,8674,10488,8220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8.712006pt;margin-top:456.378021pt;width:275.7pt;height:22.7pt;mso-position-horizontal-relative:page;mso-position-vertical-relative:page;z-index:-212248" coordorigin="4974,9128" coordsize="5514,454">
            <v:group style="position:absolute;left:4974;top:9128;width:511;height:454" coordorigin="4974,9128" coordsize="511,454">
              <v:shape style="position:absolute;left:4974;top:9128;width:511;height:454" coordorigin="4974,9128" coordsize="511,454" path="m5484,9128l4974,9128,4974,9581,5484,9581,5484,9128xe" filled="true" fillcolor="#e6e7e8" stroked="false">
                <v:path arrowok="t"/>
                <v:fill type="solid"/>
              </v:shape>
            </v:group>
            <v:group style="position:absolute;left:5484;top:9128;width:1251;height:454" coordorigin="5484,9128" coordsize="1251,454">
              <v:shape style="position:absolute;left:5484;top:9128;width:1251;height:454" coordorigin="5484,9128" coordsize="1251,454" path="m6735,9128l5484,9128,5484,9581,6735,9581,6735,9128xe" filled="true" fillcolor="#e6e7e8" stroked="false">
                <v:path arrowok="t"/>
                <v:fill type="solid"/>
              </v:shape>
            </v:group>
            <v:group style="position:absolute;left:6735;top:9128;width:1251;height:454" coordorigin="6735,9128" coordsize="1251,454">
              <v:shape style="position:absolute;left:6735;top:9128;width:1251;height:454" coordorigin="6735,9128" coordsize="1251,454" path="m7986,9128l6735,9128,6735,9581,7986,9581,7986,9128xe" filled="true" fillcolor="#e6e7e8" stroked="false">
                <v:path arrowok="t"/>
                <v:fill type="solid"/>
              </v:shape>
            </v:group>
            <v:group style="position:absolute;left:7986;top:9128;width:1251;height:454" coordorigin="7986,9128" coordsize="1251,454">
              <v:shape style="position:absolute;left:7986;top:9128;width:1251;height:454" coordorigin="7986,9128" coordsize="1251,454" path="m9237,9128l7986,9128,7986,9581,9237,9581,9237,9128xe" filled="true" fillcolor="#e6e7e8" stroked="false">
                <v:path arrowok="t"/>
                <v:fill type="solid"/>
              </v:shape>
            </v:group>
            <v:group style="position:absolute;left:9237;top:9128;width:1251;height:454" coordorigin="9237,9128" coordsize="1251,454">
              <v:shape style="position:absolute;left:9237;top:9128;width:1251;height:454" coordorigin="9237,9128" coordsize="1251,454" path="m10488,9128l9237,9128,9237,9581,10488,9581,10488,9128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8.712006pt;margin-top:501.732025pt;width:275.7pt;height:22.7pt;mso-position-horizontal-relative:page;mso-position-vertical-relative:page;z-index:-212224" coordorigin="4974,10035" coordsize="5514,454">
            <v:group style="position:absolute;left:4974;top:10035;width:511;height:454" coordorigin="4974,10035" coordsize="511,454">
              <v:shape style="position:absolute;left:4974;top:10035;width:511;height:454" coordorigin="4974,10035" coordsize="511,454" path="m5484,10035l4974,10035,4974,10488,5484,10488,5484,10035xe" filled="true" fillcolor="#e6e7e8" stroked="false">
                <v:path arrowok="t"/>
                <v:fill type="solid"/>
              </v:shape>
            </v:group>
            <v:group style="position:absolute;left:5484;top:10035;width:1251;height:454" coordorigin="5484,10035" coordsize="1251,454">
              <v:shape style="position:absolute;left:5484;top:10035;width:1251;height:454" coordorigin="5484,10035" coordsize="1251,454" path="m6735,10035l5484,10035,5484,10488,6735,10488,6735,10035xe" filled="true" fillcolor="#e6e7e8" stroked="false">
                <v:path arrowok="t"/>
                <v:fill type="solid"/>
              </v:shape>
            </v:group>
            <v:group style="position:absolute;left:6735;top:10035;width:1251;height:454" coordorigin="6735,10035" coordsize="1251,454">
              <v:shape style="position:absolute;left:6735;top:10035;width:1251;height:454" coordorigin="6735,10035" coordsize="1251,454" path="m7986,10035l6735,10035,6735,10488,7986,10488,7986,10035xe" filled="true" fillcolor="#e6e7e8" stroked="false">
                <v:path arrowok="t"/>
                <v:fill type="solid"/>
              </v:shape>
            </v:group>
            <v:group style="position:absolute;left:7986;top:10035;width:1251;height:454" coordorigin="7986,10035" coordsize="1251,454">
              <v:shape style="position:absolute;left:7986;top:10035;width:1251;height:454" coordorigin="7986,10035" coordsize="1251,454" path="m9237,10035l7986,10035,7986,10488,9237,10488,9237,10035xe" filled="true" fillcolor="#e6e7e8" stroked="false">
                <v:path arrowok="t"/>
                <v:fill type="solid"/>
              </v:shape>
            </v:group>
            <v:group style="position:absolute;left:9237;top:10035;width:1251;height:454" coordorigin="9237,10035" coordsize="1251,454">
              <v:shape style="position:absolute;left:9237;top:10035;width:1251;height:454" coordorigin="9237,10035" coordsize="1251,454" path="m10488,10035l9237,10035,9237,10488,10488,10488,10488,10035xe" filled="true" fillcolor="#e6e7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0"/>
        <w:ind w:left="28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85"/>
          <w:sz w:val="18"/>
        </w:rPr>
        <w:t>*)</w:t>
      </w:r>
      <w:r>
        <w:rPr>
          <w:rFonts w:ascii="Arial"/>
          <w:color w:val="636466"/>
          <w:spacing w:val="-20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Note</w:t>
      </w:r>
      <w:r>
        <w:rPr>
          <w:rFonts w:ascii="Arial"/>
          <w:sz w:val="18"/>
        </w:rPr>
      </w:r>
    </w:p>
    <w:p>
      <w:pPr>
        <w:pStyle w:val="ListParagraph"/>
        <w:numPr>
          <w:ilvl w:val="1"/>
          <w:numId w:val="8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0"/>
          <w:sz w:val="18"/>
        </w:rPr>
        <w:t>Reference condition based on ISO</w:t>
      </w:r>
      <w:r>
        <w:rPr>
          <w:rFonts w:ascii="Arial"/>
          <w:color w:val="636466"/>
          <w:spacing w:val="-27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3046/1</w:t>
      </w:r>
      <w:r>
        <w:rPr>
          <w:rFonts w:ascii="Arial"/>
          <w:sz w:val="18"/>
        </w:rPr>
      </w:r>
    </w:p>
    <w:p>
      <w:pPr>
        <w:pStyle w:val="ListParagraph"/>
        <w:numPr>
          <w:ilvl w:val="1"/>
          <w:numId w:val="8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5"/>
          <w:sz w:val="18"/>
        </w:rPr>
        <w:t>Fuel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oil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based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on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LCV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(Lower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Calorific</w:t>
      </w:r>
      <w:r>
        <w:rPr>
          <w:rFonts w:ascii="Arial"/>
          <w:color w:val="636466"/>
          <w:spacing w:val="-2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Value)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42,700kJ/kg</w:t>
      </w:r>
      <w:r>
        <w:rPr>
          <w:rFonts w:ascii="Arial"/>
          <w:sz w:val="18"/>
        </w:rPr>
      </w:r>
    </w:p>
    <w:p>
      <w:pPr>
        <w:pStyle w:val="ListParagraph"/>
        <w:numPr>
          <w:ilvl w:val="1"/>
          <w:numId w:val="8"/>
        </w:numPr>
        <w:tabs>
          <w:tab w:pos="3193" w:val="left" w:leader="none"/>
        </w:tabs>
        <w:spacing w:line="240" w:lineRule="atLeast" w:before="0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85"/>
          <w:sz w:val="18"/>
        </w:rPr>
        <w:t>Gas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operation:</w:t>
      </w:r>
      <w:r>
        <w:rPr>
          <w:rFonts w:ascii="Arial"/>
          <w:color w:val="636466"/>
          <w:spacing w:val="-19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Including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pilot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fuel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oil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and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fuel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gas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based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on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LHV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(Lower</w:t>
      </w:r>
      <w:r>
        <w:rPr>
          <w:rFonts w:ascii="Arial"/>
          <w:color w:val="636466"/>
          <w:spacing w:val="-15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Heating</w:t>
      </w:r>
      <w:r>
        <w:rPr>
          <w:rFonts w:ascii="Arial"/>
          <w:color w:val="636466"/>
          <w:spacing w:val="-19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Value)</w:t>
      </w:r>
      <w:r>
        <w:rPr>
          <w:rFonts w:ascii="Arial"/>
          <w:color w:val="636466"/>
          <w:w w:val="80"/>
          <w:sz w:val="18"/>
        </w:rPr>
        <w:t> </w:t>
      </w:r>
      <w:r>
        <w:rPr>
          <w:rFonts w:ascii="Arial"/>
          <w:color w:val="636466"/>
          <w:w w:val="95"/>
          <w:sz w:val="18"/>
        </w:rPr>
        <w:t>35MJ/Nm3,</w:t>
      </w:r>
      <w:r>
        <w:rPr>
          <w:rFonts w:ascii="Arial"/>
          <w:color w:val="636466"/>
          <w:spacing w:val="-1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MN80</w:t>
      </w:r>
      <w:r>
        <w:rPr>
          <w:rFonts w:ascii="Arial"/>
          <w:sz w:val="18"/>
        </w:rPr>
      </w:r>
    </w:p>
    <w:p>
      <w:pPr>
        <w:pStyle w:val="ListParagraph"/>
        <w:numPr>
          <w:ilvl w:val="1"/>
          <w:numId w:val="8"/>
        </w:numPr>
        <w:tabs>
          <w:tab w:pos="3187" w:val="left" w:leader="none"/>
        </w:tabs>
        <w:spacing w:line="240" w:lineRule="auto" w:before="33" w:after="0"/>
        <w:ind w:left="3186" w:right="0" w:hanging="16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spacing w:val="-3"/>
          <w:w w:val="95"/>
          <w:sz w:val="18"/>
        </w:rPr>
        <w:t>Tolerance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+5%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and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without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engine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driven</w:t>
      </w:r>
      <w:r>
        <w:rPr>
          <w:rFonts w:ascii="Arial"/>
          <w:color w:val="636466"/>
          <w:spacing w:val="-11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pumps</w:t>
      </w:r>
      <w:r>
        <w:rPr>
          <w:rFonts w:ascii="Arial"/>
          <w:sz w:val="18"/>
        </w:rPr>
      </w:r>
    </w:p>
    <w:p>
      <w:pPr>
        <w:pStyle w:val="ListParagraph"/>
        <w:numPr>
          <w:ilvl w:val="1"/>
          <w:numId w:val="8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5"/>
          <w:sz w:val="18"/>
        </w:rPr>
        <w:t>NOx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Emission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limitation:</w:t>
      </w:r>
      <w:r>
        <w:rPr>
          <w:rFonts w:ascii="Arial"/>
          <w:color w:val="636466"/>
          <w:spacing w:val="-3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IMO</w:t>
      </w:r>
      <w:r>
        <w:rPr>
          <w:rFonts w:ascii="Arial"/>
          <w:color w:val="636466"/>
          <w:spacing w:val="-3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Tier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II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on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Diesel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mode,</w:t>
      </w:r>
      <w:r>
        <w:rPr>
          <w:rFonts w:ascii="Arial"/>
          <w:color w:val="636466"/>
          <w:spacing w:val="-3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IMO</w:t>
      </w:r>
      <w:r>
        <w:rPr>
          <w:rFonts w:ascii="Arial"/>
          <w:color w:val="636466"/>
          <w:spacing w:val="-3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Tier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III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on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Gas</w:t>
      </w:r>
      <w:r>
        <w:rPr>
          <w:rFonts w:ascii="Arial"/>
          <w:color w:val="636466"/>
          <w:spacing w:val="-33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mode</w:t>
      </w:r>
      <w:r>
        <w:rPr>
          <w:rFonts w:ascii="Arial"/>
          <w:sz w:val="18"/>
        </w:rPr>
      </w:r>
    </w:p>
    <w:p>
      <w:pPr>
        <w:spacing w:before="33"/>
        <w:ind w:left="30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85"/>
          <w:sz w:val="18"/>
        </w:rPr>
        <w:t>#)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Based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on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the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CPP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Constant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speed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operation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(For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FPP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:</w:t>
      </w:r>
      <w:r>
        <w:rPr>
          <w:rFonts w:ascii="Arial"/>
          <w:color w:val="636466"/>
          <w:spacing w:val="-26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Please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contact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HHI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EMD)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28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85"/>
          <w:sz w:val="18"/>
        </w:rPr>
        <w:t>*)</w:t>
      </w:r>
      <w:r>
        <w:rPr>
          <w:rFonts w:ascii="Arial"/>
          <w:color w:val="636466"/>
          <w:spacing w:val="-20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Note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0"/>
          <w:sz w:val="18"/>
        </w:rPr>
        <w:t>Reference condition based on ISO</w:t>
      </w:r>
      <w:r>
        <w:rPr>
          <w:rFonts w:ascii="Arial"/>
          <w:color w:val="636466"/>
          <w:spacing w:val="-19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3046/1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5"/>
          <w:sz w:val="18"/>
        </w:rPr>
        <w:t>Fuel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oil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based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on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LCV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(Lower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Calorific</w:t>
      </w:r>
      <w:r>
        <w:rPr>
          <w:rFonts w:ascii="Arial"/>
          <w:color w:val="636466"/>
          <w:spacing w:val="-16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Value)</w:t>
      </w:r>
      <w:r>
        <w:rPr>
          <w:rFonts w:ascii="Arial"/>
          <w:color w:val="636466"/>
          <w:spacing w:val="-9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42,700kJ/kg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187" w:val="left" w:leader="none"/>
        </w:tabs>
        <w:spacing w:line="240" w:lineRule="auto" w:before="33" w:after="0"/>
        <w:ind w:left="3186" w:right="0" w:hanging="16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spacing w:val="-3"/>
          <w:w w:val="95"/>
          <w:sz w:val="18"/>
        </w:rPr>
        <w:t>Tolerance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+5%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and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without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engine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driven</w:t>
      </w:r>
      <w:r>
        <w:rPr>
          <w:rFonts w:ascii="Arial"/>
          <w:color w:val="636466"/>
          <w:spacing w:val="-8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pumps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5"/>
          <w:sz w:val="18"/>
        </w:rPr>
        <w:t>NOx</w:t>
      </w:r>
      <w:r>
        <w:rPr>
          <w:rFonts w:ascii="Arial"/>
          <w:color w:val="636466"/>
          <w:spacing w:val="-7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Emission</w:t>
      </w:r>
      <w:r>
        <w:rPr>
          <w:rFonts w:ascii="Arial"/>
          <w:color w:val="636466"/>
          <w:spacing w:val="-7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limitation:</w:t>
      </w:r>
      <w:r>
        <w:rPr>
          <w:rFonts w:ascii="Arial"/>
          <w:color w:val="636466"/>
          <w:spacing w:val="-14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IMO</w:t>
      </w:r>
      <w:r>
        <w:rPr>
          <w:rFonts w:ascii="Arial"/>
          <w:color w:val="636466"/>
          <w:spacing w:val="-14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Tier</w:t>
      </w:r>
      <w:r>
        <w:rPr>
          <w:rFonts w:ascii="Arial"/>
          <w:color w:val="636466"/>
          <w:spacing w:val="-7"/>
          <w:w w:val="95"/>
          <w:sz w:val="18"/>
        </w:rPr>
        <w:t> </w:t>
      </w:r>
      <w:r>
        <w:rPr>
          <w:rFonts w:ascii="Arial"/>
          <w:color w:val="636466"/>
          <w:w w:val="95"/>
          <w:sz w:val="18"/>
        </w:rPr>
        <w:t>II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9"/>
        </w:numPr>
        <w:tabs>
          <w:tab w:pos="3193" w:val="left" w:leader="none"/>
        </w:tabs>
        <w:spacing w:line="240" w:lineRule="auto" w:before="33" w:after="0"/>
        <w:ind w:left="3192" w:right="0" w:hanging="1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90"/>
          <w:sz w:val="18"/>
        </w:rPr>
        <w:t>H17/21VP</w:t>
      </w:r>
      <w:r>
        <w:rPr>
          <w:rFonts w:ascii="Arial"/>
          <w:color w:val="636466"/>
          <w:spacing w:val="-5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Model:</w:t>
      </w:r>
      <w:r>
        <w:rPr>
          <w:rFonts w:ascii="Arial"/>
          <w:color w:val="636466"/>
          <w:spacing w:val="-12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Only</w:t>
      </w:r>
      <w:r>
        <w:rPr>
          <w:rFonts w:ascii="Arial"/>
          <w:color w:val="636466"/>
          <w:spacing w:val="-5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applicable</w:t>
      </w:r>
      <w:r>
        <w:rPr>
          <w:rFonts w:ascii="Arial"/>
          <w:color w:val="636466"/>
          <w:spacing w:val="-5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on</w:t>
      </w:r>
      <w:r>
        <w:rPr>
          <w:rFonts w:ascii="Arial"/>
          <w:color w:val="636466"/>
          <w:spacing w:val="-5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MGO</w:t>
      </w:r>
      <w:r>
        <w:rPr>
          <w:rFonts w:ascii="Arial"/>
          <w:color w:val="636466"/>
          <w:spacing w:val="-5"/>
          <w:w w:val="90"/>
          <w:sz w:val="18"/>
        </w:rPr>
        <w:t> </w:t>
      </w:r>
      <w:r>
        <w:rPr>
          <w:rFonts w:ascii="Arial"/>
          <w:color w:val="636466"/>
          <w:w w:val="90"/>
          <w:sz w:val="18"/>
        </w:rPr>
        <w:t>operation</w:t>
      </w:r>
      <w:r>
        <w:rPr>
          <w:rFonts w:ascii="Arial"/>
          <w:sz w:val="18"/>
        </w:rPr>
      </w:r>
    </w:p>
    <w:p>
      <w:pPr>
        <w:spacing w:before="33"/>
        <w:ind w:left="30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36466"/>
          <w:w w:val="85"/>
          <w:sz w:val="18"/>
        </w:rPr>
        <w:t>#)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Based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on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the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CPP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Constant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speed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operation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(For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FPP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:</w:t>
      </w:r>
      <w:r>
        <w:rPr>
          <w:rFonts w:ascii="Arial"/>
          <w:color w:val="636466"/>
          <w:spacing w:val="-26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Please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contact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HHI</w:t>
      </w:r>
      <w:r>
        <w:rPr>
          <w:rFonts w:ascii="Arial"/>
          <w:color w:val="636466"/>
          <w:spacing w:val="-23"/>
          <w:w w:val="85"/>
          <w:sz w:val="18"/>
        </w:rPr>
        <w:t> </w:t>
      </w:r>
      <w:r>
        <w:rPr>
          <w:rFonts w:ascii="Arial"/>
          <w:color w:val="636466"/>
          <w:w w:val="85"/>
          <w:sz w:val="18"/>
        </w:rPr>
        <w:t>EMD)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8904" w:space="2052"/>
            <w:col w:w="1198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1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3"/>
                          <w:w w:val="99"/>
                          <w:sz w:val="18"/>
                        </w:rPr>
                        <w:t>18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8"/>
                          <w:sz w:val="18"/>
                        </w:rPr>
                        <w:t>52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41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99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SHAFT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4;top:116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92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97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187;top:533;width:141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99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SHAFT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1121" w:top="760" w:bottom="1320" w:left="440" w:right="440"/>
        </w:sectPr>
      </w:pPr>
    </w:p>
    <w:p>
      <w:pPr>
        <w:spacing w:before="62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Propeller</w:t>
      </w:r>
      <w:r>
        <w:rPr>
          <w:rFonts w:ascii="Lucida Sans"/>
          <w:sz w:val="36"/>
        </w:rPr>
      </w:r>
    </w:p>
    <w:p>
      <w:pPr>
        <w:spacing w:before="5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&amp;</w:t>
      </w:r>
      <w:r>
        <w:rPr>
          <w:rFonts w:ascii="Lucida Sans"/>
          <w:color w:val="014DA2"/>
          <w:spacing w:val="-19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Shaft</w:t>
      </w:r>
      <w:r>
        <w:rPr>
          <w:rFonts w:ascii="Lucida Sans"/>
          <w:sz w:val="36"/>
        </w:rPr>
      </w:r>
    </w:p>
    <w:p>
      <w:pPr>
        <w:pStyle w:val="BodyText"/>
        <w:spacing w:line="271" w:lineRule="auto" w:before="86"/>
        <w:ind w:left="333" w:right="12882"/>
        <w:jc w:val="both"/>
      </w:pPr>
      <w:r>
        <w:rPr/>
        <w:br w:type="column"/>
      </w:r>
      <w:r>
        <w:rPr/>
        <w:t>HHI-EMD</w:t>
      </w:r>
      <w:r>
        <w:rPr>
          <w:spacing w:val="-3"/>
        </w:rPr>
        <w:t> </w:t>
      </w:r>
      <w:r>
        <w:rPr/>
        <w:t>produces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wide</w:t>
      </w:r>
      <w:r>
        <w:rPr>
          <w:spacing w:val="-3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marine</w:t>
      </w:r>
      <w:r>
        <w:rPr>
          <w:spacing w:val="-3"/>
        </w:rPr>
        <w:t> </w:t>
      </w:r>
      <w:r>
        <w:rPr/>
        <w:t>propellers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meters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w w:val="83"/>
        </w:rPr>
        <w:t> </w:t>
      </w:r>
      <w:r>
        <w:rPr>
          <w:w w:val="95"/>
        </w:rPr>
        <w:t>maximum</w:t>
      </w:r>
      <w:r>
        <w:rPr>
          <w:spacing w:val="-6"/>
          <w:w w:val="95"/>
        </w:rPr>
        <w:t> </w:t>
      </w:r>
      <w:r>
        <w:rPr>
          <w:w w:val="95"/>
        </w:rPr>
        <w:t>unit</w:t>
      </w:r>
      <w:r>
        <w:rPr>
          <w:spacing w:val="-6"/>
          <w:w w:val="95"/>
        </w:rPr>
        <w:t> </w:t>
      </w:r>
      <w:r>
        <w:rPr>
          <w:w w:val="95"/>
        </w:rPr>
        <w:t>weight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114</w:t>
      </w:r>
      <w:r>
        <w:rPr>
          <w:spacing w:val="-6"/>
          <w:w w:val="95"/>
        </w:rPr>
        <w:t> </w:t>
      </w:r>
      <w:r>
        <w:rPr>
          <w:w w:val="95"/>
        </w:rPr>
        <w:t>tons.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main</w:t>
      </w:r>
      <w:r>
        <w:rPr>
          <w:spacing w:val="-6"/>
          <w:w w:val="95"/>
        </w:rPr>
        <w:t> </w:t>
      </w:r>
      <w:r>
        <w:rPr>
          <w:w w:val="95"/>
        </w:rPr>
        <w:t>materials</w:t>
      </w:r>
      <w:r>
        <w:rPr>
          <w:spacing w:val="-6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manganese</w:t>
      </w:r>
      <w:r>
        <w:rPr>
          <w:spacing w:val="-6"/>
          <w:w w:val="95"/>
        </w:rPr>
        <w:t> </w:t>
      </w:r>
      <w:r>
        <w:rPr>
          <w:w w:val="95"/>
        </w:rPr>
        <w:t>bronze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nickel-aluminum</w:t>
      </w:r>
      <w:r>
        <w:rPr>
          <w:w w:val="91"/>
        </w:rPr>
        <w:t> </w:t>
      </w:r>
      <w:r>
        <w:rPr/>
        <w:t>bronze.</w:t>
      </w:r>
    </w:p>
    <w:p>
      <w:pPr>
        <w:pStyle w:val="BodyText"/>
        <w:spacing w:line="271" w:lineRule="auto" w:before="113"/>
        <w:ind w:left="333" w:right="12880"/>
        <w:jc w:val="both"/>
      </w:pPr>
      <w:r>
        <w:rPr>
          <w:w w:val="95"/>
        </w:rPr>
        <w:t>HHI-EMD</w:t>
      </w:r>
      <w:r>
        <w:rPr>
          <w:spacing w:val="-28"/>
          <w:w w:val="95"/>
        </w:rPr>
        <w:t> </w:t>
      </w:r>
      <w:r>
        <w:rPr>
          <w:w w:val="95"/>
        </w:rPr>
        <w:t>employs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comprehensively</w:t>
      </w:r>
      <w:r>
        <w:rPr>
          <w:spacing w:val="-28"/>
          <w:w w:val="95"/>
        </w:rPr>
        <w:t> </w:t>
      </w:r>
      <w:r>
        <w:rPr>
          <w:w w:val="95"/>
        </w:rPr>
        <w:t>computerized</w:t>
      </w:r>
      <w:r>
        <w:rPr>
          <w:spacing w:val="-28"/>
          <w:w w:val="95"/>
        </w:rPr>
        <w:t> </w:t>
      </w:r>
      <w:r>
        <w:rPr>
          <w:w w:val="95"/>
        </w:rPr>
        <w:t>design,</w:t>
      </w:r>
      <w:r>
        <w:rPr>
          <w:spacing w:val="-28"/>
          <w:w w:val="95"/>
        </w:rPr>
        <w:t> </w:t>
      </w:r>
      <w:r>
        <w:rPr>
          <w:w w:val="95"/>
        </w:rPr>
        <w:t>manufacturing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inspection</w:t>
      </w:r>
      <w:r>
        <w:rPr>
          <w:spacing w:val="-28"/>
          <w:w w:val="95"/>
        </w:rPr>
        <w:t> </w:t>
      </w:r>
      <w:r>
        <w:rPr>
          <w:w w:val="95"/>
        </w:rPr>
        <w:t>system</w:t>
      </w:r>
      <w:r>
        <w:rPr>
          <w:spacing w:val="-28"/>
          <w:w w:val="95"/>
        </w:rPr>
        <w:t> </w:t>
      </w:r>
      <w:r>
        <w:rPr>
          <w:w w:val="95"/>
        </w:rPr>
        <w:t>for</w:t>
      </w:r>
      <w:r>
        <w:rPr>
          <w:w w:val="102"/>
        </w:rPr>
        <w:t> </w:t>
      </w:r>
      <w:r>
        <w:rPr>
          <w:w w:val="90"/>
        </w:rPr>
        <w:t>these</w:t>
      </w:r>
      <w:r>
        <w:rPr>
          <w:spacing w:val="4"/>
          <w:w w:val="90"/>
        </w:rPr>
        <w:t> </w:t>
      </w:r>
      <w:r>
        <w:rPr>
          <w:w w:val="90"/>
        </w:rPr>
        <w:t>products.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2" w:equalWidth="0">
            <w:col w:w="2702" w:space="40"/>
            <w:col w:w="2019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tabs>
          <w:tab w:pos="3074" w:val="left" w:leader="none"/>
        </w:tabs>
        <w:spacing w:before="80"/>
        <w:ind w:left="8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spacing w:val="-1"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spacing w:val="-2"/>
          <w:w w:val="93"/>
          <w:position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spacing w:val="1"/>
          <w:w w:val="94"/>
          <w:position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b/>
          <w:bCs/>
          <w:w w:val="85"/>
          <w:position w:val="-2"/>
          <w:sz w:val="22"/>
          <w:szCs w:val="22"/>
        </w:rPr>
        <w:t>ll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b/>
          <w:bCs/>
          <w:w w:val="93"/>
          <w:position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b/>
          <w:bCs/>
          <w:spacing w:val="-9"/>
          <w:position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w w:val="101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h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74"/>
          <w:sz w:val="17"/>
          <w:szCs w:val="17"/>
        </w:rPr>
        <w:t>•</w:t>
      </w:r>
      <w:r>
        <w:rPr>
          <w:rFonts w:ascii="Trebuchet MS" w:hAnsi="Trebuchet MS" w:cs="Trebuchet MS" w:eastAsia="Trebuchet MS"/>
          <w:b/>
          <w:bCs/>
          <w:w w:val="105"/>
          <w:sz w:val="17"/>
          <w:szCs w:val="17"/>
        </w:rPr>
        <w:t>M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17"/>
          <w:szCs w:val="17"/>
        </w:rPr>
        <w:t>a</w:t>
      </w:r>
      <w:r>
        <w:rPr>
          <w:rFonts w:ascii="Trebuchet MS" w:hAnsi="Trebuchet MS" w:cs="Trebuchet MS" w:eastAsia="Trebuchet MS"/>
          <w:b/>
          <w:bCs/>
          <w:spacing w:val="-2"/>
          <w:w w:val="103"/>
          <w:sz w:val="17"/>
          <w:szCs w:val="17"/>
        </w:rPr>
        <w:t>x</w:t>
      </w:r>
      <w:r>
        <w:rPr>
          <w:rFonts w:ascii="Trebuchet MS" w:hAnsi="Trebuchet MS" w:cs="Trebuchet MS" w:eastAsia="Trebuchet MS"/>
          <w:b/>
          <w:bCs/>
          <w:w w:val="91"/>
          <w:sz w:val="17"/>
          <w:szCs w:val="17"/>
        </w:rPr>
        <w:t>i</w:t>
      </w:r>
      <w:r>
        <w:rPr>
          <w:rFonts w:ascii="Trebuchet MS" w:hAnsi="Trebuchet MS" w:cs="Trebuchet MS" w:eastAsia="Trebuchet MS"/>
          <w:b/>
          <w:bCs/>
          <w:spacing w:val="1"/>
          <w:w w:val="91"/>
          <w:sz w:val="17"/>
          <w:szCs w:val="17"/>
        </w:rPr>
        <w:t>m</w:t>
      </w:r>
      <w:r>
        <w:rPr>
          <w:rFonts w:ascii="Trebuchet MS" w:hAnsi="Trebuchet MS" w:cs="Trebuchet MS" w:eastAsia="Trebuchet MS"/>
          <w:b/>
          <w:bCs/>
          <w:w w:val="90"/>
          <w:sz w:val="17"/>
          <w:szCs w:val="17"/>
        </w:rPr>
        <w:t>um:</w:t>
      </w:r>
      <w:r>
        <w:rPr>
          <w:rFonts w:ascii="Trebuchet MS" w:hAnsi="Trebuchet MS" w:cs="Trebuchet MS" w:eastAsia="Trebuchet MS"/>
          <w:b/>
          <w:bCs/>
          <w:spacing w:val="-5"/>
          <w:sz w:val="17"/>
          <w:szCs w:val="17"/>
        </w:rPr>
        <w:t> </w:t>
      </w:r>
      <w:r>
        <w:rPr>
          <w:rFonts w:ascii="Arial" w:hAnsi="Arial" w:cs="Arial" w:eastAsia="Arial"/>
          <w:w w:val="79"/>
          <w:sz w:val="17"/>
          <w:szCs w:val="17"/>
        </w:rPr>
        <w:t>1</w:t>
      </w:r>
      <w:r>
        <w:rPr>
          <w:rFonts w:ascii="Arial" w:hAnsi="Arial" w:cs="Arial" w:eastAsia="Arial"/>
          <w:spacing w:val="-7"/>
          <w:w w:val="79"/>
          <w:sz w:val="17"/>
          <w:szCs w:val="17"/>
        </w:rPr>
        <w:t>1</w:t>
      </w:r>
      <w:r>
        <w:rPr>
          <w:rFonts w:ascii="Arial" w:hAnsi="Arial" w:cs="Arial" w:eastAsia="Arial"/>
          <w:w w:val="96"/>
          <w:sz w:val="17"/>
          <w:szCs w:val="17"/>
        </w:rPr>
        <w:t>4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tons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91"/>
          <w:sz w:val="17"/>
          <w:szCs w:val="17"/>
        </w:rPr>
        <w:t>W</w:t>
      </w:r>
      <w:r>
        <w:rPr>
          <w:rFonts w:ascii="Arial" w:hAnsi="Arial" w:cs="Arial" w:eastAsia="Arial"/>
          <w:w w:val="91"/>
          <w:sz w:val="17"/>
          <w:szCs w:val="17"/>
        </w:rPr>
        <w:t>eight,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79"/>
          <w:sz w:val="17"/>
          <w:szCs w:val="17"/>
        </w:rPr>
        <w:t>11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m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Diameter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7" w:lineRule="exact" w:before="1"/>
        <w:ind w:right="0"/>
        <w:jc w:val="left"/>
      </w:pPr>
      <w:r>
        <w:rPr>
          <w:rFonts w:ascii="Arial" w:hAnsi="Arial" w:cs="Arial" w:eastAsia="Arial"/>
          <w:w w:val="274"/>
        </w:rPr>
        <w:t>•</w:t>
      </w:r>
      <w:r>
        <w:rPr>
          <w:rFonts w:ascii="Trebuchet MS" w:hAnsi="Trebuchet MS" w:cs="Trebuchet MS" w:eastAsia="Trebuchet MS"/>
          <w:b/>
          <w:bCs/>
          <w:w w:val="96"/>
        </w:rPr>
        <w:t>Mini</w:t>
      </w:r>
      <w:r>
        <w:rPr>
          <w:rFonts w:ascii="Trebuchet MS" w:hAnsi="Trebuchet MS" w:cs="Trebuchet MS" w:eastAsia="Trebuchet MS"/>
          <w:b/>
          <w:bCs/>
          <w:spacing w:val="1"/>
          <w:w w:val="96"/>
        </w:rPr>
        <w:t>m</w:t>
      </w:r>
      <w:r>
        <w:rPr>
          <w:rFonts w:ascii="Trebuchet MS" w:hAnsi="Trebuchet MS" w:cs="Trebuchet MS" w:eastAsia="Trebuchet MS"/>
          <w:b/>
          <w:bCs/>
          <w:w w:val="94"/>
        </w:rPr>
        <w:t>um</w:t>
      </w:r>
      <w:r>
        <w:rPr>
          <w:w w:val="83"/>
        </w:rPr>
        <w:t>:</w:t>
      </w:r>
      <w:r>
        <w:rPr>
          <w:spacing w:val="-1"/>
        </w:rPr>
        <w:t> </w:t>
      </w:r>
      <w:r>
        <w:rPr>
          <w:w w:val="87"/>
        </w:rPr>
        <w:t>10</w:t>
      </w:r>
      <w:r>
        <w:rPr>
          <w:spacing w:val="-1"/>
        </w:rPr>
        <w:t> </w:t>
      </w:r>
      <w:r>
        <w:rPr>
          <w:w w:val="91"/>
        </w:rPr>
        <w:t>tons</w:t>
      </w:r>
      <w:r>
        <w:rPr>
          <w:spacing w:val="-1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spacing w:val="-4"/>
          <w:w w:val="91"/>
        </w:rPr>
        <w:t>W</w:t>
      </w:r>
      <w:r>
        <w:rPr>
          <w:w w:val="91"/>
        </w:rPr>
        <w:t>eight,</w:t>
      </w:r>
      <w:r>
        <w:rPr>
          <w:spacing w:val="-1"/>
        </w:rPr>
        <w:t> </w:t>
      </w:r>
      <w:r>
        <w:rPr>
          <w:w w:val="86"/>
        </w:rPr>
        <w:t>3</w:t>
      </w:r>
      <w:r>
        <w:rPr>
          <w:spacing w:val="-2"/>
        </w:rPr>
        <w:t> </w:t>
      </w:r>
      <w:r>
        <w:rPr>
          <w:w w:val="91"/>
        </w:rPr>
        <w:t>m</w:t>
      </w:r>
      <w:r>
        <w:rPr>
          <w:spacing w:val="-2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w w:val="90"/>
        </w:rPr>
        <w:t>Diameter</w:t>
      </w:r>
      <w:r>
        <w:rPr/>
      </w:r>
    </w:p>
    <w:p>
      <w:pPr>
        <w:pStyle w:val="Heading7"/>
        <w:spacing w:line="260" w:lineRule="atLeast" w:before="77"/>
        <w:ind w:left="80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Shaft</w:t>
      </w:r>
      <w:r>
        <w:rPr>
          <w:spacing w:val="-11"/>
        </w:rPr>
        <w:t> </w:t>
      </w:r>
      <w:r>
        <w:rPr/>
        <w:t>&amp;</w:t>
      </w:r>
      <w:r>
        <w:rPr>
          <w:w w:val="100"/>
        </w:rPr>
        <w:t> </w:t>
      </w:r>
      <w:r>
        <w:rPr/>
        <w:t>Rudder</w:t>
      </w:r>
      <w:r>
        <w:rPr>
          <w:spacing w:val="-46"/>
        </w:rPr>
        <w:t> </w:t>
      </w:r>
      <w:r>
        <w:rPr/>
        <w:t>Stock</w:t>
      </w:r>
      <w:r>
        <w:rPr>
          <w:b w:val="0"/>
        </w:rPr>
      </w:r>
    </w:p>
    <w:p>
      <w:pPr>
        <w:spacing w:before="92"/>
        <w:ind w:left="807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w w:val="95"/>
        </w:rPr>
        <w:br w:type="column"/>
      </w:r>
      <w:r>
        <w:rPr>
          <w:rFonts w:ascii="Trebuchet MS"/>
          <w:b/>
          <w:w w:val="95"/>
          <w:sz w:val="17"/>
        </w:rPr>
        <w:t>Products</w:t>
      </w:r>
      <w:r>
        <w:rPr>
          <w:rFonts w:ascii="Trebuchet MS"/>
          <w:sz w:val="17"/>
        </w:rPr>
      </w:r>
    </w:p>
    <w:p>
      <w:pPr>
        <w:pStyle w:val="BodyText"/>
        <w:tabs>
          <w:tab w:pos="2369" w:val="left" w:leader="none"/>
        </w:tabs>
        <w:spacing w:line="240" w:lineRule="auto" w:before="99"/>
        <w:ind w:left="749" w:right="0"/>
        <w:jc w:val="left"/>
      </w:pPr>
      <w:r>
        <w:rPr/>
        <w:br w:type="column"/>
      </w:r>
      <w:r>
        <w:rPr>
          <w:rFonts w:ascii="Arial" w:hAnsi="Arial" w:cs="Arial" w:eastAsia="Arial"/>
          <w:spacing w:val="-1"/>
          <w:w w:val="268"/>
        </w:rPr>
        <w:t>•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92"/>
        </w:rPr>
        <w:t>opeller</w:t>
      </w:r>
      <w:r>
        <w:rPr>
          <w:spacing w:val="-1"/>
        </w:rPr>
        <w:t> </w:t>
      </w:r>
      <w:r>
        <w:rPr>
          <w:w w:val="90"/>
        </w:rPr>
        <w:t>shaft</w:t>
      </w:r>
      <w:r>
        <w:rPr/>
        <w:tab/>
      </w: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I</w:t>
      </w:r>
      <w:r>
        <w:rPr>
          <w:spacing w:val="-2"/>
          <w:w w:val="86"/>
        </w:rPr>
        <w:t>n</w:t>
      </w:r>
      <w:r>
        <w:rPr>
          <w:w w:val="92"/>
        </w:rPr>
        <w:t>termediate</w:t>
      </w:r>
      <w:r>
        <w:rPr>
          <w:spacing w:val="-1"/>
        </w:rPr>
        <w:t> </w:t>
      </w:r>
      <w:r>
        <w:rPr>
          <w:w w:val="90"/>
        </w:rPr>
        <w:t>shaft</w:t>
      </w:r>
      <w:r>
        <w:rPr/>
      </w:r>
    </w:p>
    <w:p>
      <w:pPr>
        <w:pStyle w:val="BodyText"/>
        <w:spacing w:line="240" w:lineRule="auto" w:before="99"/>
        <w:ind w:left="431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83"/>
        </w:rPr>
        <w:t>S</w:t>
      </w:r>
      <w:r>
        <w:rPr>
          <w:spacing w:val="5"/>
          <w:w w:val="83"/>
        </w:rPr>
        <w:t>t</w:t>
      </w:r>
      <w:r>
        <w:rPr>
          <w:spacing w:val="-2"/>
          <w:w w:val="105"/>
        </w:rPr>
        <w:t>r</w:t>
      </w:r>
      <w:r>
        <w:rPr>
          <w:w w:val="91"/>
        </w:rPr>
        <w:t>aight</w:t>
      </w:r>
      <w:r>
        <w:rPr>
          <w:spacing w:val="-1"/>
        </w:rPr>
        <w:t> </w:t>
      </w:r>
      <w:r>
        <w:rPr>
          <w:w w:val="95"/>
        </w:rPr>
        <w:t>type</w:t>
      </w:r>
      <w:r>
        <w:rPr>
          <w:spacing w:val="-1"/>
        </w:rPr>
        <w:t> </w:t>
      </w:r>
      <w:r>
        <w:rPr>
          <w:w w:val="93"/>
        </w:rPr>
        <w:t>rudderstock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5" w:equalWidth="0">
            <w:col w:w="6591" w:space="5484"/>
            <w:col w:w="2132" w:space="136"/>
            <w:col w:w="1479" w:space="40"/>
            <w:col w:w="3779" w:space="40"/>
            <w:col w:w="325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57.828003pt;margin-top:658.752991pt;width:166.581pt;height:103.767pt;mso-position-horizontal-relative:page;mso-position-vertical-relative:page;z-index:5584" type="#_x0000_t75" stroked="false">
            <v:imagedata r:id="rId5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170" w:lineRule="atLeast" w:before="0"/>
        <w:ind w:left="932" w:right="149" w:hanging="126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5.748001pt;margin-top:-168.582901pt;width:166.581pt;height:103.767pt;mso-position-horizontal-relative:page;mso-position-vertical-relative:paragraph;z-index:5512" type="#_x0000_t75" stroked="false">
            <v:imagedata r:id="rId56" o:title=""/>
          </v:shape>
        </w:pict>
      </w:r>
      <w:r>
        <w:rPr/>
        <w:pict>
          <v:shape style="position:absolute;margin-left:357.828003pt;margin-top:-168.582901pt;width:166.581pt;height:103.767pt;mso-position-horizontal-relative:page;mso-position-vertical-relative:paragraph;z-index:5536" type="#_x0000_t75" stroked="false">
            <v:imagedata r:id="rId57" o:title=""/>
          </v:shape>
        </w:pict>
      </w:r>
      <w:r>
        <w:rPr/>
        <w:pict>
          <v:shape style="position:absolute;margin-left:175.748001pt;margin-top:-54.2509pt;width:166.581pt;height:103.767pt;mso-position-horizontal-relative:page;mso-position-vertical-relative:paragraph;z-index:5560" type="#_x0000_t75" stroked="false">
            <v:imagedata r:id="rId58" o:title=""/>
          </v:shape>
        </w:pic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1.</w:t>
      </w:r>
      <w:r>
        <w:rPr>
          <w:rFonts w:ascii="Arial" w:hAnsi="Arial" w:cs="Arial" w:eastAsia="Arial"/>
          <w:color w:val="636466"/>
          <w:spacing w:val="-2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World’s</w:t>
      </w:r>
      <w:r>
        <w:rPr>
          <w:rFonts w:ascii="Arial" w:hAnsi="Arial" w:cs="Arial" w:eastAsia="Arial"/>
          <w:color w:val="636466"/>
          <w:spacing w:val="-1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Largest</w:t>
      </w:r>
      <w:r>
        <w:rPr>
          <w:rFonts w:ascii="Arial" w:hAnsi="Arial" w:cs="Arial" w:eastAsia="Arial"/>
          <w:color w:val="636466"/>
          <w:spacing w:val="-1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Propeller</w:t>
      </w:r>
      <w:r>
        <w:rPr>
          <w:rFonts w:ascii="Arial" w:hAnsi="Arial" w:cs="Arial" w:eastAsia="Arial"/>
          <w:color w:val="636466"/>
          <w:w w:val="81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95"/>
          <w:sz w:val="14"/>
          <w:szCs w:val="14"/>
        </w:rPr>
        <w:t>Weight 110.2</w:t>
      </w:r>
      <w:r>
        <w:rPr>
          <w:rFonts w:ascii="Arial" w:hAnsi="Arial" w:cs="Arial" w:eastAsia="Arial"/>
          <w:color w:val="636466"/>
          <w:spacing w:val="-2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95"/>
          <w:sz w:val="14"/>
          <w:szCs w:val="14"/>
        </w:rPr>
        <w:t>tons</w:t>
      </w:r>
      <w:r>
        <w:rPr>
          <w:rFonts w:ascii="Arial" w:hAnsi="Arial" w:cs="Arial" w:eastAsia="Arial"/>
          <w:color w:val="636466"/>
          <w:w w:val="83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Diameter 10.4</w:t>
      </w:r>
      <w:r>
        <w:rPr>
          <w:rFonts w:ascii="Arial" w:hAnsi="Arial" w:cs="Arial" w:eastAsia="Arial"/>
          <w:color w:val="636466"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36466"/>
          <w:w w:val="85"/>
          <w:sz w:val="14"/>
          <w:szCs w:val="14"/>
        </w:rPr>
        <w:t>m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9"/>
        <w:ind w:left="0" w:right="32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Blade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5</w:t>
      </w:r>
      <w:r>
        <w:rPr>
          <w:rFonts w:ascii="Arial"/>
          <w:sz w:val="14"/>
        </w:rPr>
      </w:r>
    </w:p>
    <w:p>
      <w:pPr>
        <w:spacing w:line="254" w:lineRule="auto" w:before="9"/>
        <w:ind w:left="9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Shiptype</w:t>
      </w:r>
      <w:r>
        <w:rPr>
          <w:rFonts w:ascii="Arial"/>
          <w:color w:val="636466"/>
          <w:spacing w:val="-2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18,800</w:t>
      </w:r>
      <w:r>
        <w:rPr>
          <w:rFonts w:ascii="Arial"/>
          <w:color w:val="636466"/>
          <w:spacing w:val="-2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TEU</w:t>
      </w:r>
      <w:r>
        <w:rPr>
          <w:rFonts w:ascii="Arial"/>
          <w:color w:val="636466"/>
          <w:spacing w:val="-2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Container-</w:t>
      </w:r>
      <w:r>
        <w:rPr>
          <w:rFonts w:ascii="Arial"/>
          <w:color w:val="636466"/>
          <w:w w:val="105"/>
          <w:sz w:val="14"/>
        </w:rPr>
        <w:t> </w:t>
      </w:r>
      <w:r>
        <w:rPr>
          <w:rFonts w:ascii="Arial"/>
          <w:color w:val="636466"/>
          <w:w w:val="95"/>
          <w:sz w:val="14"/>
        </w:rPr>
        <w:t>ship</w:t>
      </w:r>
      <w:r>
        <w:rPr>
          <w:rFonts w:ascii="Arial"/>
          <w:sz w:val="14"/>
        </w:rPr>
      </w:r>
    </w:p>
    <w:p>
      <w:pPr>
        <w:spacing w:line="173" w:lineRule="exact" w:before="0"/>
        <w:ind w:left="4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w w:val="274"/>
          <w:sz w:val="17"/>
          <w:szCs w:val="17"/>
        </w:rPr>
        <w:t>•</w:t>
      </w:r>
      <w:r>
        <w:rPr>
          <w:rFonts w:ascii="Trebuchet MS" w:hAnsi="Trebuchet MS" w:cs="Trebuchet MS" w:eastAsia="Trebuchet MS"/>
          <w:b/>
          <w:bCs/>
          <w:w w:val="99"/>
          <w:sz w:val="17"/>
          <w:szCs w:val="17"/>
        </w:rPr>
        <w:t>Mac</w:t>
      </w:r>
      <w:r>
        <w:rPr>
          <w:rFonts w:ascii="Trebuchet MS" w:hAnsi="Trebuchet MS" w:cs="Trebuchet MS" w:eastAsia="Trebuchet MS"/>
          <w:b/>
          <w:bCs/>
          <w:spacing w:val="5"/>
          <w:w w:val="99"/>
          <w:sz w:val="17"/>
          <w:szCs w:val="17"/>
        </w:rPr>
        <w:t>h</w:t>
      </w:r>
      <w:r>
        <w:rPr>
          <w:rFonts w:ascii="Trebuchet MS" w:hAnsi="Trebuchet MS" w:cs="Trebuchet MS" w:eastAsia="Trebuchet MS"/>
          <w:b/>
          <w:bCs/>
          <w:w w:val="91"/>
          <w:sz w:val="17"/>
          <w:szCs w:val="17"/>
        </w:rPr>
        <w:t>ini</w:t>
      </w:r>
      <w:r>
        <w:rPr>
          <w:rFonts w:ascii="Trebuchet MS" w:hAnsi="Trebuchet MS" w:cs="Trebuchet MS" w:eastAsia="Trebuchet MS"/>
          <w:b/>
          <w:bCs/>
          <w:spacing w:val="1"/>
          <w:w w:val="91"/>
          <w:sz w:val="17"/>
          <w:szCs w:val="17"/>
        </w:rPr>
        <w:t>n</w:t>
      </w:r>
      <w:r>
        <w:rPr>
          <w:rFonts w:ascii="Trebuchet MS" w:hAnsi="Trebuchet MS" w:cs="Trebuchet MS" w:eastAsia="Trebuchet MS"/>
          <w:b/>
          <w:bCs/>
          <w:w w:val="113"/>
          <w:sz w:val="17"/>
          <w:szCs w:val="17"/>
        </w:rPr>
        <w:t>g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-4"/>
          <w:w w:val="91"/>
          <w:sz w:val="17"/>
          <w:szCs w:val="17"/>
        </w:rPr>
        <w:t>E</w:t>
      </w:r>
      <w:r>
        <w:rPr>
          <w:rFonts w:ascii="Trebuchet MS" w:hAnsi="Trebuchet MS" w:cs="Trebuchet MS" w:eastAsia="Trebuchet MS"/>
          <w:b/>
          <w:bCs/>
          <w:w w:val="93"/>
          <w:sz w:val="17"/>
          <w:szCs w:val="17"/>
        </w:rPr>
        <w:t>qu</w:t>
      </w:r>
      <w:r>
        <w:rPr>
          <w:rFonts w:ascii="Trebuchet MS" w:hAnsi="Trebuchet MS" w:cs="Trebuchet MS" w:eastAsia="Trebuchet MS"/>
          <w:b/>
          <w:bCs/>
          <w:spacing w:val="1"/>
          <w:w w:val="93"/>
          <w:sz w:val="17"/>
          <w:szCs w:val="17"/>
        </w:rPr>
        <w:t>i</w:t>
      </w:r>
      <w:r>
        <w:rPr>
          <w:rFonts w:ascii="Trebuchet MS" w:hAnsi="Trebuchet MS" w:cs="Trebuchet MS" w:eastAsia="Trebuchet MS"/>
          <w:b/>
          <w:bCs/>
          <w:w w:val="95"/>
          <w:sz w:val="17"/>
          <w:szCs w:val="17"/>
        </w:rPr>
        <w:t>pm</w:t>
      </w:r>
      <w:r>
        <w:rPr>
          <w:rFonts w:ascii="Trebuchet MS" w:hAnsi="Trebuchet MS" w:cs="Trebuchet MS" w:eastAsia="Trebuchet MS"/>
          <w:b/>
          <w:bCs/>
          <w:spacing w:val="1"/>
          <w:w w:val="95"/>
          <w:sz w:val="17"/>
          <w:szCs w:val="17"/>
        </w:rPr>
        <w:t>e</w:t>
      </w:r>
      <w:r>
        <w:rPr>
          <w:rFonts w:ascii="Trebuchet MS" w:hAnsi="Trebuchet MS" w:cs="Trebuchet MS" w:eastAsia="Trebuchet MS"/>
          <w:b/>
          <w:bCs/>
          <w:spacing w:val="-2"/>
          <w:w w:val="94"/>
          <w:sz w:val="17"/>
          <w:szCs w:val="17"/>
        </w:rPr>
        <w:t>n</w:t>
      </w:r>
      <w:r>
        <w:rPr>
          <w:rFonts w:ascii="Trebuchet MS" w:hAnsi="Trebuchet MS" w:cs="Trebuchet MS" w:eastAsia="Trebuchet MS"/>
          <w:b/>
          <w:bCs/>
          <w:w w:val="82"/>
          <w:sz w:val="17"/>
          <w:szCs w:val="17"/>
        </w:rPr>
        <w:t>t:</w:t>
      </w:r>
      <w:r>
        <w:rPr>
          <w:rFonts w:ascii="Trebuchet MS" w:hAnsi="Trebuchet MS" w:cs="Trebuchet MS" w:eastAsia="Trebuchet MS"/>
          <w:b/>
          <w:bCs/>
          <w:spacing w:val="-5"/>
          <w:sz w:val="17"/>
          <w:szCs w:val="17"/>
        </w:rPr>
        <w:t> </w:t>
      </w:r>
      <w:r>
        <w:rPr>
          <w:rFonts w:ascii="Arial" w:hAnsi="Arial" w:cs="Arial" w:eastAsia="Arial"/>
          <w:w w:val="81"/>
          <w:sz w:val="17"/>
          <w:szCs w:val="17"/>
        </w:rPr>
        <w:t>NC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86"/>
          <w:sz w:val="17"/>
          <w:szCs w:val="17"/>
        </w:rPr>
        <w:t>Blade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Milling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M/C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8"/>
          <w:sz w:val="17"/>
          <w:szCs w:val="17"/>
        </w:rPr>
        <w:t>x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86"/>
          <w:sz w:val="17"/>
          <w:szCs w:val="17"/>
        </w:rPr>
        <w:t>3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84"/>
          <w:sz w:val="17"/>
          <w:szCs w:val="17"/>
        </w:rPr>
        <w:t>sets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40" w:lineRule="auto" w:before="42"/>
        <w:ind w:left="447" w:right="0"/>
        <w:jc w:val="left"/>
      </w:pPr>
      <w:r>
        <w:rPr>
          <w:rFonts w:ascii="Arial" w:hAnsi="Arial" w:cs="Arial" w:eastAsia="Arial"/>
          <w:w w:val="274"/>
        </w:rPr>
        <w:t>•</w:t>
      </w:r>
      <w:r>
        <w:rPr>
          <w:w w:val="82"/>
        </w:rPr>
        <w:t>Boss</w:t>
      </w:r>
      <w:r>
        <w:rPr>
          <w:spacing w:val="-1"/>
        </w:rPr>
        <w:t> </w:t>
      </w:r>
      <w:r>
        <w:rPr>
          <w:w w:val="92"/>
        </w:rPr>
        <w:t>Boring</w:t>
      </w:r>
      <w:r>
        <w:rPr>
          <w:spacing w:val="-1"/>
        </w:rPr>
        <w:t> </w:t>
      </w:r>
      <w:r>
        <w:rPr>
          <w:w w:val="91"/>
        </w:rPr>
        <w:t>M/C</w:t>
      </w:r>
      <w:r>
        <w:rPr>
          <w:spacing w:val="-1"/>
        </w:rPr>
        <w:t> </w:t>
      </w:r>
      <w:r>
        <w:rPr>
          <w:w w:val="98"/>
        </w:rPr>
        <w:t>x</w:t>
      </w:r>
      <w:r>
        <w:rPr>
          <w:spacing w:val="-2"/>
        </w:rPr>
        <w:t> </w:t>
      </w:r>
      <w:r>
        <w:rPr>
          <w:w w:val="86"/>
        </w:rPr>
        <w:t>3</w:t>
      </w:r>
      <w:r>
        <w:rPr>
          <w:spacing w:val="-2"/>
        </w:rPr>
        <w:t> </w:t>
      </w:r>
      <w:r>
        <w:rPr>
          <w:w w:val="84"/>
        </w:rPr>
        <w:t>sets</w:t>
      </w:r>
      <w:r>
        <w:rPr/>
      </w:r>
    </w:p>
    <w:p>
      <w:pPr>
        <w:pStyle w:val="BodyText"/>
        <w:spacing w:line="240" w:lineRule="auto" w:before="44"/>
        <w:ind w:left="447" w:right="0"/>
        <w:jc w:val="left"/>
      </w:pPr>
      <w:r>
        <w:rPr>
          <w:rFonts w:ascii="Arial" w:hAnsi="Arial" w:cs="Arial" w:eastAsia="Arial"/>
          <w:w w:val="274"/>
        </w:rPr>
        <w:t>•</w:t>
      </w:r>
      <w:r>
        <w:rPr>
          <w:w w:val="83"/>
        </w:rPr>
        <w:t>Riser</w:t>
      </w:r>
      <w:r>
        <w:rPr>
          <w:spacing w:val="-1"/>
        </w:rPr>
        <w:t> </w:t>
      </w:r>
      <w:r>
        <w:rPr>
          <w:w w:val="92"/>
        </w:rPr>
        <w:t>Cut</w:t>
      </w:r>
      <w:r>
        <w:rPr>
          <w:spacing w:val="5"/>
          <w:w w:val="92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w w:val="91"/>
        </w:rPr>
        <w:t>M/C</w:t>
      </w:r>
      <w:r>
        <w:rPr>
          <w:spacing w:val="-1"/>
        </w:rPr>
        <w:t> </w:t>
      </w:r>
      <w:r>
        <w:rPr>
          <w:w w:val="98"/>
        </w:rPr>
        <w:t>x</w:t>
      </w:r>
      <w:r>
        <w:rPr>
          <w:spacing w:val="-2"/>
        </w:rPr>
        <w:t> </w:t>
      </w:r>
      <w:r>
        <w:rPr>
          <w:w w:val="87"/>
        </w:rPr>
        <w:t>2</w:t>
      </w:r>
      <w:r>
        <w:rPr>
          <w:spacing w:val="-2"/>
        </w:rPr>
        <w:t> </w:t>
      </w:r>
      <w:r>
        <w:rPr>
          <w:w w:val="84"/>
        </w:rPr>
        <w:t>sets</w:t>
      </w:r>
      <w:r>
        <w:rPr/>
      </w:r>
    </w:p>
    <w:p>
      <w:pPr>
        <w:pStyle w:val="BodyText"/>
        <w:spacing w:line="240" w:lineRule="auto" w:before="44"/>
        <w:ind w:left="447" w:right="0"/>
        <w:jc w:val="left"/>
      </w:pPr>
      <w:r>
        <w:rPr/>
        <w:pict>
          <v:shape style="position:absolute;margin-left:175.748001pt;margin-top:25.234093pt;width:348.661pt;height:265.169pt;mso-position-horizontal-relative:page;mso-position-vertical-relative:paragraph;z-index:5608" type="#_x0000_t75" stroked="false">
            <v:imagedata r:id="rId59" o:title=""/>
          </v:shape>
        </w:pict>
      </w:r>
      <w:r>
        <w:rPr/>
        <w:pict>
          <v:group style="position:absolute;margin-left:528.661011pt;margin-top:24.23793pt;width:11.35pt;height:12.35pt;mso-position-horizontal-relative:page;mso-position-vertical-relative:paragraph;z-index:5656" coordorigin="10573,485" coordsize="227,247">
            <v:group style="position:absolute;left:10573;top:505;width:227;height:227" coordorigin="10573,505" coordsize="227,227">
              <v:shape style="position:absolute;left:10573;top:505;width:227;height:227" coordorigin="10573,505" coordsize="227,227" path="m10573,731l10800,731,10800,505,10573,505,10573,731xe" filled="true" fillcolor="#dbdbdc" stroked="false">
                <v:path arrowok="t"/>
                <v:fill type="solid"/>
              </v:shape>
              <v:shape style="position:absolute;left:10573;top:485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w w:val="274"/>
        </w:rPr>
        <w:t>•</w:t>
      </w:r>
      <w:r>
        <w:rPr>
          <w:w w:val="92"/>
        </w:rPr>
        <w:t>Horizo</w:t>
      </w:r>
      <w:r>
        <w:rPr>
          <w:spacing w:val="-2"/>
          <w:w w:val="92"/>
        </w:rPr>
        <w:t>n</w:t>
      </w:r>
      <w:r>
        <w:rPr>
          <w:w w:val="90"/>
        </w:rPr>
        <w:t>tal</w:t>
      </w:r>
      <w:r>
        <w:rPr>
          <w:spacing w:val="-1"/>
        </w:rPr>
        <w:t> </w:t>
      </w:r>
      <w:r>
        <w:rPr>
          <w:w w:val="87"/>
        </w:rPr>
        <w:t>Balancing</w:t>
      </w:r>
      <w:r>
        <w:rPr>
          <w:spacing w:val="-1"/>
        </w:rPr>
        <w:t> </w:t>
      </w:r>
      <w:r>
        <w:rPr>
          <w:w w:val="91"/>
        </w:rPr>
        <w:t>M/C</w:t>
      </w:r>
      <w:r>
        <w:rPr>
          <w:spacing w:val="-1"/>
        </w:rPr>
        <w:t> </w:t>
      </w:r>
      <w:r>
        <w:rPr>
          <w:w w:val="98"/>
        </w:rPr>
        <w:t>x</w:t>
      </w:r>
      <w:r>
        <w:rPr>
          <w:spacing w:val="-2"/>
        </w:rPr>
        <w:t> </w:t>
      </w:r>
      <w:r>
        <w:rPr>
          <w:w w:val="87"/>
        </w:rPr>
        <w:t>2</w:t>
      </w:r>
      <w:r>
        <w:rPr>
          <w:spacing w:val="-2"/>
        </w:rPr>
        <w:t> </w:t>
      </w:r>
      <w:r>
        <w:rPr>
          <w:w w:val="84"/>
        </w:rPr>
        <w:t>sets</w:t>
      </w:r>
      <w:r>
        <w:rPr/>
      </w:r>
    </w:p>
    <w:p>
      <w:pPr>
        <w:tabs>
          <w:tab w:pos="2267" w:val="left" w:leader="none"/>
        </w:tabs>
        <w:spacing w:line="127" w:lineRule="exact" w:before="0"/>
        <w:ind w:left="807" w:right="605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w w:val="105"/>
          <w:position w:val="2"/>
          <w:sz w:val="17"/>
          <w:szCs w:val="17"/>
        </w:rPr>
        <w:t>M</w:t>
      </w:r>
      <w:r>
        <w:rPr>
          <w:rFonts w:ascii="Trebuchet MS" w:hAnsi="Trebuchet MS" w:cs="Trebuchet MS" w:eastAsia="Trebuchet MS"/>
          <w:b/>
          <w:bCs/>
          <w:spacing w:val="-2"/>
          <w:w w:val="105"/>
          <w:position w:val="2"/>
          <w:sz w:val="17"/>
          <w:szCs w:val="17"/>
        </w:rPr>
        <w:t>a</w:t>
      </w:r>
      <w:r>
        <w:rPr>
          <w:rFonts w:ascii="Trebuchet MS" w:hAnsi="Trebuchet MS" w:cs="Trebuchet MS" w:eastAsia="Trebuchet MS"/>
          <w:b/>
          <w:bCs/>
          <w:w w:val="90"/>
          <w:position w:val="2"/>
          <w:sz w:val="17"/>
          <w:szCs w:val="17"/>
        </w:rPr>
        <w:t>x.</w:t>
      </w:r>
      <w:r>
        <w:rPr>
          <w:rFonts w:ascii="Trebuchet MS" w:hAnsi="Trebuchet MS" w:cs="Trebuchet MS" w:eastAsia="Trebuchet MS"/>
          <w:b/>
          <w:bCs/>
          <w:spacing w:val="-9"/>
          <w:position w:val="2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position w:val="2"/>
          <w:sz w:val="17"/>
          <w:szCs w:val="17"/>
        </w:rPr>
        <w:t>P</w:t>
      </w:r>
      <w:r>
        <w:rPr>
          <w:rFonts w:ascii="Trebuchet MS" w:hAnsi="Trebuchet MS" w:cs="Trebuchet MS" w:eastAsia="Trebuchet MS"/>
          <w:b/>
          <w:bCs/>
          <w:spacing w:val="-4"/>
          <w:w w:val="96"/>
          <w:position w:val="2"/>
          <w:sz w:val="17"/>
          <w:szCs w:val="17"/>
        </w:rPr>
        <w:t>r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2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2"/>
          <w:sz w:val="17"/>
          <w:szCs w:val="17"/>
        </w:rPr>
        <w:t>d</w:t>
      </w:r>
      <w:r>
        <w:rPr>
          <w:rFonts w:ascii="Trebuchet MS" w:hAnsi="Trebuchet MS" w:cs="Trebuchet MS" w:eastAsia="Trebuchet MS"/>
          <w:b/>
          <w:bCs/>
          <w:spacing w:val="1"/>
          <w:w w:val="94"/>
          <w:position w:val="2"/>
          <w:sz w:val="17"/>
          <w:szCs w:val="17"/>
        </w:rPr>
        <w:t>u</w:t>
      </w:r>
      <w:r>
        <w:rPr>
          <w:rFonts w:ascii="Trebuchet MS" w:hAnsi="Trebuchet MS" w:cs="Trebuchet MS" w:eastAsia="Trebuchet MS"/>
          <w:b/>
          <w:bCs/>
          <w:w w:val="90"/>
          <w:position w:val="2"/>
          <w:sz w:val="17"/>
          <w:szCs w:val="17"/>
        </w:rPr>
        <w:t>c</w:t>
      </w:r>
      <w:r>
        <w:rPr>
          <w:rFonts w:ascii="Trebuchet MS" w:hAnsi="Trebuchet MS" w:cs="Trebuchet MS" w:eastAsia="Trebuchet MS"/>
          <w:b/>
          <w:bCs/>
          <w:spacing w:val="5"/>
          <w:w w:val="90"/>
          <w:position w:val="2"/>
          <w:sz w:val="17"/>
          <w:szCs w:val="17"/>
        </w:rPr>
        <w:t>t</w:t>
      </w:r>
      <w:r>
        <w:rPr>
          <w:rFonts w:ascii="Trebuchet MS" w:hAnsi="Trebuchet MS" w:cs="Trebuchet MS" w:eastAsia="Trebuchet MS"/>
          <w:b/>
          <w:bCs/>
          <w:w w:val="95"/>
          <w:position w:val="2"/>
          <w:sz w:val="17"/>
          <w:szCs w:val="17"/>
        </w:rPr>
        <w:t>ion</w:t>
      </w:r>
      <w:r>
        <w:rPr>
          <w:rFonts w:ascii="Trebuchet MS" w:hAnsi="Trebuchet MS" w:cs="Trebuchet MS" w:eastAsia="Trebuchet MS"/>
          <w:b/>
          <w:bCs/>
          <w:position w:val="2"/>
          <w:sz w:val="17"/>
          <w:szCs w:val="17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spacing w:val="-6"/>
          <w:w w:val="79"/>
          <w:sz w:val="17"/>
          <w:szCs w:val="17"/>
        </w:rPr>
        <w:t>1</w:t>
      </w:r>
      <w:r>
        <w:rPr>
          <w:rFonts w:ascii="Arial" w:hAnsi="Arial" w:cs="Arial" w:eastAsia="Arial"/>
          <w:w w:val="89"/>
          <w:sz w:val="17"/>
          <w:szCs w:val="17"/>
        </w:rPr>
        <w:t>50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tons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91"/>
          <w:sz w:val="17"/>
          <w:szCs w:val="17"/>
        </w:rPr>
        <w:t>W</w:t>
      </w:r>
      <w:r>
        <w:rPr>
          <w:rFonts w:ascii="Arial" w:hAnsi="Arial" w:cs="Arial" w:eastAsia="Arial"/>
          <w:w w:val="92"/>
          <w:sz w:val="17"/>
          <w:szCs w:val="17"/>
        </w:rPr>
        <w:t>eight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40" w:lineRule="auto"/>
        <w:ind w:left="2268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2,200</w:t>
      </w:r>
      <w:r>
        <w:rPr>
          <w:spacing w:val="-1"/>
        </w:rPr>
        <w:t> </w:t>
      </w:r>
      <w:r>
        <w:rPr>
          <w:w w:val="91"/>
        </w:rPr>
        <w:t>mm</w:t>
      </w:r>
      <w:r>
        <w:rPr>
          <w:spacing w:val="-1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w w:val="90"/>
        </w:rPr>
        <w:t>Diameter</w:t>
      </w:r>
      <w:r>
        <w:rPr/>
      </w:r>
    </w:p>
    <w:p>
      <w:pPr>
        <w:pStyle w:val="BodyText"/>
        <w:spacing w:line="240" w:lineRule="auto"/>
        <w:ind w:left="807" w:right="605" w:firstLine="146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9"/>
          <w:w w:val="79"/>
        </w:rPr>
        <w:t>1</w:t>
      </w:r>
      <w:r>
        <w:rPr>
          <w:w w:val="94"/>
        </w:rPr>
        <w:t>8,000</w:t>
      </w:r>
      <w:r>
        <w:rPr>
          <w:spacing w:val="-1"/>
        </w:rPr>
        <w:t> </w:t>
      </w:r>
      <w:r>
        <w:rPr>
          <w:w w:val="91"/>
        </w:rPr>
        <w:t>mm</w:t>
      </w:r>
      <w:r>
        <w:rPr>
          <w:spacing w:val="-1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spacing w:val="-2"/>
          <w:w w:val="84"/>
        </w:rPr>
        <w:t>L</w:t>
      </w:r>
      <w:r>
        <w:rPr>
          <w:w w:val="94"/>
        </w:rPr>
        <w:t>ength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tabs>
          <w:tab w:pos="2229" w:val="left" w:leader="none"/>
        </w:tabs>
        <w:spacing w:line="224" w:lineRule="exact" w:before="0"/>
        <w:ind w:left="807" w:right="60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w w:val="94"/>
          <w:position w:val="-2"/>
          <w:sz w:val="17"/>
          <w:szCs w:val="17"/>
        </w:rPr>
        <w:t>Min.</w:t>
      </w:r>
      <w:r>
        <w:rPr>
          <w:rFonts w:ascii="Trebuchet MS" w:hAnsi="Trebuchet MS" w:cs="Trebuchet MS" w:eastAsia="Trebuchet MS"/>
          <w:b/>
          <w:bCs/>
          <w:spacing w:val="-9"/>
          <w:position w:val="-2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position w:val="-2"/>
          <w:sz w:val="17"/>
          <w:szCs w:val="17"/>
        </w:rPr>
        <w:t>P</w:t>
      </w:r>
      <w:r>
        <w:rPr>
          <w:rFonts w:ascii="Trebuchet MS" w:hAnsi="Trebuchet MS" w:cs="Trebuchet MS" w:eastAsia="Trebuchet MS"/>
          <w:b/>
          <w:bCs/>
          <w:spacing w:val="-4"/>
          <w:w w:val="96"/>
          <w:position w:val="-2"/>
          <w:sz w:val="17"/>
          <w:szCs w:val="17"/>
        </w:rPr>
        <w:t>r</w:t>
      </w:r>
      <w:r>
        <w:rPr>
          <w:rFonts w:ascii="Trebuchet MS" w:hAnsi="Trebuchet MS" w:cs="Trebuchet MS" w:eastAsia="Trebuchet MS"/>
          <w:b/>
          <w:bCs/>
          <w:spacing w:val="1"/>
          <w:w w:val="103"/>
          <w:position w:val="-2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17"/>
          <w:szCs w:val="17"/>
        </w:rPr>
        <w:t>d</w:t>
      </w:r>
      <w:r>
        <w:rPr>
          <w:rFonts w:ascii="Trebuchet MS" w:hAnsi="Trebuchet MS" w:cs="Trebuchet MS" w:eastAsia="Trebuchet MS"/>
          <w:b/>
          <w:bCs/>
          <w:spacing w:val="1"/>
          <w:w w:val="94"/>
          <w:position w:val="-2"/>
          <w:sz w:val="17"/>
          <w:szCs w:val="17"/>
        </w:rPr>
        <w:t>u</w:t>
      </w:r>
      <w:r>
        <w:rPr>
          <w:rFonts w:ascii="Trebuchet MS" w:hAnsi="Trebuchet MS" w:cs="Trebuchet MS" w:eastAsia="Trebuchet MS"/>
          <w:b/>
          <w:bCs/>
          <w:w w:val="90"/>
          <w:position w:val="-2"/>
          <w:sz w:val="17"/>
          <w:szCs w:val="17"/>
        </w:rPr>
        <w:t>c</w:t>
      </w:r>
      <w:r>
        <w:rPr>
          <w:rFonts w:ascii="Trebuchet MS" w:hAnsi="Trebuchet MS" w:cs="Trebuchet MS" w:eastAsia="Trebuchet MS"/>
          <w:b/>
          <w:bCs/>
          <w:spacing w:val="5"/>
          <w:w w:val="90"/>
          <w:position w:val="-2"/>
          <w:sz w:val="17"/>
          <w:szCs w:val="17"/>
        </w:rPr>
        <w:t>t</w:t>
      </w:r>
      <w:r>
        <w:rPr>
          <w:rFonts w:ascii="Trebuchet MS" w:hAnsi="Trebuchet MS" w:cs="Trebuchet MS" w:eastAsia="Trebuchet MS"/>
          <w:b/>
          <w:bCs/>
          <w:w w:val="95"/>
          <w:position w:val="-2"/>
          <w:sz w:val="17"/>
          <w:szCs w:val="17"/>
        </w:rPr>
        <w:t>ion</w:t>
      </w:r>
      <w:r>
        <w:rPr>
          <w:rFonts w:ascii="Trebuchet MS" w:hAnsi="Trebuchet MS" w:cs="Trebuchet MS" w:eastAsia="Trebuchet MS"/>
          <w:b/>
          <w:bCs/>
          <w:position w:val="-2"/>
          <w:sz w:val="17"/>
          <w:szCs w:val="17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93"/>
          <w:sz w:val="17"/>
          <w:szCs w:val="17"/>
        </w:rPr>
        <w:t>300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mm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Diameter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92" w:lineRule="exact" w:before="0"/>
        <w:ind w:left="2230" w:right="605"/>
        <w:jc w:val="left"/>
      </w:pPr>
      <w:r>
        <w:rPr/>
        <w:pict>
          <v:shape style="position:absolute;margin-left:781.70697pt;margin-top:32.427246pt;width:346.482pt;height:309.757pt;mso-position-horizontal-relative:page;mso-position-vertical-relative:paragraph;z-index:5488" type="#_x0000_t75" stroked="false">
            <v:imagedata r:id="rId60" o:title=""/>
          </v:shape>
        </w:pict>
      </w: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2,000</w:t>
      </w:r>
      <w:r>
        <w:rPr>
          <w:spacing w:val="-1"/>
        </w:rPr>
        <w:t> </w:t>
      </w:r>
      <w:r>
        <w:rPr>
          <w:w w:val="91"/>
        </w:rPr>
        <w:t>mm</w:t>
      </w:r>
      <w:r>
        <w:rPr>
          <w:spacing w:val="-1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spacing w:val="-2"/>
          <w:w w:val="84"/>
        </w:rPr>
        <w:t>L</w:t>
      </w:r>
      <w:r>
        <w:rPr>
          <w:w w:val="94"/>
        </w:rPr>
        <w:t>ength</w:t>
      </w:r>
      <w:r>
        <w:rPr/>
      </w:r>
    </w:p>
    <w:p>
      <w:pPr>
        <w:spacing w:after="0" w:line="192" w:lineRule="exact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2588" w:space="40"/>
            <w:col w:w="7421" w:space="4295"/>
            <w:col w:w="859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88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7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4"/>
                          <w:sz w:val="15"/>
                        </w:rPr>
                        <w:t>OM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6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7;top:116;width:4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7"/>
                          <w:w w:val="96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96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19;top:533;width:88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7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4"/>
                          <w:sz w:val="15"/>
                        </w:rPr>
                        <w:t>OM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6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23820" w:h="16840" w:orient="landscape"/>
          <w:pgMar w:header="0" w:footer="1121" w:top="760" w:bottom="1320" w:left="440" w:right="440"/>
        </w:sectPr>
      </w:pPr>
    </w:p>
    <w:p>
      <w:pPr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Crankshaft</w:t>
      </w:r>
      <w:r>
        <w:rPr>
          <w:rFonts w:ascii="Lucida Sans"/>
          <w:sz w:val="36"/>
        </w:rPr>
      </w:r>
    </w:p>
    <w:p>
      <w:pPr>
        <w:spacing w:line="240" w:lineRule="auto" w:before="3"/>
        <w:rPr>
          <w:rFonts w:ascii="Lucida Sans" w:hAnsi="Lucida Sans" w:cs="Lucida Sans" w:eastAsia="Lucida Sans"/>
          <w:sz w:val="38"/>
          <w:szCs w:val="38"/>
        </w:rPr>
      </w:pPr>
    </w:p>
    <w:p>
      <w:pPr>
        <w:pStyle w:val="BodyText"/>
        <w:spacing w:line="271" w:lineRule="auto" w:before="0"/>
        <w:ind w:right="0"/>
        <w:jc w:val="left"/>
      </w:pPr>
      <w:r>
        <w:rPr>
          <w:w w:val="95"/>
        </w:rPr>
        <w:t>HHI-EMD</w:t>
      </w:r>
      <w:r>
        <w:rPr>
          <w:spacing w:val="-9"/>
          <w:w w:val="95"/>
        </w:rPr>
        <w:t> </w:t>
      </w:r>
      <w:r>
        <w:rPr>
          <w:w w:val="95"/>
        </w:rPr>
        <w:t>produces</w:t>
      </w:r>
      <w:r>
        <w:rPr>
          <w:spacing w:val="-9"/>
          <w:w w:val="95"/>
        </w:rPr>
        <w:t> </w:t>
      </w:r>
      <w:r>
        <w:rPr>
          <w:w w:val="95"/>
        </w:rPr>
        <w:t>semi-built-up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mono-block</w:t>
      </w:r>
      <w:r>
        <w:rPr>
          <w:spacing w:val="-9"/>
          <w:w w:val="95"/>
        </w:rPr>
        <w:t> </w:t>
      </w:r>
      <w:r>
        <w:rPr>
          <w:w w:val="95"/>
        </w:rPr>
        <w:t>crankshafts,</w:t>
      </w:r>
      <w:r>
        <w:rPr>
          <w:spacing w:val="-9"/>
          <w:w w:val="95"/>
        </w:rPr>
        <w:t> </w:t>
      </w:r>
      <w:r>
        <w:rPr>
          <w:w w:val="95"/>
        </w:rPr>
        <w:t>using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most</w:t>
      </w:r>
      <w:r>
        <w:rPr>
          <w:spacing w:val="-9"/>
          <w:w w:val="95"/>
        </w:rPr>
        <w:t> </w:t>
      </w:r>
      <w:r>
        <w:rPr>
          <w:w w:val="95"/>
        </w:rPr>
        <w:t>up-to-date</w:t>
      </w:r>
      <w:r>
        <w:rPr>
          <w:spacing w:val="-9"/>
          <w:w w:val="95"/>
        </w:rPr>
        <w:t> </w:t>
      </w:r>
      <w:r>
        <w:rPr>
          <w:w w:val="95"/>
        </w:rPr>
        <w:t>CNC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NC</w:t>
      </w:r>
      <w:r>
        <w:rPr>
          <w:spacing w:val="-18"/>
          <w:w w:val="95"/>
        </w:rPr>
        <w:t> </w:t>
      </w:r>
      <w:r>
        <w:rPr>
          <w:w w:val="95"/>
        </w:rPr>
        <w:t>heavy-duty</w:t>
      </w:r>
      <w:r>
        <w:rPr>
          <w:spacing w:val="-18"/>
          <w:w w:val="95"/>
        </w:rPr>
        <w:t> </w:t>
      </w:r>
      <w:r>
        <w:rPr>
          <w:w w:val="95"/>
        </w:rPr>
        <w:t>crankshaft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crank-throw</w:t>
      </w:r>
      <w:r>
        <w:rPr>
          <w:spacing w:val="-18"/>
          <w:w w:val="95"/>
        </w:rPr>
        <w:t> </w:t>
      </w:r>
      <w:r>
        <w:rPr>
          <w:w w:val="95"/>
        </w:rPr>
        <w:t>lathes.</w:t>
      </w:r>
      <w:r>
        <w:rPr/>
      </w:r>
    </w:p>
    <w:p>
      <w:pPr>
        <w:tabs>
          <w:tab w:pos="3074" w:val="left" w:leader="none"/>
        </w:tabs>
        <w:spacing w:line="246" w:lineRule="exact" w:before="103"/>
        <w:ind w:left="8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spacing w:val="1"/>
          <w:w w:val="110"/>
          <w:position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b/>
          <w:bCs/>
          <w:spacing w:val="1"/>
          <w:w w:val="98"/>
          <w:position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spacing w:val="1"/>
          <w:w w:val="84"/>
          <w:position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b/>
          <w:bCs/>
          <w:w w:val="94"/>
          <w:position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b/>
          <w:bCs/>
          <w:spacing w:val="-9"/>
          <w:position w:val="-2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98"/>
          <w:position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b/>
          <w:bCs/>
          <w:spacing w:val="-2"/>
          <w:w w:val="93"/>
          <w:position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b/>
          <w:bCs/>
          <w:w w:val="103"/>
          <w:position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b/>
          <w:bCs/>
          <w:spacing w:val="2"/>
          <w:w w:val="98"/>
          <w:position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b/>
          <w:bCs/>
          <w:spacing w:val="2"/>
          <w:w w:val="94"/>
          <w:position w:val="-2"/>
          <w:sz w:val="22"/>
          <w:szCs w:val="22"/>
        </w:rPr>
        <w:t>u</w:t>
      </w:r>
      <w:r>
        <w:rPr>
          <w:rFonts w:ascii="Trebuchet MS" w:hAnsi="Trebuchet MS" w:cs="Trebuchet MS" w:eastAsia="Trebuchet MS"/>
          <w:b/>
          <w:bCs/>
          <w:spacing w:val="2"/>
          <w:w w:val="89"/>
          <w:position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spacing w:val="1"/>
          <w:w w:val="90"/>
          <w:position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b/>
          <w:bCs/>
          <w:w w:val="99"/>
          <w:position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b/>
          <w:bCs/>
          <w:position w:val="-2"/>
          <w:sz w:val="22"/>
          <w:szCs w:val="22"/>
        </w:rPr>
        <w:tab/>
      </w: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96"/>
          <w:sz w:val="17"/>
          <w:szCs w:val="17"/>
        </w:rPr>
        <w:t>2-s</w:t>
      </w:r>
      <w:r>
        <w:rPr>
          <w:rFonts w:ascii="Arial" w:hAnsi="Arial" w:cs="Arial" w:eastAsia="Arial"/>
          <w:spacing w:val="5"/>
          <w:w w:val="96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5"/>
          <w:sz w:val="17"/>
          <w:szCs w:val="17"/>
        </w:rPr>
        <w:t>r</w:t>
      </w:r>
      <w:r>
        <w:rPr>
          <w:rFonts w:ascii="Arial" w:hAnsi="Arial" w:cs="Arial" w:eastAsia="Arial"/>
          <w:w w:val="93"/>
          <w:sz w:val="17"/>
          <w:szCs w:val="17"/>
        </w:rPr>
        <w:t>oke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1"/>
          <w:sz w:val="17"/>
          <w:szCs w:val="17"/>
        </w:rPr>
        <w:t>engine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w w:val="92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92"/>
          <w:sz w:val="17"/>
          <w:szCs w:val="17"/>
        </w:rPr>
        <w:t>r</w:t>
      </w:r>
      <w:r>
        <w:rPr>
          <w:rFonts w:ascii="Arial" w:hAnsi="Arial" w:cs="Arial" w:eastAsia="Arial"/>
          <w:w w:val="90"/>
          <w:sz w:val="17"/>
          <w:szCs w:val="17"/>
        </w:rPr>
        <w:t>ankshaft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186" w:lineRule="exact" w:before="0"/>
        <w:ind w:right="0"/>
        <w:jc w:val="left"/>
      </w:pPr>
      <w:r>
        <w:rPr/>
        <w:pict>
          <v:shape style="position:absolute;margin-left:175.748001pt;margin-top:19.288012pt;width:348.661pt;height:159.222pt;mso-position-horizontal-relative:page;mso-position-vertical-relative:paragraph;z-index:6112" type="#_x0000_t75" stroked="false">
            <v:imagedata r:id="rId61" o:title=""/>
          </v:shape>
        </w:pict>
      </w:r>
      <w:r>
        <w:rPr/>
        <w:pict>
          <v:group style="position:absolute;margin-left:528.661011pt;margin-top:18.293449pt;width:11.35pt;height:12.35pt;mso-position-horizontal-relative:page;mso-position-vertical-relative:paragraph;z-index:6160" coordorigin="10573,366" coordsize="227,247">
            <v:group style="position:absolute;left:10573;top:386;width:227;height:227" coordorigin="10573,386" coordsize="227,227">
              <v:shape style="position:absolute;left:10573;top:386;width:227;height:227" coordorigin="10573,386" coordsize="227,227" path="m10573,613l10800,613,10800,386,10573,386,10573,613xe" filled="true" fillcolor="#dbdbdc" stroked="false">
                <v:path arrowok="t"/>
                <v:fill type="solid"/>
              </v:shape>
              <v:shape style="position:absolute;left:10573;top:366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99"/>
        </w:rPr>
        <w:t>4-s</w:t>
      </w:r>
      <w:r>
        <w:rPr>
          <w:spacing w:val="5"/>
          <w:w w:val="99"/>
        </w:rPr>
        <w:t>t</w:t>
      </w:r>
      <w:r>
        <w:rPr>
          <w:spacing w:val="-2"/>
          <w:w w:val="105"/>
        </w:rPr>
        <w:t>r</w:t>
      </w:r>
      <w:r>
        <w:rPr>
          <w:w w:val="93"/>
        </w:rPr>
        <w:t>oke</w:t>
      </w:r>
      <w:r>
        <w:rPr>
          <w:spacing w:val="-1"/>
        </w:rPr>
        <w:t> </w:t>
      </w:r>
      <w:r>
        <w:rPr>
          <w:w w:val="91"/>
        </w:rPr>
        <w:t>engine</w:t>
      </w:r>
      <w:r>
        <w:rPr>
          <w:spacing w:val="-1"/>
        </w:rPr>
        <w:t> </w:t>
      </w:r>
      <w:r>
        <w:rPr>
          <w:w w:val="92"/>
        </w:rPr>
        <w:t>c</w:t>
      </w:r>
      <w:r>
        <w:rPr>
          <w:spacing w:val="-2"/>
          <w:w w:val="92"/>
        </w:rPr>
        <w:t>r</w:t>
      </w:r>
      <w:r>
        <w:rPr>
          <w:w w:val="90"/>
        </w:rPr>
        <w:t>ankshaft</w:t>
      </w:r>
      <w:r>
        <w:rPr/>
      </w:r>
    </w:p>
    <w:p>
      <w:pPr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spacing w:val="-3"/>
          <w:w w:val="115"/>
        </w:rPr>
        <w:br w:type="column"/>
      </w:r>
      <w:r>
        <w:rPr>
          <w:rFonts w:ascii="Lucida Sans"/>
          <w:color w:val="014DA2"/>
          <w:spacing w:val="-3"/>
          <w:w w:val="115"/>
          <w:sz w:val="36"/>
        </w:rPr>
        <w:t>Turbocharger</w:t>
      </w:r>
      <w:r>
        <w:rPr>
          <w:rFonts w:ascii="Lucida Sans"/>
          <w:spacing w:val="-3"/>
          <w:sz w:val="36"/>
        </w:rPr>
      </w:r>
    </w:p>
    <w:p>
      <w:pPr>
        <w:spacing w:line="240" w:lineRule="auto" w:before="3"/>
        <w:rPr>
          <w:rFonts w:ascii="Lucida Sans" w:hAnsi="Lucida Sans" w:cs="Lucida Sans" w:eastAsia="Lucida Sans"/>
          <w:sz w:val="38"/>
          <w:szCs w:val="38"/>
        </w:rPr>
      </w:pPr>
    </w:p>
    <w:p>
      <w:pPr>
        <w:pStyle w:val="BodyText"/>
        <w:spacing w:line="271" w:lineRule="auto" w:before="0"/>
        <w:ind w:left="3090" w:right="789"/>
        <w:jc w:val="both"/>
      </w:pPr>
      <w:r>
        <w:rPr>
          <w:w w:val="95"/>
        </w:rPr>
        <w:t>Based</w:t>
      </w:r>
      <w:r>
        <w:rPr>
          <w:spacing w:val="-21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its</w:t>
      </w:r>
      <w:r>
        <w:rPr>
          <w:spacing w:val="-21"/>
          <w:w w:val="95"/>
        </w:rPr>
        <w:t> </w:t>
      </w:r>
      <w:r>
        <w:rPr>
          <w:w w:val="95"/>
        </w:rPr>
        <w:t>wealth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experience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technology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manufacturing</w:t>
      </w:r>
      <w:r>
        <w:rPr>
          <w:spacing w:val="-21"/>
          <w:w w:val="95"/>
        </w:rPr>
        <w:t> </w:t>
      </w:r>
      <w:r>
        <w:rPr>
          <w:w w:val="95"/>
        </w:rPr>
        <w:t>engines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precision</w:t>
      </w:r>
      <w:r>
        <w:rPr>
          <w:spacing w:val="-21"/>
          <w:w w:val="95"/>
        </w:rPr>
        <w:t> </w:t>
      </w:r>
      <w:r>
        <w:rPr>
          <w:w w:val="95"/>
        </w:rPr>
        <w:t>machinery,</w:t>
      </w:r>
      <w:r>
        <w:rPr>
          <w:w w:val="92"/>
        </w:rPr>
        <w:t> </w:t>
      </w:r>
      <w:r>
        <w:rPr>
          <w:w w:val="95"/>
        </w:rPr>
        <w:t>HHI-EMD</w:t>
      </w:r>
      <w:r>
        <w:rPr>
          <w:spacing w:val="-18"/>
          <w:w w:val="95"/>
        </w:rPr>
        <w:t> </w:t>
      </w:r>
      <w:r>
        <w:rPr>
          <w:w w:val="95"/>
        </w:rPr>
        <w:t>produces</w:t>
      </w:r>
      <w:r>
        <w:rPr>
          <w:spacing w:val="-18"/>
          <w:w w:val="95"/>
        </w:rPr>
        <w:t> </w:t>
      </w:r>
      <w:r>
        <w:rPr>
          <w:w w:val="95"/>
        </w:rPr>
        <w:t>exhaust</w:t>
      </w:r>
      <w:r>
        <w:rPr>
          <w:spacing w:val="-18"/>
          <w:w w:val="95"/>
        </w:rPr>
        <w:t> </w:t>
      </w:r>
      <w:r>
        <w:rPr>
          <w:w w:val="95"/>
        </w:rPr>
        <w:t>gas</w:t>
      </w:r>
      <w:r>
        <w:rPr>
          <w:spacing w:val="-18"/>
          <w:w w:val="95"/>
        </w:rPr>
        <w:t> </w:t>
      </w:r>
      <w:r>
        <w:rPr>
          <w:w w:val="95"/>
        </w:rPr>
        <w:t>turbochargers</w:t>
      </w:r>
      <w:r>
        <w:rPr>
          <w:spacing w:val="-18"/>
          <w:w w:val="95"/>
        </w:rPr>
        <w:t> </w:t>
      </w:r>
      <w:r>
        <w:rPr>
          <w:w w:val="95"/>
        </w:rPr>
        <w:t>under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technical</w:t>
      </w:r>
      <w:r>
        <w:rPr>
          <w:spacing w:val="-18"/>
          <w:w w:val="95"/>
        </w:rPr>
        <w:t> </w:t>
      </w:r>
      <w:r>
        <w:rPr>
          <w:w w:val="95"/>
        </w:rPr>
        <w:t>tie-up</w:t>
      </w:r>
      <w:r>
        <w:rPr>
          <w:spacing w:val="-18"/>
          <w:w w:val="95"/>
        </w:rPr>
        <w:t> </w:t>
      </w:r>
      <w:r>
        <w:rPr>
          <w:w w:val="95"/>
        </w:rPr>
        <w:t>with</w:t>
      </w:r>
      <w:r>
        <w:rPr>
          <w:spacing w:val="-18"/>
          <w:w w:val="95"/>
        </w:rPr>
        <w:t> </w:t>
      </w:r>
      <w:r>
        <w:rPr>
          <w:w w:val="95"/>
        </w:rPr>
        <w:t>ABB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Turbo</w:t>
      </w:r>
      <w:r>
        <w:rPr>
          <w:spacing w:val="-18"/>
          <w:w w:val="95"/>
        </w:rPr>
        <w:t> </w:t>
      </w:r>
      <w:r>
        <w:rPr>
          <w:w w:val="95"/>
        </w:rPr>
        <w:t>Systems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0"/>
        </w:rPr>
        <w:t>Mitsubishi Heavy Industries</w:t>
      </w:r>
      <w:r>
        <w:rPr>
          <w:spacing w:val="-7"/>
          <w:w w:val="90"/>
        </w:rPr>
        <w:t> </w:t>
      </w:r>
      <w:r>
        <w:rPr>
          <w:w w:val="90"/>
        </w:rPr>
        <w:t>(MHI).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4536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0"/>
          <w:sz w:val="20"/>
          <w:szCs w:val="20"/>
        </w:rPr>
        <w:drawing>
          <wp:inline distT="0" distB="0" distL="0" distR="0">
            <wp:extent cx="4447092" cy="2880360"/>
            <wp:effectExtent l="0" t="0" r="0" b="0"/>
            <wp:docPr id="2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9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9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7"/>
        <w:tabs>
          <w:tab w:pos="4600" w:val="left" w:leader="none"/>
        </w:tabs>
        <w:spacing w:line="240" w:lineRule="auto" w:before="130"/>
        <w:ind w:left="807" w:right="0"/>
        <w:jc w:val="left"/>
        <w:rPr>
          <w:b w:val="0"/>
          <w:bCs w:val="0"/>
        </w:rPr>
      </w:pPr>
      <w:r>
        <w:rPr/>
        <w:t>Main</w:t>
      </w:r>
      <w:r>
        <w:rPr>
          <w:spacing w:val="-37"/>
        </w:rPr>
        <w:t> </w:t>
      </w:r>
      <w:r>
        <w:rPr/>
        <w:t>Products</w:t>
        <w:tab/>
      </w:r>
      <w:r>
        <w:rPr>
          <w:position w:val="-239"/>
        </w:rPr>
        <w:drawing>
          <wp:inline distT="0" distB="0" distL="0" distR="0">
            <wp:extent cx="2489967" cy="1625600"/>
            <wp:effectExtent l="0" t="0" r="0" b="0"/>
            <wp:docPr id="2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67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9"/>
        </w:rPr>
      </w:r>
      <w:r>
        <w:rPr>
          <w:b w:val="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spacing w:line="20" w:lineRule="exact"/>
        <w:ind w:left="3496" w:right="0" w:firstLine="0"/>
        <w:rPr>
          <w:rFonts w:ascii="Trebuchet MS" w:hAnsi="Trebuchet MS" w:cs="Trebuchet MS" w:eastAsia="Trebuchet MS"/>
          <w:sz w:val="2"/>
          <w:szCs w:val="2"/>
        </w:rPr>
      </w:pPr>
      <w:r>
        <w:rPr>
          <w:rFonts w:ascii="Trebuchet MS" w:hAnsi="Trebuchet MS" w:cs="Trebuchet MS" w:eastAsia="Trebuchet MS"/>
          <w:sz w:val="2"/>
          <w:szCs w:val="2"/>
        </w:rPr>
        <w:pict>
          <v:group style="width:306.5pt;height:.5pt;mso-position-horizontal-relative:char;mso-position-vertical-relative:line" coordorigin="0,0" coordsize="6130,10">
            <v:group style="position:absolute;left:5;top:5;width:6120;height:2" coordorigin="5,5" coordsize="6120,2">
              <v:shape style="position:absolute;left:5;top:5;width:6120;height:2" coordorigin="5,5" coordsize="6120,0" path="m5,5l6125,5e" filled="false" stroked="true" strokeweight=".5pt" strokecolor="#636466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2"/>
          <w:szCs w:val="2"/>
        </w:rPr>
      </w:r>
    </w:p>
    <w:p>
      <w:pPr>
        <w:spacing w:before="67"/>
        <w:ind w:left="39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90"/>
          <w:sz w:val="16"/>
        </w:rPr>
        <w:t>ABB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TPL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&amp;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spacing w:val="-3"/>
          <w:w w:val="90"/>
          <w:sz w:val="16"/>
        </w:rPr>
        <w:t>Type:</w:t>
      </w:r>
      <w:r>
        <w:rPr>
          <w:rFonts w:ascii="Arial"/>
          <w:color w:val="636466"/>
          <w:spacing w:val="-26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A165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A265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A270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A175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A275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A180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A280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A185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A285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/</w:t>
      </w:r>
      <w:r>
        <w:rPr>
          <w:rFonts w:ascii="Arial"/>
          <w:color w:val="636466"/>
          <w:spacing w:val="-23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A190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9" w:space="2027"/>
            <w:col w:w="1086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75.748001pt;margin-top:382.712006pt;width:348.661pt;height:160.63pt;mso-position-horizontal-relative:page;mso-position-vertical-relative:page;z-index:5992" type="#_x0000_t75" stroked="false">
            <v:imagedata r:id="rId64" o:title=""/>
          </v:shape>
        </w:pict>
      </w:r>
      <w:r>
        <w:rPr/>
        <w:pict>
          <v:group style="position:absolute;margin-left:526.784973pt;margin-top:553.965027pt;width:13.5pt;height:11.35pt;mso-position-horizontal-relative:page;mso-position-vertical-relative:page;z-index:6232" coordorigin="10536,11079" coordsize="270,227">
            <v:group style="position:absolute;left:10578;top:11079;width:227;height:227" coordorigin="10578,11079" coordsize="227,227">
              <v:shape style="position:absolute;left:10578;top:11079;width:227;height:227" coordorigin="10578,11079" coordsize="227,227" path="m10578,11306l10805,11306,10805,11079,10578,11079,10578,11306xe" filled="true" fillcolor="#dbdbdc" stroked="false">
                <v:path arrowok="t"/>
                <v:fill type="solid"/>
              </v:shape>
              <v:shape style="position:absolute;left:10536;top:11079;width:270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22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ListParagraph"/>
        <w:numPr>
          <w:ilvl w:val="0"/>
          <w:numId w:val="10"/>
        </w:numPr>
        <w:tabs>
          <w:tab w:pos="937" w:val="left" w:leader="none"/>
        </w:tabs>
        <w:spacing w:line="254" w:lineRule="auto" w:before="0" w:after="0"/>
        <w:ind w:left="937" w:right="7700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5.998001pt;margin-top:-21.596584pt;width:83.29pt;height:51.874pt;mso-position-horizontal-relative:page;mso-position-vertical-relative:paragraph;z-index:6016" type="#_x0000_t75" stroked="false">
            <v:imagedata r:id="rId65" o:title=""/>
          </v:shape>
        </w:pict>
      </w:r>
      <w:r>
        <w:rPr/>
        <w:pict>
          <v:shape style="position:absolute;margin-left:352.911987pt;margin-top:-21.596584pt;width:83.29pt;height:51.874pt;mso-position-horizontal-relative:page;mso-position-vertical-relative:paragraph;z-index:6040" type="#_x0000_t75" stroked="false">
            <v:imagedata r:id="rId66" o:title=""/>
          </v:shape>
        </w:pict>
      </w:r>
      <w:r>
        <w:rPr/>
        <w:pict>
          <v:shape style="position:absolute;margin-left:264.454987pt;margin-top:-21.596584pt;width:83.291pt;height:51.874pt;mso-position-horizontal-relative:page;mso-position-vertical-relative:paragraph;z-index:6064" type="#_x0000_t75" stroked="false">
            <v:imagedata r:id="rId67" o:title=""/>
          </v:shape>
        </w:pict>
      </w:r>
      <w:r>
        <w:rPr/>
        <w:pict>
          <v:shape style="position:absolute;margin-left:441.463013pt;margin-top:-21.596584pt;width:83.197pt;height:51.874pt;mso-position-horizontal-relative:page;mso-position-vertical-relative:paragraph;z-index:6088" type="#_x0000_t75" stroked="false">
            <v:imagedata r:id="rId68" o:title=""/>
          </v:shape>
        </w:pict>
      </w:r>
      <w:r>
        <w:rPr/>
        <w:pict>
          <v:group style="position:absolute;margin-left:175.998001pt;margin-top:-178.277588pt;width:348.7pt;height:145.1pt;mso-position-horizontal-relative:page;mso-position-vertical-relative:paragraph;z-index:6184" coordorigin="3520,-3566" coordsize="6974,2902">
            <v:group style="position:absolute;left:3520;top:-3566;width:6974;height:2902" coordorigin="3520,-3566" coordsize="6974,2902">
              <v:shape style="position:absolute;left:3520;top:-3566;width:6974;height:2902" coordorigin="3520,-3566" coordsize="6974,2902" path="m3520,-664l10493,-664,10493,-3566,3520,-3566,3520,-664xe" filled="true" fillcolor="#ededee" stroked="false">
                <v:path arrowok="t"/>
                <v:fill type="solid"/>
              </v:shape>
              <v:shape style="position:absolute;left:5109;top:-3428;width:3750;height:2640" type="#_x0000_t75" stroked="false">
                <v:imagedata r:id="rId69" o:title=""/>
              </v:shape>
            </v:group>
            <w10:wrap type="none"/>
          </v:group>
        </w:pict>
      </w:r>
      <w:r>
        <w:rPr>
          <w:rFonts w:ascii="Arial"/>
          <w:color w:val="636466"/>
          <w:w w:val="85"/>
          <w:sz w:val="14"/>
        </w:rPr>
        <w:t>2-stroke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Engine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Crankshaft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95"/>
          <w:sz w:val="14"/>
        </w:rPr>
        <w:t>Assembly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0"/>
        </w:numPr>
        <w:tabs>
          <w:tab w:pos="937" w:val="left" w:leader="none"/>
        </w:tabs>
        <w:spacing w:line="240" w:lineRule="auto" w:before="56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5"/>
          <w:sz w:val="14"/>
        </w:rPr>
        <w:t>4-stroke Engine</w:t>
      </w:r>
      <w:r>
        <w:rPr>
          <w:rFonts w:ascii="Arial"/>
          <w:color w:val="636466"/>
          <w:spacing w:val="-10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Crankshaft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exact"/>
        <w:ind w:left="1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6.5pt;height:.5pt;mso-position-horizontal-relative:char;mso-position-vertical-relative:line" coordorigin="0,0" coordsize="6130,10">
            <v:group style="position:absolute;left:5;top:5;width:6120;height:2" coordorigin="5,5" coordsize="6120,2">
              <v:shape style="position:absolute;left:5;top:5;width:6120;height:2" coordorigin="5,5" coordsize="6120,0" path="m5,5l6125,5e" filled="false" stroked="true" strokeweight=".5pt" strokecolor="#63646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67"/>
        <w:ind w:left="13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833.569824pt;margin-top:-137.492416pt;width:240.578964pt;height:132.353577pt;mso-position-horizontal-relative:page;mso-position-vertical-relative:paragraph;z-index:5968" type="#_x0000_t75" stroked="false">
            <v:imagedata r:id="rId70" o:title=""/>
          </v:shape>
        </w:pict>
      </w:r>
      <w:r>
        <w:rPr>
          <w:rFonts w:ascii="Arial" w:hAnsi="Arial" w:cs="Arial" w:eastAsia="Arial"/>
          <w:color w:val="636466"/>
          <w:spacing w:val="-3"/>
          <w:w w:val="85"/>
          <w:sz w:val="16"/>
          <w:szCs w:val="16"/>
        </w:rPr>
        <w:t>MHI’s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MET</w:t>
      </w:r>
      <w:r>
        <w:rPr>
          <w:rFonts w:ascii="Arial" w:hAnsi="Arial" w:cs="Arial" w:eastAsia="Arial"/>
          <w:color w:val="636466"/>
          <w:spacing w:val="-2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spacing w:val="-3"/>
          <w:w w:val="85"/>
          <w:sz w:val="16"/>
          <w:szCs w:val="16"/>
        </w:rPr>
        <w:t>Type:</w:t>
      </w:r>
      <w:r>
        <w:rPr>
          <w:rFonts w:ascii="Arial" w:hAnsi="Arial" w:cs="Arial" w:eastAsia="Arial"/>
          <w:color w:val="636466"/>
          <w:spacing w:val="-2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MET66MB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/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MET71MB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/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MET83MB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/</w:t>
      </w:r>
      <w:r>
        <w:rPr>
          <w:rFonts w:ascii="Arial" w:hAnsi="Arial" w:cs="Arial" w:eastAsia="Arial"/>
          <w:color w:val="636466"/>
          <w:spacing w:val="-18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636466"/>
          <w:w w:val="85"/>
          <w:sz w:val="16"/>
          <w:szCs w:val="16"/>
        </w:rPr>
        <w:t>MET90MB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54" w:space="5370"/>
            <w:col w:w="751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8"/>
                          <w:sz w:val="18"/>
                        </w:rPr>
                        <w:t>52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1;top:116;width:42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6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footerReference w:type="default" r:id="rId71"/>
          <w:pgSz w:w="23820" w:h="16840" w:orient="landscape"/>
          <w:pgMar w:footer="0" w:header="0" w:top="760" w:bottom="280" w:left="440" w:right="38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spacing w:val="-3"/>
          <w:w w:val="115"/>
          <w:sz w:val="36"/>
        </w:rPr>
        <w:t>Hi-Well </w:t>
      </w:r>
      <w:r>
        <w:rPr>
          <w:rFonts w:ascii="Lucida Sans"/>
          <w:color w:val="014DA2"/>
          <w:w w:val="115"/>
          <w:sz w:val="36"/>
        </w:rPr>
        <w:t>Cargo Pumping</w:t>
      </w:r>
      <w:r>
        <w:rPr>
          <w:rFonts w:ascii="Lucida Sans"/>
          <w:color w:val="014DA2"/>
          <w:spacing w:val="-32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System</w:t>
      </w:r>
      <w:r>
        <w:rPr>
          <w:rFonts w:ascii="Lucida Sans"/>
          <w:sz w:val="36"/>
        </w:rPr>
      </w:r>
    </w:p>
    <w:p>
      <w:pPr>
        <w:spacing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/>
        <w:br w:type="column"/>
      </w:r>
      <w:r>
        <w:rPr>
          <w:rFonts w:ascii="Trebuchet MS"/>
          <w:b/>
          <w:sz w:val="22"/>
        </w:rPr>
        <w:t>How It</w:t>
      </w:r>
      <w:r>
        <w:rPr>
          <w:rFonts w:ascii="Trebuchet MS"/>
          <w:b/>
          <w:spacing w:val="-22"/>
          <w:sz w:val="22"/>
        </w:rPr>
        <w:t> </w:t>
      </w:r>
      <w:r>
        <w:rPr>
          <w:rFonts w:ascii="Trebuchet MS"/>
          <w:b/>
          <w:sz w:val="22"/>
        </w:rPr>
        <w:t>Works</w:t>
      </w:r>
      <w:r>
        <w:rPr>
          <w:rFonts w:ascii="Trebuchet MS"/>
          <w:sz w:val="22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23820" w:h="16840" w:orient="landscape"/>
          <w:pgMar w:top="1580" w:bottom="280" w:left="440" w:right="380"/>
          <w:cols w:num="2" w:equalWidth="0">
            <w:col w:w="6916" w:space="5159"/>
            <w:col w:w="10925"/>
          </w:cols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line="143" w:lineRule="exact" w:before="0"/>
        <w:ind w:left="23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0.8619pt;margin-top:3.701697pt;width:71.150pt;height:21.25pt;mso-position-horizontal-relative:page;mso-position-vertical-relative:paragraph;z-index:6568" coordorigin="1217,74" coordsize="1423,425">
            <v:shape style="position:absolute;left:1864;top:205;width:138;height:202" type="#_x0000_t75" stroked="false">
              <v:imagedata r:id="rId72" o:title=""/>
            </v:shape>
            <v:group style="position:absolute;left:1861;top:201;width:146;height:211" coordorigin="1861,201" coordsize="146,211">
              <v:shape style="position:absolute;left:1861;top:201;width:146;height:211" coordorigin="1861,201" coordsize="146,211" path="m2007,201l1861,201,1861,401,1871,411,1967,411,1967,404,1876,404,1868,396,1868,209,2007,209,2007,201xe" filled="true" fillcolor="#ffffff" stroked="false">
                <v:path arrowok="t"/>
                <v:fill type="solid"/>
              </v:shape>
              <v:shape style="position:absolute;left:1861;top:201;width:146;height:211" coordorigin="1861,201" coordsize="146,211" path="m2007,209l1999,209,1999,292,1959,331,1959,404,1967,404,1967,335,2007,296,2007,209xe" filled="true" fillcolor="#ffffff" stroked="false">
                <v:path arrowok="t"/>
                <v:fill type="solid"/>
              </v:shape>
            </v:group>
            <v:group style="position:absolute;left:1861;top:201;width:146;height:211" coordorigin="1861,201" coordsize="146,211">
              <v:shape style="position:absolute;left:1861;top:201;width:146;height:211" coordorigin="1861,201" coordsize="146,211" path="m2007,201l1861,201,1861,401,1871,411,1967,411,1967,404,1876,404,1868,396,1868,209,2007,209,2007,201xe" filled="true" fillcolor="#ffffff" stroked="false">
                <v:path arrowok="t"/>
                <v:fill type="solid"/>
              </v:shape>
              <v:shape style="position:absolute;left:1861;top:201;width:146;height:211" coordorigin="1861,201" coordsize="146,211" path="m2007,209l1999,209,1999,292,1959,331,1959,404,1967,404,1967,335,2007,296,2007,209xe" filled="true" fillcolor="#ffffff" stroked="false">
                <v:path arrowok="t"/>
                <v:fill type="solid"/>
              </v:shape>
            </v:group>
            <v:group style="position:absolute;left:1857;top:197;width:154;height:218" coordorigin="1857,197" coordsize="154,218">
              <v:shape style="position:absolute;left:1857;top:197;width:154;height:218" coordorigin="1857,197" coordsize="154,218" path="m2010,197l1857,197,1857,403,1869,415,1971,415,1971,400,1878,400,1872,394,1872,388,1864,388,1864,205,2010,205,2010,197xe" filled="true" fillcolor="#ffffff" stroked="false">
                <v:path arrowok="t"/>
                <v:fill type="solid"/>
              </v:shape>
              <v:shape style="position:absolute;left:1857;top:197;width:154;height:218" coordorigin="1857,197" coordsize="154,218" path="m2010,213l1995,213,1995,291,1955,330,1955,400,1971,400,1971,336,1974,333,1963,333,2003,294,2010,294,2010,213xe" filled="true" fillcolor="#ffffff" stroked="false">
                <v:path arrowok="t"/>
                <v:fill type="solid"/>
              </v:shape>
              <v:shape style="position:absolute;left:1857;top:197;width:154;height:218" coordorigin="1857,197" coordsize="154,218" path="m2010,205l1864,205,1864,388,1872,388,1872,213,2010,213,2010,205xe" filled="true" fillcolor="#ffffff" stroked="false">
                <v:path arrowok="t"/>
                <v:fill type="solid"/>
              </v:shape>
              <v:shape style="position:absolute;left:1857;top:197;width:154;height:218" coordorigin="1857,197" coordsize="154,218" path="m2010,294l2003,294,1963,333,1974,333,2010,297,2010,294xe" filled="true" fillcolor="#ffffff" stroked="false">
                <v:path arrowok="t"/>
                <v:fill type="solid"/>
              </v:shape>
              <v:shape style="position:absolute;left:2064;top:205;width:138;height:202" type="#_x0000_t75" stroked="false">
                <v:imagedata r:id="rId73" o:title=""/>
              </v:shape>
            </v:group>
            <v:group style="position:absolute;left:2060;top:201;width:146;height:211" coordorigin="2060,201" coordsize="146,211">
              <v:shape style="position:absolute;left:2060;top:201;width:146;height:211" coordorigin="2060,201" coordsize="146,211" path="m2206,201l2060,201,2060,401,2071,411,2196,411,2203,404,2075,404,2068,396,2068,209,2206,209,2206,201xe" filled="true" fillcolor="#ffffff" stroked="false">
                <v:path arrowok="t"/>
                <v:fill type="solid"/>
              </v:shape>
              <v:shape style="position:absolute;left:2060;top:201;width:146;height:211" coordorigin="2060,201" coordsize="146,211" path="m2206,209l2198,209,2198,396,2191,404,2203,404,2206,401,2206,209xe" filled="true" fillcolor="#ffffff" stroked="false">
                <v:path arrowok="t"/>
                <v:fill type="solid"/>
              </v:shape>
            </v:group>
            <v:group style="position:absolute;left:2060;top:201;width:146;height:211" coordorigin="2060,201" coordsize="146,211">
              <v:shape style="position:absolute;left:2060;top:201;width:146;height:211" coordorigin="2060,201" coordsize="146,211" path="m2206,201l2060,201,2060,401,2071,411,2196,411,2203,404,2075,404,2068,396,2068,209,2206,209,2206,201xe" filled="true" fillcolor="#ffffff" stroked="false">
                <v:path arrowok="t"/>
                <v:fill type="solid"/>
              </v:shape>
              <v:shape style="position:absolute;left:2060;top:201;width:146;height:211" coordorigin="2060,201" coordsize="146,211" path="m2206,209l2198,209,2198,396,2191,404,2203,404,2206,401,2206,209xe" filled="true" fillcolor="#ffffff" stroked="false">
                <v:path arrowok="t"/>
                <v:fill type="solid"/>
              </v:shape>
            </v:group>
            <v:group style="position:absolute;left:2056;top:197;width:154;height:218" coordorigin="2056,197" coordsize="154,218">
              <v:shape style="position:absolute;left:2056;top:197;width:154;height:218" coordorigin="2056,197" coordsize="154,218" path="m2210,197l2056,197,2056,403,2069,415,2198,415,2210,403,2210,400,2077,400,2072,394,2072,388,2064,388,2064,205,2210,205,2210,197xe" filled="true" fillcolor="#ffffff" stroked="false">
                <v:path arrowok="t"/>
                <v:fill type="solid"/>
              </v:shape>
              <v:shape style="position:absolute;left:2056;top:197;width:154;height:218" coordorigin="2056,197" coordsize="154,218" path="m2210,213l2195,213,2195,394,2189,400,2210,400,2210,213xe" filled="true" fillcolor="#ffffff" stroked="false">
                <v:path arrowok="t"/>
                <v:fill type="solid"/>
              </v:shape>
              <v:shape style="position:absolute;left:2056;top:197;width:154;height:218" coordorigin="2056,197" coordsize="154,218" path="m2210,205l2064,205,2064,388,2072,388,2072,213,2210,213,2210,205xe" filled="true" fillcolor="#ffffff" stroked="false">
                <v:path arrowok="t"/>
                <v:fill type="solid"/>
              </v:shape>
            </v:group>
            <v:group style="position:absolute;left:1803;top:74;width:462;height:394" coordorigin="1803,74" coordsize="462,394">
              <v:shape style="position:absolute;left:1803;top:74;width:462;height:394" coordorigin="1803,74" coordsize="462,394" path="m1864,148l1803,148,1803,386,1829,445,1983,467,2003,465,2022,457,2220,457,2225,455,2242,442,2254,424,2261,406,1873,406,1864,397,1864,148xe" filled="true" fillcolor="#25235e" stroked="false">
                <v:path arrowok="t"/>
                <v:fill type="solid"/>
              </v:shape>
              <v:shape style="position:absolute;left:1803;top:74;width:462;height:394" coordorigin="1803,74" coordsize="462,394" path="m2220,457l2022,457,2044,461,2064,465,2081,467,2182,467,2205,464,2220,457xe" filled="true" fillcolor="#25235e" stroked="false">
                <v:path arrowok="t"/>
                <v:fill type="solid"/>
              </v:shape>
              <v:shape style="position:absolute;left:1803;top:74;width:462;height:394" coordorigin="1803,74" coordsize="462,394" path="m2135,74l2089,74,2066,77,2016,115,2003,153,2003,292,1963,331,1963,406,2073,406,2064,397,2064,147,2075,136,2135,136,2135,74xe" filled="true" fillcolor="#25235e" stroked="false">
                <v:path arrowok="t"/>
                <v:fill type="solid"/>
              </v:shape>
              <v:shape style="position:absolute;left:1803;top:74;width:462;height:394" coordorigin="1803,74" coordsize="462,394" path="m2264,148l2202,148,2202,397,2193,406,2261,406,2262,403,2264,148xe" filled="true" fillcolor="#25235e" stroked="false">
                <v:path arrowok="t"/>
                <v:fill type="solid"/>
              </v:shape>
            </v:group>
            <v:group style="position:absolute;left:1278;top:337;width:2;height:130" coordorigin="1278,337" coordsize="2,130">
              <v:shape style="position:absolute;left:1278;top:337;width:2;height:130" coordorigin="1278,337" coordsize="0,130" path="m1278,337l1278,467e" filled="false" stroked="true" strokeweight="3.08pt" strokecolor="#25235e">
                <v:path arrowok="t"/>
              </v:shape>
            </v:group>
            <v:group style="position:absolute;left:1247;top:307;width:276;height:2" coordorigin="1247,307" coordsize="276,2">
              <v:shape style="position:absolute;left:1247;top:307;width:276;height:2" coordorigin="1247,307" coordsize="276,0" path="m1247,307l1522,307e" filled="false" stroked="true" strokeweight="3pt" strokecolor="#25235e">
                <v:path arrowok="t"/>
              </v:shape>
            </v:group>
            <v:group style="position:absolute;left:1278;top:147;width:2;height:130" coordorigin="1278,147" coordsize="2,130">
              <v:shape style="position:absolute;left:1278;top:147;width:2;height:130" coordorigin="1278,147" coordsize="0,130" path="m1278,147l1278,277e" filled="false" stroked="true" strokeweight="3.08pt" strokecolor="#25235e">
                <v:path arrowok="t"/>
              </v:shape>
            </v:group>
            <v:group style="position:absolute;left:1492;top:338;width:2;height:130" coordorigin="1492,338" coordsize="2,130">
              <v:shape style="position:absolute;left:1492;top:338;width:2;height:130" coordorigin="1492,338" coordsize="0,130" path="m1492,338l1492,467e" filled="false" stroked="true" strokeweight="3.059pt" strokecolor="#25235e">
                <v:path arrowok="t"/>
              </v:shape>
            </v:group>
            <v:group style="position:absolute;left:1492;top:148;width:2;height:130" coordorigin="1492,148" coordsize="2,130">
              <v:shape style="position:absolute;left:1492;top:148;width:2;height:130" coordorigin="1492,148" coordsize="0,130" path="m1492,148l1492,277e" filled="false" stroked="true" strokeweight="3.059pt" strokecolor="#25235e">
                <v:path arrowok="t"/>
              </v:shape>
            </v:group>
            <v:group style="position:absolute;left:1587;top:148;width:2;height:320" coordorigin="1587,148" coordsize="2,320">
              <v:shape style="position:absolute;left:1587;top:148;width:2;height:320" coordorigin="1587,148" coordsize="0,320" path="m1587,148l1587,467e" filled="false" stroked="true" strokeweight="3.08pt" strokecolor="#25235e">
                <v:path arrowok="t"/>
              </v:shape>
            </v:group>
            <v:group style="position:absolute;left:1651;top:305;width:123;height:2" coordorigin="1651,305" coordsize="123,2">
              <v:shape style="position:absolute;left:1651;top:305;width:123;height:2" coordorigin="1651,305" coordsize="123,0" path="m1651,305l1774,305e" filled="false" stroked="true" strokeweight="3.08pt" strokecolor="#25235e">
                <v:path arrowok="t"/>
              </v:shape>
            </v:group>
            <v:group style="position:absolute;left:2295;top:228;width:255;height:239" coordorigin="2295,228" coordsize="255,239">
              <v:shape style="position:absolute;left:2295;top:228;width:255;height:239" coordorigin="2295,228" coordsize="255,239" path="m2479,228l2365,228,2308,258,2295,397,2299,419,2309,438,2324,454,2344,464,2366,467,2550,467,2550,406,2361,406,2356,401,2356,294,2361,290,2548,290,2546,277,2536,257,2520,242,2501,232,2479,228xe" filled="true" fillcolor="#25235e" stroked="false">
                <v:path arrowok="t"/>
                <v:fill type="solid"/>
              </v:shape>
              <v:shape style="position:absolute;left:2295;top:228;width:255;height:239" coordorigin="2295,228" coordsize="255,239" path="m2548,290l2484,290,2488,294,2488,317,2376,317,2376,379,2550,379,2550,299,2548,290xe" filled="true" fillcolor="#25235e" stroked="false">
                <v:path arrowok="t"/>
                <v:fill type="solid"/>
              </v:shape>
            </v:group>
            <v:group style="position:absolute;left:2609;top:145;width:2;height:322" coordorigin="2609,145" coordsize="2,322">
              <v:shape style="position:absolute;left:2609;top:145;width:2;height:322" coordorigin="2609,145" coordsize="0,322" path="m2609,145l2609,467e" filled="false" stroked="true" strokeweight="3.08pt" strokecolor="#25235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5.477005pt;margin-top:7.263697pt;width:.1pt;height:16.1pt;mso-position-horizontal-relative:page;mso-position-vertical-relative:paragraph;z-index:6592" coordorigin="2710,145" coordsize="2,322">
            <v:shape style="position:absolute;left:2710;top:145;width:2;height:322" coordorigin="2710,145" coordsize="0,322" path="m2710,145l2710,467e" filled="false" stroked="true" strokeweight="3.08pt" strokecolor="#25235e">
              <v:path arrowok="t"/>
            </v:shape>
            <w10:wrap type="none"/>
          </v:group>
        </w:pict>
      </w:r>
      <w:r>
        <w:rPr>
          <w:rFonts w:ascii="Arial"/>
          <w:w w:val="90"/>
          <w:sz w:val="14"/>
        </w:rPr>
        <w:t>TM</w:t>
      </w:r>
      <w:r>
        <w:rPr>
          <w:rFonts w:ascii="Arial"/>
          <w:sz w:val="14"/>
        </w:rPr>
      </w:r>
    </w:p>
    <w:p>
      <w:pPr>
        <w:pStyle w:val="BodyText"/>
        <w:spacing w:line="178" w:lineRule="exact" w:before="0"/>
        <w:ind w:right="0"/>
        <w:jc w:val="both"/>
      </w:pPr>
      <w:r>
        <w:rPr/>
        <w:t>Hi-Well</w:t>
      </w:r>
      <w:r>
        <w:rPr>
          <w:spacing w:val="-17"/>
        </w:rPr>
        <w:t> </w:t>
      </w:r>
      <w:r>
        <w:rPr/>
        <w:t>Cargo</w:t>
      </w:r>
      <w:r>
        <w:rPr>
          <w:spacing w:val="-17"/>
        </w:rPr>
        <w:t> </w:t>
      </w:r>
      <w:r>
        <w:rPr/>
        <w:t>Pumping</w:t>
      </w:r>
      <w:r>
        <w:rPr>
          <w:spacing w:val="-17"/>
        </w:rPr>
        <w:t> </w:t>
      </w:r>
      <w:r>
        <w:rPr/>
        <w:t>System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based</w:t>
      </w:r>
      <w:r>
        <w:rPr>
          <w:spacing w:val="-17"/>
        </w:rPr>
        <w:t> </w:t>
      </w:r>
      <w:r>
        <w:rPr/>
        <w:t>upon</w:t>
      </w:r>
      <w:r>
        <w:rPr>
          <w:spacing w:val="-17"/>
        </w:rPr>
        <w:t> </w:t>
      </w:r>
      <w:r>
        <w:rPr/>
        <w:t>hydraulically</w:t>
      </w:r>
      <w:r>
        <w:rPr>
          <w:spacing w:val="-17"/>
        </w:rPr>
        <w:t> </w:t>
      </w:r>
      <w:r>
        <w:rPr/>
        <w:t>driven</w:t>
      </w:r>
      <w:r>
        <w:rPr>
          <w:spacing w:val="-17"/>
        </w:rPr>
        <w:t> </w:t>
      </w:r>
      <w:r>
        <w:rPr/>
        <w:t>submerged</w:t>
      </w:r>
      <w:r>
        <w:rPr>
          <w:spacing w:val="-17"/>
        </w:rPr>
        <w:t> </w:t>
      </w:r>
      <w:r>
        <w:rPr/>
        <w:t>cargo</w:t>
      </w:r>
      <w:r>
        <w:rPr>
          <w:spacing w:val="-17"/>
        </w:rPr>
        <w:t> </w:t>
      </w:r>
      <w:r>
        <w:rPr/>
        <w:t>pumps</w:t>
      </w:r>
      <w:r>
        <w:rPr>
          <w:spacing w:val="-17"/>
        </w:rPr>
        <w:t> </w:t>
      </w:r>
      <w:r>
        <w:rPr/>
        <w:t>for</w:t>
      </w:r>
    </w:p>
    <w:p>
      <w:pPr>
        <w:pStyle w:val="BodyText"/>
        <w:spacing w:line="240" w:lineRule="auto"/>
        <w:ind w:right="0"/>
        <w:jc w:val="both"/>
      </w:pPr>
      <w:r>
        <w:rPr>
          <w:w w:val="95"/>
        </w:rPr>
        <w:t>chemical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product</w:t>
      </w:r>
      <w:r>
        <w:rPr>
          <w:spacing w:val="-29"/>
          <w:w w:val="95"/>
        </w:rPr>
        <w:t> </w:t>
      </w:r>
      <w:r>
        <w:rPr>
          <w:w w:val="95"/>
        </w:rPr>
        <w:t>carriers,</w:t>
      </w:r>
      <w:r>
        <w:rPr>
          <w:spacing w:val="-29"/>
          <w:w w:val="95"/>
        </w:rPr>
        <w:t> </w:t>
      </w:r>
      <w:r>
        <w:rPr>
          <w:w w:val="95"/>
        </w:rPr>
        <w:t>crude</w:t>
      </w:r>
      <w:r>
        <w:rPr>
          <w:spacing w:val="-29"/>
          <w:w w:val="95"/>
        </w:rPr>
        <w:t> </w:t>
      </w:r>
      <w:r>
        <w:rPr>
          <w:w w:val="95"/>
        </w:rPr>
        <w:t>carriers,</w:t>
      </w:r>
      <w:r>
        <w:rPr>
          <w:spacing w:val="-29"/>
          <w:w w:val="95"/>
        </w:rPr>
        <w:t> </w:t>
      </w:r>
      <w:r>
        <w:rPr>
          <w:w w:val="95"/>
        </w:rPr>
        <w:t>FPSO</w:t>
      </w:r>
      <w:r>
        <w:rPr>
          <w:spacing w:val="-29"/>
          <w:w w:val="95"/>
        </w:rPr>
        <w:t> </w:t>
      </w:r>
      <w:r>
        <w:rPr>
          <w:w w:val="95"/>
        </w:rPr>
        <w:t>units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others.</w:t>
      </w:r>
      <w:r>
        <w:rPr/>
      </w:r>
    </w:p>
    <w:p>
      <w:pPr>
        <w:pStyle w:val="BodyText"/>
        <w:spacing w:line="271" w:lineRule="auto" w:before="138"/>
        <w:ind w:right="12940"/>
        <w:jc w:val="both"/>
      </w:pP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system</w:t>
      </w:r>
      <w:r>
        <w:rPr>
          <w:spacing w:val="-14"/>
          <w:w w:val="95"/>
        </w:rPr>
        <w:t> </w: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designed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4"/>
          <w:w w:val="95"/>
        </w:rPr>
        <w:t> </w:t>
      </w:r>
      <w:r>
        <w:rPr>
          <w:w w:val="95"/>
        </w:rPr>
        <w:t>efficient</w:t>
      </w:r>
      <w:r>
        <w:rPr>
          <w:spacing w:val="-14"/>
          <w:w w:val="95"/>
        </w:rPr>
        <w:t> </w:t>
      </w:r>
      <w:r>
        <w:rPr>
          <w:w w:val="95"/>
        </w:rPr>
        <w:t>cargo</w:t>
      </w:r>
      <w:r>
        <w:rPr>
          <w:spacing w:val="-14"/>
          <w:w w:val="95"/>
        </w:rPr>
        <w:t> </w:t>
      </w:r>
      <w:r>
        <w:rPr>
          <w:w w:val="95"/>
        </w:rPr>
        <w:t>handling,</w:t>
      </w:r>
      <w:r>
        <w:rPr>
          <w:spacing w:val="-14"/>
          <w:w w:val="95"/>
        </w:rPr>
        <w:t> </w:t>
      </w:r>
      <w:r>
        <w:rPr>
          <w:w w:val="95"/>
        </w:rPr>
        <w:t>stripping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tank</w:t>
      </w:r>
      <w:r>
        <w:rPr>
          <w:spacing w:val="-14"/>
          <w:w w:val="95"/>
        </w:rPr>
        <w:t> </w:t>
      </w:r>
      <w:r>
        <w:rPr>
          <w:w w:val="95"/>
        </w:rPr>
        <w:t>cleaning.</w:t>
      </w:r>
      <w:r>
        <w:rPr>
          <w:spacing w:val="-14"/>
          <w:w w:val="95"/>
        </w:rPr>
        <w:t> </w:t>
      </w:r>
      <w:r>
        <w:rPr>
          <w:w w:val="95"/>
        </w:rPr>
        <w:t>Hi-Well</w:t>
      </w:r>
      <w:r>
        <w:rPr>
          <w:spacing w:val="-14"/>
          <w:w w:val="95"/>
        </w:rPr>
        <w:t> </w: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designed,</w:t>
      </w:r>
      <w:r>
        <w:rPr>
          <w:w w:val="89"/>
        </w:rPr>
        <w:t> </w:t>
      </w:r>
      <w:r>
        <w:rPr/>
        <w:t>manufactured and factory-tested by computer-aided technology and the most qualified</w:t>
      </w:r>
      <w:r>
        <w:rPr>
          <w:spacing w:val="-26"/>
        </w:rPr>
        <w:t> </w:t>
      </w:r>
      <w:r>
        <w:rPr/>
        <w:t>expert</w:t>
      </w:r>
      <w:r>
        <w:rPr>
          <w:w w:val="95"/>
        </w:rPr>
        <w:t> </w:t>
      </w:r>
      <w:r>
        <w:rPr/>
        <w:t>engineers.</w:t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23820" w:h="16840" w:orient="landscape"/>
          <w:pgMar w:top="1580" w:bottom="280" w:left="440" w:right="380"/>
        </w:sectPr>
      </w:pPr>
    </w:p>
    <w:p>
      <w:pPr>
        <w:pStyle w:val="Heading7"/>
        <w:spacing w:line="240" w:lineRule="auto" w:before="82"/>
        <w:ind w:left="807" w:right="0"/>
        <w:jc w:val="left"/>
        <w:rPr>
          <w:b w:val="0"/>
          <w:bCs w:val="0"/>
        </w:rPr>
      </w:pPr>
      <w:r>
        <w:rPr>
          <w:w w:val="95"/>
        </w:rPr>
        <w:t>Components</w:t>
      </w:r>
      <w:r>
        <w:rPr>
          <w:b w:val="0"/>
        </w:rPr>
      </w:r>
    </w:p>
    <w:p>
      <w:pPr>
        <w:spacing w:before="92"/>
        <w:ind w:left="807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br w:type="column"/>
      </w:r>
      <w:r>
        <w:rPr>
          <w:rFonts w:ascii="Trebuchet MS"/>
          <w:b/>
          <w:sz w:val="17"/>
        </w:rPr>
        <w:t>Major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Hi-</w:t>
      </w:r>
      <w:r>
        <w:rPr>
          <w:spacing w:val="-4"/>
          <w:w w:val="95"/>
        </w:rPr>
        <w:t>W</w:t>
      </w:r>
      <w:r>
        <w:rPr>
          <w:w w:val="86"/>
        </w:rPr>
        <w:t>ell</w:t>
      </w:r>
      <w:r>
        <w:rPr>
          <w:spacing w:val="-1"/>
        </w:rPr>
        <w:t> </w:t>
      </w:r>
      <w:r>
        <w:rPr>
          <w:w w:val="91"/>
        </w:rPr>
        <w:t>cargo</w:t>
      </w:r>
      <w:r>
        <w:rPr>
          <w:spacing w:val="-1"/>
        </w:rPr>
        <w:t> </w:t>
      </w:r>
      <w:r>
        <w:rPr>
          <w:w w:val="93"/>
        </w:rPr>
        <w:t>pump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H</w:t>
      </w:r>
      <w:r>
        <w:rPr>
          <w:spacing w:val="-2"/>
          <w:w w:val="89"/>
        </w:rPr>
        <w:t>y</w:t>
      </w:r>
      <w:r>
        <w:rPr>
          <w:w w:val="98"/>
        </w:rPr>
        <w:t>d</w:t>
      </w:r>
      <w:r>
        <w:rPr>
          <w:spacing w:val="-2"/>
          <w:w w:val="98"/>
        </w:rPr>
        <w:t>r</w:t>
      </w:r>
      <w:r>
        <w:rPr>
          <w:w w:val="86"/>
        </w:rPr>
        <w:t>aulic</w:t>
      </w:r>
      <w:r>
        <w:rPr>
          <w:spacing w:val="-1"/>
        </w:rPr>
        <w:t> </w:t>
      </w:r>
      <w:r>
        <w:rPr>
          <w:w w:val="97"/>
        </w:rPr>
        <w:t>power</w:t>
      </w:r>
      <w:r>
        <w:rPr>
          <w:spacing w:val="-1"/>
        </w:rPr>
        <w:t> </w:t>
      </w:r>
      <w:r>
        <w:rPr>
          <w:w w:val="88"/>
        </w:rPr>
        <w:t>package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5"/>
        </w:rPr>
        <w:t>o</w:t>
      </w:r>
      <w:r>
        <w:rPr>
          <w:spacing w:val="-2"/>
          <w:w w:val="95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>
          <w:spacing w:val="-1"/>
        </w:rPr>
        <w:t> </w:t>
      </w:r>
      <w:r>
        <w:rPr>
          <w:w w:val="84"/>
        </w:rPr>
        <w:t>s</w:t>
      </w:r>
      <w:r>
        <w:rPr>
          <w:spacing w:val="1"/>
          <w:w w:val="84"/>
        </w:rPr>
        <w:t>y</w:t>
      </w:r>
      <w:r>
        <w:rPr>
          <w:w w:val="89"/>
        </w:rPr>
        <w:t>stem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Ballast</w:t>
      </w:r>
      <w:r>
        <w:rPr>
          <w:spacing w:val="-1"/>
        </w:rPr>
        <w:t> </w:t>
      </w:r>
      <w:r>
        <w:rPr>
          <w:w w:val="93"/>
        </w:rPr>
        <w:t>pump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Portable</w:t>
      </w:r>
      <w:r>
        <w:rPr>
          <w:spacing w:val="-1"/>
        </w:rPr>
        <w:t> </w:t>
      </w:r>
      <w:r>
        <w:rPr>
          <w:w w:val="93"/>
        </w:rPr>
        <w:t>pump</w:t>
      </w:r>
      <w:r>
        <w:rPr>
          <w:spacing w:val="-1"/>
        </w:rPr>
        <w:t> </w:t>
      </w:r>
      <w:r>
        <w:rPr>
          <w:w w:val="98"/>
        </w:rPr>
        <w:t>with</w:t>
      </w:r>
      <w:r>
        <w:rPr>
          <w:spacing w:val="-1"/>
        </w:rPr>
        <w:t> </w:t>
      </w:r>
      <w:r>
        <w:rPr>
          <w:w w:val="92"/>
        </w:rPr>
        <w:t>winch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/>
        <w:pict>
          <v:group style="position:absolute;margin-left:27.846399pt;margin-top:10.88981pt;width:1137.95pt;height:494.95pt;mso-position-horizontal-relative:page;mso-position-vertical-relative:paragraph;z-index:-210928" coordorigin="557,218" coordsize="22759,9899">
            <v:group style="position:absolute;left:567;top:9521;width:10772;height:2" coordorigin="567,9521" coordsize="10772,2">
              <v:shape style="position:absolute;left:567;top:9521;width:10772;height:2" coordorigin="567,9521" coordsize="10772,0" path="m567,9521l11339,9521e" filled="false" stroked="true" strokeweight="1pt" strokecolor="#a7a9ac">
                <v:path arrowok="t"/>
              </v:shape>
            </v:group>
            <v:group style="position:absolute;left:23119;top:10073;width:126;height:2" coordorigin="23119,10073" coordsize="126,2">
              <v:shape style="position:absolute;left:23119;top:10073;width:126;height:2" coordorigin="23119,10073" coordsize="126,0" path="m23119,10073l23244,10073e" filled="false" stroked="true" strokeweight="2.2pt" strokecolor="#a7a9ac">
                <v:path arrowok="t"/>
              </v:shape>
            </v:group>
            <v:group style="position:absolute;left:23222;top:9827;width:2;height:224" coordorigin="23222,9827" coordsize="2,224">
              <v:shape style="position:absolute;left:23222;top:9827;width:2;height:224" coordorigin="23222,9827" coordsize="0,224" path="m23222,9827l23222,10051e" filled="false" stroked="true" strokeweight="2.213pt" strokecolor="#a7a9ac">
                <v:path arrowok="t"/>
              </v:shape>
            </v:group>
            <v:group style="position:absolute;left:22945;top:9827;width:2;height:88" coordorigin="22945,9827" coordsize="2,88">
              <v:shape style="position:absolute;left:22945;top:9827;width:2;height:88" coordorigin="22945,9827" coordsize="0,88" path="m22945,9827l22945,9915e" filled="false" stroked="true" strokeweight="2.214pt" strokecolor="#a7a9ac">
                <v:path arrowok="t"/>
              </v:shape>
            </v:group>
            <v:group style="position:absolute;left:22923;top:9805;width:322;height:2" coordorigin="22923,9805" coordsize="322,2">
              <v:shape style="position:absolute;left:22923;top:9805;width:322;height:2" coordorigin="22923,9805" coordsize="322,0" path="m22923,9805l23244,9805e" filled="false" stroked="true" strokeweight="2.2pt" strokecolor="#a7a9ac">
                <v:path arrowok="t"/>
              </v:shape>
            </v:group>
            <v:group style="position:absolute;left:22746;top:10076;width:155;height:2" coordorigin="22746,10076" coordsize="155,2">
              <v:shape style="position:absolute;left:22746;top:10076;width:155;height:2" coordorigin="22746,10076" coordsize="155,0" path="m22746,10076l22901,10076e" filled="false" stroked="true" strokeweight="1.8pt" strokecolor="#a7a9ac">
                <v:path arrowok="t"/>
              </v:shape>
            </v:group>
            <v:group style="position:absolute;left:22746;top:10046;width:45;height:2" coordorigin="22746,10046" coordsize="45,2">
              <v:shape style="position:absolute;left:22746;top:10046;width:45;height:2" coordorigin="22746,10046" coordsize="45,0" path="m22746,10046l22790,10046e" filled="false" stroked="true" strokeweight="1.2pt" strokecolor="#a7a9ac">
                <v:path arrowok="t"/>
              </v:shape>
            </v:group>
            <v:group style="position:absolute;left:22746;top:10017;width:155;height:2" coordorigin="22746,10017" coordsize="155,2">
              <v:shape style="position:absolute;left:22746;top:10017;width:155;height:2" coordorigin="22746,10017" coordsize="155,0" path="m22746,10017l22901,10017e" filled="false" stroked="true" strokeweight="1.7pt" strokecolor="#a7a9ac">
                <v:path arrowok="t"/>
              </v:shape>
            </v:group>
            <v:group style="position:absolute;left:22746;top:9988;width:45;height:2" coordorigin="22746,9988" coordsize="45,2">
              <v:shape style="position:absolute;left:22746;top:9988;width:45;height:2" coordorigin="22746,9988" coordsize="45,0" path="m22746,9988l22790,9988e" filled="false" stroked="true" strokeweight="1.2pt" strokecolor="#a7a9ac">
                <v:path arrowok="t"/>
              </v:shape>
            </v:group>
            <v:group style="position:absolute;left:22746;top:9958;width:155;height:2" coordorigin="22746,9958" coordsize="155,2">
              <v:shape style="position:absolute;left:22746;top:9958;width:155;height:2" coordorigin="22746,9958" coordsize="155,0" path="m22746,9958l22901,9958e" filled="false" stroked="true" strokeweight="1.8pt" strokecolor="#a7a9ac">
                <v:path arrowok="t"/>
              </v:shape>
            </v:group>
            <v:group style="position:absolute;left:22923;top:9940;width:172;height:155" coordorigin="22923,9940" coordsize="172,155">
              <v:shape style="position:absolute;left:22923;top:9940;width:172;height:155" coordorigin="22923,9940" coordsize="172,155" path="m22967,9940l22923,9940,22923,10094,22967,10094,22967,10009,23034,10009,22967,9940xe" filled="true" fillcolor="#a7a9ac" stroked="false">
                <v:path arrowok="t"/>
                <v:fill type="solid"/>
              </v:shape>
              <v:shape style="position:absolute;left:22923;top:9940;width:172;height:155" coordorigin="22923,9940" coordsize="172,155" path="m23034,10009l22967,10009,23049,10094,23094,10094,23094,10026,23050,10026,23034,10009xe" filled="true" fillcolor="#a7a9ac" stroked="false">
                <v:path arrowok="t"/>
                <v:fill type="solid"/>
              </v:shape>
              <v:shape style="position:absolute;left:22923;top:9940;width:172;height:155" coordorigin="22923,9940" coordsize="172,155" path="m23094,9940l23050,9940,23050,10026,23094,10026,23094,9940xe" filled="true" fillcolor="#a7a9ac" stroked="false">
                <v:path arrowok="t"/>
                <v:fill type="solid"/>
              </v:shape>
            </v:group>
            <v:group style="position:absolute;left:22325;top:9940;width:2;height:155" coordorigin="22325,9940" coordsize="2,155">
              <v:shape style="position:absolute;left:22325;top:9940;width:2;height:155" coordorigin="22325,9940" coordsize="0,155" path="m22325,9940l22325,10094e" filled="false" stroked="true" strokeweight="2.211pt" strokecolor="#a7a9ac">
                <v:path arrowok="t"/>
              </v:shape>
            </v:group>
            <v:group style="position:absolute;left:22110;top:10064;width:45;height:2" coordorigin="22110,10064" coordsize="45,2">
              <v:shape style="position:absolute;left:22110;top:10064;width:45;height:2" coordorigin="22110,10064" coordsize="45,0" path="m22110,10064l22154,10064e" filled="false" stroked="true" strokeweight="2.9pt" strokecolor="#a7a9ac">
                <v:path arrowok="t"/>
              </v:shape>
            </v:group>
            <v:group style="position:absolute;left:22110;top:10016;width:169;height:2" coordorigin="22110,10016" coordsize="169,2">
              <v:shape style="position:absolute;left:22110;top:10016;width:169;height:2" coordorigin="22110,10016" coordsize="169,0" path="m22110,10016l22278,10016e" filled="false" stroked="true" strokeweight="1.9pt" strokecolor="#a7a9ac">
                <v:path arrowok="t"/>
              </v:shape>
            </v:group>
            <v:group style="position:absolute;left:22110;top:9968;width:45;height:2" coordorigin="22110,9968" coordsize="45,2">
              <v:shape style="position:absolute;left:22110;top:9968;width:45;height:2" coordorigin="22110,9968" coordsize="45,0" path="m22110,9968l22154,9968e" filled="false" stroked="true" strokeweight="2.9pt" strokecolor="#a7a9ac">
                <v:path arrowok="t"/>
              </v:shape>
            </v:group>
            <v:group style="position:absolute;left:22234;top:10065;width:45;height:2" coordorigin="22234,10065" coordsize="45,2">
              <v:shape style="position:absolute;left:22234;top:10065;width:45;height:2" coordorigin="22234,10065" coordsize="45,0" path="m22234,10065l22278,10065e" filled="false" stroked="true" strokeweight="2.939pt" strokecolor="#a7a9ac">
                <v:path arrowok="t"/>
              </v:shape>
            </v:group>
            <v:group style="position:absolute;left:22234;top:9969;width:45;height:2" coordorigin="22234,9969" coordsize="45,2">
              <v:shape style="position:absolute;left:22234;top:9969;width:45;height:2" coordorigin="22234,9969" coordsize="45,0" path="m22234,9969l22278,9969e" filled="false" stroked="true" strokeweight="2.895pt" strokecolor="#a7a9ac">
                <v:path arrowok="t"/>
              </v:shape>
            </v:group>
            <v:group style="position:absolute;left:22371;top:9940;width:179;height:155" coordorigin="22371,9940" coordsize="179,155">
              <v:shape style="position:absolute;left:22371;top:9940;width:179;height:155" coordorigin="22371,9940" coordsize="179,155" path="m22418,9940l22371,9940,22371,10094,22415,10094,22415,10004,22504,10004,22505,10002,22549,10002,22549,9995,22460,9995,22418,9940xe" filled="true" fillcolor="#a7a9ac" stroked="false">
                <v:path arrowok="t"/>
                <v:fill type="solid"/>
              </v:shape>
              <v:shape style="position:absolute;left:22371;top:9940;width:179;height:155" coordorigin="22371,9940" coordsize="179,155" path="m22549,10002l22505,10002,22505,10094,22549,10094,22549,10002xe" filled="true" fillcolor="#a7a9ac" stroked="false">
                <v:path arrowok="t"/>
                <v:fill type="solid"/>
              </v:shape>
              <v:shape style="position:absolute;left:22371;top:9940;width:179;height:155" coordorigin="22371,9940" coordsize="179,155" path="m22504,10004l22415,10004,22460,10058,22504,10004xe" filled="true" fillcolor="#a7a9ac" stroked="false">
                <v:path arrowok="t"/>
                <v:fill type="solid"/>
              </v:shape>
              <v:shape style="position:absolute;left:22371;top:9940;width:179;height:155" coordorigin="22371,9940" coordsize="179,155" path="m22549,9940l22502,9940,22460,9995,22549,9995,22549,9940xe" filled="true" fillcolor="#a7a9ac" stroked="false">
                <v:path arrowok="t"/>
                <v:fill type="solid"/>
              </v:shape>
            </v:group>
            <v:group style="position:absolute;left:22571;top:10075;width:154;height:2" coordorigin="22571,10075" coordsize="154,2">
              <v:shape style="position:absolute;left:22571;top:10075;width:154;height:2" coordorigin="22571,10075" coordsize="154,0" path="m22571,10075l22724,10075e" filled="false" stroked="true" strokeweight="1.8pt" strokecolor="#a7a9ac">
                <v:path arrowok="t"/>
              </v:shape>
            </v:group>
            <v:group style="position:absolute;left:22680;top:10045;width:45;height:2" coordorigin="22680,10045" coordsize="45,2">
              <v:shape style="position:absolute;left:22680;top:10045;width:45;height:2" coordorigin="22680,10045" coordsize="45,0" path="m22680,10045l22724,10045e" filled="false" stroked="true" strokeweight="1.2pt" strokecolor="#a7a9ac">
                <v:path arrowok="t"/>
              </v:shape>
            </v:group>
            <v:group style="position:absolute;left:22571;top:10016;width:154;height:2" coordorigin="22571,10016" coordsize="154,2">
              <v:shape style="position:absolute;left:22571;top:10016;width:154;height:2" coordorigin="22571,10016" coordsize="154,0" path="m22571,10016l22724,10016e" filled="false" stroked="true" strokeweight="1.7pt" strokecolor="#a7a9ac">
                <v:path arrowok="t"/>
              </v:shape>
            </v:group>
            <v:group style="position:absolute;left:22571;top:9987;width:45;height:2" coordorigin="22571,9987" coordsize="45,2">
              <v:shape style="position:absolute;left:22571;top:9987;width:45;height:2" coordorigin="22571,9987" coordsize="45,0" path="m22571,9987l22615,9987e" filled="false" stroked="true" strokeweight="1.2pt" strokecolor="#a7a9ac">
                <v:path arrowok="t"/>
              </v:shape>
            </v:group>
            <v:group style="position:absolute;left:22571;top:9957;width:154;height:2" coordorigin="22571,9957" coordsize="154,2">
              <v:shape style="position:absolute;left:22571;top:9957;width:154;height:2" coordorigin="22571,9957" coordsize="154,0" path="m22571,9957l22724,9957e" filled="false" stroked="true" strokeweight="1.8pt" strokecolor="#a7a9ac">
                <v:path arrowok="t"/>
              </v:shape>
            </v:group>
            <v:group style="position:absolute;left:22110;top:9783;width:79;height:94" coordorigin="22110,9783" coordsize="79,94">
              <v:shape style="position:absolute;left:22110;top:9783;width:79;height:94" coordorigin="22110,9783" coordsize="79,94" path="m22135,9783l22110,9783,22110,9876,22135,9876,22135,9836,22189,9836,22189,9818,22135,9818,22135,9783xe" filled="true" fillcolor="#a7a9ac" stroked="false">
                <v:path arrowok="t"/>
                <v:fill type="solid"/>
              </v:shape>
              <v:shape style="position:absolute;left:22110;top:9783;width:79;height:94" coordorigin="22110,9783" coordsize="79,94" path="m22189,9836l22164,9836,22164,9876,22189,9876,22189,9836xe" filled="true" fillcolor="#a7a9ac" stroked="false">
                <v:path arrowok="t"/>
                <v:fill type="solid"/>
              </v:shape>
              <v:shape style="position:absolute;left:22110;top:9783;width:79;height:94" coordorigin="22110,9783" coordsize="79,94" path="m22189,9783l22164,9783,22164,9818,22189,9818,22189,9783xe" filled="true" fillcolor="#a7a9ac" stroked="false">
                <v:path arrowok="t"/>
                <v:fill type="solid"/>
              </v:shape>
            </v:group>
            <v:group style="position:absolute;left:22197;top:9783;width:94;height:94" coordorigin="22197,9783" coordsize="94,94">
              <v:shape style="position:absolute;left:22197;top:9783;width:94;height:94" coordorigin="22197,9783" coordsize="94,94" path="m22226,9783l22197,9783,22232,9841,22232,9876,22257,9876,22257,9841,22269,9820,22244,9820,22226,9783xe" filled="true" fillcolor="#a7a9ac" stroked="false">
                <v:path arrowok="t"/>
                <v:fill type="solid"/>
              </v:shape>
              <v:shape style="position:absolute;left:22197;top:9783;width:94;height:94" coordorigin="22197,9783" coordsize="94,94" path="m22291,9783l22262,9783,22244,9820,22269,9820,22291,9783xe" filled="true" fillcolor="#a7a9ac" stroked="false">
                <v:path arrowok="t"/>
                <v:fill type="solid"/>
              </v:shape>
            </v:group>
            <v:group style="position:absolute;left:22299;top:9783;width:82;height:95" coordorigin="22299,9783" coordsize="82,95">
              <v:shape style="position:absolute;left:22299;top:9783;width:82;height:95" coordorigin="22299,9783" coordsize="82,95" path="m22323,9783l22299,9783,22299,9840,22305,9863,22321,9875,22339,9878,22362,9873,22376,9859,22327,9859,22323,9849,22323,9783xe" filled="true" fillcolor="#a7a9ac" stroked="false">
                <v:path arrowok="t"/>
                <v:fill type="solid"/>
              </v:shape>
              <v:shape style="position:absolute;left:22299;top:9783;width:82;height:95" coordorigin="22299,9783" coordsize="82,95" path="m22380,9783l22355,9783,22355,9849,22352,9859,22376,9859,22377,9858,22380,9783xe" filled="true" fillcolor="#a7a9ac" stroked="false">
                <v:path arrowok="t"/>
                <v:fill type="solid"/>
              </v:shape>
            </v:group>
            <v:group style="position:absolute;left:22397;top:9783;width:86;height:94" coordorigin="22397,9783" coordsize="86,94">
              <v:shape style="position:absolute;left:22397;top:9783;width:86;height:94" coordorigin="22397,9783" coordsize="86,94" path="m22428,9783l22397,9783,22397,9876,22419,9876,22418,9812,22443,9812,22428,9783xe" filled="true" fillcolor="#a7a9ac" stroked="false">
                <v:path arrowok="t"/>
                <v:fill type="solid"/>
              </v:shape>
              <v:shape style="position:absolute;left:22397;top:9783;width:86;height:94" coordorigin="22397,9783" coordsize="86,94" path="m22443,9812l22419,9812,22451,9876,22482,9876,22482,9846,22460,9846,22443,9812xe" filled="true" fillcolor="#a7a9ac" stroked="false">
                <v:path arrowok="t"/>
                <v:fill type="solid"/>
              </v:shape>
              <v:shape style="position:absolute;left:22397;top:9783;width:86;height:94" coordorigin="22397,9783" coordsize="86,94" path="m22482,9783l22460,9783,22460,9846,22482,9846,22482,9783xe" filled="true" fillcolor="#a7a9ac" stroked="false">
                <v:path arrowok="t"/>
                <v:fill type="solid"/>
              </v:shape>
            </v:group>
            <v:group style="position:absolute;left:22500;top:9783;width:89;height:93" coordorigin="22500,9783" coordsize="89,93">
              <v:shape style="position:absolute;left:22500;top:9783;width:89;height:93" coordorigin="22500,9783" coordsize="89,93" path="m22500,9783l22500,9876,22534,9876,22558,9873,22577,9863,22580,9857,22525,9857,22525,9801,22581,9801,22571,9790,22549,9784,22500,9783xe" filled="true" fillcolor="#a7a9ac" stroked="false">
                <v:path arrowok="t"/>
                <v:fill type="solid"/>
              </v:shape>
              <v:shape style="position:absolute;left:22500;top:9783;width:89;height:93" coordorigin="22500,9783" coordsize="89,93" path="m22581,9801l22535,9801,22556,9808,22564,9829,22557,9850,22536,9857,22525,9857,22580,9857,22587,9845,22589,9829,22584,9804,22581,9801xe" filled="true" fillcolor="#a7a9ac" stroked="false">
                <v:path arrowok="t"/>
                <v:fill type="solid"/>
              </v:shape>
            </v:group>
            <v:group style="position:absolute;left:22589;top:9783;width:102;height:94" coordorigin="22589,9783" coordsize="102,94">
              <v:shape style="position:absolute;left:22589;top:9783;width:102;height:94" coordorigin="22589,9783" coordsize="102,94" path="m22655,9783l22624,9783,22589,9876,22614,9876,22622,9856,22683,9856,22676,9838,22627,9838,22639,9802,22662,9802,22655,9783xe" filled="true" fillcolor="#a7a9ac" stroked="false">
                <v:path arrowok="t"/>
                <v:fill type="solid"/>
              </v:shape>
              <v:shape style="position:absolute;left:22589;top:9783;width:102;height:94" coordorigin="22589,9783" coordsize="102,94" path="m22683,9856l22656,9856,22663,9876,22691,9876,22683,9856xe" filled="true" fillcolor="#a7a9ac" stroked="false">
                <v:path arrowok="t"/>
                <v:fill type="solid"/>
              </v:shape>
              <v:shape style="position:absolute;left:22589;top:9783;width:102;height:94" coordorigin="22589,9783" coordsize="102,94" path="m22662,9802l22640,9802,22651,9838,22676,9838,22662,9802xe" filled="true" fillcolor="#a7a9ac" stroked="false">
                <v:path arrowok="t"/>
                <v:fill type="solid"/>
              </v:shape>
            </v:group>
            <v:group style="position:absolute;left:22712;top:9783;width:2;height:94" coordorigin="22712,9783" coordsize="2,94">
              <v:shape style="position:absolute;left:22712;top:9783;width:2;height:94" coordorigin="22712,9783" coordsize="0,94" path="m22712,9783l22712,9876e" filled="false" stroked="true" strokeweight="1.236pt" strokecolor="#a7a9ac">
                <v:path arrowok="t"/>
              </v:shape>
            </v:group>
            <v:group style="position:absolute;left:12472;top:9521;width:10772;height:2" coordorigin="12472,9521" coordsize="10772,2">
              <v:shape style="position:absolute;left:12472;top:9521;width:10772;height:2" coordorigin="12472,9521" coordsize="10772,0" path="m12472,9521l23244,9521e" filled="false" stroked="true" strokeweight="1pt" strokecolor="#a7a9ac">
                <v:path arrowok="t"/>
              </v:shape>
              <v:shape style="position:absolute;left:2685;top:365;width:20630;height:9448" type="#_x0000_t75" stroked="false">
                <v:imagedata r:id="rId74" o:title=""/>
              </v:shape>
              <v:shape style="position:absolute;left:8640;top:218;width:1364;height:1322" type="#_x0000_t75" stroked="false">
                <v:imagedata r:id="rId75" o:title=""/>
              </v:shape>
            </v:group>
            <v:group style="position:absolute;left:14300;top:790;width:1300;height:1300" coordorigin="14300,790" coordsize="1300,1300">
              <v:shape style="position:absolute;left:14300;top:790;width:1300;height:1300" coordorigin="14300,790" coordsize="1300,1300" path="m14950,790l14845,798,14745,823,14652,862,14567,915,14491,980,14426,1056,14373,1141,14334,1234,14309,1334,14300,1440,14303,1493,14319,1596,14352,1693,14398,1782,14457,1863,14527,1933,14608,1993,14697,2039,14794,2071,14897,2088,14950,2090,15004,2088,15107,2071,15203,2039,15293,1993,15373,1933,15444,1863,15503,1782,15549,1693,15582,1596,15598,1493,15600,1440,15598,1387,15582,1284,15549,1187,15503,1098,15444,1017,15373,946,15293,887,15203,841,15107,809,15004,792,14950,790xe" filled="true" fillcolor="#ffffff" stroked="false">
                <v:path arrowok="t"/>
                <v:fill type="solid"/>
              </v:shape>
            </v:group>
            <v:group style="position:absolute;left:15040;top:1504;width:558;height:581" coordorigin="15040,1504" coordsize="558,581">
              <v:shape style="position:absolute;left:15040;top:1504;width:558;height:581" coordorigin="15040,1504" coordsize="558,581" path="m15040,2084l15127,2066,15209,2037,15285,1997,15356,1948,15419,1891,15474,1826,15520,1753,15557,1675,15583,1592,15591,1548,15597,1504e" filled="false" stroked="true" strokeweight="1.208pt" strokecolor="#000000">
                <v:path arrowok="t"/>
                <v:stroke dashstyle="dash"/>
              </v:shape>
            </v:group>
            <v:group style="position:absolute;left:15014;top:793;width:581;height:558" coordorigin="15014,793" coordsize="581,558">
              <v:shape style="position:absolute;left:15014;top:793;width:581;height:558" coordorigin="15014,793" coordsize="581,558" path="m15594,1350l15576,1264,15547,1182,15508,1105,15459,1035,15401,972,15336,917,15264,870,15186,834,15102,808,15059,799,15014,793e" filled="false" stroked="true" strokeweight="1.208pt" strokecolor="#000000">
                <v:path arrowok="t"/>
                <v:stroke dashstyle="dash"/>
              </v:shape>
            </v:group>
            <v:group style="position:absolute;left:14304;top:796;width:558;height:581" coordorigin="14304,796" coordsize="558,581">
              <v:shape style="position:absolute;left:14304;top:796;width:558;height:581" coordorigin="14304,796" coordsize="558,581" path="m14861,796l14774,814,14692,843,14616,883,14545,932,14482,989,14427,1054,14381,1126,14344,1205,14318,1288,14309,1332,14304,1376e" filled="false" stroked="true" strokeweight="1.208pt" strokecolor="#000000">
                <v:path arrowok="t"/>
                <v:stroke dashstyle="dash"/>
              </v:shape>
            </v:group>
            <v:group style="position:absolute;left:14307;top:1529;width:581;height:558" coordorigin="14307,1529" coordsize="581,558">
              <v:shape style="position:absolute;left:14307;top:1529;width:581;height:558" coordorigin="14307,1529" coordsize="581,558" path="m14307,1529l14325,1616,14354,1698,14393,1775,14442,1845,14500,1908,14565,1963,14637,2009,14715,2046,14799,2072,14842,2081,14887,2087e" filled="false" stroked="true" strokeweight="1.208pt" strokecolor="#000000">
                <v:path arrowok="t"/>
                <v:stroke dashstyle="dash"/>
              </v:shape>
            </v:group>
            <v:group style="position:absolute;left:15599;top:1402;width:2;height:76" coordorigin="15599,1402" coordsize="2,76">
              <v:shape style="position:absolute;left:15599;top:1402;width:2;height:76" coordorigin="15599,1402" coordsize="2,76" path="m15599,1478l15600,1465,15600,1453,15600,1440,15600,1427,15600,1415,15599,1402e" filled="false" stroked="true" strokeweight="1.208pt" strokecolor="#000000">
                <v:path arrowok="t"/>
              </v:shape>
            </v:group>
            <v:group style="position:absolute;left:14913;top:790;width:76;height:2" coordorigin="14913,790" coordsize="76,2">
              <v:shape style="position:absolute;left:14913;top:790;width:76;height:2" coordorigin="14913,790" coordsize="76,2" path="m14988,791l14976,790,14963,790,14950,790,14938,790,14925,790,14913,791e" filled="false" stroked="true" strokeweight="1.208pt" strokecolor="#000000">
                <v:path arrowok="t"/>
              </v:shape>
            </v:group>
            <v:group style="position:absolute;left:14300;top:1402;width:2;height:76" coordorigin="14300,1402" coordsize="2,76">
              <v:shape style="position:absolute;left:14300;top:1402;width:2;height:76" coordorigin="14300,1402" coordsize="2,76" path="m14302,1402l14301,1415,14300,1427,14300,1440,14300,1453,14301,1465,14302,1478e" filled="false" stroked="true" strokeweight="1.208pt" strokecolor="#000000">
                <v:path arrowok="t"/>
              </v:shape>
            </v:group>
            <v:group style="position:absolute;left:14913;top:2089;width:76;height:2" coordorigin="14913,2089" coordsize="76,2">
              <v:shape style="position:absolute;left:14913;top:2089;width:76;height:2" coordorigin="14913,2089" coordsize="76,2" path="m14913,2089l14925,2090,14938,2090,14950,2090,14963,2090,14976,2090,14988,2089e" filled="false" stroked="true" strokeweight="1.208pt" strokecolor="#000000">
                <v:path arrowok="t"/>
              </v:shape>
              <v:shape style="position:absolute;left:15798;top:393;width:2203;height:1781" type="#_x0000_t75" stroked="false">
                <v:imagedata r:id="rId76" o:title=""/>
              </v:shape>
            </v:group>
            <v:group style="position:absolute;left:17803;top:938;width:851;height:114" coordorigin="17803,938" coordsize="851,114">
              <v:shape style="position:absolute;left:17803;top:938;width:851;height:114" coordorigin="17803,938" coordsize="851,114" path="m17803,1052l18654,1052,18654,938,17803,938,17803,1052xe" filled="true" fillcolor="#a71f23" stroked="false">
                <v:path arrowok="t"/>
                <v:fill type="solid"/>
              </v:shape>
            </v:group>
            <v:group style="position:absolute;left:17803;top:1249;width:851;height:114" coordorigin="17803,1249" coordsize="851,114">
              <v:shape style="position:absolute;left:17803;top:1249;width:851;height:114" coordorigin="17803,1249" coordsize="851,114" path="m17803,1363l18654,1363,18654,1249,17803,1249,17803,1363xe" filled="true" fillcolor="#ffe600" stroked="false">
                <v:path arrowok="t"/>
                <v:fill type="solid"/>
              </v:shape>
            </v:group>
            <v:group style="position:absolute;left:17803;top:1560;width:851;height:114" coordorigin="17803,1560" coordsize="851,114">
              <v:shape style="position:absolute;left:17803;top:1560;width:851;height:114" coordorigin="17803,1560" coordsize="851,114" path="m17803,1673l18654,1673,18654,1560,17803,1560,17803,1673xe" filled="true" fillcolor="#d1d3d4" stroked="false">
                <v:path arrowok="t"/>
                <v:fill type="solid"/>
              </v:shape>
              <v:shape style="position:absolute;left:20830;top:1149;width:950;height:1922" type="#_x0000_t75" stroked="false">
                <v:imagedata r:id="rId77" o:title="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spacing w:val="-19"/>
          <w:w w:val="87"/>
        </w:rPr>
        <w:t>T</w:t>
      </w:r>
      <w:r>
        <w:rPr>
          <w:w w:val="90"/>
        </w:rPr>
        <w:t>ank</w:t>
      </w:r>
      <w:r>
        <w:rPr>
          <w:spacing w:val="-1"/>
        </w:rPr>
        <w:t> </w:t>
      </w:r>
      <w:r>
        <w:rPr>
          <w:w w:val="88"/>
        </w:rPr>
        <w:t>cleaning</w:t>
      </w:r>
      <w:r>
        <w:rPr>
          <w:spacing w:val="-1"/>
        </w:rPr>
        <w:t> </w:t>
      </w:r>
      <w:r>
        <w:rPr>
          <w:w w:val="93"/>
        </w:rPr>
        <w:t>pump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H</w:t>
      </w:r>
      <w:r>
        <w:rPr>
          <w:spacing w:val="-2"/>
          <w:w w:val="89"/>
        </w:rPr>
        <w:t>y</w:t>
      </w:r>
      <w:r>
        <w:rPr>
          <w:w w:val="98"/>
        </w:rPr>
        <w:t>d</w:t>
      </w:r>
      <w:r>
        <w:rPr>
          <w:spacing w:val="-2"/>
          <w:w w:val="98"/>
        </w:rPr>
        <w:t>r</w:t>
      </w:r>
      <w:r>
        <w:rPr>
          <w:w w:val="86"/>
        </w:rPr>
        <w:t>aulic</w:t>
      </w:r>
      <w:r>
        <w:rPr>
          <w:spacing w:val="-1"/>
        </w:rPr>
        <w:t> </w:t>
      </w:r>
      <w:r>
        <w:rPr>
          <w:w w:val="90"/>
        </w:rPr>
        <w:t>oil</w:t>
      </w:r>
      <w:r>
        <w:rPr>
          <w:spacing w:val="-1"/>
        </w:rPr>
        <w:t> 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0"/>
        </w:rPr>
        <w:t>ansfer</w:t>
      </w:r>
      <w:r>
        <w:rPr>
          <w:spacing w:val="-1"/>
        </w:rPr>
        <w:t> </w:t>
      </w:r>
      <w:r>
        <w:rPr>
          <w:w w:val="93"/>
        </w:rPr>
        <w:t>pump</w:t>
      </w:r>
      <w:r>
        <w:rPr/>
      </w:r>
    </w:p>
    <w:p>
      <w:pPr>
        <w:spacing w:before="92"/>
        <w:ind w:left="768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br w:type="column"/>
      </w:r>
      <w:r>
        <w:rPr>
          <w:rFonts w:ascii="Trebuchet MS"/>
          <w:b/>
          <w:sz w:val="17"/>
        </w:rPr>
        <w:t>Optional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76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Di</w:t>
      </w:r>
      <w:r>
        <w:rPr>
          <w:spacing w:val="6"/>
          <w:w w:val="91"/>
        </w:rPr>
        <w:t>f</w:t>
      </w:r>
      <w:r>
        <w:rPr>
          <w:w w:val="92"/>
        </w:rPr>
        <w:t>fuser</w:t>
      </w:r>
      <w:r>
        <w:rPr/>
      </w:r>
    </w:p>
    <w:p>
      <w:pPr>
        <w:pStyle w:val="BodyText"/>
        <w:spacing w:line="240" w:lineRule="auto"/>
        <w:ind w:left="76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Side</w:t>
      </w:r>
      <w:r>
        <w:rPr>
          <w:spacing w:val="-1"/>
        </w:rPr>
        <w:t> </w:t>
      </w:r>
      <w:r>
        <w:rPr>
          <w:w w:val="94"/>
        </w:rPr>
        <w:t>thruster</w:t>
      </w:r>
      <w:r>
        <w:rPr>
          <w:spacing w:val="-1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spacing w:val="-2"/>
          <w:w w:val="77"/>
        </w:rPr>
        <w:t>C</w:t>
      </w:r>
      <w:r>
        <w:rPr>
          <w:w w:val="95"/>
        </w:rPr>
        <w:t>o</w:t>
      </w:r>
      <w:r>
        <w:rPr>
          <w:spacing w:val="-2"/>
          <w:w w:val="95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>
          <w:spacing w:val="-1"/>
        </w:rPr>
        <w:t> </w:t>
      </w:r>
      <w:r>
        <w:rPr>
          <w:w w:val="91"/>
        </w:rPr>
        <w:t>block</w:t>
      </w:r>
      <w:r>
        <w:rPr/>
      </w:r>
    </w:p>
    <w:p>
      <w:pPr>
        <w:pStyle w:val="BodyText"/>
        <w:spacing w:line="240" w:lineRule="auto"/>
        <w:ind w:left="76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Cargo</w:t>
      </w:r>
      <w:r>
        <w:rPr>
          <w:spacing w:val="-1"/>
        </w:rPr>
        <w:t> </w:t>
      </w:r>
      <w:r>
        <w:rPr>
          <w:w w:val="92"/>
        </w:rPr>
        <w:t>heater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2812" w:val="left" w:leader="none"/>
          <w:tab w:pos="4737" w:val="left" w:leader="none"/>
        </w:tabs>
        <w:spacing w:line="220" w:lineRule="atLeast" w:before="132"/>
        <w:ind w:left="4706" w:right="2430" w:hanging="38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0"/>
          <w:sz w:val="16"/>
        </w:rPr>
        <w:t>Discharging</w:t>
        <w:tab/>
        <w:t>Stripping</w:t>
        <w:tab/>
        <w:tab/>
      </w:r>
      <w:r>
        <w:rPr>
          <w:rFonts w:ascii="Arial"/>
          <w:color w:val="636466"/>
          <w:w w:val="85"/>
          <w:sz w:val="16"/>
        </w:rPr>
        <w:t>Purging</w:t>
      </w:r>
      <w:r>
        <w:rPr>
          <w:rFonts w:ascii="Arial"/>
          <w:color w:val="636466"/>
          <w:spacing w:val="-24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and</w:t>
      </w:r>
      <w:r>
        <w:rPr>
          <w:rFonts w:ascii="Arial"/>
          <w:color w:val="636466"/>
          <w:w w:val="82"/>
          <w:sz w:val="16"/>
        </w:rPr>
        <w:t> </w:t>
      </w:r>
      <w:r>
        <w:rPr>
          <w:rFonts w:ascii="Arial"/>
          <w:color w:val="636466"/>
          <w:w w:val="80"/>
          <w:sz w:val="16"/>
        </w:rPr>
        <w:t>Seal-leakage</w:t>
      </w:r>
      <w:r>
        <w:rPr>
          <w:rFonts w:ascii="Arial"/>
          <w:sz w:val="16"/>
        </w:rPr>
      </w:r>
    </w:p>
    <w:p>
      <w:pPr>
        <w:spacing w:line="170" w:lineRule="exact" w:before="0"/>
        <w:ind w:left="4909" w:right="243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90"/>
          <w:sz w:val="16"/>
        </w:rPr>
        <w:t>Check</w:t>
      </w:r>
      <w:r>
        <w:rPr>
          <w:rFonts w:ascii="Arial"/>
          <w:sz w:val="16"/>
        </w:rPr>
      </w:r>
    </w:p>
    <w:p>
      <w:pPr>
        <w:spacing w:after="0" w:line="17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380"/>
          <w:cols w:num="4" w:equalWidth="0">
            <w:col w:w="2046" w:space="221"/>
            <w:col w:w="2834" w:space="40"/>
            <w:col w:w="2935" w:space="7002"/>
            <w:col w:w="7922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23820" w:h="16840" w:orient="landscape"/>
          <w:pgMar w:top="1580" w:bottom="280" w:left="44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187" w:lineRule="auto" w:before="0"/>
        <w:ind w:left="14058" w:right="0" w:firstLine="18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90.393005pt;margin-top:-245.234604pt;width:274.5pt;height:159.75pt;mso-position-horizontal-relative:page;mso-position-vertical-relative:paragraph;z-index:6544" coordorigin="15808,-4905" coordsize="5490,3195">
            <v:shape style="position:absolute;left:15808;top:-4905;width:5490;height:3127" type="#_x0000_t75" stroked="false">
              <v:imagedata r:id="rId78" o:title=""/>
            </v:shape>
            <v:group style="position:absolute;left:16297;top:-1715;width:760;height:2" coordorigin="16297,-1715" coordsize="760,2">
              <v:shape style="position:absolute;left:16297;top:-1715;width:760;height:2" coordorigin="16297,-1715" coordsize="760,0" path="m16297,-1715l17056,-1715e" filled="false" stroked="true" strokeweight=".5pt" strokecolor="#636466">
                <v:path arrowok="t"/>
              </v:shape>
            </v:group>
            <v:group style="position:absolute;left:18216;top:-1715;width:760;height:2" coordorigin="18216,-1715" coordsize="760,2">
              <v:shape style="position:absolute;left:18216;top:-1715;width:760;height:2" coordorigin="18216,-1715" coordsize="760,0" path="m18216,-1715l18976,-1715e" filled="false" stroked="true" strokeweight=".5pt" strokecolor="#636466">
                <v:path arrowok="t"/>
              </v:shape>
            </v:group>
            <v:group style="position:absolute;left:20232;top:-1715;width:760;height:2" coordorigin="20232,-1715" coordsize="760,2">
              <v:shape style="position:absolute;left:20232;top:-1715;width:760;height:2" coordorigin="20232,-1715" coordsize="760,0" path="m20232,-1715l20991,-1715e" filled="false" stroked="true" strokeweight=".5pt" strokecolor="#636466">
                <v:path arrowok="t"/>
              </v:shape>
            </v:group>
            <v:group style="position:absolute;left:17476;top:-3725;width:184;height:409" coordorigin="17476,-3725" coordsize="184,409">
              <v:shape style="position:absolute;left:17476;top:-3725;width:184;height:409" coordorigin="17476,-3725" coordsize="184,409" path="m17476,-3725l17476,-3317,17659,-3526,17476,-3725xe" filled="true" fillcolor="#b1b4b6" stroked="false">
                <v:path arrowok="t"/>
                <v:fill type="solid"/>
              </v:shape>
            </v:group>
            <v:group style="position:absolute;left:19417;top:-3725;width:184;height:409" coordorigin="19417,-3725" coordsize="184,409">
              <v:shape style="position:absolute;left:19417;top:-3725;width:184;height:409" coordorigin="19417,-3725" coordsize="184,409" path="m19417,-3725l19417,-3317,19601,-3526,19417,-3725xe" filled="true" fillcolor="#b1b4b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636466"/>
          <w:w w:val="85"/>
          <w:sz w:val="20"/>
        </w:rPr>
        <w:t>OTHER</w:t>
      </w:r>
      <w:r>
        <w:rPr>
          <w:rFonts w:ascii="Arial"/>
          <w:color w:val="636466"/>
          <w:w w:val="74"/>
          <w:sz w:val="20"/>
        </w:rPr>
        <w:t> </w:t>
      </w:r>
      <w:r>
        <w:rPr>
          <w:rFonts w:ascii="Arial"/>
          <w:color w:val="636466"/>
          <w:w w:val="75"/>
          <w:sz w:val="20"/>
        </w:rPr>
        <w:t>CONSUMER</w:t>
      </w:r>
      <w:r>
        <w:rPr>
          <w:rFonts w:ascii="Arial"/>
          <w:sz w:val="20"/>
        </w:rPr>
      </w:r>
    </w:p>
    <w:p>
      <w:pPr>
        <w:spacing w:line="330" w:lineRule="atLeast" w:before="16"/>
        <w:ind w:left="3307" w:right="355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3"/>
          <w:w w:val="85"/>
        </w:rPr>
        <w:br w:type="column"/>
      </w:r>
      <w:r>
        <w:rPr>
          <w:rFonts w:ascii="Arial"/>
          <w:color w:val="636466"/>
          <w:spacing w:val="-3"/>
          <w:w w:val="85"/>
          <w:sz w:val="16"/>
        </w:rPr>
        <w:t>Hydr.</w:t>
      </w:r>
      <w:r>
        <w:rPr>
          <w:rFonts w:ascii="Arial"/>
          <w:color w:val="636466"/>
          <w:spacing w:val="-20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Oil</w:t>
      </w:r>
      <w:r>
        <w:rPr>
          <w:rFonts w:ascii="Arial"/>
          <w:color w:val="636466"/>
          <w:spacing w:val="-17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Press</w:t>
      </w:r>
      <w:r>
        <w:rPr>
          <w:rFonts w:ascii="Arial"/>
          <w:color w:val="636466"/>
          <w:spacing w:val="-17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Line</w:t>
      </w:r>
      <w:r>
        <w:rPr>
          <w:rFonts w:ascii="Arial"/>
          <w:color w:val="636466"/>
          <w:w w:val="82"/>
          <w:sz w:val="16"/>
        </w:rPr>
        <w:t> </w:t>
      </w:r>
      <w:r>
        <w:rPr>
          <w:rFonts w:ascii="Arial"/>
          <w:color w:val="636466"/>
          <w:spacing w:val="-3"/>
          <w:w w:val="85"/>
          <w:sz w:val="16"/>
        </w:rPr>
        <w:t>Hydr.</w:t>
      </w:r>
      <w:r>
        <w:rPr>
          <w:rFonts w:ascii="Arial"/>
          <w:color w:val="636466"/>
          <w:spacing w:val="-20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Oil</w:t>
      </w:r>
      <w:r>
        <w:rPr>
          <w:rFonts w:ascii="Arial"/>
          <w:color w:val="636466"/>
          <w:spacing w:val="-18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Line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84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6"/>
          <w:w w:val="85"/>
          <w:sz w:val="16"/>
        </w:rPr>
        <w:t>Pilot</w:t>
      </w:r>
      <w:r>
        <w:rPr>
          <w:rFonts w:ascii="Arial"/>
          <w:color w:val="636466"/>
          <w:spacing w:val="-19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Line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380"/>
          <w:cols w:num="2" w:equalWidth="0">
            <w:col w:w="14948" w:space="40"/>
            <w:col w:w="801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345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"/>
          <w:sz w:val="20"/>
          <w:szCs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44;top:169;width:2;height:155" coordorigin="244,169" coordsize="2,155">
              <v:shape style="position:absolute;left:244;top:169;width:2;height:155" coordorigin="244,169" coordsize="0,155" path="m244,169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4" coordorigin="631,12" coordsize="2,94">
              <v:shape style="position:absolute;left:631;top:12;width:2;height:94" coordorigin="631,12" coordsize="0,94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6"/>
          <w:sz w:val="20"/>
          <w:szCs w:val="20"/>
        </w:rPr>
      </w:r>
    </w:p>
    <w:p>
      <w:pPr>
        <w:spacing w:after="0" w:line="345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tabs>
          <w:tab w:pos="12472" w:val="left" w:leader="none"/>
        </w:tabs>
        <w:spacing w:line="850" w:lineRule="exact"/>
        <w:ind w:left="5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4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5;top:116;width:4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3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0" w:bottom="1320" w:left="0" w:right="0"/>
        </w:sectPr>
      </w:pPr>
    </w:p>
    <w:p>
      <w:pPr>
        <w:spacing w:before="66"/>
        <w:ind w:left="124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color w:val="014DA2"/>
          <w:w w:val="115"/>
          <w:sz w:val="36"/>
        </w:rPr>
        <w:t>Hi-GAS </w:t>
      </w:r>
      <w:r>
        <w:rPr>
          <w:rFonts w:ascii="Lucida Sans"/>
          <w:color w:val="014DA2"/>
          <w:w w:val="115"/>
          <w:sz w:val="24"/>
        </w:rPr>
        <w:t>Hyundai integrated Gas Supply</w:t>
      </w:r>
      <w:r>
        <w:rPr>
          <w:rFonts w:ascii="Lucida Sans"/>
          <w:color w:val="014DA2"/>
          <w:spacing w:val="-53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System</w:t>
      </w:r>
      <w:r>
        <w:rPr>
          <w:rFonts w:ascii="Lucida Sans"/>
          <w:sz w:val="24"/>
        </w:rPr>
      </w:r>
    </w:p>
    <w:p>
      <w:pPr>
        <w:spacing w:before="82"/>
        <w:ind w:left="124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w w:val="95"/>
        </w:rPr>
        <w:br w:type="column"/>
      </w:r>
      <w:r>
        <w:rPr>
          <w:rFonts w:ascii="Trebuchet MS"/>
          <w:b/>
          <w:w w:val="95"/>
          <w:sz w:val="22"/>
        </w:rPr>
        <w:t>Applications</w:t>
      </w:r>
      <w:r>
        <w:rPr>
          <w:rFonts w:ascii="Trebuchet MS"/>
          <w:sz w:val="22"/>
        </w:rPr>
      </w:r>
    </w:p>
    <w:p>
      <w:pPr>
        <w:pStyle w:val="BodyText"/>
        <w:spacing w:line="271" w:lineRule="auto" w:before="90"/>
        <w:ind w:left="1040" w:right="1208"/>
        <w:jc w:val="left"/>
      </w:pPr>
      <w:r>
        <w:rPr>
          <w:w w:val="95"/>
        </w:rPr>
        <w:br w:type="column"/>
      </w:r>
      <w:r>
        <w:rPr>
          <w:w w:val="95"/>
        </w:rPr>
        <w:t>HHI-EMD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11"/>
          <w:w w:val="95"/>
        </w:rPr>
        <w:t> </w:t>
      </w:r>
      <w:r>
        <w:rPr>
          <w:w w:val="95"/>
        </w:rPr>
        <w:t>lined</w:t>
      </w:r>
      <w:r>
        <w:rPr>
          <w:spacing w:val="-11"/>
          <w:w w:val="95"/>
        </w:rPr>
        <w:t> </w:t>
      </w:r>
      <w:r>
        <w:rPr>
          <w:w w:val="95"/>
        </w:rPr>
        <w:t>up</w:t>
      </w:r>
      <w:r>
        <w:rPr>
          <w:spacing w:val="-11"/>
          <w:w w:val="95"/>
        </w:rPr>
        <w:t> </w:t>
      </w:r>
      <w:r>
        <w:rPr>
          <w:w w:val="95"/>
        </w:rPr>
        <w:t>with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complete</w:t>
      </w:r>
      <w:r>
        <w:rPr>
          <w:spacing w:val="-11"/>
          <w:w w:val="95"/>
        </w:rPr>
        <w:t> </w:t>
      </w:r>
      <w:r>
        <w:rPr>
          <w:w w:val="95"/>
        </w:rPr>
        <w:t>range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LNG</w:t>
      </w:r>
      <w:r>
        <w:rPr>
          <w:spacing w:val="-11"/>
          <w:w w:val="95"/>
        </w:rPr>
        <w:t> </w:t>
      </w:r>
      <w:r>
        <w:rPr>
          <w:w w:val="95"/>
        </w:rPr>
        <w:t>packaged</w:t>
      </w:r>
      <w:r>
        <w:rPr>
          <w:spacing w:val="-11"/>
          <w:w w:val="95"/>
        </w:rPr>
        <w:t> </w:t>
      </w:r>
      <w:r>
        <w:rPr>
          <w:w w:val="95"/>
        </w:rPr>
        <w:t>solutions</w:t>
      </w:r>
      <w:r>
        <w:rPr>
          <w:spacing w:val="-11"/>
          <w:w w:val="95"/>
        </w:rPr>
        <w:t> </w:t>
      </w:r>
      <w:r>
        <w:rPr>
          <w:w w:val="95"/>
        </w:rPr>
        <w:t>for</w:t>
      </w:r>
      <w:r>
        <w:rPr>
          <w:spacing w:val="-11"/>
          <w:w w:val="95"/>
        </w:rPr>
        <w:t> </w:t>
      </w:r>
      <w:r>
        <w:rPr>
          <w:w w:val="95"/>
        </w:rPr>
        <w:t>LNG</w:t>
      </w:r>
      <w:r>
        <w:rPr>
          <w:spacing w:val="-11"/>
          <w:w w:val="95"/>
        </w:rPr>
        <w:t> </w:t>
      </w:r>
      <w:r>
        <w:rPr>
          <w:w w:val="95"/>
        </w:rPr>
        <w:t>carriers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LNG-</w:t>
      </w:r>
      <w:r>
        <w:rPr>
          <w:w w:val="90"/>
        </w:rPr>
        <w:t> </w:t>
      </w:r>
      <w:r>
        <w:rPr>
          <w:w w:val="90"/>
        </w:rPr>
        <w:t>fueled</w:t>
      </w:r>
      <w:r>
        <w:rPr>
          <w:spacing w:val="-13"/>
          <w:w w:val="90"/>
        </w:rPr>
        <w:t> </w:t>
      </w:r>
      <w:r>
        <w:rPr>
          <w:w w:val="90"/>
        </w:rPr>
        <w:t>ships.</w:t>
      </w:r>
      <w:r>
        <w:rPr/>
      </w:r>
    </w:p>
    <w:p>
      <w:pPr>
        <w:spacing w:after="0" w:line="271" w:lineRule="auto"/>
        <w:jc w:val="left"/>
        <w:sectPr>
          <w:type w:val="continuous"/>
          <w:pgSz w:w="23820" w:h="16840" w:orient="landscape"/>
          <w:pgMar w:top="1580" w:bottom="280" w:left="0" w:right="0"/>
          <w:cols w:num="3" w:equalWidth="0">
            <w:col w:w="7846" w:space="4229"/>
            <w:col w:w="2471" w:space="40"/>
            <w:col w:w="92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07" w:lineRule="exact" w:before="117"/>
        <w:ind w:left="2814" w:right="3643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81.362pt;margin-top:-2.400577pt;width:112.739pt;height:66.123pt;mso-position-horizontal-relative:page;mso-position-vertical-relative:paragraph;z-index:6904" type="#_x0000_t75" stroked="false">
            <v:imagedata r:id="rId79" o:title=""/>
          </v:shape>
        </w:pict>
      </w:r>
      <w:r>
        <w:rPr/>
        <w:pict>
          <v:shape style="position:absolute;margin-left:898.353027pt;margin-top:-2.400577pt;width:112.739pt;height:66.123pt;mso-position-horizontal-relative:page;mso-position-vertical-relative:paragraph;z-index:6928" type="#_x0000_t75" stroked="false">
            <v:imagedata r:id="rId80" o:title=""/>
          </v:shape>
        </w:pict>
      </w:r>
      <w:r>
        <w:rPr/>
        <w:pict>
          <v:shape style="position:absolute;margin-left:1015.343994pt;margin-top:-2.400577pt;width:112.739pt;height:66.123pt;mso-position-horizontal-relative:page;mso-position-vertical-relative:paragraph;z-index:6952" type="#_x0000_t75" stroked="false">
            <v:imagedata r:id="rId81" o:title=""/>
          </v:shape>
        </w:pict>
      </w:r>
      <w:r>
        <w:rPr>
          <w:rFonts w:ascii="Arial"/>
          <w:w w:val="90"/>
          <w:sz w:val="14"/>
        </w:rPr>
        <w:t>TM</w:t>
      </w:r>
      <w:r>
        <w:rPr>
          <w:rFonts w:ascii="Arial"/>
          <w:sz w:val="14"/>
        </w:rPr>
      </w:r>
    </w:p>
    <w:p>
      <w:pPr>
        <w:spacing w:line="258" w:lineRule="exact" w:before="0"/>
        <w:ind w:left="1231" w:right="364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position w:val="-7"/>
        </w:rPr>
        <w:drawing>
          <wp:inline distT="0" distB="0" distL="0" distR="0">
            <wp:extent cx="976071" cy="197766"/>
            <wp:effectExtent l="0" t="0" r="0" b="0"/>
            <wp:docPr id="2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071" cy="1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>              </w:t>
      </w:r>
      <w:r>
        <w:rPr>
          <w:rFonts w:ascii="Trebuchet MS"/>
          <w:b/>
          <w:sz w:val="24"/>
        </w:rPr>
        <w:t>Packaged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z w:val="24"/>
        </w:rPr>
        <w:t>Solution: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z w:val="24"/>
        </w:rPr>
        <w:t>LNG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z w:val="24"/>
        </w:rPr>
        <w:t>Fuel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z w:val="24"/>
        </w:rPr>
        <w:t>Gas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z w:val="24"/>
        </w:rPr>
        <w:t>Supply</w:t>
      </w:r>
      <w:r>
        <w:rPr>
          <w:rFonts w:ascii="Trebuchet MS"/>
          <w:b/>
          <w:spacing w:val="-43"/>
          <w:sz w:val="24"/>
        </w:rPr>
        <w:t> </w:t>
      </w:r>
      <w:r>
        <w:rPr>
          <w:rFonts w:ascii="Trebuchet MS"/>
          <w:b/>
          <w:spacing w:val="-4"/>
          <w:sz w:val="24"/>
        </w:rPr>
        <w:t>System</w:t>
      </w:r>
      <w:r>
        <w:rPr>
          <w:rFonts w:ascii="Trebuchet MS"/>
          <w:spacing w:val="-4"/>
          <w:sz w:val="24"/>
        </w:rPr>
      </w:r>
    </w:p>
    <w:p>
      <w:pPr>
        <w:pStyle w:val="BodyText"/>
        <w:spacing w:line="271" w:lineRule="auto" w:before="201"/>
        <w:ind w:left="3514" w:right="13320"/>
        <w:jc w:val="both"/>
      </w:pP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LNG</w:t>
      </w:r>
      <w:r>
        <w:rPr>
          <w:spacing w:val="-10"/>
        </w:rPr>
        <w:t> </w:t>
      </w:r>
      <w:r>
        <w:rPr/>
        <w:t>market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steadily</w:t>
      </w:r>
      <w:r>
        <w:rPr>
          <w:spacing w:val="-10"/>
        </w:rPr>
        <w:t> </w:t>
      </w:r>
      <w:r>
        <w:rPr/>
        <w:t>developing</w:t>
      </w:r>
      <w:r>
        <w:rPr>
          <w:spacing w:val="-10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benefits,</w:t>
      </w:r>
      <w:r>
        <w:rPr>
          <w:spacing w:val="-10"/>
        </w:rPr>
        <w:t> </w:t>
      </w:r>
      <w:r>
        <w:rPr/>
        <w:t>the</w:t>
      </w:r>
      <w:r>
        <w:rPr>
          <w:w w:val="94"/>
        </w:rPr>
        <w:t> </w:t>
      </w:r>
      <w:r>
        <w:rPr/>
        <w:t>demand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LNG</w:t>
      </w:r>
      <w:r>
        <w:rPr>
          <w:spacing w:val="-19"/>
        </w:rPr>
        <w:t> </w:t>
      </w:r>
      <w:r>
        <w:rPr/>
        <w:t>carriers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LNG-fueled</w:t>
      </w:r>
      <w:r>
        <w:rPr>
          <w:spacing w:val="-19"/>
        </w:rPr>
        <w:t> </w:t>
      </w:r>
      <w:r>
        <w:rPr/>
        <w:t>ships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increasing.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high-efficient</w:t>
      </w:r>
      <w:r>
        <w:rPr>
          <w:spacing w:val="-19"/>
        </w:rPr>
        <w:t> </w:t>
      </w:r>
      <w:r>
        <w:rPr/>
        <w:t>dual-fuel</w:t>
      </w:r>
      <w:r>
        <w:rPr>
          <w:spacing w:val="-19"/>
        </w:rPr>
        <w:t> </w:t>
      </w:r>
      <w:r>
        <w:rPr/>
        <w:t>engines</w:t>
      </w:r>
      <w:r>
        <w:rPr>
          <w:w w:val="88"/>
        </w:rPr>
        <w:t> </w:t>
      </w:r>
      <w:r>
        <w:rPr>
          <w:w w:val="95"/>
        </w:rPr>
        <w:t>become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preferred</w:t>
      </w:r>
      <w:r>
        <w:rPr>
          <w:spacing w:val="-15"/>
          <w:w w:val="95"/>
        </w:rPr>
        <w:t> </w:t>
      </w:r>
      <w:r>
        <w:rPr>
          <w:w w:val="95"/>
        </w:rPr>
        <w:t>prime</w:t>
      </w:r>
      <w:r>
        <w:rPr>
          <w:spacing w:val="-15"/>
          <w:w w:val="95"/>
        </w:rPr>
        <w:t> </w:t>
      </w:r>
      <w:r>
        <w:rPr>
          <w:w w:val="95"/>
        </w:rPr>
        <w:t>mover</w:t>
      </w:r>
      <w:r>
        <w:rPr>
          <w:spacing w:val="-15"/>
          <w:w w:val="95"/>
        </w:rPr>
        <w:t> </w:t>
      </w:r>
      <w:r>
        <w:rPr>
          <w:w w:val="95"/>
        </w:rPr>
        <w:t>choice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engine</w:t>
      </w:r>
      <w:r>
        <w:rPr>
          <w:spacing w:val="-15"/>
          <w:w w:val="95"/>
        </w:rPr>
        <w:t> </w:t>
      </w:r>
      <w:r>
        <w:rPr>
          <w:w w:val="95"/>
        </w:rPr>
        <w:t>market,</w:t>
      </w:r>
      <w:r>
        <w:rPr>
          <w:spacing w:val="-15"/>
          <w:w w:val="95"/>
        </w:rPr>
        <w:t> </w:t>
      </w:r>
      <w:r>
        <w:rPr>
          <w:w w:val="95"/>
        </w:rPr>
        <w:t>HHI-EMD</w:t>
      </w:r>
      <w:r>
        <w:rPr>
          <w:spacing w:val="-15"/>
          <w:w w:val="95"/>
        </w:rPr>
        <w:t> </w:t>
      </w:r>
      <w:r>
        <w:rPr>
          <w:w w:val="95"/>
        </w:rPr>
        <w:t>is</w:t>
      </w:r>
      <w:r>
        <w:rPr>
          <w:spacing w:val="-15"/>
          <w:w w:val="95"/>
        </w:rPr>
        <w:t> </w:t>
      </w:r>
      <w:r>
        <w:rPr>
          <w:w w:val="95"/>
        </w:rPr>
        <w:t>readily</w:t>
      </w:r>
      <w:r>
        <w:rPr>
          <w:spacing w:val="-15"/>
          <w:w w:val="95"/>
        </w:rPr>
        <w:t> </w:t>
      </w:r>
      <w:r>
        <w:rPr>
          <w:w w:val="95"/>
        </w:rPr>
        <w:t>lined</w:t>
      </w:r>
      <w:r>
        <w:rPr>
          <w:spacing w:val="-15"/>
          <w:w w:val="95"/>
        </w:rPr>
        <w:t> </w:t>
      </w:r>
      <w:r>
        <w:rPr>
          <w:w w:val="95"/>
        </w:rPr>
        <w:t>up</w:t>
      </w:r>
      <w:r>
        <w:rPr>
          <w:spacing w:val="-15"/>
          <w:w w:val="95"/>
        </w:rPr>
        <w:t> </w:t>
      </w:r>
      <w:r>
        <w:rPr>
          <w:w w:val="95"/>
        </w:rPr>
        <w:t>with</w:t>
      </w:r>
      <w:r>
        <w:rPr>
          <w:spacing w:val="-15"/>
          <w:w w:val="95"/>
        </w:rPr>
        <w:t> </w:t>
      </w:r>
      <w:r>
        <w:rPr>
          <w:w w:val="95"/>
        </w:rPr>
        <w:t>both</w:t>
      </w:r>
      <w:r>
        <w:rPr>
          <w:w w:val="96"/>
        </w:rPr>
        <w:t> </w:t>
      </w:r>
      <w:r>
        <w:rPr>
          <w:w w:val="90"/>
        </w:rPr>
        <w:t>ME-GI engines and 4-stroke dual-fuel HiMSEN</w:t>
      </w:r>
      <w:r>
        <w:rPr>
          <w:spacing w:val="29"/>
          <w:w w:val="90"/>
        </w:rPr>
        <w:t> </w:t>
      </w:r>
      <w:r>
        <w:rPr>
          <w:w w:val="90"/>
        </w:rPr>
        <w:t>engines.</w:t>
      </w:r>
      <w:r>
        <w:rPr/>
      </w:r>
    </w:p>
    <w:p>
      <w:pPr>
        <w:pStyle w:val="BodyText"/>
        <w:spacing w:line="271" w:lineRule="auto" w:before="113"/>
        <w:ind w:left="3514" w:right="13320"/>
        <w:jc w:val="both"/>
      </w:pPr>
      <w:r>
        <w:rPr/>
        <w:pict>
          <v:group style="position:absolute;margin-left:297.973389pt;margin-top:45.591312pt;width:108.5pt;height:108.5pt;mso-position-horizontal-relative:page;mso-position-vertical-relative:paragraph;z-index:-210472" coordorigin="5959,912" coordsize="2170,2170">
            <v:group style="position:absolute;left:6186;top:1138;width:1717;height:1718" coordorigin="6186,1138" coordsize="1717,1718">
              <v:shape style="position:absolute;left:6186;top:1138;width:1717;height:1718" coordorigin="6186,1138" coordsize="1717,1718" path="m7044,1138l6974,1141,6905,1149,6838,1163,6773,1182,6710,1206,6650,1234,6592,1267,6537,1304,6485,1345,6437,1390,6392,1438,6351,1490,6314,1545,6282,1602,6253,1663,6230,1726,6211,1791,6197,1858,6189,1927,6186,1997,6189,2067,6197,2136,6211,2203,6230,2268,6253,2331,6282,2392,6315,2449,6352,2504,6393,2556,6438,2604,6486,2649,6538,2690,6592,2727,6650,2760,6710,2788,6773,2812,6838,2830,6905,2844,6974,2852,7045,2855,7115,2852,7184,2844,7251,2830,7316,2811,7379,2788,7439,2759,7497,2726,7552,2689,7603,2648,7652,2604,7696,2555,7737,2503,7774,2449,7807,2391,7836,2331,7859,2268,7878,2203,7892,2136,7900,2067,7903,1996,7900,1926,7892,1857,7878,1790,7859,1725,7835,1662,7807,1602,7774,1544,7737,1489,7696,1438,7651,1389,7603,1345,7551,1304,7496,1267,7439,1234,7378,1206,7315,1182,7250,1163,7183,1149,7114,1141,7044,1138xe" filled="true" fillcolor="#9c9c9d" stroked="false">
                <v:path arrowok="t"/>
                <v:fill type="solid"/>
              </v:shape>
            </v:group>
            <v:group style="position:absolute;left:5959;top:912;width:2170;height:2170" coordorigin="5959,912" coordsize="2170,2170">
              <v:shape style="position:absolute;left:5959;top:912;width:2170;height:2170" coordorigin="5959,912" coordsize="2170,2170" path="m7044,912l6955,915,6868,926,6784,944,6701,967,6622,997,6546,1033,6473,1075,6404,1122,6338,1174,6277,1230,6221,1291,6169,1357,6122,1426,6081,1499,6045,1575,6015,1655,5991,1737,5974,1821,5963,1908,5959,1997,5963,2086,5974,2173,5991,2257,6015,2340,6045,2419,6081,2495,6122,2568,6169,2637,6221,2703,6278,2764,6339,2820,6404,2872,6473,2919,6546,2960,6623,2996,6702,3026,6784,3050,6869,3067,6956,3078,7045,3082,7134,3078,7221,3067,7305,3050,7387,3026,7467,2996,7543,2960,7616,2919,7685,2872,7706,2855,7044,2855,7044,2629,6942,2621,6845,2597,6754,2558,6671,2507,6598,2444,6534,2370,6483,2287,6445,2196,6421,2099,6412,1997,6414,1945,6431,1845,6462,1751,6507,1664,6564,1586,6633,1517,6712,1460,6798,1414,6893,1383,6993,1367,7044,1365,7925,1365,7919,1356,7868,1291,7811,1230,7750,1173,7684,1121,7615,1075,7542,1033,7466,997,7387,967,7304,943,7220,926,7133,915,7044,912xe" filled="true" fillcolor="#9c9c9d" stroked="false">
                <v:path arrowok="t"/>
                <v:fill type="solid"/>
              </v:shape>
              <v:shape style="position:absolute;left:5959;top:912;width:2170;height:2170" coordorigin="5959,912" coordsize="2170,2170" path="m7925,1365l7044,1365,7096,1367,7147,1373,7244,1397,7335,1435,7417,1487,7491,1550,7554,1624,7606,1706,7644,1797,7668,1894,7676,1996,7674,2048,7658,2148,7627,2242,7582,2329,7524,2408,7456,2476,7377,2534,7290,2579,7196,2610,7096,2627,7045,2629,7044,2855,7706,2855,7750,2820,7811,2763,7868,2702,7920,2637,7967,2567,8008,2495,8044,2418,8074,2339,8098,2257,8115,2172,8126,2085,8129,1996,8126,1907,8115,1821,8098,1736,8074,1654,8044,1575,8008,1498,7966,1425,7925,1365xe" filled="true" fillcolor="#9c9c9d" stroked="false">
                <v:path arrowok="t"/>
                <v:fill type="solid"/>
              </v:shape>
            </v:group>
            <v:group style="position:absolute;left:6014;top:967;width:2061;height:2061" coordorigin="6014,967" coordsize="2061,2061">
              <v:shape style="position:absolute;left:6014;top:967;width:2061;height:2061" coordorigin="6014,967" coordsize="2061,2061" path="m7044,967l6960,970,6877,980,6796,997,6718,1019,6643,1048,6571,1082,6501,1121,6436,1166,6374,1215,6316,1269,6262,1327,6213,1389,6168,1454,6129,1524,6095,1596,6067,1671,6044,1750,6028,1830,6018,1913,6014,1997,6018,2082,6028,2164,6044,2245,6067,2323,6095,2398,6129,2470,6169,2540,6213,2605,6262,2667,6316,2725,6374,2779,6436,2828,6502,2873,6571,2912,6644,2946,6719,2974,6797,2997,6878,3013,6960,3024,7045,3027,7129,3023,7212,3013,7292,2997,7370,2974,7446,2946,7518,2912,7587,2872,7653,2828,7715,2779,7773,2725,7827,2667,7876,2605,7920,2539,7960,2470,7994,2397,8022,2322,8045,2244,8061,2163,8071,2081,8075,1996,8071,1912,8061,1829,8044,1749,8022,1671,7993,1595,7959,1523,7920,1454,7876,1388,7826,1326,7773,1268,7714,1214,7652,1165,7587,1121,7517,1081,7445,1047,7370,1019,7292,996,7211,980,7128,970,7044,967xe" filled="true" fillcolor="#ffffff" stroked="false">
                <v:path arrowok="t"/>
                <v:fill type="solid"/>
              </v:shape>
              <v:shape style="position:absolute;left:6186;top:1235;width:1717;height:1452" type="#_x0000_t75" stroked="false">
                <v:imagedata r:id="rId83" o:title=""/>
              </v:shape>
            </v:group>
            <w10:wrap type="none"/>
          </v:group>
        </w:pict>
      </w:r>
      <w:r>
        <w:rPr>
          <w:w w:val="95"/>
        </w:rPr>
        <w:t>Hi-GAS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remarkable</w:t>
      </w:r>
      <w:r>
        <w:rPr>
          <w:spacing w:val="-7"/>
          <w:w w:val="95"/>
        </w:rPr>
        <w:t> </w:t>
      </w:r>
      <w:r>
        <w:rPr>
          <w:w w:val="95"/>
        </w:rPr>
        <w:t>design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LNG</w:t>
      </w:r>
      <w:r>
        <w:rPr>
          <w:spacing w:val="-7"/>
          <w:w w:val="95"/>
        </w:rPr>
        <w:t> </w:t>
      </w:r>
      <w:r>
        <w:rPr>
          <w:w w:val="95"/>
        </w:rPr>
        <w:t>fuel</w:t>
      </w:r>
      <w:r>
        <w:rPr>
          <w:spacing w:val="-7"/>
          <w:w w:val="95"/>
        </w:rPr>
        <w:t> </w:t>
      </w:r>
      <w:r>
        <w:rPr>
          <w:w w:val="95"/>
        </w:rPr>
        <w:t>gas</w:t>
      </w:r>
      <w:r>
        <w:rPr>
          <w:spacing w:val="-7"/>
          <w:w w:val="95"/>
        </w:rPr>
        <w:t> </w:t>
      </w:r>
      <w:r>
        <w:rPr>
          <w:w w:val="95"/>
        </w:rPr>
        <w:t>supply</w:t>
      </w:r>
      <w:r>
        <w:rPr>
          <w:spacing w:val="-7"/>
          <w:w w:val="95"/>
        </w:rPr>
        <w:t> </w:t>
      </w:r>
      <w:r>
        <w:rPr>
          <w:w w:val="95"/>
        </w:rPr>
        <w:t>system</w:t>
      </w:r>
      <w:r>
        <w:rPr>
          <w:spacing w:val="-7"/>
          <w:w w:val="95"/>
        </w:rPr>
        <w:t> </w:t>
      </w:r>
      <w:r>
        <w:rPr>
          <w:w w:val="95"/>
        </w:rPr>
        <w:t>for</w:t>
      </w:r>
      <w:r>
        <w:rPr>
          <w:spacing w:val="-7"/>
          <w:w w:val="95"/>
        </w:rPr>
        <w:t> </w:t>
      </w:r>
      <w:r>
        <w:rPr>
          <w:w w:val="95"/>
        </w:rPr>
        <w:t>dual-fuel</w:t>
      </w:r>
      <w:r>
        <w:rPr>
          <w:spacing w:val="-7"/>
          <w:w w:val="95"/>
        </w:rPr>
        <w:t> </w:t>
      </w:r>
      <w:r>
        <w:rPr>
          <w:w w:val="95"/>
        </w:rPr>
        <w:t>engines</w:t>
      </w:r>
      <w:r>
        <w:rPr>
          <w:spacing w:val="-7"/>
          <w:w w:val="95"/>
        </w:rPr>
        <w:t> </w:t>
      </w:r>
      <w:r>
        <w:rPr>
          <w:w w:val="95"/>
        </w:rPr>
        <w:t>based</w:t>
      </w:r>
      <w:r>
        <w:rPr>
          <w:spacing w:val="-7"/>
          <w:w w:val="95"/>
        </w:rPr>
        <w:t> </w:t>
      </w:r>
      <w:r>
        <w:rPr>
          <w:w w:val="95"/>
        </w:rPr>
        <w:t>on</w:t>
      </w:r>
      <w:r>
        <w:rPr>
          <w:spacing w:val="-7"/>
          <w:w w:val="95"/>
        </w:rPr>
        <w:t> </w:t>
      </w:r>
      <w:r>
        <w:rPr>
          <w:w w:val="95"/>
        </w:rPr>
        <w:t>high-</w:t>
      </w:r>
      <w:r>
        <w:rPr>
          <w:w w:val="99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low-</w:t>
      </w:r>
      <w:r>
        <w:rPr>
          <w:spacing w:val="-29"/>
          <w:w w:val="95"/>
        </w:rPr>
        <w:t> </w:t>
      </w:r>
      <w:r>
        <w:rPr>
          <w:w w:val="95"/>
        </w:rPr>
        <w:t>pressure</w:t>
      </w:r>
      <w:r>
        <w:rPr>
          <w:spacing w:val="-29"/>
          <w:w w:val="95"/>
        </w:rPr>
        <w:t> </w:t>
      </w:r>
      <w:r>
        <w:rPr>
          <w:w w:val="95"/>
        </w:rPr>
        <w:t>supply.</w:t>
      </w:r>
      <w:r>
        <w:rPr>
          <w:spacing w:val="-29"/>
          <w:w w:val="95"/>
        </w:rPr>
        <w:t> </w:t>
      </w:r>
      <w:r>
        <w:rPr>
          <w:w w:val="95"/>
        </w:rPr>
        <w:t>Hi-GAS</w:t>
      </w:r>
      <w:r>
        <w:rPr>
          <w:spacing w:val="-29"/>
          <w:w w:val="95"/>
        </w:rPr>
        <w:t> </w:t>
      </w:r>
      <w:r>
        <w:rPr>
          <w:w w:val="95"/>
        </w:rPr>
        <w:t>can</w:t>
      </w:r>
      <w:r>
        <w:rPr>
          <w:spacing w:val="-29"/>
          <w:w w:val="95"/>
        </w:rPr>
        <w:t> </w:t>
      </w:r>
      <w:r>
        <w:rPr>
          <w:w w:val="95"/>
        </w:rPr>
        <w:t>effectively</w:t>
      </w:r>
      <w:r>
        <w:rPr>
          <w:spacing w:val="-29"/>
          <w:w w:val="95"/>
        </w:rPr>
        <w:t> </w:t>
      </w:r>
      <w:r>
        <w:rPr>
          <w:w w:val="95"/>
        </w:rPr>
        <w:t>supply</w:t>
      </w:r>
      <w:r>
        <w:rPr>
          <w:spacing w:val="-29"/>
          <w:w w:val="95"/>
        </w:rPr>
        <w:t> </w:t>
      </w:r>
      <w:r>
        <w:rPr>
          <w:w w:val="95"/>
        </w:rPr>
        <w:t>high-pressure</w:t>
      </w:r>
      <w:r>
        <w:rPr>
          <w:spacing w:val="-29"/>
          <w:w w:val="95"/>
        </w:rPr>
        <w:t> </w:t>
      </w:r>
      <w:r>
        <w:rPr>
          <w:w w:val="95"/>
        </w:rPr>
        <w:t>compressed</w:t>
      </w:r>
      <w:r>
        <w:rPr>
          <w:spacing w:val="-29"/>
          <w:w w:val="95"/>
        </w:rPr>
        <w:t> </w:t>
      </w:r>
      <w:r>
        <w:rPr>
          <w:w w:val="95"/>
        </w:rPr>
        <w:t>natural</w:t>
      </w:r>
      <w:r>
        <w:rPr>
          <w:spacing w:val="-29"/>
          <w:w w:val="95"/>
        </w:rPr>
        <w:t> </w:t>
      </w:r>
      <w:r>
        <w:rPr>
          <w:w w:val="95"/>
        </w:rPr>
        <w:t>gas</w:t>
      </w:r>
      <w:r>
        <w:rPr>
          <w:spacing w:val="-29"/>
          <w:w w:val="95"/>
        </w:rPr>
        <w:t> </w:t>
      </w:r>
      <w:r>
        <w:rPr>
          <w:w w:val="95"/>
        </w:rPr>
        <w:t>(CNG)</w:t>
      </w:r>
      <w:r>
        <w:rPr>
          <w:w w:val="84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ME-GI</w:t>
      </w:r>
      <w:r>
        <w:rPr>
          <w:spacing w:val="-19"/>
          <w:w w:val="95"/>
        </w:rPr>
        <w:t> </w:t>
      </w:r>
      <w:r>
        <w:rPr>
          <w:w w:val="95"/>
        </w:rPr>
        <w:t>engines</w:t>
      </w:r>
      <w:r>
        <w:rPr>
          <w:spacing w:val="-19"/>
          <w:w w:val="95"/>
        </w:rPr>
        <w:t> </w:t>
      </w:r>
      <w:r>
        <w:rPr>
          <w:w w:val="95"/>
        </w:rPr>
        <w:t>while</w:t>
      </w:r>
      <w:r>
        <w:rPr>
          <w:spacing w:val="-19"/>
          <w:w w:val="95"/>
        </w:rPr>
        <w:t> </w:t>
      </w:r>
      <w:r>
        <w:rPr>
          <w:w w:val="95"/>
        </w:rPr>
        <w:t>supplying</w:t>
      </w:r>
      <w:r>
        <w:rPr>
          <w:spacing w:val="-19"/>
          <w:w w:val="95"/>
        </w:rPr>
        <w:t> </w:t>
      </w:r>
      <w:r>
        <w:rPr>
          <w:w w:val="95"/>
        </w:rPr>
        <w:t>low-pressure</w:t>
      </w:r>
      <w:r>
        <w:rPr>
          <w:spacing w:val="-19"/>
          <w:w w:val="95"/>
        </w:rPr>
        <w:t> </w:t>
      </w:r>
      <w:r>
        <w:rPr>
          <w:w w:val="95"/>
        </w:rPr>
        <w:t>CNG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4-stroke</w:t>
      </w:r>
      <w:r>
        <w:rPr>
          <w:spacing w:val="-19"/>
          <w:w w:val="95"/>
        </w:rPr>
        <w:t> </w:t>
      </w:r>
      <w:r>
        <w:rPr>
          <w:w w:val="95"/>
        </w:rPr>
        <w:t>DF</w:t>
      </w:r>
      <w:r>
        <w:rPr>
          <w:spacing w:val="-19"/>
          <w:w w:val="95"/>
        </w:rPr>
        <w:t> </w:t>
      </w:r>
      <w:r>
        <w:rPr>
          <w:w w:val="95"/>
        </w:rPr>
        <w:t>GenSets,</w:t>
      </w:r>
      <w:r>
        <w:rPr>
          <w:spacing w:val="-19"/>
          <w:w w:val="95"/>
        </w:rPr>
        <w:t> </w:t>
      </w:r>
      <w:r>
        <w:rPr>
          <w:w w:val="95"/>
        </w:rPr>
        <w:t>which</w:t>
      </w:r>
      <w:r>
        <w:rPr>
          <w:spacing w:val="-19"/>
          <w:w w:val="95"/>
        </w:rPr>
        <w:t> </w:t>
      </w:r>
      <w:r>
        <w:rPr>
          <w:w w:val="95"/>
        </w:rPr>
        <w:t>operate</w:t>
      </w:r>
      <w:r>
        <w:rPr>
          <w:spacing w:val="-19"/>
          <w:w w:val="95"/>
        </w:rPr>
        <w:t> </w:t>
      </w:r>
      <w:r>
        <w:rPr>
          <w:w w:val="95"/>
        </w:rPr>
        <w:t>with</w:t>
      </w:r>
      <w:r>
        <w:rPr>
          <w:spacing w:val="-19"/>
          <w:w w:val="95"/>
        </w:rPr>
        <w:t> </w:t>
      </w:r>
      <w:r>
        <w:rPr>
          <w:w w:val="95"/>
        </w:rPr>
        <w:t>two</w:t>
      </w:r>
      <w:r>
        <w:rPr>
          <w:w w:val="99"/>
        </w:rPr>
        <w:t> </w:t>
      </w:r>
      <w:r>
        <w:rPr>
          <w:w w:val="90"/>
        </w:rPr>
        <w:t>fuel supply</w:t>
      </w:r>
      <w:r>
        <w:rPr>
          <w:spacing w:val="-19"/>
          <w:w w:val="90"/>
        </w:rPr>
        <w:t> </w:t>
      </w:r>
      <w:r>
        <w:rPr>
          <w:w w:val="90"/>
        </w:rPr>
        <w:t>systems.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18028" w:val="left" w:leader="none"/>
        </w:tabs>
        <w:spacing w:line="2169" w:lineRule="exact"/>
        <w:ind w:left="152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2"/>
          <w:sz w:val="20"/>
        </w:rPr>
        <w:pict>
          <v:group style="width:108.5pt;height:108.5pt;mso-position-horizontal-relative:char;mso-position-vertical-relative:line" coordorigin="0,0" coordsize="2170,2170">
            <v:group style="position:absolute;left:226;top:226;width:1717;height:1718" coordorigin="226,226" coordsize="1717,1718">
              <v:shape style="position:absolute;left:226;top:226;width:1717;height:1718" coordorigin="226,226" coordsize="1717,1718" path="m1085,226l1014,229,945,238,878,251,813,270,750,294,690,322,632,355,578,392,526,433,478,478,433,526,392,578,355,633,322,691,294,751,270,814,251,879,238,946,229,1015,226,1085,229,1156,238,1224,251,1292,270,1357,294,1419,322,1480,355,1537,392,1592,433,1644,478,1692,526,1737,578,1778,633,1815,691,1848,751,1876,814,1900,879,1919,946,1932,1015,1941,1085,1943,1156,1941,1224,1932,1292,1918,1357,1900,1419,1876,1480,1847,1537,1815,1592,1778,1644,1737,1692,1692,1737,1643,1778,1592,1815,1537,1848,1479,1876,1419,1900,1356,1919,1291,1932,1224,1941,1155,1943,1085,1941,1014,1932,945,1918,878,1900,813,1876,750,1847,690,1815,632,1778,578,1737,526,1692,478,1643,433,1592,392,1537,355,1479,322,1419,294,1356,270,1291,251,1224,238,1155,229,1085,226xe" filled="true" fillcolor="#9c9c9d" stroked="false">
                <v:path arrowok="t"/>
                <v:fill type="solid"/>
              </v:shape>
            </v:group>
            <v:group style="position:absolute;left:0;top:0;width:2170;height:2170" coordorigin="0,0" coordsize="2170,2170">
              <v:shape style="position:absolute;left:0;top:0;width:2170;height:2170" coordorigin="0,0" coordsize="2170,2170" path="m1084,0l996,4,909,14,824,32,742,56,663,86,586,121,513,163,444,210,379,262,318,318,261,380,209,445,163,514,121,587,85,663,55,743,31,825,14,910,4,996,0,1085,4,1174,14,1261,32,1346,56,1428,86,1507,121,1583,163,1656,210,1725,262,1791,318,1852,379,1908,445,1960,514,2007,587,2049,663,2084,743,2114,825,2138,909,2156,996,2166,1085,2170,1129,2169,1214,2162,1299,2149,1381,2129,1461,2103,1539,2071,1615,2032,1687,1988,1748,1943,1085,1943,1085,1717,983,1709,885,1685,795,1646,712,1595,638,1532,575,1458,524,1375,485,1285,461,1187,453,1085,455,1033,471,933,502,839,548,752,605,674,674,605,752,548,839,503,933,471,1033,455,1085,453,1966,453,1960,444,1908,379,1851,318,1790,261,1725,210,1656,163,1583,121,1506,85,1427,55,1345,32,1260,14,1173,4,1084,0xe" filled="true" fillcolor="#9c9c9d" stroked="false">
                <v:path arrowok="t"/>
                <v:fill type="solid"/>
              </v:shape>
              <v:shape style="position:absolute;left:0;top:0;width:2170;height:2170" coordorigin="0,0" coordsize="2170,2170" path="m1966,453l1085,453,1137,455,1187,461,1284,485,1375,523,1458,575,1532,638,1595,712,1646,795,1685,885,1709,982,1717,1084,1717,1110,1709,1185,1693,1257,1669,1327,1637,1393,1597,1456,1550,1514,1495,1566,1436,1611,1372,1649,1304,1678,1234,1700,1160,1713,1085,1717,1085,1943,1748,1943,1756,1938,1821,1882,1882,1821,1938,1755,1988,1686,2033,1614,2071,1539,2103,1461,2129,1380,2149,1298,2162,1214,2169,1128,2170,1084,2166,996,2156,909,2138,824,2114,742,2084,663,2048,587,2007,514,1966,453xe" filled="true" fillcolor="#9c9c9d" stroked="false">
                <v:path arrowok="t"/>
                <v:fill type="solid"/>
              </v:shape>
            </v:group>
            <v:group style="position:absolute;left:55;top:55;width:2061;height:2061" coordorigin="55,55" coordsize="2061,2061">
              <v:shape style="position:absolute;left:55;top:55;width:2061;height:2061" coordorigin="55,55" coordsize="2061,2061" path="m1085,55l1000,58,917,68,837,85,759,107,684,136,611,170,542,209,476,254,414,303,356,357,302,415,253,477,209,543,170,612,136,684,107,760,85,838,68,918,58,1001,55,1085,58,1170,68,1252,85,1333,107,1411,136,1486,170,1559,209,1628,254,1694,303,1756,357,1814,415,1867,477,1917,543,1961,612,2000,684,2034,760,2063,838,2085,918,2102,1001,2112,1085,2115,1170,2112,1252,2102,1333,2085,1411,2062,1486,2034,1559,2000,1628,1961,1694,1916,1756,1867,1814,1813,1867,1755,1917,1693,1961,1627,2000,1558,2034,1486,2063,1410,2085,1332,2102,1252,2112,1169,2115,1085,2112,1000,2102,917,2085,837,2062,759,2034,684,2000,611,1961,542,1916,476,1867,414,1813,356,1755,303,1693,253,1627,209,1558,170,1486,136,1410,107,1332,85,1252,68,1169,58,1085,55xe" filled="true" fillcolor="#ffffff" stroked="false">
                <v:path arrowok="t"/>
                <v:fill type="solid"/>
              </v:shape>
              <v:shape style="position:absolute;left:226;top:370;width:1717;height:1193" type="#_x0000_t75" stroked="false">
                <v:imagedata r:id="rId84" o:title=""/>
              </v:shape>
            </v:group>
          </v:group>
        </w:pict>
      </w:r>
      <w:r>
        <w:rPr>
          <w:rFonts w:ascii="Arial"/>
          <w:position w:val="-42"/>
          <w:sz w:val="20"/>
        </w:rPr>
      </w:r>
      <w:r>
        <w:rPr>
          <w:rFonts w:ascii="Arial"/>
          <w:position w:val="-42"/>
          <w:sz w:val="20"/>
        </w:rPr>
        <w:tab/>
      </w:r>
      <w:r>
        <w:rPr>
          <w:rFonts w:ascii="Arial"/>
          <w:position w:val="-42"/>
          <w:sz w:val="20"/>
        </w:rPr>
        <w:pict>
          <v:group style="width:108.5pt;height:108.5pt;mso-position-horizontal-relative:char;mso-position-vertical-relative:line" coordorigin="0,0" coordsize="2170,2170">
            <v:group style="position:absolute;left:226;top:226;width:1717;height:1718" coordorigin="226,226" coordsize="1717,1718">
              <v:shape style="position:absolute;left:226;top:226;width:1717;height:1718" coordorigin="226,226" coordsize="1717,1718" path="m1085,226l1014,229,945,238,878,251,813,270,750,294,690,322,632,355,578,392,526,433,478,478,433,526,392,578,355,633,322,691,294,751,270,814,251,879,238,946,229,1015,226,1085,229,1156,238,1224,251,1292,270,1357,294,1419,322,1480,355,1537,392,1592,433,1644,478,1692,526,1737,578,1778,633,1815,691,1848,751,1876,814,1900,879,1919,946,1932,1015,1941,1085,1943,1156,1941,1224,1932,1292,1918,1357,1900,1419,1876,1480,1847,1537,1815,1592,1778,1644,1737,1692,1692,1737,1643,1778,1592,1815,1537,1848,1479,1876,1419,1900,1356,1919,1291,1932,1224,1941,1155,1943,1085,1941,1014,1932,945,1918,878,1900,813,1876,750,1847,690,1815,632,1778,578,1737,526,1692,478,1643,433,1592,392,1537,355,1479,322,1419,294,1356,270,1291,251,1224,238,1155,229,1085,226xe" filled="true" fillcolor="#9c9c9d" stroked="false">
                <v:path arrowok="t"/>
                <v:fill type="solid"/>
              </v:shape>
            </v:group>
            <v:group style="position:absolute;left:0;top:0;width:2170;height:2170" coordorigin="0,0" coordsize="2170,2170">
              <v:shape style="position:absolute;left:0;top:0;width:2170;height:2170" coordorigin="0,0" coordsize="2170,2170" path="m1085,0l996,4,909,14,824,32,742,56,663,86,586,121,514,163,444,210,379,262,318,318,261,380,209,445,163,514,121,587,85,663,55,743,31,825,14,910,4,996,0,1085,4,1174,14,1261,32,1346,56,1428,86,1507,121,1583,163,1656,210,1725,262,1791,318,1852,379,1908,445,1960,514,2007,587,2049,663,2084,743,2114,825,2138,909,2156,996,2166,1085,2170,1129,2169,1214,2162,1299,2149,1381,2129,1461,2103,1539,2071,1615,2032,1687,1988,1748,1943,1085,1943,1085,1717,983,1709,885,1685,795,1646,712,1595,638,1532,575,1458,524,1375,485,1285,461,1187,453,1085,455,1033,471,933,502,839,548,752,605,674,674,605,752,548,839,503,933,471,1033,455,1085,453,1966,453,1960,444,1908,379,1851,318,1790,261,1725,210,1656,163,1583,121,1507,85,1427,55,1345,32,1260,14,1173,4,1085,0xe" filled="true" fillcolor="#9c9c9d" stroked="false">
                <v:path arrowok="t"/>
                <v:fill type="solid"/>
              </v:shape>
              <v:shape style="position:absolute;left:0;top:0;width:2170;height:2170" coordorigin="0,0" coordsize="2170,2170" path="m1966,453l1085,453,1137,455,1187,461,1284,485,1375,523,1458,575,1532,638,1595,712,1646,795,1685,885,1709,982,1717,1084,1717,1110,1709,1185,1693,1257,1669,1327,1637,1393,1597,1456,1550,1514,1495,1566,1436,1611,1372,1649,1304,1678,1234,1700,1160,1713,1085,1717,1085,1943,1748,1943,1756,1938,1821,1882,1882,1821,1938,1755,1988,1686,2033,1614,2071,1539,2103,1461,2129,1380,2149,1298,2162,1214,2169,1128,2170,1084,2166,996,2156,909,2138,824,2114,742,2084,663,2048,587,2007,514,1966,453xe" filled="true" fillcolor="#9c9c9d" stroked="false">
                <v:path arrowok="t"/>
                <v:fill type="solid"/>
              </v:shape>
            </v:group>
            <v:group style="position:absolute;left:55;top:55;width:2061;height:2061" coordorigin="55,55" coordsize="2061,2061">
              <v:shape style="position:absolute;left:55;top:55;width:2061;height:2061" coordorigin="55,55" coordsize="2061,2061" path="m1085,55l1000,58,917,68,837,85,759,107,684,136,611,170,542,209,476,254,414,303,356,357,302,415,253,477,209,543,170,612,136,684,107,760,85,838,68,918,58,1001,55,1085,58,1170,68,1252,85,1333,107,1411,136,1486,170,1559,209,1628,254,1694,303,1756,357,1814,415,1867,477,1917,543,1961,612,2000,684,2034,760,2063,838,2085,918,2102,1001,2112,1085,2115,1170,2112,1252,2102,1333,2085,1411,2062,1486,2034,1559,2000,1628,1961,1694,1916,1756,1867,1814,1813,1867,1755,1917,1693,1961,1627,2000,1558,2034,1486,2063,1410,2085,1332,2102,1252,2112,1169,2115,1085,2112,1000,2102,917,2085,837,2062,759,2034,684,2000,611,1961,542,1916,476,1867,414,1813,356,1755,303,1693,253,1627,209,1558,170,1486,136,1410,107,1332,85,1252,68,1169,58,1085,55xe" filled="true" fillcolor="#ffffff" stroked="false">
                <v:path arrowok="t"/>
                <v:fill type="solid"/>
              </v:shape>
              <v:shape style="position:absolute;left:364;top:227;width:1441;height:1716" type="#_x0000_t75" stroked="false">
                <v:imagedata r:id="rId85" o:title=""/>
              </v:shape>
            </v:group>
          </v:group>
        </w:pict>
      </w:r>
      <w:r>
        <w:rPr>
          <w:rFonts w:ascii="Arial"/>
          <w:position w:val="-42"/>
          <w:sz w:val="20"/>
        </w:rPr>
      </w:r>
    </w:p>
    <w:p>
      <w:pPr>
        <w:spacing w:after="0" w:line="2169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0" w:right="0"/>
        </w:sectPr>
      </w:pPr>
    </w:p>
    <w:p>
      <w:pPr>
        <w:spacing w:line="170" w:lineRule="exact" w:before="82"/>
        <w:ind w:left="15931" w:right="0" w:hanging="105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21.048889pt;margin-top:-78.368706pt;width:108.5pt;height:108.5pt;mso-position-horizontal-relative:page;mso-position-vertical-relative:paragraph;z-index:7000" coordorigin="8421,-1567" coordsize="2170,2170">
            <v:group style="position:absolute;left:8647;top:-1341;width:1718;height:1717" coordorigin="8647,-1341" coordsize="1718,1717">
              <v:shape style="position:absolute;left:8647;top:-1341;width:1718;height:1717" coordorigin="8647,-1341" coordsize="1718,1717" path="m9506,-1341l9435,-1338,9366,-1330,9299,-1316,9234,-1297,9171,-1273,9111,-1245,9053,-1212,8999,-1175,8947,-1134,8899,-1089,8854,-1041,8813,-989,8776,-934,8743,-877,8715,-816,8691,-754,8672,-688,8659,-621,8650,-553,8647,-482,8650,-412,8659,-343,8672,-276,8691,-211,8715,-148,8743,-88,8776,-30,8813,25,8854,76,8899,125,8947,170,8999,211,9054,248,9112,280,9172,309,9235,332,9300,351,9367,365,9436,373,9506,376,9577,373,9645,365,9712,351,9778,332,9840,308,9901,280,9958,247,10013,210,10065,169,10113,124,10158,76,10199,24,10236,-30,10269,-88,10297,-149,10321,-211,10340,-276,10353,-344,10362,-412,10364,-483,10362,-553,10353,-622,10339,-689,10321,-754,10297,-817,10268,-877,10236,-935,10199,-990,10158,-1041,10113,-1090,10064,-1135,10013,-1176,9958,-1213,9900,-1245,9840,-1274,9777,-1297,9712,-1316,9645,-1330,9576,-1338,9506,-1341xe" filled="true" fillcolor="#9c9c9d" stroked="false">
                <v:path arrowok="t"/>
                <v:fill type="solid"/>
              </v:shape>
            </v:group>
            <v:group style="position:absolute;left:8421;top:-1567;width:2170;height:2170" coordorigin="8421,-1567" coordsize="2170,2170">
              <v:shape style="position:absolute;left:8421;top:-1567;width:2170;height:2170" coordorigin="8421,-1567" coordsize="2170,2170" path="m9505,-1567l9417,-1564,9330,-1553,9245,-1536,9163,-1512,9084,-1482,9007,-1446,8934,-1404,8865,-1358,8800,-1306,8739,-1249,8682,-1188,8630,-1122,8584,-1053,8542,-980,8506,-904,8476,-825,8452,-742,8435,-658,8425,-571,8421,-482,8425,-393,8435,-306,8453,-222,8476,-140,8506,-60,8542,16,8584,89,8631,158,8683,223,8739,284,8800,341,8866,393,8935,440,9008,481,9084,517,9163,547,9246,571,9330,588,9417,599,9506,602,9595,599,9682,588,9767,571,9849,547,9928,517,10004,481,10077,439,10147,393,10167,376,9506,376,9506,150,9404,141,9306,117,9216,79,9133,28,9059,-36,8996,-109,8945,-192,8906,-283,8882,-380,8874,-482,8876,-534,8892,-634,8923,-728,8968,-815,9026,-893,9095,-962,9173,-1020,9260,-1065,9354,-1096,9454,-1112,9506,-1115,10387,-1115,10381,-1123,10329,-1188,10272,-1249,10211,-1306,10146,-1358,10077,-1405,10004,-1446,9927,-1482,9848,-1512,9766,-1536,9681,-1553,9594,-1564,9505,-1567xe" filled="true" fillcolor="#9c9c9d" stroked="false">
                <v:path arrowok="t"/>
                <v:fill type="solid"/>
              </v:shape>
              <v:shape style="position:absolute;left:8421;top:-1567;width:2170;height:2170" coordorigin="8421,-1567" coordsize="2170,2170" path="m10387,-1115l9506,-1115,9558,-1112,9608,-1106,9705,-1082,9796,-1044,9879,-993,9953,-929,10016,-856,10067,-773,10106,-682,10130,-585,10138,-483,10136,-431,10120,-331,10088,-237,10043,-150,9986,-71,9917,-3,9839,55,9752,100,9658,131,9558,148,9506,150,9506,376,10167,376,10212,341,10273,284,10330,223,10381,158,10428,88,10470,15,10506,-61,10536,-140,10559,-222,10577,-307,10587,-394,10591,-483,10587,-572,10577,-659,10559,-743,10535,-825,10505,-905,10469,-981,10428,-1054,10387,-1115xe" filled="true" fillcolor="#9c9c9d" stroked="false">
                <v:path arrowok="t"/>
                <v:fill type="solid"/>
              </v:shape>
            </v:group>
            <v:group style="position:absolute;left:8476;top:-1513;width:2061;height:2061" coordorigin="8476,-1513" coordsize="2061,2061">
              <v:shape style="position:absolute;left:8476;top:-1513;width:2061;height:2061" coordorigin="8476,-1513" coordsize="2061,2061" path="m9505,-1513l9421,-1509,9338,-1499,9258,-1483,9180,-1460,9105,-1432,9032,-1397,8963,-1358,8897,-1314,8835,-1264,8777,-1211,8723,-1153,8674,-1091,8630,-1025,8591,-956,8557,-883,8528,-808,8506,-730,8489,-649,8479,-567,8476,-482,8479,-398,8489,-315,8506,-235,8528,-156,8557,-81,8591,-9,8630,61,8675,126,8724,188,8778,246,8836,300,8898,349,8964,394,9033,433,9105,467,9181,495,9259,518,9339,534,9422,544,9506,548,9591,544,9673,534,9754,518,9832,495,9907,467,9980,433,10049,393,10115,349,10177,299,10235,246,10288,188,10338,126,10382,60,10421,-9,10455,-82,10484,-157,10506,-235,10523,-316,10533,-398,10536,-483,10533,-567,10523,-650,10506,-730,10483,-808,10455,-884,10421,-956,10381,-1025,10337,-1091,10288,-1153,10234,-1211,10176,-1265,10114,-1314,10048,-1358,9979,-1398,9907,-1432,9831,-1460,9753,-1483,9673,-1499,9590,-1509,9505,-1513xe" filled="true" fillcolor="#ffffff" stroked="false">
                <v:path arrowok="t"/>
                <v:fill type="solid"/>
              </v:shape>
              <v:shape style="position:absolute;left:8743;top:-1274;width:1621;height:1487" type="#_x0000_t75" stroked="false">
                <v:imagedata r:id="rId86" o:title=""/>
              </v:shape>
            </v:group>
            <w10:wrap type="none"/>
          </v:group>
        </w:pict>
      </w:r>
      <w:r>
        <w:rPr/>
        <w:pict>
          <v:group style="position:absolute;margin-left:212.289597pt;margin-top:-.696503pt;width:317.25pt;height:177.5pt;mso-position-horizontal-relative:page;mso-position-vertical-relative:paragraph;z-index:7168" coordorigin="4246,-14" coordsize="6345,3550">
            <v:shape style="position:absolute;left:6334;top:1371;width:4257;height:2165" type="#_x0000_t75" stroked="false">
              <v:imagedata r:id="rId87" o:title=""/>
            </v:shape>
            <v:shape style="position:absolute;left:6823;top:1689;width:1185;height:1529" type="#_x0000_t75" stroked="false">
              <v:imagedata r:id="rId88" o:title=""/>
            </v:shape>
            <v:group style="position:absolute;left:8149;top:2060;width:626;height:787" coordorigin="8149,2060" coordsize="626,787">
              <v:shape style="position:absolute;left:8149;top:2060;width:626;height:787" coordorigin="8149,2060" coordsize="626,787" path="m8149,2060l8149,2846,8176,2846,8187,2829,8199,2812,8240,2766,8289,2728,8345,2700,8406,2684,8462,2679,8775,2679,8775,2227,8475,2227,8451,2227,8385,2217,8325,2196,8271,2165,8225,2126,8178,2062,8149,2060xe" filled="true" fillcolor="#ffffff" stroked="false">
                <v:path arrowok="t"/>
                <v:fill type="solid"/>
              </v:shape>
              <v:shape style="position:absolute;left:8149;top:2060;width:626;height:787" coordorigin="8149,2060" coordsize="626,787" path="m8775,2679l8462,2679,8484,2680,8506,2682,8568,2696,8625,2722,8676,2758,8719,2802,8742,2836,8775,2846,8775,2679xe" filled="true" fillcolor="#ffffff" stroked="false">
                <v:path arrowok="t"/>
                <v:fill type="solid"/>
              </v:shape>
              <v:shape style="position:absolute;left:8149;top:2060;width:626;height:787" coordorigin="8149,2060" coordsize="626,787" path="m8775,2060l8748,2060,8737,2078,8726,2095,8684,2141,8635,2178,8579,2206,8518,2223,8475,2227,8775,2227,8775,2060xe" filled="true" fillcolor="#ffffff" stroked="false">
                <v:path arrowok="t"/>
                <v:fill type="solid"/>
              </v:shape>
            </v:group>
            <v:group style="position:absolute;left:8478;top:1423;width:2061;height:2061" coordorigin="8478,1423" coordsize="2061,2061">
              <v:shape style="position:absolute;left:8478;top:1423;width:2061;height:2061" coordorigin="8478,1423" coordsize="2061,2061" path="m9508,1423l9424,1427,9341,1437,9261,1453,9183,1476,9107,1504,9035,1538,8966,1577,8900,1622,8838,1671,8780,1725,8726,1783,8677,1845,8633,1911,8593,1980,8559,2052,8531,2128,8508,2206,8492,2286,8482,2369,8478,2453,8482,2538,8492,2620,8508,2701,8531,2779,8559,2854,8593,2927,8633,2996,8677,3062,8726,3124,8780,3182,8838,3235,8900,3285,8966,3329,9035,3368,9107,3402,9183,3431,9261,3453,9341,3470,9424,3480,9508,3483,9593,3480,9676,3470,9756,3453,9834,3431,9909,3402,9982,3368,10051,3329,10117,3285,10179,3235,10237,3182,10291,3124,10340,3062,10384,2996,10424,2927,10458,2854,10486,2779,10509,2701,10525,2620,10535,2538,10539,2453,10535,2369,10525,2286,10509,2206,10486,2128,10458,2052,10424,1980,10384,1911,10340,1845,10291,1783,10237,1725,10179,1671,10117,1622,10051,1577,9982,1538,9909,1504,9834,1476,9756,1453,9676,1437,9593,1427,9508,1423xe" filled="true" fillcolor="#ffffff" stroked="false">
                <v:path arrowok="t"/>
                <v:fill type="solid"/>
              </v:shape>
              <v:shape style="position:absolute;left:9044;top:1645;width:930;height:1617" type="#_x0000_t75" stroked="false">
                <v:imagedata r:id="rId89" o:title=""/>
              </v:shape>
            </v:group>
            <v:group style="position:absolute;left:4472;top:212;width:1717;height:1717" coordorigin="4472,212" coordsize="1717,1717">
              <v:shape style="position:absolute;left:4472;top:212;width:1717;height:1717" coordorigin="4472,212" coordsize="1717,1717" path="m5330,212l5260,215,5191,224,5124,237,5059,256,4996,280,4936,308,4878,341,4823,378,4772,419,4723,464,4679,512,4638,564,4601,619,4568,677,4540,737,4516,800,4497,865,4483,932,4475,1001,4472,1071,4475,1142,4483,1211,4497,1278,4516,1343,4540,1405,4568,1466,4601,1523,4638,1578,4679,1630,4724,1678,4772,1723,4824,1764,4879,1801,4936,1834,4997,1862,5060,1886,5125,1905,5192,1918,5261,1927,5331,1929,5401,1927,5470,1918,5537,1904,5602,1886,5665,1862,5726,1834,5783,1801,5838,1764,5890,1723,5938,1678,5983,1629,6024,1578,6061,1523,6094,1465,6122,1405,6146,1342,6164,1277,6178,1210,6186,1141,6189,1071,6186,1000,6178,931,6164,864,6145,799,6122,737,6093,676,6060,618,6023,564,5982,512,5938,464,5889,419,5837,378,5783,341,5725,308,5665,280,5602,256,5537,237,5470,224,5401,215,5330,212xe" filled="true" fillcolor="#9c9c9d" stroked="false">
                <v:path arrowok="t"/>
                <v:fill type="solid"/>
              </v:shape>
            </v:group>
            <v:group style="position:absolute;left:4246;top:-14;width:2170;height:2170" coordorigin="4246,-14" coordsize="2170,2170">
              <v:shape style="position:absolute;left:4246;top:-14;width:2170;height:2170" coordorigin="4246,-14" coordsize="2170,2170" path="m5330,-14l5241,-10,5155,0,5070,18,4988,42,4908,72,4832,108,4759,149,4690,196,4625,248,4564,304,4507,366,4455,431,4408,500,4367,573,4331,649,4301,729,4277,811,4260,896,4249,983,4246,1071,4249,1160,4260,1247,4277,1332,4301,1414,4331,1493,4367,1569,4409,1642,4456,1711,4507,1777,4564,1838,4625,1894,4691,1946,4760,1993,4833,2035,4909,2071,4988,2100,5070,2124,5155,2142,5242,2152,5331,2156,5420,2152,5507,2142,5591,2124,5674,2100,5753,2070,5829,2034,5902,1993,5971,1946,5992,1929,5331,1929,5331,1703,5228,1695,5131,1671,5041,1632,4958,1581,4884,1518,4821,1444,4769,1361,4731,1271,4707,1174,4699,1071,4701,1019,4717,919,4748,825,4793,738,4851,660,4919,591,4998,534,5085,489,5179,457,5279,441,5331,439,6211,439,6206,430,6154,365,6097,304,6036,247,5971,196,5901,149,5829,107,5752,71,5673,41,5591,18,5506,0,5419,-10,5330,-14xe" filled="true" fillcolor="#9c9c9d" stroked="false">
                <v:path arrowok="t"/>
                <v:fill type="solid"/>
              </v:shape>
              <v:shape style="position:absolute;left:4246;top:-14;width:2170;height:2170" coordorigin="4246,-14" coordsize="2170,2170" path="m6211,439l5331,439,5383,441,5433,447,5530,471,5621,509,5704,561,5777,624,5841,698,5892,781,5930,871,5954,968,5963,1071,5961,1123,5944,1222,5913,1317,5868,1404,5811,1482,5742,1551,5664,1608,5577,1653,5483,1685,5383,1701,5331,1703,5331,1929,5992,1929,6037,1894,6098,1837,6154,1776,6206,1711,6253,1642,6295,1569,6330,1492,6360,1413,6384,1331,6401,1246,6412,1159,6416,1071,6412,982,6401,895,6384,810,6360,728,6330,649,6294,573,6253,500,6211,439xe" filled="true" fillcolor="#9c9c9d" stroked="false">
                <v:path arrowok="t"/>
                <v:fill type="solid"/>
              </v:shape>
            </v:group>
            <v:group style="position:absolute;left:4301;top:41;width:2061;height:2061" coordorigin="4301,41" coordsize="2061,2061">
              <v:shape style="position:absolute;left:4301;top:41;width:2061;height:2061" coordorigin="4301,41" coordsize="2061,2061" path="m5330,41l5246,44,5163,54,5083,71,5005,93,4929,122,4857,156,4788,195,4722,240,4660,289,4602,343,4548,401,4499,463,4455,529,4415,598,4381,670,4353,746,4330,824,4314,904,4304,987,4301,1071,4304,1156,4314,1238,4331,1319,4353,1397,4382,1472,4416,1545,4455,1614,4500,1680,4549,1742,4603,1800,4661,1853,4723,1903,4788,1947,4858,1986,4930,2020,5005,2049,5084,2071,5164,2088,5247,2098,5331,2101,5416,2098,5498,2088,5579,2071,5657,2048,5732,2020,5804,1986,5874,1947,5939,1902,6001,1853,6059,1799,6113,1741,6162,1679,6207,1613,6246,1544,6280,1472,6308,1396,6331,1318,6347,1238,6357,1155,6361,1071,6357,986,6347,904,6331,823,6308,745,6280,670,6246,597,6206,528,6162,462,6113,400,6059,342,6001,289,5939,239,5873,195,5804,156,5731,122,5656,93,5578,71,5497,54,5415,44,5330,41xe" filled="true" fillcolor="#ffffff" stroked="false">
                <v:path arrowok="t"/>
                <v:fill type="solid"/>
              </v:shape>
              <v:shape style="position:absolute;left:4472;top:433;width:1717;height:1193" type="#_x0000_t75" stroked="false">
                <v:imagedata r:id="rId90" o:title=""/>
              </v:shape>
              <v:shape style="position:absolute;left:8982;top:599;width:1054;height:155" type="#_x0000_t202" filled="false" stroked="false">
                <v:textbox inset="0,0,0,0">
                  <w:txbxContent>
                    <w:p>
                      <w:pPr>
                        <w:spacing w:line="90" w:lineRule="exact" w:before="6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6"/>
                          <w:w w:val="83"/>
                          <w:sz w:val="15"/>
                        </w:rPr>
                        <w:t>Booster</w:t>
                      </w:r>
                      <w:r>
                        <w:rPr>
                          <w:rFonts w:ascii="Arial"/>
                          <w:color w:val="636466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3"/>
                          <w:sz w:val="15"/>
                        </w:rPr>
                        <w:t>Pump</w:t>
                      </w:r>
                      <w:r>
                        <w:rPr>
                          <w:rFonts w:ascii="Arial"/>
                          <w:color w:val="636466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76"/>
                          <w:sz w:val="15"/>
                        </w:rPr>
                        <w:t>(LP)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778;top:2158;width:1104;height:325" type="#_x0000_t202" filled="false" stroked="false">
                <v:textbox inset="0,0,0,0">
                  <w:txbxContent>
                    <w:p>
                      <w:pPr>
                        <w:spacing w:line="170" w:lineRule="exact" w:before="68"/>
                        <w:ind w:left="104" w:right="0" w:hanging="10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6"/>
                          <w:spacing w:val="-4"/>
                          <w:w w:val="74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5"/>
                        </w:rPr>
                        <w:t>orcing</w:t>
                      </w:r>
                      <w:r>
                        <w:rPr>
                          <w:rFonts w:ascii="Arial"/>
                          <w:color w:val="636466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spacing w:val="-3"/>
                          <w:w w:val="71"/>
                          <w:sz w:val="15"/>
                        </w:rPr>
                        <w:t>V</w:t>
                      </w:r>
                      <w:r>
                        <w:rPr>
                          <w:rFonts w:ascii="Arial"/>
                          <w:color w:val="636466"/>
                          <w:spacing w:val="1"/>
                          <w:w w:val="82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636466"/>
                          <w:w w:val="85"/>
                          <w:sz w:val="15"/>
                        </w:rPr>
                        <w:t>porizer</w:t>
                      </w:r>
                      <w:r>
                        <w:rPr>
                          <w:rFonts w:ascii="Arial"/>
                          <w:color w:val="636466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5"/>
                          <w:sz w:val="15"/>
                        </w:rPr>
                        <w:t>&amp;</w:t>
                      </w:r>
                      <w:r>
                        <w:rPr>
                          <w:rFonts w:ascii="Arial"/>
                          <w:color w:val="636466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79"/>
                          <w:sz w:val="15"/>
                        </w:rPr>
                        <w:t>He</w:t>
                      </w:r>
                      <w:r>
                        <w:rPr>
                          <w:rFonts w:ascii="Arial"/>
                          <w:color w:val="636466"/>
                          <w:spacing w:val="1"/>
                          <w:w w:val="79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636466"/>
                          <w:w w:val="88"/>
                          <w:sz w:val="15"/>
                        </w:rPr>
                        <w:t>ting</w:t>
                      </w:r>
                      <w:r>
                        <w:rPr>
                          <w:rFonts w:ascii="Arial"/>
                          <w:color w:val="636466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4"/>
                          <w:sz w:val="15"/>
                        </w:rPr>
                        <w:t>System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743.286743pt;margin-top:-62.808685pt;width:11.35pt;height:11.35pt;mso-position-horizontal-relative:page;mso-position-vertical-relative:paragraph;z-index:7192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32.240295pt;margin-top:-61.918011pt;width:11.35pt;height:11.35pt;mso-position-horizontal-relative:page;mso-position-vertical-relative:paragraph;z-index:7216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21.194641pt;margin-top:-61.016045pt;width:11.35pt;height:11.35pt;mso-position-horizontal-relative:page;mso-position-vertical-relative:paragraph;z-index:7240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10.148987pt;margin-top:-60.114082pt;width:11.35pt;height:11.35pt;mso-position-horizontal-relative:page;mso-position-vertical-relative:paragraph;z-index:7264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99.102539pt;margin-top:-59.223408pt;width:11.35pt;height:11.35pt;mso-position-horizontal-relative:page;mso-position-vertical-relative:paragraph;z-index:7288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88.056091pt;margin-top:-58.332733pt;width:11.35pt;height:11.35pt;mso-position-horizontal-relative:page;mso-position-vertical-relative:paragraph;z-index:7312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77.010376pt;margin-top:-57.430771pt;width:11.35pt;height:11.35pt;mso-position-horizontal-relative:page;mso-position-vertical-relative:paragraph;z-index:7336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65.964722pt;margin-top:-56.528805pt;width:11.35pt;height:11.35pt;mso-position-horizontal-relative:page;mso-position-vertical-relative:paragraph;z-index:7360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54.906982pt;margin-top:-55.637348pt;width:11.35pt;height:11.35pt;mso-position-horizontal-relative:page;mso-position-vertical-relative:paragraph;z-index:7384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43.861328pt;margin-top:-54.735382pt;width:11.35pt;height:11.35pt;mso-position-horizontal-relative:page;mso-position-vertical-relative:paragraph;z-index:7408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32.81488pt;margin-top:-53.844707pt;width:11.35pt;height:11.35pt;mso-position-horizontal-relative:page;mso-position-vertical-relative:paragraph;z-index:7432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21.757141pt;margin-top:-52.953255pt;width:11.35pt;height:11.35pt;mso-position-horizontal-relative:page;mso-position-vertical-relative:paragraph;z-index:7456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10.711487pt;margin-top:-52.051289pt;width:11.35pt;height:11.35pt;mso-position-horizontal-relative:page;mso-position-vertical-relative:paragraph;z-index:7480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99.665771pt;margin-top:-51.149323pt;width:11.35pt;height:11.35pt;mso-position-horizontal-relative:page;mso-position-vertical-relative:paragraph;z-index:7504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88.607239pt;margin-top:-50.269157pt;width:11.35pt;height:11.35pt;mso-position-horizontal-relative:page;mso-position-vertical-relative:paragraph;z-index:7528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77.561584pt;margin-top:-49.367191pt;width:11.35pt;height:11.35pt;mso-position-horizontal-relative:page;mso-position-vertical-relative:paragraph;z-index:7552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66.51593pt;margin-top:-48.465229pt;width:11.35pt;height:11.35pt;mso-position-horizontal-relative:page;mso-position-vertical-relative:paragraph;z-index:7576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55.457397pt;margin-top:-47.585064pt;width:11.35pt;height:11.35pt;mso-position-horizontal-relative:page;mso-position-vertical-relative:paragraph;z-index:7600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44.411743pt;margin-top:-46.683098pt;width:11.35pt;height:11.35pt;mso-position-horizontal-relative:page;mso-position-vertical-relative:paragraph;z-index:7624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33.366089pt;margin-top:-45.781132pt;width:11.35pt;height:11.35pt;mso-position-horizontal-relative:page;mso-position-vertical-relative:paragraph;z-index:7648;rotation:86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873.882996pt;margin-top:-61.043404pt;width:24.4pt;height:13.35pt;mso-position-horizontal-relative:page;mso-position-vertical-relative:paragraph;z-index:7672" type="#_x0000_t202" filled="false" stroked="false">
            <v:textbox inset="0,0,0,0" style="layout-flow:vertical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6.107947pt;margin-top:94.931581pt;width:11.55pt;height:11.35pt;mso-position-horizontal-relative:page;mso-position-vertical-relative:paragraph;z-index:7744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26.118567pt;margin-top:90.211282pt;width:11.55pt;height:11.35pt;mso-position-horizontal-relative:page;mso-position-vertical-relative:paragraph;z-index:7768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16.114111pt;margin-top:85.49621pt;width:11.55pt;height:11.35pt;mso-position-horizontal-relative:page;mso-position-vertical-relative:paragraph;z-index:7792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706.114539pt;margin-top:80.770952pt;width:11.55pt;height:11.35pt;mso-position-horizontal-relative:page;mso-position-vertical-relative:paragraph;z-index:7816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96.120276pt;margin-top:76.060831pt;width:11.55pt;height:11.35pt;mso-position-horizontal-relative:page;mso-position-vertical-relative:paragraph;z-index:7840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86.125952pt;margin-top:71.350710pt;width:11.55pt;height:11.35pt;mso-position-horizontal-relative:page;mso-position-vertical-relative:paragraph;z-index:7864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76.126379pt;margin-top:66.625452pt;width:11.55pt;height:11.35pt;mso-position-horizontal-relative:page;mso-position-vertical-relative:paragraph;z-index:7888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66.142249pt;margin-top:61.920282pt;width:11.55pt;height:11.35pt;mso-position-horizontal-relative:page;mso-position-vertical-relative:paragraph;z-index:7912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56.142737pt;margin-top:57.195032pt;width:11.55pt;height:11.35pt;mso-position-horizontal-relative:page;mso-position-vertical-relative:paragraph;z-index:7936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46.138220pt;margin-top:52.479955pt;width:11.55pt;height:11.35pt;mso-position-horizontal-relative:page;mso-position-vertical-relative:paragraph;z-index:7960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36.148901pt;margin-top:47.759653pt;width:11.55pt;height:11.35pt;mso-position-horizontal-relative:page;mso-position-vertical-relative:paragraph;z-index:7984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26.154578pt;margin-top:43.049532pt;width:11.55pt;height:11.35pt;mso-position-horizontal-relative:page;mso-position-vertical-relative:paragraph;z-index:8008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16.155005pt;margin-top:38.324277pt;width:11.55pt;height:11.35pt;mso-position-horizontal-relative:page;mso-position-vertical-relative:paragraph;z-index:8032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606.140356pt;margin-top:33.604253pt;width:11.55pt;height:11.35pt;mso-position-horizontal-relative:page;mso-position-vertical-relative:paragraph;z-index:8056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96.146033pt;margin-top:28.89413pt;width:11.55pt;height:11.35pt;mso-position-horizontal-relative:page;mso-position-vertical-relative:paragraph;z-index:8080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86.156714pt;margin-top:24.173828pt;width:11.55pt;height:11.35pt;mso-position-horizontal-relative:page;mso-position-vertical-relative:paragraph;z-index:8104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76.142004pt;margin-top:19.453802pt;width:11.55pt;height:11.35pt;mso-position-horizontal-relative:page;mso-position-vertical-relative:paragraph;z-index:8128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66.142493pt;margin-top:14.72855pt;width:11.55pt;height:11.35pt;mso-position-horizontal-relative:page;mso-position-vertical-relative:paragraph;z-index:8152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56.148169pt;margin-top:10.018427pt;width:11.55pt;height:11.35pt;mso-position-horizontal-relative:page;mso-position-vertical-relative:paragraph;z-index:8176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46.153845pt;margin-top:5.308303pt;width:11.55pt;height:11.35pt;mso-position-horizontal-relative:page;mso-position-vertical-relative:paragraph;z-index:8200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36.154333pt;margin-top:.583050pt;width:11.55pt;height:11.35pt;mso-position-horizontal-relative:page;mso-position-vertical-relative:paragraph;z-index:8224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526.149817pt;margin-top:-4.132024pt;width:11.55pt;height:11.35pt;mso-position-horizontal-relative:page;mso-position-vertical-relative:paragraph;z-index:8248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412.435431pt;margin-top:-61.060675pt;width:11.55pt;height:11.35pt;mso-position-horizontal-relative:page;mso-position-vertical-relative:paragraph;z-index:8392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402.763037pt;margin-top:-66.422163pt;width:11.55pt;height:11.35pt;mso-position-horizontal-relative:page;mso-position-vertical-relative:paragraph;z-index:8416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469.643616pt;margin-top:54.507549pt;width:11.35pt;height:11.35pt;mso-position-horizontal-relative:page;mso-position-vertical-relative:paragraph;z-index:8656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469.643616pt;margin-top:43.448608pt;width:11.35pt;height:11.35pt;mso-position-horizontal-relative:page;mso-position-vertical-relative:paragraph;z-index:8680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24.80036pt;margin-top:27.978368pt;width:11.55pt;height:11.35pt;mso-position-horizontal-relative:page;mso-position-vertical-relative:paragraph;z-index:8704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35.054175pt;margin-top:23.835693pt;width:11.55pt;height:11.35pt;mso-position-horizontal-relative:page;mso-position-vertical-relative:paragraph;z-index:8728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45.30799pt;margin-top:19.693018pt;width:11.55pt;height:11.35pt;mso-position-horizontal-relative:page;mso-position-vertical-relative:paragraph;z-index:8752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55.561774pt;margin-top:15.550341pt;width:11.55pt;height:11.35pt;mso-position-horizontal-relative:page;mso-position-vertical-relative:paragraph;z-index:8776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65.815619pt;margin-top:11.407665pt;width:11.55pt;height:11.35pt;mso-position-horizontal-relative:page;mso-position-vertical-relative:paragraph;z-index:8800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76.069403pt;margin-top:7.264989pt;width:11.55pt;height:11.35pt;mso-position-horizontal-relative:page;mso-position-vertical-relative:paragraph;z-index:8824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86.323218pt;margin-top:3.122314pt;width:11.55pt;height:11.35pt;mso-position-horizontal-relative:page;mso-position-vertical-relative:paragraph;z-index:8848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96.577032pt;margin-top:-1.020362pt;width:11.55pt;height:11.35pt;mso-position-horizontal-relative:page;mso-position-vertical-relative:paragraph;z-index:8872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406.830847pt;margin-top:-5.163038pt;width:11.55pt;height:11.35pt;mso-position-horizontal-relative:page;mso-position-vertical-relative:paragraph;z-index:8896;rotation:249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>
          <w:rFonts w:ascii="Arial"/>
          <w:color w:val="636466"/>
          <w:w w:val="85"/>
          <w:sz w:val="15"/>
        </w:rPr>
        <w:t>Forcing Vaporizer</w:t>
      </w:r>
      <w:r>
        <w:rPr>
          <w:rFonts w:ascii="Arial"/>
          <w:color w:val="636466"/>
          <w:spacing w:val="-25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&amp;</w:t>
      </w:r>
      <w:r>
        <w:rPr>
          <w:rFonts w:ascii="Arial"/>
          <w:color w:val="636466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Heating</w:t>
      </w:r>
      <w:r>
        <w:rPr>
          <w:rFonts w:ascii="Arial"/>
          <w:color w:val="636466"/>
          <w:spacing w:val="-6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System</w:t>
      </w:r>
      <w:r>
        <w:rPr>
          <w:rFonts w:ascii="Arial"/>
          <w:sz w:val="15"/>
        </w:rPr>
      </w:r>
    </w:p>
    <w:p>
      <w:pPr>
        <w:pStyle w:val="ListParagraph"/>
        <w:numPr>
          <w:ilvl w:val="1"/>
          <w:numId w:val="10"/>
        </w:numPr>
        <w:tabs>
          <w:tab w:pos="1901" w:val="left" w:leader="none"/>
        </w:tabs>
        <w:spacing w:line="240" w:lineRule="auto" w:before="77" w:after="0"/>
        <w:ind w:left="1900" w:right="0" w:hanging="12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36466"/>
          <w:w w:val="90"/>
          <w:sz w:val="15"/>
        </w:rPr>
        <w:br w:type="column"/>
        <w:t>DF</w:t>
      </w:r>
      <w:r>
        <w:rPr>
          <w:rFonts w:ascii="Arial"/>
          <w:color w:val="636466"/>
          <w:spacing w:val="-2"/>
          <w:w w:val="90"/>
          <w:sz w:val="15"/>
        </w:rPr>
        <w:t> </w:t>
      </w:r>
      <w:r>
        <w:rPr>
          <w:rFonts w:ascii="Arial"/>
          <w:color w:val="636466"/>
          <w:w w:val="90"/>
          <w:sz w:val="15"/>
        </w:rPr>
        <w:t>Engine</w:t>
      </w:r>
      <w:r>
        <w:rPr>
          <w:rFonts w:ascii="Arial"/>
          <w:sz w:val="15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23820" w:h="16840" w:orient="landscape"/>
          <w:pgMar w:top="1580" w:bottom="280" w:left="0" w:right="0"/>
          <w:cols w:num="2" w:equalWidth="0">
            <w:col w:w="16931" w:space="40"/>
            <w:col w:w="684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23820" w:h="16840" w:orient="landscape"/>
          <w:pgMar w:top="1580" w:bottom="28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170" w:lineRule="exact" w:before="0"/>
        <w:ind w:left="9003" w:right="0" w:firstLine="35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32.468079pt;margin-top:-62.038807pt;width:224.1pt;height:13.5pt;mso-position-horizontal-relative:page;mso-position-vertical-relative:paragraph;z-index:7696" type="#_x0000_t202" filled="false" stroked="false">
            <v:textbox inset="0,0,0,0" style="layout-flow:vertical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22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rFonts w:ascii="Tahoma" w:hAnsi="Tahoma" w:cs="Tahoma" w:eastAsia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color w:val="9C9C9D"/>
                      <w:w w:val="103"/>
                      <w:sz w:val="22"/>
                      <w:szCs w:val="22"/>
                    </w:rPr>
                    <w:t>▲</w:t>
                  </w:r>
                  <w:r>
                    <w:rPr>
                      <w:rFonts w:ascii="Tahoma" w:hAnsi="Tahoma" w:cs="Tahoma" w:eastAsia="Tahoma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6.112463pt;margin-top:-81.216513pt;width:11.55pt;height:11.35pt;mso-position-horizontal-relative:page;mso-position-vertical-relative:paragraph;z-index:7720;rotation:115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892.692603pt;margin-top:-22.977766pt;width:11.55pt;height:11.35pt;mso-position-horizontal-relative:page;mso-position-vertical-relative:paragraph;z-index:8320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883.020178pt;margin-top:-28.339251pt;width:11.55pt;height:11.35pt;mso-position-horizontal-relative:page;mso-position-vertical-relative:paragraph;z-index:8344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872.899268pt;margin-top:-33.638739pt;width:11.55pt;height:11.35pt;mso-position-horizontal-relative:page;mso-position-vertical-relative:paragraph;z-index:8368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14.47912pt;width:11.35pt;height:11.35pt;mso-position-horizontal-relative:page;mso-position-vertical-relative:paragraph;z-index:8440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3.420162pt;width:11.35pt;height:11.35pt;mso-position-horizontal-relative:page;mso-position-vertical-relative:paragraph;z-index:8464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-7.638795pt;width:11.35pt;height:11.35pt;mso-position-horizontal-relative:page;mso-position-vertical-relative:paragraph;z-index:8488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-18.697754pt;width:11.35pt;height:11.35pt;mso-position-horizontal-relative:page;mso-position-vertical-relative:paragraph;z-index:8512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-29.756712pt;width:11.35pt;height:11.35pt;mso-position-horizontal-relative:page;mso-position-vertical-relative:paragraph;z-index:8536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-40.815670pt;width:11.35pt;height:11.35pt;mso-position-horizontal-relative:page;mso-position-vertical-relative:paragraph;z-index:8560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260.881775pt;margin-top:-51.874626pt;width:11.35pt;height:11.35pt;mso-position-horizontal-relative:page;mso-position-vertical-relative:paragraph;z-index:8584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64.940094pt;margin-top:11.060678pt;width:11.35pt;height:11.35pt;mso-position-horizontal-relative:page;mso-position-vertical-relative:paragraph;z-index:8608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364.940094pt;margin-top:.00172pt;width:11.35pt;height:11.35pt;mso-position-horizontal-relative:page;mso-position-vertical-relative:paragraph;z-index:8632;rotation:180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>
          <w:rFonts w:ascii="Arial"/>
          <w:color w:val="636466"/>
          <w:w w:val="85"/>
          <w:sz w:val="15"/>
        </w:rPr>
        <w:t>*BOG</w:t>
      </w:r>
      <w:r>
        <w:rPr>
          <w:rFonts w:ascii="Arial"/>
          <w:color w:val="636466"/>
          <w:spacing w:val="-15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Handling</w:t>
      </w:r>
      <w:r>
        <w:rPr>
          <w:rFonts w:ascii="Arial"/>
          <w:color w:val="636466"/>
          <w:spacing w:val="-15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&amp;</w:t>
      </w:r>
      <w:r>
        <w:rPr>
          <w:rFonts w:ascii="Arial"/>
          <w:color w:val="636466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Treatment</w:t>
      </w:r>
      <w:r>
        <w:rPr>
          <w:rFonts w:ascii="Arial"/>
          <w:color w:val="636466"/>
          <w:spacing w:val="-9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System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1394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62.799805pt;margin-top:-111.547195pt;width:108.5pt;height:108.5pt;mso-position-horizontal-relative:page;mso-position-vertical-relative:paragraph;z-index:7024" coordorigin="15256,-2231" coordsize="2170,2170">
            <v:group style="position:absolute;left:15482;top:-2005;width:1717;height:1718" coordorigin="15482,-2005" coordsize="1717,1718">
              <v:shape style="position:absolute;left:15482;top:-2005;width:1717;height:1718" coordorigin="15482,-2005" coordsize="1717,1718" path="m16341,-2005l16270,-2002,16201,-1993,16134,-1980,16069,-1961,16006,-1937,15946,-1909,15888,-1876,15834,-1839,15782,-1798,15734,-1753,15689,-1704,15648,-1653,15611,-1598,15578,-1540,15550,-1480,15526,-1417,15507,-1352,15494,-1285,15485,-1216,15482,-1146,15485,-1075,15494,-1006,15507,-939,15526,-874,15550,-812,15578,-751,15611,-694,15648,-639,15689,-587,15734,-539,15782,-494,15834,-453,15889,-416,15947,-383,16007,-355,16070,-331,16135,-312,16202,-299,16271,-290,16341,-288,16412,-290,16480,-299,16548,-313,16613,-331,16675,-355,16736,-383,16793,-416,16848,-453,16900,-494,16948,-539,16993,-588,17034,-639,17071,-694,17104,-752,17132,-812,17156,-875,17175,-940,17188,-1007,17197,-1076,17199,-1146,17197,-1217,17188,-1286,17174,-1353,17156,-1418,17132,-1480,17103,-1541,17071,-1599,17034,-1653,16993,-1705,16948,-1753,16899,-1798,16848,-1839,16793,-1876,16735,-1909,16675,-1937,16612,-1961,16547,-1980,16480,-1993,16411,-2002,16341,-2005xe" filled="true" fillcolor="#9c9c9d" stroked="false">
                <v:path arrowok="t"/>
                <v:fill type="solid"/>
              </v:shape>
            </v:group>
            <v:group style="position:absolute;left:15256;top:-2231;width:2170;height:2170" coordorigin="15256,-2231" coordsize="2170,2170">
              <v:shape style="position:absolute;left:15256;top:-2231;width:2170;height:2170" coordorigin="15256,-2231" coordsize="2170,2170" path="m16340,-2231l16252,-2227,16165,-2217,16080,-2199,15998,-2175,15919,-2145,15842,-2109,15769,-2068,15700,-2021,15635,-1969,15574,-1913,15517,-1851,15465,-1786,15419,-1717,15377,-1644,15341,-1568,15311,-1488,15287,-1406,15270,-1321,15260,-1234,15256,-1146,15260,-1057,15270,-970,15288,-885,15312,-803,15342,-724,15377,-648,15419,-575,15466,-506,15518,-440,15574,-379,15635,-322,15701,-271,15770,-224,15843,-182,15919,-146,15998,-116,16081,-93,16165,-75,16252,-65,16341,-61,16430,-65,16517,-75,16602,-93,16684,-117,16763,-147,16839,-183,16912,-224,16982,-271,17002,-288,16341,-288,16341,-514,16239,-522,16141,-546,16051,-585,15968,-636,15894,-699,15831,-773,15780,-856,15741,-946,15717,-1043,15709,-1146,15711,-1198,15727,-1297,15758,-1392,15803,-1479,15861,-1557,15930,-1626,16008,-1683,16095,-1728,16189,-1760,16289,-1776,16341,-1778,17222,-1778,17216,-1787,17164,-1852,17107,-1913,17046,-1970,16981,-2021,16912,-2068,16839,-2110,16762,-2146,16683,-2176,16601,-2199,16516,-2217,16429,-2227,16340,-2231xe" filled="true" fillcolor="#9c9c9d" stroked="false">
                <v:path arrowok="t"/>
                <v:fill type="solid"/>
              </v:shape>
              <v:shape style="position:absolute;left:15256;top:-2231;width:2170;height:2170" coordorigin="15256,-2231" coordsize="2170,2170" path="m17222,-1778l16341,-1778,16393,-1776,16443,-1770,16540,-1746,16631,-1708,16714,-1656,16788,-1593,16851,-1519,16902,-1436,16941,-1346,16965,-1249,16973,-1146,16971,-1094,16955,-995,16923,-900,16878,-814,16821,-735,16752,-666,16674,-609,16587,-564,16493,-532,16393,-516,16341,-514,16341,-288,17002,-288,17047,-323,17108,-380,17165,-441,17216,-506,17263,-575,17305,-648,17341,-725,17371,-804,17394,-886,17412,-971,17422,-1058,17426,-1146,17422,-1235,17412,-1322,17394,-1407,17370,-1489,17340,-1568,17304,-1644,17263,-1717,17222,-1778xe" filled="true" fillcolor="#9c9c9d" stroked="false">
                <v:path arrowok="t"/>
                <v:fill type="solid"/>
              </v:shape>
            </v:group>
            <v:group style="position:absolute;left:15311;top:-2176;width:2061;height:2061" coordorigin="15311,-2176" coordsize="2061,2061">
              <v:shape style="position:absolute;left:15311;top:-2176;width:2061;height:2061" coordorigin="15311,-2176" coordsize="2061,2061" path="m16341,-2176l16256,-2173,16173,-2163,16093,-2146,16015,-2124,15940,-2095,15867,-2061,15798,-2022,15732,-1977,15670,-1928,15612,-1874,15558,-1816,15509,-1754,15465,-1688,15426,-1619,15392,-1547,15363,-1471,15341,-1393,15324,-1313,15314,-1230,15311,-1146,15314,-1061,15324,-979,15341,-898,15363,-820,15392,-745,15426,-672,15465,-603,15510,-537,15559,-475,15613,-417,15671,-364,15733,-314,15799,-270,15868,-231,15940,-197,16016,-168,16094,-146,16174,-129,16257,-119,16341,-116,16426,-119,16508,-129,16589,-146,16667,-169,16742,-197,16815,-231,16884,-270,16950,-315,17012,-364,17070,-418,17123,-476,17173,-538,17217,-604,17256,-673,17290,-745,17319,-821,17341,-899,17358,-979,17368,-1062,17371,-1146,17368,-1231,17357,-1313,17341,-1394,17318,-1472,17290,-1547,17256,-1620,17216,-1689,17172,-1755,17123,-1817,17069,-1875,17011,-1928,16949,-1978,16883,-2022,16814,-2061,16742,-2095,16666,-2124,16588,-2146,16508,-2163,16425,-2173,16341,-2176xe" filled="true" fillcolor="#ffffff" stroked="false">
                <v:path arrowok="t"/>
                <v:fill type="solid"/>
              </v:shape>
              <v:shape style="position:absolute;left:15482;top:-1944;width:1717;height:1454" type="#_x0000_t75" stroked="false">
                <v:imagedata r:id="rId91" o:title=""/>
              </v:shape>
            </v:group>
            <w10:wrap type="none"/>
          </v:group>
        </w:pict>
      </w:r>
      <w:r>
        <w:rPr/>
        <w:pict>
          <v:group style="position:absolute;margin-left:901.419006pt;margin-top:-43.875996pt;width:108.5pt;height:108.5pt;mso-position-horizontal-relative:page;mso-position-vertical-relative:paragraph;z-index:7048" coordorigin="18028,-878" coordsize="2170,2170">
            <v:group style="position:absolute;left:18255;top:-651;width:1718;height:1717" coordorigin="18255,-651" coordsize="1718,1717">
              <v:shape style="position:absolute;left:18255;top:-651;width:1718;height:1717" coordorigin="18255,-651" coordsize="1718,1717" path="m19113,-651l19043,-648,18974,-640,18907,-626,18842,-607,18779,-584,18718,-555,18661,-522,18606,-485,18554,-444,18506,-399,18461,-351,18420,-299,18383,-245,18350,-187,18322,-126,18298,-64,18280,1,18266,68,18258,137,18255,208,18258,278,18266,347,18280,414,18299,479,18322,542,18351,602,18384,660,18421,715,18462,766,18506,815,18555,859,18607,900,18661,937,18719,970,18779,999,18842,1022,18907,1041,18974,1055,19043,1063,19114,1066,19184,1063,19253,1055,19320,1041,19385,1022,19448,998,19508,970,19566,937,19621,900,19672,859,19721,814,19765,766,19806,714,19843,659,19876,602,19904,541,19928,478,19947,413,19961,346,19969,277,19972,207,19969,137,19961,68,19947,1,19928,-64,19904,-127,19876,-187,19843,-245,19806,-300,19765,-352,19720,-400,19672,-445,19620,-486,19565,-523,19508,-555,19447,-584,19384,-607,19319,-626,19252,-640,19183,-648,19113,-651xe" filled="true" fillcolor="#9c9c9d" stroked="false">
                <v:path arrowok="t"/>
                <v:fill type="solid"/>
              </v:shape>
            </v:group>
            <v:group style="position:absolute;left:18028;top:-878;width:2170;height:2170" coordorigin="18028,-878" coordsize="2170,2170">
              <v:shape style="position:absolute;left:18028;top:-878;width:2170;height:2170" coordorigin="18028,-878" coordsize="2170,2170" path="m19113,-878l19024,-874,18937,-863,18852,-846,18770,-822,18691,-792,18615,-756,18542,-714,18473,-668,18407,-616,18346,-559,18290,-498,18238,-433,18191,-363,18149,-290,18114,-214,18084,-135,18060,-53,18043,32,18032,119,18028,208,18032,297,18043,384,18060,468,18084,550,18114,630,18150,706,18191,779,18238,848,18290,913,18347,974,18408,1031,18473,1083,18542,1130,18615,1171,18692,1207,18771,1237,18853,1261,18938,1278,19024,1289,19114,1292,19203,1289,19289,1278,19374,1261,19456,1237,19536,1207,19612,1171,19685,1129,19754,1082,19775,1066,19113,1066,19113,840,19011,831,18914,807,18823,769,18740,717,18667,654,18603,581,18552,498,18514,407,18489,310,18481,208,18483,156,18500,56,18531,-38,18576,-125,18633,-204,18702,-272,18780,-330,18867,-375,18961,-406,19061,-423,19113,-425,19994,-425,19988,-433,19936,-498,19880,-560,19819,-616,19753,-668,19684,-715,19611,-756,19535,-792,19455,-822,19373,-846,19289,-863,19202,-874,19113,-878xe" filled="true" fillcolor="#9c9c9d" stroked="false">
                <v:path arrowok="t"/>
                <v:fill type="solid"/>
              </v:shape>
              <v:shape style="position:absolute;left:18028;top:-878;width:2170;height:2170" coordorigin="18028,-878" coordsize="2170,2170" path="m19994,-425l19113,-425,19165,-423,19216,-416,19313,-392,19403,-354,19486,-303,19560,-239,19623,-166,19675,-83,19713,8,19737,105,19745,207,19743,259,19727,359,19696,453,19651,540,19593,618,19525,687,19446,745,19359,790,19265,821,19165,837,19114,840,19113,1066,19775,1066,19819,1031,19880,974,19937,913,19989,847,20036,778,20077,705,20113,629,20143,550,20167,467,20184,383,20195,296,20198,207,20195,118,20184,31,20167,-53,20143,-135,20113,-215,20077,-291,20035,-364,19994,-425xe" filled="true" fillcolor="#9c9c9d" stroked="false">
                <v:path arrowok="t"/>
                <v:fill type="solid"/>
              </v:shape>
            </v:group>
            <v:group style="position:absolute;left:18083;top:-823;width:2061;height:2061" coordorigin="18083,-823" coordsize="2061,2061">
              <v:shape style="position:absolute;left:18083;top:-823;width:2061;height:2061" coordorigin="18083,-823" coordsize="2061,2061" path="m19113,-823l19028,-819,18946,-809,18865,-793,18787,-770,18712,-742,18639,-708,18570,-668,18505,-624,18443,-575,18385,-521,18331,-463,18282,-401,18237,-335,18198,-266,18164,-193,18135,-118,18113,-40,18097,41,18086,123,18083,208,18087,292,18097,375,18113,455,18136,533,18164,609,18198,681,18238,750,18282,816,18331,878,18385,936,18443,990,18505,1039,18571,1083,18640,1123,18713,1157,18788,1185,18866,1208,18947,1224,19029,1234,19114,1238,19198,1234,19281,1224,19361,1208,19439,1185,19515,1156,19587,1122,19656,1083,19722,1039,19784,989,19842,936,19896,878,19945,816,19989,750,20029,680,20063,608,20091,533,20114,455,20130,374,20140,292,20143,207,20140,123,20130,40,20113,-41,20091,-119,20062,-194,20028,-266,19989,-336,19944,-401,19895,-463,19841,-521,19783,-575,19721,-624,19656,-669,19586,-708,19514,-742,19439,-770,19360,-793,19280,-809,19197,-819,19113,-823xe" filled="true" fillcolor="#ffffff" stroked="false">
                <v:path arrowok="t"/>
                <v:fill type="solid"/>
              </v:shape>
              <v:shape style="position:absolute;left:18255;top:-449;width:1717;height:1193" type="#_x0000_t75" stroked="false">
                <v:imagedata r:id="rId92" o:title="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15"/>
        </w:rPr>
        <w:t>HP Pump</w:t>
      </w:r>
      <w:r>
        <w:rPr>
          <w:rFonts w:ascii="Arial"/>
          <w:color w:val="636466"/>
          <w:spacing w:val="-4"/>
          <w:w w:val="80"/>
          <w:sz w:val="15"/>
        </w:rPr>
        <w:t> </w:t>
      </w:r>
      <w:r>
        <w:rPr>
          <w:rFonts w:ascii="Arial"/>
          <w:color w:val="636466"/>
          <w:w w:val="80"/>
          <w:sz w:val="15"/>
        </w:rPr>
        <w:t>(HP)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23820" w:h="16840" w:orient="landscape"/>
          <w:pgMar w:top="1580" w:bottom="280" w:left="0" w:right="0"/>
          <w:cols w:num="2" w:equalWidth="0">
            <w:col w:w="10039" w:space="40"/>
            <w:col w:w="1374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170" w:lineRule="exact" w:before="0"/>
        <w:ind w:left="18641" w:right="3908" w:firstLine="12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23.293396pt;margin-top:-44.770687pt;width:108.5pt;height:108.5pt;mso-position-horizontal-relative:page;mso-position-vertical-relative:paragraph;z-index:7072" coordorigin="20466,-895" coordsize="2170,2170">
            <v:group style="position:absolute;left:20692;top:-669;width:1717;height:1718" coordorigin="20692,-669" coordsize="1717,1718">
              <v:shape style="position:absolute;left:20692;top:-669;width:1717;height:1718" coordorigin="20692,-669" coordsize="1717,1718" path="m21550,-669l21480,-666,21411,-658,21344,-644,21279,-625,21216,-601,21156,-573,21098,-540,21043,-503,20992,-462,20943,-417,20899,-369,20858,-317,20821,-262,20788,-205,20760,-144,20736,-82,20717,-17,20703,51,20695,119,20692,190,20695,260,20704,329,20717,396,20736,461,20760,524,20788,584,20821,642,20858,697,20899,748,20944,797,20992,842,21044,883,21099,920,21157,952,21217,981,21280,1004,21345,1023,21412,1037,21481,1045,21551,1048,21621,1045,21690,1037,21757,1023,21822,1004,21885,980,21946,952,22003,919,22058,882,22110,841,22158,796,22203,748,22244,696,22281,641,22314,584,22342,523,22366,461,22384,395,22398,328,22406,260,22409,189,22406,119,22398,50,22384,-17,22365,-82,22342,-145,22313,-205,22280,-263,22243,-318,22202,-369,22158,-418,22109,-463,22058,-504,22003,-541,21945,-573,21885,-602,21822,-625,21757,-644,21690,-658,21621,-666,21550,-669xe" filled="true" fillcolor="#9c9c9d" stroked="false">
                <v:path arrowok="t"/>
                <v:fill type="solid"/>
              </v:shape>
            </v:group>
            <v:group style="position:absolute;left:20466;top:-895;width:2170;height:2170" coordorigin="20466,-895" coordsize="2170,2170">
              <v:shape style="position:absolute;left:20466;top:-895;width:2170;height:2170" coordorigin="20466,-895" coordsize="2170,2170" path="m21550,-895l21462,-892,21375,-881,21290,-864,21208,-840,21129,-810,21052,-774,20979,-732,20910,-686,20845,-634,20784,-577,20727,-516,20675,-450,20628,-381,20587,-308,20551,-232,20521,-153,20497,-71,20480,14,20469,101,20466,190,20470,279,20480,366,20498,450,20521,532,20551,612,20587,688,20629,761,20676,830,20728,895,20784,956,20845,1013,20911,1065,20980,1112,21053,1153,21129,1189,21208,1219,21291,1243,21375,1260,21462,1271,21551,1274,21640,1271,21727,1260,21812,1243,21894,1219,21973,1189,22049,1153,22122,1111,22191,1065,22212,1048,21551,1048,21551,822,21448,813,21351,789,21261,751,21178,700,21104,636,21041,563,20989,480,20951,389,20927,292,20919,190,20921,138,20937,38,20968,-56,21013,-143,21071,-221,21139,-290,21218,-348,21305,-393,21399,-424,21499,-441,21551,-443,22432,-443,22426,-451,22374,-516,22317,-577,22256,-634,22191,-686,22122,-733,22049,-774,21972,-810,21893,-840,21811,-864,21726,-881,21639,-892,21550,-895xe" filled="true" fillcolor="#9c9c9d" stroked="false">
                <v:path arrowok="t"/>
                <v:fill type="solid"/>
              </v:shape>
              <v:shape style="position:absolute;left:20466;top:-895;width:2170;height:2170" coordorigin="20466,-895" coordsize="2170,2170" path="m22432,-443l21551,-443,21603,-441,21653,-434,21750,-410,21841,-372,21924,-321,21997,-257,22061,-184,22112,-101,22151,-10,22175,87,22183,189,22181,241,22165,341,22133,435,22088,522,22031,600,21962,669,21884,727,21797,772,21703,803,21603,819,21551,822,21551,1048,22212,1048,22257,1013,22318,956,22375,895,22426,829,22473,760,22515,687,22550,611,22580,532,22604,450,22622,365,22632,278,22636,189,22632,100,22621,13,22604,-71,22580,-153,22550,-233,22514,-309,22473,-382,22432,-443xe" filled="true" fillcolor="#9c9c9d" stroked="false">
                <v:path arrowok="t"/>
                <v:fill type="solid"/>
              </v:shape>
            </v:group>
            <v:group style="position:absolute;left:20521;top:-841;width:2061;height:2061" coordorigin="20521,-841" coordsize="2061,2061">
              <v:shape style="position:absolute;left:20521;top:-841;width:2061;height:2061" coordorigin="20521,-841" coordsize="2061,2061" path="m21550,-841l21466,-837,21383,-827,21303,-811,21225,-788,21149,-760,21077,-726,21008,-686,20942,-642,20880,-592,20822,-539,20768,-481,20719,-419,20675,-353,20635,-284,20601,-211,20573,-136,20550,-58,20534,23,20524,105,20521,190,20524,274,20534,357,20551,437,20573,515,20602,591,20636,663,20675,732,20720,798,20769,860,20823,918,20881,972,20943,1021,21008,1066,21078,1105,21150,1139,21226,1167,21304,1190,21384,1206,21467,1216,21551,1220,21636,1216,21718,1206,21799,1190,21877,1167,21952,1139,22025,1104,22094,1065,22159,1021,22221,971,22279,918,22333,860,22382,798,22427,732,22466,663,22500,590,22529,515,22551,437,22568,356,22578,274,22581,189,22577,105,22567,22,22551,-58,22528,-136,22500,-212,22466,-284,22426,-353,22382,-419,22333,-481,22279,-539,22221,-593,22159,-642,22093,-687,22024,-726,21951,-760,21876,-788,21798,-811,21718,-827,21635,-837,21550,-841xe" filled="true" fillcolor="#ffffff" stroked="false">
                <v:path arrowok="t"/>
                <v:fill type="solid"/>
              </v:shape>
              <v:shape style="position:absolute;left:20768;top:-553;width:1566;height:1475" type="#_x0000_t75" stroked="false">
                <v:imagedata r:id="rId93" o:title=""/>
              </v:shape>
            </v:group>
            <w10:wrap type="none"/>
          </v:group>
        </w:pict>
      </w:r>
      <w:r>
        <w:rPr/>
        <w:pict>
          <v:group style="position:absolute;margin-left:212.289795pt;margin-top:-43.52309pt;width:212.9pt;height:108.25pt;mso-position-horizontal-relative:page;mso-position-vertical-relative:paragraph;z-index:7096" coordorigin="4246,-870" coordsize="4258,2165">
            <v:shape style="position:absolute;left:4246;top:-870;width:4257;height:2165" type="#_x0000_t75" stroked="false">
              <v:imagedata r:id="rId94" o:title=""/>
            </v:shape>
            <v:shape style="position:absolute;left:6870;top:-564;width:1102;height:1543" type="#_x0000_t75" stroked="false">
              <v:imagedata r:id="rId95" o:title=""/>
            </v:shape>
            <v:group style="position:absolute;left:6061;top:-181;width:626;height:787" coordorigin="6061,-181" coordsize="626,787">
              <v:shape style="position:absolute;left:6061;top:-181;width:626;height:787" coordorigin="6061,-181" coordsize="626,787" path="m6061,-181l6061,605,6088,605,6099,587,6111,570,6152,524,6201,487,6257,459,6318,442,6374,437,6687,437,6687,-14,6387,-14,6363,-15,6297,-24,6237,-45,6183,-76,6137,-115,6090,-179,6061,-181xe" filled="true" fillcolor="#ffffff" stroked="false">
                <v:path arrowok="t"/>
                <v:fill type="solid"/>
              </v:shape>
              <v:shape style="position:absolute;left:6061;top:-181;width:626;height:787" coordorigin="6061,-181" coordsize="626,787" path="m6687,437l6374,437,6396,438,6418,440,6480,455,6537,481,6588,517,6631,561,6654,595,6687,605,6687,437xe" filled="true" fillcolor="#ffffff" stroked="false">
                <v:path arrowok="t"/>
                <v:fill type="solid"/>
              </v:shape>
              <v:shape style="position:absolute;left:6061;top:-181;width:626;height:787" coordorigin="6061,-181" coordsize="626,787" path="m6687,-181l6660,-181,6649,-164,6638,-147,6596,-101,6547,-63,6491,-35,6430,-18,6387,-14,6687,-14,6687,-181xe" filled="true" fillcolor="#ffffff" stroked="false">
                <v:path arrowok="t"/>
                <v:fill type="solid"/>
              </v:shape>
            </v:group>
            <v:group style="position:absolute;left:4298;top:-818;width:2061;height:2061" coordorigin="4298,-818" coordsize="2061,2061">
              <v:shape style="position:absolute;left:4298;top:-818;width:2061;height:2061" coordorigin="4298,-818" coordsize="2061,2061" path="m5328,-818l5244,-815,5161,-805,5081,-788,5003,-766,4927,-737,4855,-703,4785,-664,4720,-620,4658,-570,4600,-517,4546,-459,4497,-397,4452,-331,4413,-262,4379,-189,4351,-114,4328,-36,4311,45,4301,127,4298,212,4301,296,4311,379,4328,459,4351,537,4379,613,4413,685,4452,755,4497,820,4546,882,4600,940,4658,994,4720,1043,4785,1088,4855,1127,4927,1161,5003,1190,5081,1212,5161,1229,5244,1239,5328,1242,5413,1239,5495,1229,5576,1212,5654,1190,5729,1161,5802,1127,5871,1088,5937,1043,5999,994,6057,940,6110,882,6160,820,6204,755,6243,685,6277,613,6306,537,6328,459,6345,379,6355,296,6358,212,6355,127,6345,45,6328,-36,6306,-114,6277,-189,6243,-262,6204,-331,6160,-397,6110,-459,6057,-517,5999,-570,5937,-620,5871,-664,5802,-703,5729,-737,5654,-766,5576,-788,5495,-805,5413,-815,5328,-818xe" filled="true" fillcolor="#ffffff" stroked="false">
                <v:path arrowok="t"/>
                <v:fill type="solid"/>
              </v:shape>
              <v:shape style="position:absolute;left:4509;top:-285;width:1675;height:939" type="#_x0000_t75" stroked="false">
                <v:imagedata r:id="rId96" o:title=""/>
              </v:shape>
            </v:group>
            <w10:wrap type="none"/>
          </v:group>
        </w:pict>
      </w:r>
      <w:r>
        <w:rPr/>
        <w:pict>
          <v:shape style="position:absolute;margin-left:1016.156165pt;margin-top:-26.164336pt;width:11.55pt;height:11.35pt;mso-position-horizontal-relative:page;mso-position-vertical-relative:paragraph;z-index:8272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/>
        <w:pict>
          <v:shape style="position:absolute;margin-left:1006.483801pt;margin-top:-31.525818pt;width:11.55pt;height:11.35pt;mso-position-horizontal-relative:page;mso-position-vertical-relative:paragraph;z-index:8296;rotation:118" type="#_x0000_t136" fillcolor="#9c9c9d" stroked="f">
            <o:extrusion v:ext="view" autorotationcenter="t"/>
            <v:textpath style="font-family:&amp;quot;Tahoma&amp;quot;;font-size:11pt;v-text-kern:t;mso-text-shadow:auto;font-weight:bold" string="▲"/>
            <w10:wrap type="none"/>
          </v:shape>
        </w:pict>
      </w:r>
      <w:r>
        <w:rPr>
          <w:rFonts w:ascii="Arial"/>
          <w:color w:val="636466"/>
          <w:w w:val="95"/>
          <w:sz w:val="15"/>
        </w:rPr>
        <w:t>Vaporizer</w:t>
      </w:r>
      <w:r>
        <w:rPr>
          <w:rFonts w:ascii="Arial"/>
          <w:color w:val="636466"/>
          <w:spacing w:val="-23"/>
          <w:w w:val="95"/>
          <w:sz w:val="15"/>
        </w:rPr>
        <w:t> </w:t>
      </w:r>
      <w:r>
        <w:rPr>
          <w:rFonts w:ascii="Arial"/>
          <w:color w:val="636466"/>
          <w:w w:val="95"/>
          <w:sz w:val="15"/>
        </w:rPr>
        <w:t>&amp;</w:t>
      </w:r>
      <w:r>
        <w:rPr>
          <w:rFonts w:ascii="Arial"/>
          <w:color w:val="636466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Heating</w:t>
      </w:r>
      <w:r>
        <w:rPr>
          <w:rFonts w:ascii="Arial"/>
          <w:color w:val="636466"/>
          <w:spacing w:val="-6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System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23820" w:h="16840" w:orient="landscape"/>
          <w:pgMar w:top="15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line="171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36466"/>
          <w:w w:val="80"/>
          <w:sz w:val="15"/>
        </w:rPr>
        <w:t>HiMSEN</w:t>
      </w:r>
      <w:r>
        <w:rPr>
          <w:rFonts w:ascii="Arial"/>
          <w:color w:val="636466"/>
          <w:spacing w:val="-5"/>
          <w:w w:val="80"/>
          <w:sz w:val="15"/>
        </w:rPr>
        <w:t> </w:t>
      </w:r>
      <w:r>
        <w:rPr>
          <w:rFonts w:ascii="Arial"/>
          <w:color w:val="636466"/>
          <w:w w:val="80"/>
          <w:sz w:val="15"/>
        </w:rPr>
        <w:t>DF</w:t>
      </w:r>
      <w:r>
        <w:rPr>
          <w:rFonts w:ascii="Arial"/>
          <w:sz w:val="15"/>
        </w:rPr>
      </w:r>
    </w:p>
    <w:p>
      <w:pPr>
        <w:spacing w:line="171" w:lineRule="exact" w:before="0"/>
        <w:ind w:left="0" w:right="12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36466"/>
          <w:w w:val="80"/>
          <w:sz w:val="15"/>
        </w:rPr>
        <w:t>Engine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36466"/>
          <w:w w:val="85"/>
          <w:sz w:val="15"/>
        </w:rPr>
        <w:t>DF</w:t>
      </w:r>
      <w:r>
        <w:rPr>
          <w:rFonts w:ascii="Arial"/>
          <w:color w:val="636466"/>
          <w:spacing w:val="-15"/>
          <w:w w:val="85"/>
          <w:sz w:val="15"/>
        </w:rPr>
        <w:t> </w:t>
      </w:r>
      <w:r>
        <w:rPr>
          <w:rFonts w:ascii="Arial"/>
          <w:color w:val="636466"/>
          <w:w w:val="85"/>
          <w:sz w:val="15"/>
        </w:rPr>
        <w:t>Boiler</w:t>
      </w:r>
      <w:r>
        <w:rPr>
          <w:rFonts w:ascii="Arial"/>
          <w:sz w:val="15"/>
        </w:rPr>
      </w:r>
    </w:p>
    <w:p>
      <w:pPr>
        <w:spacing w:before="84"/>
        <w:ind w:left="152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b/>
          <w:color w:val="636466"/>
          <w:w w:val="95"/>
          <w:sz w:val="15"/>
        </w:rPr>
        <w:t>[</w:t>
      </w:r>
      <w:r>
        <w:rPr>
          <w:rFonts w:ascii="Arial"/>
          <w:b/>
          <w:color w:val="636466"/>
          <w:spacing w:val="-25"/>
          <w:w w:val="95"/>
          <w:sz w:val="15"/>
        </w:rPr>
        <w:t> </w:t>
      </w:r>
      <w:r>
        <w:rPr>
          <w:rFonts w:ascii="Arial"/>
          <w:b/>
          <w:color w:val="636466"/>
          <w:w w:val="95"/>
          <w:sz w:val="15"/>
        </w:rPr>
        <w:t>Remark</w:t>
      </w:r>
      <w:r>
        <w:rPr>
          <w:rFonts w:ascii="Arial"/>
          <w:b/>
          <w:color w:val="636466"/>
          <w:spacing w:val="-25"/>
          <w:w w:val="95"/>
          <w:sz w:val="15"/>
        </w:rPr>
        <w:t> </w:t>
      </w:r>
      <w:r>
        <w:rPr>
          <w:rFonts w:ascii="Arial"/>
          <w:b/>
          <w:color w:val="636466"/>
          <w:w w:val="95"/>
          <w:sz w:val="15"/>
        </w:rPr>
        <w:t>]</w:t>
      </w:r>
      <w:r>
        <w:rPr>
          <w:rFonts w:ascii="Arial"/>
          <w:sz w:val="15"/>
        </w:rPr>
      </w:r>
    </w:p>
    <w:p>
      <w:pPr>
        <w:pStyle w:val="ListParagraph"/>
        <w:numPr>
          <w:ilvl w:val="2"/>
          <w:numId w:val="10"/>
        </w:numPr>
        <w:tabs>
          <w:tab w:pos="5121" w:val="left" w:leader="none"/>
        </w:tabs>
        <w:spacing w:line="240" w:lineRule="auto" w:before="46" w:after="0"/>
        <w:ind w:left="5120" w:right="0" w:hanging="114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/>
          <w:color w:val="636466"/>
          <w:w w:val="105"/>
          <w:sz w:val="15"/>
        </w:rPr>
        <w:t>BOG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Handling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&amp;</w:t>
      </w:r>
      <w:r>
        <w:rPr>
          <w:rFonts w:ascii="Arial Narrow"/>
          <w:color w:val="636466"/>
          <w:spacing w:val="-12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Treatment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Systems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are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necessary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for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the</w:t>
      </w:r>
      <w:r>
        <w:rPr>
          <w:rFonts w:ascii="Arial Narrow"/>
          <w:color w:val="636466"/>
          <w:spacing w:val="-12"/>
          <w:w w:val="105"/>
          <w:sz w:val="15"/>
        </w:rPr>
        <w:t> </w:t>
      </w:r>
      <w:r>
        <w:rPr>
          <w:rFonts w:ascii="Arial Narrow"/>
          <w:color w:val="636466"/>
          <w:spacing w:val="-3"/>
          <w:w w:val="105"/>
          <w:sz w:val="15"/>
        </w:rPr>
        <w:t>Type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B</w:t>
      </w:r>
      <w:r>
        <w:rPr>
          <w:rFonts w:ascii="Arial Narrow"/>
          <w:color w:val="636466"/>
          <w:spacing w:val="-9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tank.</w:t>
      </w:r>
      <w:r>
        <w:rPr>
          <w:rFonts w:ascii="Arial Narrow"/>
          <w:sz w:val="15"/>
        </w:rPr>
      </w:r>
    </w:p>
    <w:p>
      <w:pPr>
        <w:pStyle w:val="ListParagraph"/>
        <w:numPr>
          <w:ilvl w:val="2"/>
          <w:numId w:val="10"/>
        </w:numPr>
        <w:tabs>
          <w:tab w:pos="5121" w:val="left" w:leader="none"/>
        </w:tabs>
        <w:spacing w:line="240" w:lineRule="auto" w:before="46" w:after="0"/>
        <w:ind w:left="5120" w:right="0" w:hanging="114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/>
          <w:color w:val="636466"/>
          <w:w w:val="105"/>
          <w:sz w:val="15"/>
        </w:rPr>
        <w:t>X-DF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and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HiMSEN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engine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are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required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to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handle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the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methane</w:t>
      </w:r>
      <w:r>
        <w:rPr>
          <w:rFonts w:ascii="Arial Narrow"/>
          <w:color w:val="636466"/>
          <w:spacing w:val="-8"/>
          <w:w w:val="105"/>
          <w:sz w:val="15"/>
        </w:rPr>
        <w:t> </w:t>
      </w:r>
      <w:r>
        <w:rPr>
          <w:rFonts w:ascii="Arial Narrow"/>
          <w:color w:val="636466"/>
          <w:w w:val="105"/>
          <w:sz w:val="15"/>
        </w:rPr>
        <w:t>number.</w:t>
      </w:r>
      <w:r>
        <w:rPr>
          <w:rFonts w:ascii="Arial Narrow"/>
          <w:sz w:val="15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91"/>
        <w:ind w:left="11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36466"/>
          <w:w w:val="80"/>
          <w:sz w:val="15"/>
        </w:rPr>
        <w:t>ME-GI</w:t>
      </w:r>
      <w:r>
        <w:rPr>
          <w:rFonts w:ascii="Arial"/>
          <w:color w:val="636466"/>
          <w:spacing w:val="17"/>
          <w:w w:val="80"/>
          <w:sz w:val="15"/>
        </w:rPr>
        <w:t> </w:t>
      </w:r>
      <w:r>
        <w:rPr>
          <w:rFonts w:ascii="Arial"/>
          <w:color w:val="636466"/>
          <w:w w:val="80"/>
          <w:sz w:val="15"/>
        </w:rPr>
        <w:t>Engine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23820" w:h="16840" w:orient="landscape"/>
          <w:pgMar w:top="1580" w:bottom="280" w:left="0" w:right="0"/>
          <w:cols w:num="4" w:equalWidth="0">
            <w:col w:w="5656" w:space="40"/>
            <w:col w:w="2045" w:space="3134"/>
            <w:col w:w="9140" w:space="40"/>
            <w:col w:w="3765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7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3;top:116;width:40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w w:val="96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22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color w:val="014DA2"/>
          <w:w w:val="115"/>
          <w:sz w:val="36"/>
        </w:rPr>
        <w:t>Hi-ERS </w:t>
      </w:r>
      <w:r>
        <w:rPr>
          <w:rFonts w:ascii="Lucida Sans"/>
          <w:color w:val="014DA2"/>
          <w:w w:val="115"/>
          <w:sz w:val="24"/>
        </w:rPr>
        <w:t>Hyundai Innovative Economical Re-liquefaction</w:t>
      </w:r>
      <w:r>
        <w:rPr>
          <w:rFonts w:ascii="Lucida Sans"/>
          <w:color w:val="014DA2"/>
          <w:spacing w:val="-56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System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36"/>
          <w:szCs w:val="36"/>
        </w:rPr>
      </w:pPr>
    </w:p>
    <w:p>
      <w:pPr>
        <w:pStyle w:val="BodyText"/>
        <w:spacing w:line="271" w:lineRule="auto" w:before="217"/>
        <w:ind w:right="1"/>
        <w:jc w:val="both"/>
      </w:pPr>
      <w:r>
        <w:rPr/>
        <w:pict>
          <v:group style="position:absolute;margin-left:62.450199pt;margin-top:11.607144pt;width:75.55pt;height:13.55pt;mso-position-horizontal-relative:page;mso-position-vertical-relative:paragraph;z-index:9448" coordorigin="1249,232" coordsize="1511,271">
            <v:group style="position:absolute;left:1869;top:240;width:313;height:263" coordorigin="1869,240" coordsize="313,263">
              <v:shape style="position:absolute;left:1869;top:240;width:313;height:263" coordorigin="1869,240" coordsize="313,263" path="m2181,240l1939,240,1869,503,2110,503,2125,447,1996,447,2008,400,2120,400,2135,343,2023,343,2036,297,2166,297,2181,240xe" filled="true" fillcolor="#262161" stroked="false">
                <v:path arrowok="t"/>
                <v:fill type="solid"/>
              </v:shape>
              <v:shape style="position:absolute;left:2156;top:241;width:313;height:262" type="#_x0000_t75" stroked="false">
                <v:imagedata r:id="rId97" o:title=""/>
              </v:shape>
            </v:group>
            <v:group style="position:absolute;left:2449;top:240;width:311;height:263" coordorigin="2449,240" coordsize="311,263">
              <v:shape style="position:absolute;left:2449;top:240;width:311;height:263" coordorigin="2449,240" coordsize="311,263" path="m2759,240l2571,242,2519,272,2495,331,2493,346,2494,371,2504,388,2522,398,2550,401,2618,401,2626,407,2626,419,2626,422,2624,427,2612,442,2588,447,2464,447,2449,503,2646,501,2698,471,2722,412,2725,397,2724,372,2714,355,2695,345,2668,342,2600,342,2591,336,2629,297,2744,297,2759,240xe" filled="true" fillcolor="#262161" stroked="false">
                <v:path arrowok="t"/>
                <v:fill type="solid"/>
              </v:shape>
            </v:group>
            <v:group style="position:absolute;left:1249;top:239;width:369;height:263" coordorigin="1249,239" coordsize="369,263">
              <v:shape style="position:absolute;left:1249;top:239;width:369;height:263" coordorigin="1249,239" coordsize="369,263" path="m1431,239l1319,239,1249,501,1361,501,1389,398,1575,398,1590,342,1404,342,1431,239xe" filled="true" fillcolor="#262161" stroked="false">
                <v:path arrowok="t"/>
                <v:fill type="solid"/>
              </v:shape>
              <v:shape style="position:absolute;left:1249;top:239;width:369;height:263" coordorigin="1249,239" coordsize="369,263" path="m1575,398l1463,398,1435,501,1548,501,1575,398xe" filled="true" fillcolor="#262161" stroked="false">
                <v:path arrowok="t"/>
                <v:fill type="solid"/>
              </v:shape>
              <v:shape style="position:absolute;left:1249;top:239;width:369;height:263" coordorigin="1249,239" coordsize="369,263" path="m1618,239l1506,239,1478,342,1590,342,1618,239xe" filled="true" fillcolor="#262161" stroked="false">
                <v:path arrowok="t"/>
                <v:fill type="solid"/>
              </v:shape>
            </v:group>
            <v:group style="position:absolute;left:1581;top:323;width:143;height:178" coordorigin="1581,323" coordsize="143,178">
              <v:shape style="position:absolute;left:1581;top:323;width:143;height:178" coordorigin="1581,323" coordsize="143,178" path="m1629,323l1581,501,1674,501,1723,324,1629,323xe" filled="true" fillcolor="#262161" stroked="false">
                <v:path arrowok="t"/>
                <v:fill type="solid"/>
              </v:shape>
            </v:group>
            <v:group style="position:absolute;left:1739;top:325;width:145;height:57" coordorigin="1739,325" coordsize="145,57">
              <v:shape style="position:absolute;left:1739;top:325;width:145;height:57" coordorigin="1739,325" coordsize="145,57" path="m1883,325l1754,325,1739,381,1868,381,1883,325xe" filled="true" fillcolor="#262161" stroked="false">
                <v:path arrowok="t"/>
                <v:fill type="solid"/>
              </v:shape>
            </v:group>
            <v:group style="position:absolute;left:1634;top:232;width:123;height:72" coordorigin="1634,232" coordsize="123,72">
              <v:shape style="position:absolute;left:1634;top:232;width:123;height:72" coordorigin="1634,232" coordsize="123,72" path="m1757,232l1671,232,1668,235,1655,252,1645,272,1637,295,1634,304,1656,300,1713,275,1757,232xe" filled="true" fillcolor="#8cc63f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95"/>
        </w:rPr>
        <w:t>HHI-EMD</w:t>
      </w:r>
      <w:r>
        <w:rPr>
          <w:spacing w:val="-7"/>
          <w:w w:val="95"/>
        </w:rPr>
        <w:t> </w:t>
      </w:r>
      <w:r>
        <w:rPr>
          <w:w w:val="95"/>
        </w:rPr>
        <w:t>has</w:t>
      </w:r>
      <w:r>
        <w:rPr>
          <w:spacing w:val="-7"/>
          <w:w w:val="95"/>
        </w:rPr>
        <w:t> </w:t>
      </w:r>
      <w:r>
        <w:rPr>
          <w:w w:val="95"/>
        </w:rPr>
        <w:t>developed</w:t>
      </w:r>
      <w:r>
        <w:rPr>
          <w:spacing w:val="-7"/>
          <w:w w:val="95"/>
        </w:rPr>
        <w:t> </w:t>
      </w:r>
      <w:r>
        <w:rPr>
          <w:w w:val="95"/>
        </w:rPr>
        <w:t>Hi-ERS,</w:t>
      </w:r>
      <w:r>
        <w:rPr>
          <w:spacing w:val="-7"/>
          <w:w w:val="95"/>
        </w:rPr>
        <w:t> </w:t>
      </w:r>
      <w:r>
        <w:rPr>
          <w:w w:val="95"/>
        </w:rPr>
        <w:t>Hyundai</w:t>
      </w:r>
      <w:r>
        <w:rPr>
          <w:spacing w:val="-7"/>
          <w:w w:val="95"/>
        </w:rPr>
        <w:t> </w:t>
      </w:r>
      <w:r>
        <w:rPr>
          <w:w w:val="95"/>
        </w:rPr>
        <w:t>Innovative</w:t>
      </w:r>
      <w:r>
        <w:rPr>
          <w:spacing w:val="-7"/>
          <w:w w:val="95"/>
        </w:rPr>
        <w:t> </w:t>
      </w:r>
      <w:r>
        <w:rPr>
          <w:w w:val="95"/>
        </w:rPr>
        <w:t>Economical</w:t>
      </w:r>
      <w:r>
        <w:rPr>
          <w:spacing w:val="-7"/>
          <w:w w:val="95"/>
        </w:rPr>
        <w:t> </w:t>
      </w:r>
      <w:r>
        <w:rPr>
          <w:w w:val="95"/>
        </w:rPr>
        <w:t>Re-liquefaction</w:t>
      </w:r>
      <w:r>
        <w:rPr>
          <w:spacing w:val="-7"/>
          <w:w w:val="95"/>
        </w:rPr>
        <w:t> </w:t>
      </w:r>
      <w:r>
        <w:rPr>
          <w:w w:val="95"/>
        </w:rPr>
        <w:t>System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can</w:t>
      </w:r>
      <w:r>
        <w:rPr>
          <w:w w:val="86"/>
        </w:rPr>
        <w:t> </w:t>
      </w:r>
      <w:r>
        <w:rPr>
          <w:w w:val="95"/>
        </w:rPr>
        <w:t>partially</w:t>
      </w:r>
      <w:r>
        <w:rPr>
          <w:spacing w:val="-4"/>
          <w:w w:val="95"/>
        </w:rPr>
        <w:t> </w:t>
      </w:r>
      <w:r>
        <w:rPr>
          <w:w w:val="95"/>
        </w:rPr>
        <w:t>liquefy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boil-off</w:t>
      </w:r>
      <w:r>
        <w:rPr>
          <w:spacing w:val="-4"/>
          <w:w w:val="95"/>
        </w:rPr>
        <w:t> </w:t>
      </w:r>
      <w:r>
        <w:rPr>
          <w:w w:val="95"/>
        </w:rPr>
        <w:t>gas</w:t>
      </w:r>
      <w:r>
        <w:rPr>
          <w:spacing w:val="-4"/>
          <w:w w:val="95"/>
        </w:rPr>
        <w:t> </w:t>
      </w:r>
      <w:r>
        <w:rPr>
          <w:w w:val="95"/>
        </w:rPr>
        <w:t>(BOG)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LNG</w:t>
      </w:r>
      <w:r>
        <w:rPr>
          <w:spacing w:val="-4"/>
          <w:w w:val="95"/>
        </w:rPr>
        <w:t> </w:t>
      </w:r>
      <w:r>
        <w:rPr>
          <w:w w:val="95"/>
        </w:rPr>
        <w:t>carriers</w:t>
      </w:r>
      <w:r>
        <w:rPr>
          <w:spacing w:val="-4"/>
          <w:w w:val="95"/>
        </w:rPr>
        <w:t> </w:t>
      </w:r>
      <w:r>
        <w:rPr>
          <w:w w:val="95"/>
        </w:rPr>
        <w:t>by</w:t>
      </w:r>
      <w:r>
        <w:rPr>
          <w:spacing w:val="-4"/>
          <w:w w:val="95"/>
        </w:rPr>
        <w:t> </w:t>
      </w:r>
      <w:r>
        <w:rPr>
          <w:w w:val="95"/>
        </w:rPr>
        <w:t>combining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high-pressure</w:t>
      </w:r>
      <w:r>
        <w:rPr>
          <w:spacing w:val="-4"/>
          <w:w w:val="95"/>
        </w:rPr>
        <w:t> </w:t>
      </w:r>
      <w:r>
        <w:rPr>
          <w:w w:val="95"/>
        </w:rPr>
        <w:t>compressor</w:t>
      </w:r>
      <w:r>
        <w:rPr>
          <w:w w:val="87"/>
        </w:rPr>
        <w:t> </w:t>
      </w:r>
      <w:r>
        <w:rPr>
          <w:w w:val="90"/>
        </w:rPr>
        <w:t>for ME-GI</w:t>
      </w:r>
      <w:r>
        <w:rPr>
          <w:spacing w:val="5"/>
          <w:w w:val="90"/>
        </w:rPr>
        <w:t> </w:t>
      </w:r>
      <w:r>
        <w:rPr>
          <w:w w:val="90"/>
        </w:rPr>
        <w:t>engines.</w:t>
      </w:r>
      <w:r>
        <w:rPr/>
      </w:r>
    </w:p>
    <w:p>
      <w:pPr>
        <w:pStyle w:val="BodyText"/>
        <w:spacing w:line="271" w:lineRule="auto" w:before="113"/>
        <w:ind w:right="0"/>
        <w:jc w:val="both"/>
      </w:pPr>
      <w:r>
        <w:rPr>
          <w:w w:val="95"/>
        </w:rPr>
        <w:t>Hi-ERS</w:t>
      </w:r>
      <w:r>
        <w:rPr>
          <w:spacing w:val="-16"/>
          <w:w w:val="95"/>
        </w:rPr>
        <w:t> </w:t>
      </w:r>
      <w:r>
        <w:rPr>
          <w:w w:val="95"/>
        </w:rPr>
        <w:t>features</w:t>
      </w:r>
      <w:r>
        <w:rPr>
          <w:spacing w:val="-16"/>
          <w:w w:val="95"/>
        </w:rPr>
        <w:t> </w:t>
      </w:r>
      <w:r>
        <w:rPr>
          <w:w w:val="95"/>
        </w:rPr>
        <w:t>simple</w:t>
      </w:r>
      <w:r>
        <w:rPr>
          <w:spacing w:val="-16"/>
          <w:w w:val="95"/>
        </w:rPr>
        <w:t> </w:t>
      </w:r>
      <w:r>
        <w:rPr>
          <w:w w:val="95"/>
        </w:rPr>
        <w:t>configuration,</w:t>
      </w:r>
      <w:r>
        <w:rPr>
          <w:spacing w:val="-16"/>
          <w:w w:val="95"/>
        </w:rPr>
        <w:t> </w:t>
      </w:r>
      <w:r>
        <w:rPr>
          <w:w w:val="95"/>
        </w:rPr>
        <w:t>robust</w:t>
      </w:r>
      <w:r>
        <w:rPr>
          <w:spacing w:val="-16"/>
          <w:w w:val="95"/>
        </w:rPr>
        <w:t> </w:t>
      </w:r>
      <w:r>
        <w:rPr>
          <w:w w:val="95"/>
        </w:rPr>
        <w:t>operation,</w:t>
      </w:r>
      <w:r>
        <w:rPr>
          <w:spacing w:val="-16"/>
          <w:w w:val="95"/>
        </w:rPr>
        <w:t> </w:t>
      </w:r>
      <w:r>
        <w:rPr>
          <w:w w:val="95"/>
        </w:rPr>
        <w:t>reliable</w:t>
      </w:r>
      <w:r>
        <w:rPr>
          <w:spacing w:val="-16"/>
          <w:w w:val="95"/>
        </w:rPr>
        <w:t> </w:t>
      </w:r>
      <w:r>
        <w:rPr>
          <w:w w:val="95"/>
        </w:rPr>
        <w:t>components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high</w:t>
      </w:r>
      <w:r>
        <w:rPr>
          <w:spacing w:val="-16"/>
          <w:w w:val="95"/>
        </w:rPr>
        <w:t> </w:t>
      </w:r>
      <w:r>
        <w:rPr>
          <w:w w:val="95"/>
        </w:rPr>
        <w:t>safety</w:t>
      </w:r>
      <w:r>
        <w:rPr>
          <w:spacing w:val="-16"/>
          <w:w w:val="95"/>
        </w:rPr>
        <w:t> </w:t>
      </w:r>
      <w:r>
        <w:rPr>
          <w:w w:val="95"/>
        </w:rPr>
        <w:t>system</w:t>
      </w:r>
      <w:r>
        <w:rPr>
          <w:w w:val="89"/>
        </w:rPr>
        <w:t> </w:t>
      </w:r>
      <w:r>
        <w:rPr>
          <w:w w:val="95"/>
        </w:rPr>
        <w:t>satisfying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requirements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customers.</w:t>
      </w:r>
      <w:r>
        <w:rPr/>
      </w:r>
    </w:p>
    <w:p>
      <w:pPr>
        <w:pStyle w:val="BodyText"/>
        <w:spacing w:line="266" w:lineRule="auto" w:before="113"/>
        <w:ind w:right="0"/>
        <w:jc w:val="both"/>
      </w:pPr>
      <w:r>
        <w:rPr>
          <w:spacing w:val="-14"/>
        </w:rPr>
        <w:t>To</w:t>
      </w:r>
      <w:r>
        <w:rPr>
          <w:spacing w:val="-27"/>
        </w:rPr>
        <w:t> </w:t>
      </w:r>
      <w:r>
        <w:rPr/>
        <w:t>achieve</w:t>
      </w:r>
      <w:r>
        <w:rPr>
          <w:spacing w:val="-27"/>
        </w:rPr>
        <w:t> </w:t>
      </w:r>
      <w:r>
        <w:rPr/>
        <w:t>energy</w:t>
      </w:r>
      <w:r>
        <w:rPr>
          <w:spacing w:val="-27"/>
        </w:rPr>
        <w:t> </w:t>
      </w:r>
      <w:r>
        <w:rPr/>
        <w:t>saving</w:t>
      </w:r>
      <w:r>
        <w:rPr>
          <w:spacing w:val="-27"/>
        </w:rPr>
        <w:t> </w:t>
      </w:r>
      <w:r>
        <w:rPr/>
        <w:t>through</w:t>
      </w:r>
      <w:r>
        <w:rPr>
          <w:spacing w:val="-27"/>
        </w:rPr>
        <w:t> </w:t>
      </w:r>
      <w:r>
        <w:rPr/>
        <w:t>recovering</w:t>
      </w:r>
      <w:r>
        <w:rPr>
          <w:spacing w:val="-27"/>
        </w:rPr>
        <w:t> </w:t>
      </w:r>
      <w:r>
        <w:rPr/>
        <w:t>cold</w:t>
      </w:r>
      <w:r>
        <w:rPr>
          <w:spacing w:val="-27"/>
        </w:rPr>
        <w:t> </w:t>
      </w:r>
      <w:r>
        <w:rPr/>
        <w:t>energy</w:t>
      </w:r>
      <w:r>
        <w:rPr>
          <w:spacing w:val="-27"/>
        </w:rPr>
        <w:t> </w:t>
      </w:r>
      <w:r>
        <w:rPr/>
        <w:t>from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system,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highly</w:t>
      </w:r>
      <w:r>
        <w:rPr>
          <w:spacing w:val="-27"/>
        </w:rPr>
        <w:t> </w:t>
      </w:r>
      <w:r>
        <w:rPr/>
        <w:t>efficient</w:t>
      </w:r>
      <w:r>
        <w:rPr>
          <w:spacing w:val="-27"/>
        </w:rPr>
        <w:t> </w:t>
      </w:r>
      <w:r>
        <w:rPr/>
        <w:t>and</w:t>
      </w:r>
      <w:r>
        <w:rPr>
          <w:w w:val="90"/>
        </w:rPr>
        <w:t> </w:t>
      </w:r>
      <w:r>
        <w:rPr>
          <w:w w:val="95"/>
        </w:rPr>
        <w:t>compact</w:t>
      </w:r>
      <w:r>
        <w:rPr>
          <w:spacing w:val="-11"/>
          <w:w w:val="95"/>
        </w:rPr>
        <w:t> </w:t>
      </w:r>
      <w:r>
        <w:rPr>
          <w:w w:val="95"/>
        </w:rPr>
        <w:t>plate</w:t>
      </w:r>
      <w:r>
        <w:rPr>
          <w:spacing w:val="-11"/>
          <w:w w:val="95"/>
        </w:rPr>
        <w:t> </w:t>
      </w:r>
      <w:r>
        <w:rPr>
          <w:w w:val="95"/>
        </w:rPr>
        <w:t>type</w:t>
      </w:r>
      <w:r>
        <w:rPr>
          <w:spacing w:val="-11"/>
          <w:w w:val="95"/>
        </w:rPr>
        <w:t> </w:t>
      </w:r>
      <w:r>
        <w:rPr>
          <w:w w:val="95"/>
        </w:rPr>
        <w:t>BOG</w:t>
      </w:r>
      <w:r>
        <w:rPr>
          <w:spacing w:val="-11"/>
          <w:w w:val="95"/>
        </w:rPr>
        <w:t> </w:t>
      </w:r>
      <w:r>
        <w:rPr>
          <w:w w:val="95"/>
        </w:rPr>
        <w:t>heat</w:t>
      </w:r>
      <w:r>
        <w:rPr>
          <w:spacing w:val="-11"/>
          <w:w w:val="95"/>
        </w:rPr>
        <w:t> </w:t>
      </w:r>
      <w:r>
        <w:rPr>
          <w:w w:val="95"/>
        </w:rPr>
        <w:t>exchanger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11"/>
          <w:w w:val="95"/>
        </w:rPr>
        <w:t> </w:t>
      </w:r>
      <w:r>
        <w:rPr>
          <w:w w:val="95"/>
        </w:rPr>
        <w:t>installed</w:t>
      </w:r>
      <w:r>
        <w:rPr>
          <w:spacing w:val="-11"/>
          <w:w w:val="95"/>
        </w:rPr>
        <w:t> </w:t>
      </w:r>
      <w:r>
        <w:rPr>
          <w:w w:val="95"/>
        </w:rPr>
        <w:t>between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LNG</w:t>
      </w:r>
      <w:r>
        <w:rPr>
          <w:spacing w:val="-11"/>
          <w:w w:val="95"/>
        </w:rPr>
        <w:t> </w:t>
      </w:r>
      <w:r>
        <w:rPr>
          <w:w w:val="95"/>
        </w:rPr>
        <w:t>cargo</w:t>
      </w:r>
      <w:r>
        <w:rPr>
          <w:spacing w:val="-11"/>
          <w:w w:val="95"/>
        </w:rPr>
        <w:t> </w:t>
      </w:r>
      <w:r>
        <w:rPr>
          <w:w w:val="95"/>
        </w:rPr>
        <w:t>tank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suction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w w:val="101"/>
        </w:rPr>
        <w:t> </w:t>
      </w:r>
      <w:r>
        <w:rPr>
          <w:w w:val="95"/>
        </w:rPr>
        <w:t>high-pressure</w:t>
      </w:r>
      <w:r>
        <w:rPr>
          <w:spacing w:val="-13"/>
          <w:w w:val="95"/>
        </w:rPr>
        <w:t> </w:t>
      </w:r>
      <w:r>
        <w:rPr>
          <w:w w:val="95"/>
        </w:rPr>
        <w:t>compressor.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BOG</w:t>
      </w:r>
      <w:r>
        <w:rPr>
          <w:spacing w:val="-13"/>
          <w:w w:val="95"/>
        </w:rPr>
        <w:t> </w:t>
      </w:r>
      <w:r>
        <w:rPr>
          <w:w w:val="95"/>
        </w:rPr>
        <w:t>heat</w:t>
      </w:r>
      <w:r>
        <w:rPr>
          <w:spacing w:val="-13"/>
          <w:w w:val="95"/>
        </w:rPr>
        <w:t> </w:t>
      </w:r>
      <w:r>
        <w:rPr>
          <w:w w:val="95"/>
        </w:rPr>
        <w:t>exchanger</w:t>
      </w:r>
      <w:r>
        <w:rPr>
          <w:spacing w:val="-13"/>
          <w:w w:val="95"/>
        </w:rPr>
        <w:t> </w:t>
      </w:r>
      <w:r>
        <w:rPr>
          <w:w w:val="95"/>
        </w:rPr>
        <w:t>is</w:t>
      </w:r>
      <w:r>
        <w:rPr>
          <w:spacing w:val="-13"/>
          <w:w w:val="95"/>
        </w:rPr>
        <w:t> </w:t>
      </w:r>
      <w:r>
        <w:rPr>
          <w:w w:val="95"/>
        </w:rPr>
        <w:t>intended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cool</w:t>
      </w:r>
      <w:r>
        <w:rPr>
          <w:spacing w:val="-13"/>
          <w:w w:val="95"/>
        </w:rPr>
        <w:t> </w:t>
      </w:r>
      <w:r>
        <w:rPr>
          <w:w w:val="95"/>
        </w:rPr>
        <w:t>down</w:t>
      </w:r>
      <w:r>
        <w:rPr>
          <w:spacing w:val="-13"/>
          <w:w w:val="95"/>
        </w:rPr>
        <w:t> </w:t>
      </w:r>
      <w:r>
        <w:rPr>
          <w:w w:val="95"/>
        </w:rPr>
        <w:t>compressed</w:t>
      </w:r>
      <w:r>
        <w:rPr>
          <w:spacing w:val="-13"/>
          <w:w w:val="95"/>
        </w:rPr>
        <w:t> </w:t>
      </w:r>
      <w:r>
        <w:rPr>
          <w:w w:val="95"/>
        </w:rPr>
        <w:t>BOG</w:t>
      </w:r>
      <w:r>
        <w:rPr>
          <w:spacing w:val="-13"/>
          <w:w w:val="95"/>
        </w:rPr>
        <w:t> </w:t>
      </w:r>
      <w:r>
        <w:rPr>
          <w:w w:val="95"/>
        </w:rPr>
        <w:t>by</w:t>
      </w:r>
      <w:r>
        <w:rPr>
          <w:w w:val="94"/>
        </w:rPr>
        <w:t> </w:t>
      </w:r>
      <w:r>
        <w:rPr>
          <w:rFonts w:ascii="Tahoma" w:hAnsi="Tahoma" w:cs="Tahoma" w:eastAsia="Tahoma"/>
          <w:w w:val="95"/>
        </w:rPr>
        <w:t>cold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heat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from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BOG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which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has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temperature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approximately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between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-120℃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and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-90℃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and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flash</w:t>
      </w:r>
      <w:r>
        <w:rPr>
          <w:rFonts w:ascii="Tahoma" w:hAnsi="Tahoma" w:cs="Tahoma" w:eastAsia="Tahoma"/>
          <w:spacing w:val="-11"/>
          <w:w w:val="95"/>
        </w:rPr>
        <w:t> </w:t>
      </w:r>
      <w:r>
        <w:rPr>
          <w:rFonts w:ascii="Tahoma" w:hAnsi="Tahoma" w:cs="Tahoma" w:eastAsia="Tahoma"/>
          <w:w w:val="95"/>
        </w:rPr>
        <w:t>gas</w:t>
      </w:r>
      <w:r>
        <w:rPr>
          <w:rFonts w:ascii="Tahoma" w:hAnsi="Tahoma" w:cs="Tahoma" w:eastAsia="Tahoma"/>
          <w:w w:val="88"/>
        </w:rPr>
        <w:t> </w:t>
      </w:r>
      <w:r>
        <w:rPr>
          <w:w w:val="95"/>
        </w:rPr>
        <w:t>from</w:t>
      </w:r>
      <w:r>
        <w:rPr>
          <w:spacing w:val="-20"/>
          <w:w w:val="95"/>
        </w:rPr>
        <w:t> </w:t>
      </w:r>
      <w:r>
        <w:rPr>
          <w:w w:val="95"/>
        </w:rPr>
        <w:t>LNG</w:t>
      </w:r>
      <w:r>
        <w:rPr>
          <w:spacing w:val="-20"/>
          <w:w w:val="95"/>
        </w:rPr>
        <w:t> </w:t>
      </w:r>
      <w:r>
        <w:rPr>
          <w:w w:val="95"/>
        </w:rPr>
        <w:t>separator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improve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system</w:t>
      </w:r>
      <w:r>
        <w:rPr>
          <w:spacing w:val="-20"/>
          <w:w w:val="95"/>
        </w:rPr>
        <w:t> </w:t>
      </w:r>
      <w:r>
        <w:rPr>
          <w:w w:val="95"/>
        </w:rPr>
        <w:t>efficiency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Hi-ERS.</w:t>
      </w:r>
      <w:r>
        <w:rPr/>
      </w:r>
    </w:p>
    <w:p>
      <w:pPr>
        <w:pStyle w:val="BodyText"/>
        <w:spacing w:line="271" w:lineRule="auto" w:before="117"/>
        <w:ind w:right="1"/>
        <w:jc w:val="both"/>
      </w:pP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Joule-Thomson</w:t>
      </w:r>
      <w:r>
        <w:rPr>
          <w:spacing w:val="-12"/>
          <w:w w:val="95"/>
        </w:rPr>
        <w:t> </w:t>
      </w:r>
      <w:r>
        <w:rPr>
          <w:w w:val="95"/>
        </w:rPr>
        <w:t>valve</w:t>
      </w:r>
      <w:r>
        <w:rPr>
          <w:spacing w:val="-12"/>
          <w:w w:val="95"/>
        </w:rPr>
        <w:t> </w:t>
      </w:r>
      <w:r>
        <w:rPr>
          <w:w w:val="95"/>
        </w:rPr>
        <w:t>expands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compressed</w:t>
      </w:r>
      <w:r>
        <w:rPr>
          <w:spacing w:val="-12"/>
          <w:w w:val="95"/>
        </w:rPr>
        <w:t> </w:t>
      </w:r>
      <w:r>
        <w:rPr>
          <w:w w:val="95"/>
        </w:rPr>
        <w:t>BOG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its</w:t>
      </w:r>
      <w:r>
        <w:rPr>
          <w:spacing w:val="-12"/>
          <w:w w:val="95"/>
        </w:rPr>
        <w:t> </w:t>
      </w:r>
      <w:r>
        <w:rPr>
          <w:w w:val="95"/>
        </w:rPr>
        <w:t>cold</w:t>
      </w:r>
      <w:r>
        <w:rPr>
          <w:spacing w:val="-12"/>
          <w:w w:val="95"/>
        </w:rPr>
        <w:t> </w:t>
      </w:r>
      <w:r>
        <w:rPr>
          <w:w w:val="95"/>
        </w:rPr>
        <w:t>state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targeted</w:t>
      </w:r>
      <w:r>
        <w:rPr>
          <w:spacing w:val="-12"/>
          <w:w w:val="95"/>
        </w:rPr>
        <w:t> </w:t>
      </w:r>
      <w:r>
        <w:rPr>
          <w:w w:val="95"/>
        </w:rPr>
        <w:t>low</w:t>
      </w:r>
      <w:r>
        <w:rPr>
          <w:spacing w:val="-12"/>
          <w:w w:val="95"/>
        </w:rPr>
        <w:t> </w:t>
      </w:r>
      <w:r>
        <w:rPr>
          <w:w w:val="95"/>
        </w:rPr>
        <w:t>pressure</w:t>
      </w:r>
      <w:r>
        <w:rPr>
          <w:w w:val="88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simultaneously</w:t>
      </w:r>
      <w:r>
        <w:rPr>
          <w:spacing w:val="-20"/>
          <w:w w:val="95"/>
        </w:rPr>
        <w:t> </w:t>
      </w:r>
      <w:r>
        <w:rPr>
          <w:w w:val="95"/>
        </w:rPr>
        <w:t>lowers</w:t>
      </w:r>
      <w:r>
        <w:rPr>
          <w:spacing w:val="-20"/>
          <w:w w:val="95"/>
        </w:rPr>
        <w:t> </w:t>
      </w:r>
      <w:r>
        <w:rPr>
          <w:w w:val="95"/>
        </w:rPr>
        <w:t>it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condensing</w:t>
      </w:r>
      <w:r>
        <w:rPr>
          <w:spacing w:val="-20"/>
          <w:w w:val="95"/>
        </w:rPr>
        <w:t> </w:t>
      </w:r>
      <w:r>
        <w:rPr>
          <w:w w:val="95"/>
        </w:rPr>
        <w:t>temperature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BOG.</w:t>
      </w:r>
      <w:r>
        <w:rPr/>
      </w:r>
    </w:p>
    <w:p>
      <w:pPr>
        <w:pStyle w:val="BodyText"/>
        <w:spacing w:line="240" w:lineRule="auto" w:before="113"/>
        <w:ind w:right="0"/>
        <w:jc w:val="both"/>
      </w:pPr>
      <w:r>
        <w:rPr>
          <w:w w:val="95"/>
        </w:rPr>
        <w:t>By</w:t>
      </w:r>
      <w:r>
        <w:rPr>
          <w:spacing w:val="-29"/>
          <w:w w:val="95"/>
        </w:rPr>
        <w:t> </w:t>
      </w:r>
      <w:r>
        <w:rPr>
          <w:w w:val="95"/>
        </w:rPr>
        <w:t>using</w:t>
      </w:r>
      <w:r>
        <w:rPr>
          <w:spacing w:val="-29"/>
          <w:w w:val="95"/>
        </w:rPr>
        <w:t> </w:t>
      </w:r>
      <w:r>
        <w:rPr>
          <w:w w:val="95"/>
        </w:rPr>
        <w:t>Hi-ERS,</w:t>
      </w:r>
      <w:r>
        <w:rPr>
          <w:spacing w:val="-29"/>
          <w:w w:val="95"/>
        </w:rPr>
        <w:t> </w:t>
      </w:r>
      <w:r>
        <w:rPr>
          <w:w w:val="95"/>
        </w:rPr>
        <w:t>simple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economical</w:t>
      </w:r>
      <w:r>
        <w:rPr>
          <w:spacing w:val="-29"/>
          <w:w w:val="95"/>
        </w:rPr>
        <w:t> </w:t>
      </w:r>
      <w:r>
        <w:rPr>
          <w:w w:val="95"/>
        </w:rPr>
        <w:t>re-liquefaction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BOG</w:t>
      </w:r>
      <w:r>
        <w:rPr>
          <w:spacing w:val="-29"/>
          <w:w w:val="95"/>
        </w:rPr>
        <w:t> </w:t>
      </w:r>
      <w:r>
        <w:rPr>
          <w:w w:val="95"/>
        </w:rPr>
        <w:t>can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29"/>
          <w:w w:val="95"/>
        </w:rPr>
        <w:t> </w:t>
      </w:r>
      <w:r>
        <w:rPr>
          <w:w w:val="95"/>
        </w:rPr>
        <w:t>achieved.</w:t>
      </w:r>
      <w:r>
        <w:rPr/>
      </w:r>
    </w:p>
    <w:p>
      <w:pPr>
        <w:pStyle w:val="Heading7"/>
        <w:spacing w:line="240" w:lineRule="auto" w:before="82"/>
        <w:ind w:left="80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How It</w:t>
      </w:r>
      <w:r>
        <w:rPr>
          <w:spacing w:val="-22"/>
        </w:rPr>
        <w:t> </w:t>
      </w:r>
      <w:r>
        <w:rPr/>
        <w:t>Works</w:t>
      </w:r>
      <w:r>
        <w:rPr>
          <w:b w:val="0"/>
        </w:rPr>
      </w:r>
    </w:p>
    <w:p>
      <w:pPr>
        <w:pStyle w:val="BodyText"/>
        <w:spacing w:line="240" w:lineRule="auto" w:before="90"/>
        <w:ind w:left="807" w:right="691"/>
        <w:jc w:val="left"/>
      </w:pPr>
      <w:r>
        <w:rPr>
          <w:w w:val="95"/>
        </w:rPr>
        <w:br w:type="column"/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LNG</w:t>
      </w:r>
      <w:r>
        <w:rPr>
          <w:spacing w:val="-21"/>
          <w:w w:val="95"/>
        </w:rPr>
        <w:t> </w:t>
      </w:r>
      <w:r>
        <w:rPr>
          <w:w w:val="95"/>
        </w:rPr>
        <w:t>carrier’s</w:t>
      </w:r>
      <w:r>
        <w:rPr>
          <w:spacing w:val="-21"/>
          <w:w w:val="95"/>
        </w:rPr>
        <w:t> </w:t>
      </w:r>
      <w:r>
        <w:rPr>
          <w:w w:val="95"/>
        </w:rPr>
        <w:t>cargo</w:t>
      </w:r>
      <w:r>
        <w:rPr>
          <w:spacing w:val="-21"/>
          <w:w w:val="95"/>
        </w:rPr>
        <w:t> </w:t>
      </w:r>
      <w:r>
        <w:rPr>
          <w:w w:val="95"/>
        </w:rPr>
        <w:t>tanks</w:t>
      </w:r>
      <w:r>
        <w:rPr>
          <w:spacing w:val="-21"/>
          <w:w w:val="95"/>
        </w:rPr>
        <w:t> </w:t>
      </w:r>
      <w:r>
        <w:rPr>
          <w:w w:val="95"/>
        </w:rPr>
        <w:t>are</w:t>
      </w:r>
      <w:r>
        <w:rPr>
          <w:spacing w:val="-21"/>
          <w:w w:val="95"/>
        </w:rPr>
        <w:t> </w:t>
      </w:r>
      <w:r>
        <w:rPr>
          <w:w w:val="95"/>
        </w:rPr>
        <w:t>insulated</w:t>
      </w:r>
      <w:r>
        <w:rPr>
          <w:spacing w:val="-21"/>
          <w:w w:val="95"/>
        </w:rPr>
        <w:t> </w:t>
      </w:r>
      <w:r>
        <w:rPr>
          <w:w w:val="95"/>
        </w:rPr>
        <w:t>for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slightly</w:t>
      </w:r>
      <w:r>
        <w:rPr>
          <w:spacing w:val="-21"/>
          <w:w w:val="95"/>
        </w:rPr>
        <w:t> </w:t>
      </w:r>
      <w:r>
        <w:rPr>
          <w:w w:val="95"/>
        </w:rPr>
        <w:t>sub-cooled</w:t>
      </w:r>
      <w:r>
        <w:rPr>
          <w:spacing w:val="-21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BodyText"/>
        <w:spacing w:line="271" w:lineRule="auto"/>
        <w:ind w:left="807" w:right="691"/>
        <w:jc w:val="left"/>
      </w:pPr>
      <w:r>
        <w:rPr>
          <w:w w:val="95"/>
        </w:rPr>
        <w:t>LNG</w:t>
      </w:r>
      <w:r>
        <w:rPr>
          <w:spacing w:val="-12"/>
          <w:w w:val="95"/>
        </w:rPr>
        <w:t> </w:t>
      </w:r>
      <w:r>
        <w:rPr>
          <w:w w:val="95"/>
        </w:rPr>
        <w:t>cargo</w:t>
      </w:r>
      <w:r>
        <w:rPr>
          <w:spacing w:val="-12"/>
          <w:w w:val="95"/>
        </w:rPr>
        <w:t> </w:t>
      </w:r>
      <w:r>
        <w:rPr>
          <w:w w:val="95"/>
        </w:rPr>
        <w:t>handling</w:t>
      </w:r>
      <w:r>
        <w:rPr>
          <w:spacing w:val="-12"/>
          <w:w w:val="95"/>
        </w:rPr>
        <w:t> </w:t>
      </w:r>
      <w:r>
        <w:rPr>
          <w:w w:val="95"/>
        </w:rPr>
        <w:t>system</w:t>
      </w:r>
      <w:r>
        <w:rPr>
          <w:spacing w:val="-12"/>
          <w:w w:val="95"/>
        </w:rPr>
        <w:t> </w:t>
      </w:r>
      <w:r>
        <w:rPr>
          <w:w w:val="95"/>
        </w:rPr>
        <w:t>controls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BOG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prevent</w:t>
      </w:r>
      <w:r>
        <w:rPr>
          <w:spacing w:val="-12"/>
          <w:w w:val="95"/>
        </w:rPr>
        <w:t> </w:t>
      </w:r>
      <w:r>
        <w:rPr>
          <w:w w:val="95"/>
        </w:rPr>
        <w:t>overpressure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LNG</w:t>
      </w:r>
      <w:r>
        <w:rPr>
          <w:spacing w:val="-12"/>
          <w:w w:val="95"/>
        </w:rPr>
        <w:t> </w:t>
      </w:r>
      <w:r>
        <w:rPr>
          <w:w w:val="95"/>
        </w:rPr>
        <w:t>cargo</w:t>
      </w:r>
      <w:r>
        <w:rPr>
          <w:spacing w:val="-12"/>
          <w:w w:val="95"/>
        </w:rPr>
        <w:t> </w:t>
      </w:r>
      <w:r>
        <w:rPr>
          <w:w w:val="95"/>
        </w:rPr>
        <w:t>tank</w:t>
      </w:r>
      <w:r>
        <w:rPr>
          <w:spacing w:val="-12"/>
          <w:w w:val="95"/>
        </w:rPr>
        <w:t> </w:t>
      </w:r>
      <w:r>
        <w:rPr>
          <w:w w:val="95"/>
        </w:rPr>
        <w:t>during</w:t>
      </w:r>
      <w:r>
        <w:rPr>
          <w:w w:val="94"/>
        </w:rPr>
        <w:t> </w:t>
      </w:r>
      <w:r>
        <w:rPr>
          <w:w w:val="95"/>
        </w:rPr>
        <w:t>transportation</w:t>
      </w:r>
      <w:r>
        <w:rPr>
          <w:spacing w:val="-13"/>
          <w:w w:val="95"/>
        </w:rPr>
        <w:t> </w:t>
      </w:r>
      <w:r>
        <w:rPr>
          <w:w w:val="95"/>
        </w:rPr>
        <w:t>by</w:t>
      </w:r>
      <w:r>
        <w:rPr>
          <w:spacing w:val="-12"/>
          <w:w w:val="95"/>
        </w:rPr>
        <w:t> </w:t>
      </w:r>
      <w:r>
        <w:rPr>
          <w:w w:val="95"/>
        </w:rPr>
        <w:t>removing</w:t>
      </w:r>
      <w:r>
        <w:rPr>
          <w:spacing w:val="-12"/>
          <w:w w:val="95"/>
        </w:rPr>
        <w:t> </w:t>
      </w:r>
      <w:r>
        <w:rPr>
          <w:w w:val="95"/>
        </w:rPr>
        <w:t>or</w:t>
      </w:r>
      <w:r>
        <w:rPr>
          <w:spacing w:val="-12"/>
          <w:w w:val="95"/>
        </w:rPr>
        <w:t> </w:t>
      </w:r>
      <w:r>
        <w:rPr>
          <w:w w:val="95"/>
        </w:rPr>
        <w:t>extracting</w:t>
      </w:r>
      <w:r>
        <w:rPr>
          <w:spacing w:val="-13"/>
          <w:w w:val="95"/>
        </w:rPr>
        <w:t> </w:t>
      </w:r>
      <w:r>
        <w:rPr>
          <w:w w:val="95"/>
        </w:rPr>
        <w:t>BOG.</w:t>
      </w:r>
      <w:r>
        <w:rPr/>
      </w:r>
    </w:p>
    <w:p>
      <w:pPr>
        <w:pStyle w:val="BodyText"/>
        <w:spacing w:line="271" w:lineRule="auto" w:before="113"/>
        <w:ind w:left="807" w:right="691"/>
        <w:jc w:val="left"/>
      </w:pP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High</w:t>
      </w:r>
      <w:r>
        <w:rPr>
          <w:spacing w:val="-23"/>
          <w:w w:val="95"/>
        </w:rPr>
        <w:t> </w:t>
      </w:r>
      <w:r>
        <w:rPr>
          <w:w w:val="95"/>
        </w:rPr>
        <w:t>Pressure</w:t>
      </w:r>
      <w:r>
        <w:rPr>
          <w:spacing w:val="-23"/>
          <w:w w:val="95"/>
        </w:rPr>
        <w:t> </w:t>
      </w:r>
      <w:r>
        <w:rPr>
          <w:w w:val="95"/>
        </w:rPr>
        <w:t>Compressor</w:t>
      </w:r>
      <w:r>
        <w:rPr>
          <w:spacing w:val="-23"/>
          <w:w w:val="95"/>
        </w:rPr>
        <w:t> </w:t>
      </w:r>
      <w:r>
        <w:rPr>
          <w:w w:val="95"/>
        </w:rPr>
        <w:t>(HPC)</w:t>
      </w:r>
      <w:r>
        <w:rPr>
          <w:spacing w:val="-23"/>
          <w:w w:val="95"/>
        </w:rPr>
        <w:t> </w:t>
      </w:r>
      <w:r>
        <w:rPr>
          <w:w w:val="95"/>
        </w:rPr>
        <w:t>primarily</w:t>
      </w:r>
      <w:r>
        <w:rPr>
          <w:spacing w:val="-23"/>
          <w:w w:val="95"/>
        </w:rPr>
        <w:t> </w:t>
      </w:r>
      <w:r>
        <w:rPr>
          <w:w w:val="95"/>
        </w:rPr>
        <w:t>controls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cargo</w:t>
      </w:r>
      <w:r>
        <w:rPr>
          <w:spacing w:val="-23"/>
          <w:w w:val="95"/>
        </w:rPr>
        <w:t> </w:t>
      </w:r>
      <w:r>
        <w:rPr>
          <w:w w:val="95"/>
        </w:rPr>
        <w:t>tank</w:t>
      </w:r>
      <w:r>
        <w:rPr>
          <w:spacing w:val="-23"/>
          <w:w w:val="95"/>
        </w:rPr>
        <w:t> </w:t>
      </w:r>
      <w:r>
        <w:rPr>
          <w:w w:val="95"/>
        </w:rPr>
        <w:t>pressure</w:t>
      </w:r>
      <w:r>
        <w:rPr>
          <w:spacing w:val="-23"/>
          <w:w w:val="95"/>
        </w:rPr>
        <w:t>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compresses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w w:val="94"/>
        </w:rPr>
        <w:t> </w:t>
      </w:r>
      <w:r>
        <w:rPr>
          <w:w w:val="95"/>
        </w:rPr>
        <w:t>BOG</w:t>
      </w:r>
      <w:r>
        <w:rPr>
          <w:spacing w:val="-17"/>
          <w:w w:val="95"/>
        </w:rPr>
        <w:t> </w:t>
      </w:r>
      <w:r>
        <w:rPr>
          <w:w w:val="95"/>
        </w:rPr>
        <w:t>with</w:t>
      </w:r>
      <w:r>
        <w:rPr>
          <w:spacing w:val="-17"/>
          <w:w w:val="95"/>
        </w:rPr>
        <w:t> </w:t>
      </w:r>
      <w:r>
        <w:rPr>
          <w:w w:val="95"/>
        </w:rPr>
        <w:t>five-stage</w:t>
      </w:r>
      <w:r>
        <w:rPr>
          <w:spacing w:val="-17"/>
          <w:w w:val="95"/>
        </w:rPr>
        <w:t> </w:t>
      </w:r>
      <w:r>
        <w:rPr>
          <w:w w:val="95"/>
        </w:rPr>
        <w:t>compressors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supply</w:t>
      </w:r>
      <w:r>
        <w:rPr>
          <w:spacing w:val="-17"/>
          <w:w w:val="95"/>
        </w:rPr>
        <w:t> </w:t>
      </w:r>
      <w:r>
        <w:rPr>
          <w:w w:val="95"/>
        </w:rPr>
        <w:t>fuel</w:t>
      </w:r>
      <w:r>
        <w:rPr>
          <w:spacing w:val="-17"/>
          <w:w w:val="95"/>
        </w:rPr>
        <w:t> </w:t>
      </w:r>
      <w:r>
        <w:rPr>
          <w:w w:val="95"/>
        </w:rPr>
        <w:t>gas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ME-GI</w:t>
      </w:r>
      <w:r>
        <w:rPr>
          <w:spacing w:val="-17"/>
          <w:w w:val="95"/>
        </w:rPr>
        <w:t> </w:t>
      </w:r>
      <w:r>
        <w:rPr>
          <w:w w:val="95"/>
        </w:rPr>
        <w:t>engines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propulsion.</w:t>
      </w:r>
      <w:r>
        <w:rPr/>
      </w:r>
    </w:p>
    <w:p>
      <w:pPr>
        <w:pStyle w:val="BodyText"/>
        <w:spacing w:line="240" w:lineRule="auto" w:before="113"/>
        <w:ind w:left="807" w:right="691"/>
        <w:jc w:val="left"/>
      </w:pP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case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cargo</w:t>
      </w:r>
      <w:r>
        <w:rPr>
          <w:spacing w:val="-16"/>
          <w:w w:val="95"/>
        </w:rPr>
        <w:t> </w:t>
      </w:r>
      <w:r>
        <w:rPr>
          <w:w w:val="95"/>
        </w:rPr>
        <w:t>tank</w:t>
      </w:r>
      <w:r>
        <w:rPr>
          <w:spacing w:val="-16"/>
          <w:w w:val="95"/>
        </w:rPr>
        <w:t> </w:t>
      </w:r>
      <w:r>
        <w:rPr>
          <w:w w:val="95"/>
        </w:rPr>
        <w:t>pressure</w:t>
      </w:r>
      <w:r>
        <w:rPr>
          <w:spacing w:val="-17"/>
          <w:w w:val="95"/>
        </w:rPr>
        <w:t> </w:t>
      </w:r>
      <w:r>
        <w:rPr>
          <w:w w:val="95"/>
        </w:rPr>
        <w:t>is</w:t>
      </w:r>
      <w:r>
        <w:rPr>
          <w:spacing w:val="-16"/>
          <w:w w:val="95"/>
        </w:rPr>
        <w:t> </w:t>
      </w:r>
      <w:r>
        <w:rPr>
          <w:w w:val="95"/>
        </w:rPr>
        <w:t>over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pressure</w:t>
      </w:r>
      <w:r>
        <w:rPr>
          <w:spacing w:val="-17"/>
          <w:w w:val="95"/>
        </w:rPr>
        <w:t> </w:t>
      </w:r>
      <w:r>
        <w:rPr>
          <w:w w:val="95"/>
        </w:rPr>
        <w:t>set-point,</w:t>
      </w:r>
      <w:r>
        <w:rPr>
          <w:spacing w:val="-16"/>
          <w:w w:val="95"/>
        </w:rPr>
        <w:t> </w:t>
      </w:r>
      <w:r>
        <w:rPr>
          <w:w w:val="95"/>
        </w:rPr>
        <w:t>Hi-ERS</w:t>
      </w:r>
      <w:r>
        <w:rPr>
          <w:spacing w:val="-16"/>
          <w:w w:val="95"/>
        </w:rPr>
        <w:t> </w:t>
      </w:r>
      <w:r>
        <w:rPr>
          <w:w w:val="95"/>
        </w:rPr>
        <w:t>will</w:t>
      </w:r>
      <w:r>
        <w:rPr>
          <w:spacing w:val="-16"/>
          <w:w w:val="95"/>
        </w:rPr>
        <w:t> </w:t>
      </w:r>
      <w:r>
        <w:rPr>
          <w:w w:val="95"/>
        </w:rPr>
        <w:t>start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work.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91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Trebuchet MS" w:hAnsi="Trebuchet MS" w:cs="Trebuchet MS" w:eastAsia="Trebuchet MS"/>
          <w:b/>
          <w:bCs/>
          <w:w w:val="92"/>
          <w:sz w:val="17"/>
          <w:szCs w:val="17"/>
        </w:rPr>
        <w:t>H</w:t>
      </w:r>
      <w:r>
        <w:rPr>
          <w:rFonts w:ascii="Trebuchet MS" w:hAnsi="Trebuchet MS" w:cs="Trebuchet MS" w:eastAsia="Trebuchet MS"/>
          <w:b/>
          <w:bCs/>
          <w:spacing w:val="1"/>
          <w:w w:val="92"/>
          <w:sz w:val="17"/>
          <w:szCs w:val="17"/>
        </w:rPr>
        <w:t>i</w:t>
      </w:r>
      <w:r>
        <w:rPr>
          <w:rFonts w:ascii="Trebuchet MS" w:hAnsi="Trebuchet MS" w:cs="Trebuchet MS" w:eastAsia="Trebuchet MS"/>
          <w:b/>
          <w:bCs/>
          <w:w w:val="103"/>
          <w:sz w:val="17"/>
          <w:szCs w:val="17"/>
        </w:rPr>
        <w:t>g</w:t>
      </w:r>
      <w:r>
        <w:rPr>
          <w:rFonts w:ascii="Trebuchet MS" w:hAnsi="Trebuchet MS" w:cs="Trebuchet MS" w:eastAsia="Trebuchet MS"/>
          <w:b/>
          <w:bCs/>
          <w:spacing w:val="1"/>
          <w:w w:val="103"/>
          <w:sz w:val="17"/>
          <w:szCs w:val="17"/>
        </w:rPr>
        <w:t>h</w:t>
      </w:r>
      <w:r>
        <w:rPr>
          <w:rFonts w:ascii="Trebuchet MS" w:hAnsi="Trebuchet MS" w:cs="Trebuchet MS" w:eastAsia="Trebuchet MS"/>
          <w:b/>
          <w:bCs/>
          <w:w w:val="94"/>
          <w:sz w:val="17"/>
          <w:szCs w:val="17"/>
        </w:rPr>
        <w:t>er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0"/>
          <w:sz w:val="17"/>
          <w:szCs w:val="17"/>
        </w:rPr>
        <w:t>B</w:t>
      </w:r>
      <w:r>
        <w:rPr>
          <w:rFonts w:ascii="Trebuchet MS" w:hAnsi="Trebuchet MS" w:cs="Trebuchet MS" w:eastAsia="Trebuchet MS"/>
          <w:b/>
          <w:bCs/>
          <w:w w:val="101"/>
          <w:sz w:val="17"/>
          <w:szCs w:val="17"/>
        </w:rPr>
        <w:t>OG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86"/>
          <w:sz w:val="17"/>
          <w:szCs w:val="17"/>
        </w:rPr>
        <w:t>F</w:t>
      </w:r>
      <w:r>
        <w:rPr>
          <w:rFonts w:ascii="Trebuchet MS" w:hAnsi="Trebuchet MS" w:cs="Trebuchet MS" w:eastAsia="Trebuchet MS"/>
          <w:b/>
          <w:bCs/>
          <w:spacing w:val="1"/>
          <w:w w:val="86"/>
          <w:sz w:val="17"/>
          <w:szCs w:val="17"/>
        </w:rPr>
        <w:t>l</w:t>
      </w:r>
      <w:r>
        <w:rPr>
          <w:rFonts w:ascii="Trebuchet MS" w:hAnsi="Trebuchet MS" w:cs="Trebuchet MS" w:eastAsia="Trebuchet MS"/>
          <w:b/>
          <w:bCs/>
          <w:spacing w:val="-6"/>
          <w:w w:val="103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w w:val="102"/>
          <w:sz w:val="17"/>
          <w:szCs w:val="17"/>
        </w:rPr>
        <w:t>w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sz w:val="17"/>
          <w:szCs w:val="17"/>
        </w:rPr>
        <w:t>Rate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sz w:val="17"/>
          <w:szCs w:val="17"/>
        </w:rPr>
        <w:t>Than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9"/>
          <w:sz w:val="17"/>
          <w:szCs w:val="17"/>
        </w:rPr>
        <w:t>Gas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9"/>
          <w:sz w:val="17"/>
          <w:szCs w:val="17"/>
        </w:rPr>
        <w:t>D</w:t>
      </w:r>
      <w:r>
        <w:rPr>
          <w:rFonts w:ascii="Trebuchet MS" w:hAnsi="Trebuchet MS" w:cs="Trebuchet MS" w:eastAsia="Trebuchet MS"/>
          <w:b/>
          <w:bCs/>
          <w:spacing w:val="1"/>
          <w:w w:val="99"/>
          <w:sz w:val="17"/>
          <w:szCs w:val="17"/>
        </w:rPr>
        <w:t>e</w:t>
      </w:r>
      <w:r>
        <w:rPr>
          <w:rFonts w:ascii="Trebuchet MS" w:hAnsi="Trebuchet MS" w:cs="Trebuchet MS" w:eastAsia="Trebuchet MS"/>
          <w:b/>
          <w:bCs/>
          <w:spacing w:val="1"/>
          <w:w w:val="93"/>
          <w:sz w:val="17"/>
          <w:szCs w:val="17"/>
        </w:rPr>
        <w:t>m</w:t>
      </w:r>
      <w:r>
        <w:rPr>
          <w:rFonts w:ascii="Trebuchet MS" w:hAnsi="Trebuchet MS" w:cs="Trebuchet MS" w:eastAsia="Trebuchet MS"/>
          <w:b/>
          <w:bCs/>
          <w:w w:val="97"/>
          <w:sz w:val="17"/>
          <w:szCs w:val="17"/>
        </w:rPr>
        <w:t>and</w:t>
      </w:r>
      <w:r>
        <w:rPr>
          <w:rFonts w:ascii="Trebuchet MS" w:hAnsi="Trebuchet MS" w:cs="Trebuchet MS" w:eastAsia="Trebuchet MS"/>
          <w:sz w:val="17"/>
          <w:szCs w:val="17"/>
        </w:rPr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22" w:after="0"/>
        <w:ind w:left="1026" w:right="691" w:hanging="8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Excessive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BOG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is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sent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to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Hi-ERS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through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Joule-Thomson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Valve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and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partially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condensed.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24" w:after="0"/>
        <w:ind w:left="1026" w:right="0" w:hanging="8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Excessive</w:t>
      </w:r>
      <w:r>
        <w:rPr>
          <w:rFonts w:ascii="Arial" w:hAnsi="Arial" w:cs="Arial" w:eastAsia="Arial"/>
          <w:spacing w:val="-2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BOG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beyond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ERS’s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capacity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is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compressed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and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sent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to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GCU,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DF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generator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or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boiler,</w:t>
      </w:r>
      <w:r>
        <w:rPr>
          <w:rFonts w:ascii="Arial" w:hAnsi="Arial" w:cs="Arial" w:eastAsia="Arial"/>
          <w:spacing w:val="-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etc.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91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Trebuchet MS" w:hAnsi="Trebuchet MS" w:cs="Trebuchet MS" w:eastAsia="Trebuchet MS"/>
          <w:b/>
          <w:bCs/>
          <w:spacing w:val="-4"/>
          <w:w w:val="92"/>
          <w:sz w:val="17"/>
          <w:szCs w:val="17"/>
        </w:rPr>
        <w:t>L</w:t>
      </w:r>
      <w:r>
        <w:rPr>
          <w:rFonts w:ascii="Trebuchet MS" w:hAnsi="Trebuchet MS" w:cs="Trebuchet MS" w:eastAsia="Trebuchet MS"/>
          <w:b/>
          <w:bCs/>
          <w:spacing w:val="-6"/>
          <w:w w:val="103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spacing w:val="-4"/>
          <w:w w:val="102"/>
          <w:sz w:val="17"/>
          <w:szCs w:val="17"/>
        </w:rPr>
        <w:t>w</w:t>
      </w:r>
      <w:r>
        <w:rPr>
          <w:rFonts w:ascii="Trebuchet MS" w:hAnsi="Trebuchet MS" w:cs="Trebuchet MS" w:eastAsia="Trebuchet MS"/>
          <w:b/>
          <w:bCs/>
          <w:w w:val="94"/>
          <w:sz w:val="17"/>
          <w:szCs w:val="17"/>
        </w:rPr>
        <w:t>er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0"/>
          <w:sz w:val="17"/>
          <w:szCs w:val="17"/>
        </w:rPr>
        <w:t>B</w:t>
      </w:r>
      <w:r>
        <w:rPr>
          <w:rFonts w:ascii="Trebuchet MS" w:hAnsi="Trebuchet MS" w:cs="Trebuchet MS" w:eastAsia="Trebuchet MS"/>
          <w:b/>
          <w:bCs/>
          <w:w w:val="101"/>
          <w:sz w:val="17"/>
          <w:szCs w:val="17"/>
        </w:rPr>
        <w:t>OG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86"/>
          <w:sz w:val="17"/>
          <w:szCs w:val="17"/>
        </w:rPr>
        <w:t>F</w:t>
      </w:r>
      <w:r>
        <w:rPr>
          <w:rFonts w:ascii="Trebuchet MS" w:hAnsi="Trebuchet MS" w:cs="Trebuchet MS" w:eastAsia="Trebuchet MS"/>
          <w:b/>
          <w:bCs/>
          <w:spacing w:val="1"/>
          <w:w w:val="86"/>
          <w:sz w:val="17"/>
          <w:szCs w:val="17"/>
        </w:rPr>
        <w:t>l</w:t>
      </w:r>
      <w:r>
        <w:rPr>
          <w:rFonts w:ascii="Trebuchet MS" w:hAnsi="Trebuchet MS" w:cs="Trebuchet MS" w:eastAsia="Trebuchet MS"/>
          <w:b/>
          <w:bCs/>
          <w:spacing w:val="-6"/>
          <w:w w:val="103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w w:val="102"/>
          <w:sz w:val="17"/>
          <w:szCs w:val="17"/>
        </w:rPr>
        <w:t>w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sz w:val="17"/>
          <w:szCs w:val="17"/>
        </w:rPr>
        <w:t>Rate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pacing w:val="-4"/>
          <w:w w:val="92"/>
          <w:sz w:val="17"/>
          <w:szCs w:val="17"/>
        </w:rPr>
        <w:t>L</w:t>
      </w:r>
      <w:r>
        <w:rPr>
          <w:rFonts w:ascii="Trebuchet MS" w:hAnsi="Trebuchet MS" w:cs="Trebuchet MS" w:eastAsia="Trebuchet MS"/>
          <w:b/>
          <w:bCs/>
          <w:spacing w:val="-6"/>
          <w:w w:val="103"/>
          <w:sz w:val="17"/>
          <w:szCs w:val="17"/>
        </w:rPr>
        <w:t>o</w:t>
      </w:r>
      <w:r>
        <w:rPr>
          <w:rFonts w:ascii="Trebuchet MS" w:hAnsi="Trebuchet MS" w:cs="Trebuchet MS" w:eastAsia="Trebuchet MS"/>
          <w:b/>
          <w:bCs/>
          <w:spacing w:val="-4"/>
          <w:w w:val="102"/>
          <w:sz w:val="17"/>
          <w:szCs w:val="17"/>
        </w:rPr>
        <w:t>w</w:t>
      </w:r>
      <w:r>
        <w:rPr>
          <w:rFonts w:ascii="Trebuchet MS" w:hAnsi="Trebuchet MS" w:cs="Trebuchet MS" w:eastAsia="Trebuchet MS"/>
          <w:b/>
          <w:bCs/>
          <w:w w:val="94"/>
          <w:sz w:val="17"/>
          <w:szCs w:val="17"/>
        </w:rPr>
        <w:t>er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6"/>
          <w:sz w:val="17"/>
          <w:szCs w:val="17"/>
        </w:rPr>
        <w:t>Than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9"/>
          <w:sz w:val="17"/>
          <w:szCs w:val="17"/>
        </w:rPr>
        <w:t>Gas</w:t>
      </w:r>
      <w:r>
        <w:rPr>
          <w:rFonts w:ascii="Trebuchet MS" w:hAnsi="Trebuchet MS" w:cs="Trebuchet MS" w:eastAsia="Trebuchet MS"/>
          <w:b/>
          <w:bCs/>
          <w:spacing w:val="-9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9"/>
          <w:sz w:val="17"/>
          <w:szCs w:val="17"/>
        </w:rPr>
        <w:t>D</w:t>
      </w:r>
      <w:r>
        <w:rPr>
          <w:rFonts w:ascii="Trebuchet MS" w:hAnsi="Trebuchet MS" w:cs="Trebuchet MS" w:eastAsia="Trebuchet MS"/>
          <w:b/>
          <w:bCs/>
          <w:spacing w:val="1"/>
          <w:w w:val="99"/>
          <w:sz w:val="17"/>
          <w:szCs w:val="17"/>
        </w:rPr>
        <w:t>e</w:t>
      </w:r>
      <w:r>
        <w:rPr>
          <w:rFonts w:ascii="Trebuchet MS" w:hAnsi="Trebuchet MS" w:cs="Trebuchet MS" w:eastAsia="Trebuchet MS"/>
          <w:b/>
          <w:bCs/>
          <w:spacing w:val="1"/>
          <w:w w:val="93"/>
          <w:sz w:val="17"/>
          <w:szCs w:val="17"/>
        </w:rPr>
        <w:t>m</w:t>
      </w:r>
      <w:r>
        <w:rPr>
          <w:rFonts w:ascii="Trebuchet MS" w:hAnsi="Trebuchet MS" w:cs="Trebuchet MS" w:eastAsia="Trebuchet MS"/>
          <w:b/>
          <w:bCs/>
          <w:w w:val="97"/>
          <w:sz w:val="17"/>
          <w:szCs w:val="17"/>
        </w:rPr>
        <w:t>and</w:t>
      </w:r>
      <w:r>
        <w:rPr>
          <w:rFonts w:ascii="Trebuchet MS" w:hAnsi="Trebuchet MS" w:cs="Trebuchet MS" w:eastAsia="Trebuchet MS"/>
          <w:sz w:val="17"/>
          <w:szCs w:val="17"/>
        </w:rPr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22" w:after="0"/>
        <w:ind w:left="1026" w:right="691" w:hanging="8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LNG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fuel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gas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supply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stems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operates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to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control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required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gas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pressure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z w:val="17"/>
        </w:rPr>
        <w:t>and</w:t>
      </w:r>
      <w:r>
        <w:rPr>
          <w:rFonts w:ascii="Arial"/>
          <w:spacing w:val="-11"/>
          <w:sz w:val="17"/>
        </w:rPr>
        <w:t> </w:t>
      </w:r>
      <w:r>
        <w:rPr>
          <w:rFonts w:ascii="Arial"/>
          <w:sz w:val="17"/>
        </w:rPr>
        <w:t>amount.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183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72.914978pt;margin-top:9.996122pt;width:358pt;height:149.1pt;mso-position-horizontal-relative:page;mso-position-vertical-relative:paragraph;z-index:9376" coordorigin="15458,200" coordsize="7160,2982">
            <v:shape style="position:absolute;left:15458;top:200;width:7160;height:2848" type="#_x0000_t75" stroked="false">
              <v:imagedata r:id="rId98" o:title=""/>
            </v:shape>
            <v:group style="position:absolute;left:16735;top:1757;width:1426;height:205" coordorigin="16735,1757" coordsize="1426,205">
              <v:shape style="position:absolute;left:16735;top:1757;width:1426;height:205" coordorigin="16735,1757" coordsize="1426,205" path="m18161,1961l16735,1961,16735,1757,18161,1757,18161,1961xe" filled="true" fillcolor="#ffffff" stroked="false">
                <v:path arrowok="t"/>
                <v:fill type="solid"/>
              </v:shape>
            </v:group>
            <v:group style="position:absolute;left:17224;top:1234;width:495;height:114" coordorigin="17224,1234" coordsize="495,114">
              <v:shape style="position:absolute;left:17224;top:1234;width:495;height:114" coordorigin="17224,1234" coordsize="495,114" path="m17718,1234l17224,1234,17224,1348,17718,1348,17718,1234xe" filled="true" fillcolor="#ffffff" stroked="false">
                <v:path arrowok="t"/>
                <v:fill type="solid"/>
              </v:shape>
              <v:shape style="position:absolute;left:20591;top:550;width:500;height:320" type="#_x0000_t202" filled="false" stroked="false">
                <v:textbox inset="0,0,0,0">
                  <w:txbxContent>
                    <w:p>
                      <w:pPr>
                        <w:spacing w:line="172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4DA2"/>
                          <w:w w:val="89"/>
                          <w:sz w:val="16"/>
                        </w:rPr>
                        <w:t>250-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4DA2"/>
                          <w:w w:val="86"/>
                          <w:sz w:val="16"/>
                        </w:rPr>
                      </w:r>
                      <w:r>
                        <w:rPr>
                          <w:rFonts w:ascii="Arial"/>
                          <w:color w:val="014DA2"/>
                          <w:w w:val="86"/>
                          <w:sz w:val="16"/>
                          <w:shd w:fill="FFFFFF" w:color="auto" w:val="clear"/>
                        </w:rPr>
                        <w:t>3</w:t>
                      </w:r>
                      <w:r>
                        <w:rPr>
                          <w:rFonts w:ascii="Arial"/>
                          <w:color w:val="014DA2"/>
                          <w:w w:val="86"/>
                          <w:sz w:val="16"/>
                        </w:rPr>
                      </w:r>
                      <w:r>
                        <w:rPr>
                          <w:rFonts w:ascii="Arial"/>
                          <w:color w:val="014DA2"/>
                          <w:w w:val="84"/>
                          <w:sz w:val="16"/>
                        </w:rPr>
                        <w:t>000bar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685;top:1151;width:1304;height:671" type="#_x0000_t202" filled="false" stroked="false">
                <v:textbox inset="0,0,0,0">
                  <w:txbxContent>
                    <w:p>
                      <w:pPr>
                        <w:spacing w:before="62"/>
                        <w:ind w:left="7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4DA2"/>
                          <w:w w:val="87"/>
                          <w:sz w:val="16"/>
                        </w:rPr>
                        <w:t>6-7bar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98" w:lineRule="exact" w:before="142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58595B"/>
                          <w:spacing w:val="-3"/>
                          <w:w w:val="87"/>
                          <w:sz w:val="16"/>
                        </w:rPr>
                        <w:t>P</w:t>
                      </w:r>
                      <w:r>
                        <w:rPr>
                          <w:rFonts w:ascii="Arial Narrow"/>
                          <w:color w:val="58595B"/>
                          <w:w w:val="104"/>
                          <w:sz w:val="16"/>
                        </w:rPr>
                        <w:t>artial</w:t>
                      </w:r>
                      <w:r>
                        <w:rPr>
                          <w:rFonts w:ascii="Arial Narrow"/>
                          <w:color w:val="58595B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58595B"/>
                          <w:w w:val="102"/>
                          <w:sz w:val="16"/>
                        </w:rPr>
                        <w:t>Re-liquefaction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534;top:3022;width:942;height:160" type="#_x0000_t202" filled="false" stroked="false">
                <v:textbox inset="0,0,0,0">
                  <w:txbxContent>
                    <w:p>
                      <w:pPr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8595B"/>
                          <w:w w:val="74"/>
                          <w:sz w:val="16"/>
                        </w:rPr>
                        <w:t>LNG</w:t>
                      </w:r>
                      <w:r>
                        <w:rPr>
                          <w:rFonts w:ascii="Arial"/>
                          <w:color w:val="58595B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8595B"/>
                          <w:w w:val="79"/>
                          <w:sz w:val="16"/>
                        </w:rPr>
                        <w:t>Cargo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7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58595B"/>
                          <w:w w:val="83"/>
                          <w:sz w:val="16"/>
                        </w:rPr>
                        <w:t>ank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8595B"/>
          <w:w w:val="80"/>
          <w:sz w:val="16"/>
        </w:rPr>
        <w:t>High Pressure</w:t>
      </w:r>
      <w:r>
        <w:rPr>
          <w:rFonts w:ascii="Arial"/>
          <w:color w:val="58595B"/>
          <w:spacing w:val="27"/>
          <w:w w:val="80"/>
          <w:sz w:val="16"/>
        </w:rPr>
        <w:t> </w:t>
      </w:r>
      <w:r>
        <w:rPr>
          <w:rFonts w:ascii="Arial"/>
          <w:color w:val="58595B"/>
          <w:w w:val="80"/>
          <w:sz w:val="16"/>
        </w:rPr>
        <w:t>Compressor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220"/>
          <w:cols w:num="3" w:equalWidth="0">
            <w:col w:w="10049" w:space="2027"/>
            <w:col w:w="2148" w:space="120"/>
            <w:col w:w="88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6" w:lineRule="exact"/>
        <w:ind w:left="101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"/>
          <w:sz w:val="20"/>
          <w:szCs w:val="20"/>
        </w:rPr>
        <w:pict>
          <v:group style="width:11.35pt;height:12.35pt;mso-position-horizontal-relative:char;mso-position-vertical-relative:line" coordorigin="0,0" coordsize="227,247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  <v:shape style="position:absolute;left:0;top:0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23820" w:h="16840" w:orient="landscape"/>
          <w:pgMar w:top="1580" w:bottom="280" w:left="4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2"/>
        </w:numPr>
        <w:tabs>
          <w:tab w:pos="937" w:val="left" w:leader="none"/>
        </w:tabs>
        <w:spacing w:line="254" w:lineRule="auto" w:before="0" w:after="0"/>
        <w:ind w:left="937" w:right="0" w:hanging="13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75.748001pt;margin-top:-376.501587pt;width:348.7pt;height:400.1pt;mso-position-horizontal-relative:page;mso-position-vertical-relative:paragraph;z-index:9208" coordorigin="3515,-7530" coordsize="6974,8002">
            <v:group style="position:absolute;left:3515;top:-7530;width:6974;height:8002" coordorigin="3515,-7530" coordsize="6974,8002">
              <v:shape style="position:absolute;left:3515;top:-7530;width:6974;height:8002" coordorigin="3515,-7530" coordsize="6974,8002" path="m3515,471l10488,471,10488,-7530,3515,-7530,3515,471xe" filled="true" fillcolor="#ededee" stroked="false">
                <v:path arrowok="t"/>
                <v:fill type="solid"/>
              </v:shape>
              <v:shape style="position:absolute;left:3764;top:-6970;width:6487;height:7183" type="#_x0000_t75" stroked="false">
                <v:imagedata r:id="rId99" o:title=""/>
              </v:shape>
            </v:group>
            <w10:wrap type="none"/>
          </v:group>
        </w:pict>
      </w:r>
      <w:r>
        <w:rPr>
          <w:rFonts w:ascii="Arial"/>
          <w:color w:val="636466"/>
          <w:w w:val="80"/>
          <w:sz w:val="14"/>
        </w:rPr>
        <w:t>Hi-ERS basically consists of</w:t>
      </w:r>
      <w:r>
        <w:rPr>
          <w:rFonts w:ascii="Arial"/>
          <w:color w:val="636466"/>
          <w:spacing w:val="12"/>
          <w:w w:val="80"/>
          <w:sz w:val="14"/>
        </w:rPr>
        <w:t> </w:t>
      </w:r>
      <w:r>
        <w:rPr>
          <w:rFonts w:ascii="Arial"/>
          <w:color w:val="636466"/>
          <w:w w:val="80"/>
          <w:sz w:val="14"/>
        </w:rPr>
        <w:t>BOG</w:t>
      </w:r>
      <w:r>
        <w:rPr>
          <w:rFonts w:ascii="Arial"/>
          <w:color w:val="636466"/>
          <w:w w:val="72"/>
          <w:sz w:val="14"/>
        </w:rPr>
        <w:t> </w:t>
      </w:r>
      <w:r>
        <w:rPr>
          <w:rFonts w:ascii="Arial"/>
          <w:color w:val="636466"/>
          <w:w w:val="85"/>
          <w:sz w:val="14"/>
        </w:rPr>
        <w:t>heat</w:t>
      </w:r>
      <w:r>
        <w:rPr>
          <w:rFonts w:ascii="Arial"/>
          <w:color w:val="636466"/>
          <w:spacing w:val="-17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exchanger,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Joule-Thomson</w:t>
      </w:r>
      <w:r>
        <w:rPr>
          <w:rFonts w:ascii="Arial"/>
          <w:color w:val="636466"/>
          <w:w w:val="83"/>
          <w:sz w:val="14"/>
        </w:rPr>
        <w:t> </w:t>
      </w:r>
      <w:r>
        <w:rPr>
          <w:rFonts w:ascii="Arial"/>
          <w:color w:val="636466"/>
          <w:w w:val="90"/>
          <w:sz w:val="14"/>
        </w:rPr>
        <w:t>valve,</w:t>
      </w:r>
      <w:r>
        <w:rPr>
          <w:rFonts w:ascii="Arial"/>
          <w:color w:val="636466"/>
          <w:spacing w:val="-16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and</w:t>
      </w:r>
      <w:r>
        <w:rPr>
          <w:rFonts w:ascii="Arial"/>
          <w:color w:val="636466"/>
          <w:spacing w:val="-1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LNG</w:t>
      </w:r>
      <w:r>
        <w:rPr>
          <w:rFonts w:ascii="Arial"/>
          <w:color w:val="636466"/>
          <w:spacing w:val="-1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separator.</w:t>
      </w:r>
      <w:r>
        <w:rPr>
          <w:rFonts w:ascii="Arial"/>
          <w:sz w:val="14"/>
        </w:rPr>
      </w:r>
    </w:p>
    <w:p>
      <w:pPr>
        <w:pStyle w:val="Heading7"/>
        <w:spacing w:line="240" w:lineRule="auto" w:before="82"/>
        <w:ind w:left="807" w:right="0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w w:val="95"/>
        </w:rPr>
        <w:t>Main</w:t>
      </w:r>
      <w:r>
        <w:rPr>
          <w:spacing w:val="11"/>
          <w:w w:val="95"/>
        </w:rPr>
        <w:t> </w:t>
      </w:r>
      <w:r>
        <w:rPr>
          <w:w w:val="95"/>
        </w:rPr>
        <w:t>Equipment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ListParagraph"/>
        <w:numPr>
          <w:ilvl w:val="0"/>
          <w:numId w:val="12"/>
        </w:numPr>
        <w:tabs>
          <w:tab w:pos="937" w:val="left" w:leader="none"/>
        </w:tabs>
        <w:spacing w:line="240" w:lineRule="auto" w:before="0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79.528015pt;margin-top:-110.568489pt;width:110.551pt;height:139.804pt;mso-position-horizontal-relative:page;mso-position-vertical-relative:paragraph;z-index:9232" type="#_x0000_t75" stroked="false">
            <v:imagedata r:id="rId100" o:title=""/>
          </v:shape>
        </w:pict>
      </w:r>
      <w:r>
        <w:rPr/>
        <w:pict>
          <v:shape style="position:absolute;margin-left:899.638pt;margin-top:-110.568489pt;width:110.552pt;height:139.804pt;mso-position-horizontal-relative:page;mso-position-vertical-relative:paragraph;z-index:9256" type="#_x0000_t75" stroked="false">
            <v:imagedata r:id="rId101" o:title=""/>
          </v:shape>
        </w:pict>
      </w:r>
      <w:r>
        <w:rPr/>
        <w:pict>
          <v:group style="position:absolute;margin-left:1019.75pt;margin-top:-110.693489pt;width:110.55pt;height:140.1pt;mso-position-horizontal-relative:page;mso-position-vertical-relative:paragraph;z-index:9280" coordorigin="20395,-2214" coordsize="2211,2802">
            <v:shape style="position:absolute;left:20398;top:-2211;width:2206;height:2796" type="#_x0000_t75" stroked="false">
              <v:imagedata r:id="rId102" o:title=""/>
            </v:shape>
            <v:group style="position:absolute;left:20398;top:-2211;width:2206;height:2797" coordorigin="20398,-2211" coordsize="2206,2797">
              <v:shape style="position:absolute;left:20398;top:-2211;width:2206;height:2797" coordorigin="20398,-2211" coordsize="2206,2797" path="m20398,585l22604,585,22604,-2211,20398,-2211,20398,585xe" filled="false" stroked="true" strokeweight=".25pt" strokecolor="#6d6f7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4.552979pt;margin-top:-111.689453pt;width:39.7pt;height:12.35pt;mso-position-horizontal-relative:page;mso-position-vertical-relative:paragraph;z-index:9424" coordorigin="22691,-2234" coordsize="794,247">
            <v:group style="position:absolute;left:22691;top:-2214;width:227;height:227" coordorigin="22691,-2214" coordsize="227,227">
              <v:shape style="position:absolute;left:22691;top:-2214;width:227;height:227" coordorigin="22691,-2214" coordsize="227,227" path="m22691,-1987l22918,-1987,22918,-2214,22691,-2214,22691,-1987xe" filled="true" fillcolor="#dbdbdc" stroked="false">
                <v:path arrowok="t"/>
                <v:fill type="solid"/>
              </v:shape>
            </v:group>
            <v:group style="position:absolute;left:22975;top:-2214;width:227;height:227" coordorigin="22975,-2214" coordsize="227,227">
              <v:shape style="position:absolute;left:22975;top:-2214;width:227;height:227" coordorigin="22975,-2214" coordsize="227,227" path="m22975,-1987l23201,-1987,23201,-2214,22975,-2214,22975,-1987xe" filled="true" fillcolor="#dbdbdc" stroked="false">
                <v:path arrowok="t"/>
                <v:fill type="solid"/>
              </v:shape>
            </v:group>
            <v:group style="position:absolute;left:23258;top:-2214;width:227;height:227" coordorigin="23258,-2214" coordsize="227,227">
              <v:shape style="position:absolute;left:23258;top:-2214;width:227;height:227" coordorigin="23258,-2214" coordsize="227,227" path="m23258,-1987l23485,-1987,23485,-2214,23258,-2214,23258,-1987xe" filled="true" fillcolor="#dbdbdc" stroked="false">
                <v:path arrowok="t"/>
                <v:fill type="solid"/>
              </v:shape>
              <v:shape style="position:absolute;left:22691;top:-2234;width:794;height:247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  <w:tab w:pos="646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636466"/>
          <w:w w:val="90"/>
          <w:sz w:val="14"/>
        </w:rPr>
        <w:t>BOG Heat</w:t>
      </w:r>
      <w:r>
        <w:rPr>
          <w:rFonts w:ascii="Arial"/>
          <w:color w:val="636466"/>
          <w:spacing w:val="-6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Exchanger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2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Joule-Thomson Valve (J-T</w:t>
      </w:r>
      <w:r>
        <w:rPr>
          <w:rFonts w:ascii="Arial"/>
          <w:color w:val="636466"/>
          <w:spacing w:val="-14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valve)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2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LNG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Separator</w:t>
      </w:r>
      <w:r>
        <w:rPr>
          <w:rFonts w:ascii="Arial"/>
          <w:sz w:val="14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23820" w:h="16840" w:orient="landscape"/>
          <w:pgMar w:top="1580" w:bottom="280" w:left="440" w:right="220"/>
          <w:cols w:num="2" w:equalWidth="0">
            <w:col w:w="2627" w:space="9449"/>
            <w:col w:w="1108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w w:val="103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3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3;top:116;width:41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w w:val="101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01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3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color w:val="014DA2"/>
          <w:w w:val="115"/>
          <w:sz w:val="36"/>
        </w:rPr>
        <w:t>Hi-ReGAS </w:t>
      </w:r>
      <w:r>
        <w:rPr>
          <w:rFonts w:ascii="Lucida Sans"/>
          <w:color w:val="014DA2"/>
          <w:w w:val="115"/>
          <w:sz w:val="24"/>
        </w:rPr>
        <w:t>Hyundai Integrated Regasification</w:t>
      </w:r>
      <w:r>
        <w:rPr>
          <w:rFonts w:ascii="Lucida Sans"/>
          <w:color w:val="014DA2"/>
          <w:spacing w:val="-15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System</w:t>
      </w:r>
      <w:r>
        <w:rPr>
          <w:rFonts w:ascii="Lucida Sans"/>
          <w:sz w:val="24"/>
        </w:rPr>
      </w:r>
    </w:p>
    <w:p>
      <w:pPr>
        <w:spacing w:line="247" w:lineRule="auto"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/>
        <w:br w:type="column"/>
      </w:r>
      <w:r>
        <w:rPr>
          <w:rFonts w:ascii="Trebuchet MS"/>
          <w:b/>
          <w:sz w:val="22"/>
        </w:rPr>
        <w:t>Suction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Drum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with</w:t>
      </w:r>
      <w:r>
        <w:rPr>
          <w:rFonts w:ascii="Trebuchet MS"/>
          <w:b/>
          <w:w w:val="92"/>
          <w:sz w:val="22"/>
        </w:rPr>
        <w:t> </w:t>
      </w:r>
      <w:r>
        <w:rPr>
          <w:rFonts w:ascii="Trebuchet MS"/>
          <w:b/>
          <w:w w:val="95"/>
          <w:sz w:val="22"/>
        </w:rPr>
        <w:t>BOG</w:t>
      </w:r>
      <w:r>
        <w:rPr>
          <w:rFonts w:ascii="Trebuchet MS"/>
          <w:b/>
          <w:spacing w:val="40"/>
          <w:w w:val="95"/>
          <w:sz w:val="22"/>
        </w:rPr>
        <w:t> </w:t>
      </w:r>
      <w:r>
        <w:rPr>
          <w:rFonts w:ascii="Trebuchet MS"/>
          <w:b/>
          <w:w w:val="95"/>
          <w:sz w:val="22"/>
        </w:rPr>
        <w:t>Recondenser</w:t>
      </w:r>
      <w:r>
        <w:rPr>
          <w:rFonts w:ascii="Trebuchet MS"/>
          <w:sz w:val="22"/>
        </w:rPr>
      </w:r>
    </w:p>
    <w:p>
      <w:pPr>
        <w:pStyle w:val="BodyText"/>
        <w:spacing w:line="271" w:lineRule="auto" w:before="90"/>
        <w:ind w:left="412" w:right="804"/>
        <w:jc w:val="both"/>
      </w:pPr>
      <w:r>
        <w:rPr/>
        <w:br w:type="column"/>
      </w:r>
      <w:r>
        <w:rPr/>
        <w:t>The</w:t>
      </w:r>
      <w:r>
        <w:rPr>
          <w:spacing w:val="-29"/>
        </w:rPr>
        <w:t> </w:t>
      </w:r>
      <w:r>
        <w:rPr/>
        <w:t>suction</w:t>
      </w:r>
      <w:r>
        <w:rPr>
          <w:spacing w:val="-29"/>
        </w:rPr>
        <w:t> </w:t>
      </w:r>
      <w:r>
        <w:rPr/>
        <w:t>drum</w:t>
      </w:r>
      <w:r>
        <w:rPr>
          <w:spacing w:val="-29"/>
        </w:rPr>
        <w:t> </w:t>
      </w:r>
      <w:r>
        <w:rPr/>
        <w:t>functions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buffer</w:t>
      </w:r>
      <w:r>
        <w:rPr>
          <w:spacing w:val="-29"/>
        </w:rPr>
        <w:t> </w:t>
      </w:r>
      <w:r>
        <w:rPr/>
        <w:t>tank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booster</w:t>
      </w:r>
      <w:r>
        <w:rPr>
          <w:spacing w:val="-29"/>
        </w:rPr>
        <w:t> </w:t>
      </w:r>
      <w:r>
        <w:rPr/>
        <w:t>pumps.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internal</w:t>
      </w:r>
      <w:r>
        <w:rPr>
          <w:spacing w:val="-29"/>
        </w:rPr>
        <w:t> </w:t>
      </w:r>
      <w:r>
        <w:rPr/>
        <w:t>packing</w:t>
      </w:r>
      <w:r>
        <w:rPr>
          <w:spacing w:val="-29"/>
        </w:rPr>
        <w:t> </w:t>
      </w:r>
      <w:r>
        <w:rPr/>
        <w:t>material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the</w:t>
      </w:r>
      <w:r>
        <w:rPr>
          <w:w w:val="94"/>
        </w:rPr>
        <w:t> </w:t>
      </w:r>
      <w:r>
        <w:rPr>
          <w:w w:val="95"/>
        </w:rPr>
        <w:t>suction also provides BOG recondensing function by enhancing the contact surfaced between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w w:val="94"/>
        </w:rPr>
        <w:t> </w:t>
      </w:r>
      <w:r>
        <w:rPr>
          <w:w w:val="95"/>
        </w:rPr>
        <w:t>compressed</w:t>
      </w:r>
      <w:r>
        <w:rPr>
          <w:spacing w:val="-24"/>
          <w:w w:val="95"/>
        </w:rPr>
        <w:t> </w:t>
      </w:r>
      <w:r>
        <w:rPr>
          <w:w w:val="95"/>
        </w:rPr>
        <w:t>BOG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subcooled</w:t>
      </w:r>
      <w:r>
        <w:rPr>
          <w:spacing w:val="-24"/>
          <w:w w:val="95"/>
        </w:rPr>
        <w:t> </w:t>
      </w:r>
      <w:r>
        <w:rPr>
          <w:w w:val="95"/>
        </w:rPr>
        <w:t>LNG</w:t>
      </w:r>
      <w:r>
        <w:rPr>
          <w:spacing w:val="-24"/>
          <w:w w:val="95"/>
        </w:rPr>
        <w:t> </w:t>
      </w:r>
      <w:r>
        <w:rPr>
          <w:w w:val="95"/>
        </w:rPr>
        <w:t>into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suction</w:t>
      </w:r>
      <w:r>
        <w:rPr>
          <w:spacing w:val="-25"/>
          <w:w w:val="95"/>
        </w:rPr>
        <w:t> </w:t>
      </w:r>
      <w:r>
        <w:rPr>
          <w:w w:val="95"/>
        </w:rPr>
        <w:t>drum.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3" w:equalWidth="0">
            <w:col w:w="8338" w:space="3738"/>
            <w:col w:w="2623" w:space="40"/>
            <w:col w:w="8201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pStyle w:val="BodyText"/>
        <w:spacing w:line="271" w:lineRule="auto" w:before="86"/>
        <w:ind w:right="0"/>
        <w:jc w:val="both"/>
      </w:pPr>
      <w:r>
        <w:rPr/>
        <w:pict>
          <v:group style="position:absolute;margin-left:957.732971pt;margin-top:516.971008pt;width:169.9pt;height:120.4pt;mso-position-horizontal-relative:page;mso-position-vertical-relative:page;z-index:9880" coordorigin="19155,10339" coordsize="3398,2408">
            <v:shape style="position:absolute;left:19157;top:10343;width:3392;height:2403" type="#_x0000_t75" stroked="false">
              <v:imagedata r:id="rId103" o:title=""/>
            </v:shape>
            <v:group style="position:absolute;left:19157;top:10342;width:3393;height:2403" coordorigin="19157,10342" coordsize="3393,2403">
              <v:shape style="position:absolute;left:19157;top:10342;width:3393;height:2403" coordorigin="19157,10342" coordsize="3393,2403" path="m19157,12745l22549,12745,22549,10342,19157,10342,19157,12745xe" filled="false" stroked="true" strokeweight=".25pt" strokecolor="#6d6f7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078999pt;margin-top:6.888832pt;width:89.5pt;height:13.1pt;mso-position-horizontal-relative:page;mso-position-vertical-relative:paragraph;z-index:9976" coordorigin="1242,138" coordsize="1790,262">
            <v:group style="position:absolute;left:1561;top:138;width:116;height:86" coordorigin="1561,138" coordsize="116,86">
              <v:shape style="position:absolute;left:1561;top:138;width:116;height:86" coordorigin="1561,138" coordsize="116,86" path="m1656,138l1590,165,1561,223,1582,219,1638,190,1677,141,1656,138xe" filled="true" fillcolor="#8ec23e" stroked="false">
                <v:path arrowok="t"/>
                <v:fill type="solid"/>
              </v:shape>
            </v:group>
            <v:group style="position:absolute;left:1242;top:172;width:307;height:218" coordorigin="1242,172" coordsize="307,218">
              <v:shape style="position:absolute;left:1242;top:172;width:307;height:218" coordorigin="1242,172" coordsize="307,218" path="m1393,172l1300,172,1242,390,1335,390,1357,305,1512,305,1525,258,1370,258,1393,172xe" filled="true" fillcolor="#25235e" stroked="false">
                <v:path arrowok="t"/>
                <v:fill type="solid"/>
              </v:shape>
              <v:shape style="position:absolute;left:1242;top:172;width:307;height:218" coordorigin="1242,172" coordsize="307,218" path="m1512,305l1419,305,1396,390,1489,390,1512,305xe" filled="true" fillcolor="#25235e" stroked="false">
                <v:path arrowok="t"/>
                <v:fill type="solid"/>
              </v:shape>
              <v:shape style="position:absolute;left:1242;top:172;width:307;height:218" coordorigin="1242,172" coordsize="307,218" path="m1548,172l1455,173,1432,258,1525,258,1548,172xe" filled="true" fillcolor="#25235e" stroked="false">
                <v:path arrowok="t"/>
                <v:fill type="solid"/>
              </v:shape>
            </v:group>
            <v:group style="position:absolute;left:1517;top:243;width:118;height:148" coordorigin="1517,243" coordsize="118,148">
              <v:shape style="position:absolute;left:1517;top:243;width:118;height:148" coordorigin="1517,243" coordsize="118,148" path="m1557,243l1517,390,1594,390,1634,243,1557,243xe" filled="true" fillcolor="#25235e" stroked="false">
                <v:path arrowok="t"/>
                <v:fill type="solid"/>
              </v:shape>
            </v:group>
            <v:group style="position:absolute;left:1753;top:172;width:274;height:217" coordorigin="1753,172" coordsize="274,217">
              <v:shape style="position:absolute;left:1753;top:172;width:274;height:217" coordorigin="1753,172" coordsize="274,217" path="m1979,172l1811,172,1753,388,1845,388,1859,337,1974,337,1962,310,1981,303,1997,291,2009,274,2012,266,1878,266,1891,218,2026,218,2026,216,2026,209,2021,188,2005,176,1979,172xe" filled="true" fillcolor="#25235e" stroked="false">
                <v:path arrowok="t"/>
                <v:fill type="solid"/>
              </v:shape>
              <v:shape style="position:absolute;left:1753;top:172;width:274;height:217" coordorigin="1753,172" coordsize="274,217" path="m1974,337l1859,337,1896,388,1997,388,1974,337xe" filled="true" fillcolor="#25235e" stroked="false">
                <v:path arrowok="t"/>
                <v:fill type="solid"/>
              </v:shape>
              <v:shape style="position:absolute;left:1753;top:172;width:274;height:217" coordorigin="1753,172" coordsize="274,217" path="m2026,218l1921,218,1929,224,1929,237,1891,266,2012,266,2018,252,2023,232,2025,224,2026,218xe" filled="true" fillcolor="#25235e" stroked="false">
                <v:path arrowok="t"/>
                <v:fill type="solid"/>
              </v:shape>
            </v:group>
            <v:group style="position:absolute;left:1648;top:244;width:121;height:47" coordorigin="1648,244" coordsize="121,47">
              <v:shape style="position:absolute;left:1648;top:244;width:121;height:47" coordorigin="1648,244" coordsize="121,47" path="m1768,244l1660,244,1648,290,1755,290,1768,244xe" filled="true" fillcolor="#25235e" stroked="false">
                <v:path arrowok="t"/>
                <v:fill type="solid"/>
              </v:shape>
            </v:group>
            <v:group style="position:absolute;left:2243;top:172;width:286;height:219" coordorigin="2243,172" coordsize="286,219">
              <v:shape style="position:absolute;left:2243;top:172;width:286;height:219" coordorigin="2243,172" coordsize="286,219" path="m2529,172l2329,174,2273,233,2245,337,2243,355,2249,375,2266,387,2292,391,2471,391,2483,344,2351,344,2343,337,2366,239,2401,219,2517,219,2529,172xe" filled="true" fillcolor="#25235e" stroked="false">
                <v:path arrowok="t"/>
                <v:fill type="solid"/>
              </v:shape>
              <v:shape style="position:absolute;left:2243;top:172;width:286;height:219" coordorigin="2243,172" coordsize="286,219" path="m2506,258l2406,258,2394,305,2416,305,2406,344,2483,344,2506,258xe" filled="true" fillcolor="#25235e" stroked="false">
                <v:path arrowok="t"/>
                <v:fill type="solid"/>
              </v:shape>
            </v:group>
            <v:group style="position:absolute;left:2488;top:171;width:267;height:221" coordorigin="2488,171" coordsize="267,221">
              <v:shape style="position:absolute;left:2488;top:171;width:267;height:221" coordorigin="2488,171" coordsize="267,221" path="m2746,171l2620,171,2488,391,2573,391,2599,348,2753,348,2751,302,2626,302,2670,229,2748,229,2746,171xe" filled="true" fillcolor="#25235e" stroked="false">
                <v:path arrowok="t"/>
                <v:fill type="solid"/>
              </v:shape>
              <v:shape style="position:absolute;left:2488;top:171;width:267;height:221" coordorigin="2488,171" coordsize="267,221" path="m2753,348l2674,348,2677,391,2755,391,2753,348xe" filled="true" fillcolor="#25235e" stroked="false">
                <v:path arrowok="t"/>
                <v:fill type="solid"/>
              </v:shape>
              <v:shape style="position:absolute;left:2488;top:171;width:267;height:221" coordorigin="2488,171" coordsize="267,221" path="m2748,229l2670,229,2672,302,2751,302,2748,229xe" filled="true" fillcolor="#25235e" stroked="false">
                <v:path arrowok="t"/>
                <v:fill type="solid"/>
              </v:shape>
            </v:group>
            <v:group style="position:absolute;left:2770;top:171;width:261;height:221" coordorigin="2770,171" coordsize="261,221">
              <v:shape style="position:absolute;left:2770;top:171;width:261;height:221" coordorigin="2770,171" coordsize="261,221" path="m3031,171l2868,173,2813,232,2810,245,2807,253,2806,260,2806,270,2812,290,2828,302,2855,306,2912,306,2919,311,2919,321,2919,323,2918,325,2915,338,2905,344,2783,344,2770,391,2940,389,2996,330,3003,292,2997,272,2980,260,2954,256,2897,256,2890,252,2890,241,2890,239,2890,237,2894,224,2904,218,3018,218,3031,171xe" filled="true" fillcolor="#25235e" stroked="false">
                <v:path arrowok="t"/>
                <v:fill type="solid"/>
              </v:shape>
              <v:shape style="position:absolute;left:2103;top:217;width:118;height:94" type="#_x0000_t75" stroked="false">
                <v:imagedata r:id="rId104" o:title=""/>
              </v:shape>
            </v:group>
            <v:group style="position:absolute;left:2033;top:217;width:193;height:183" coordorigin="2033,217" coordsize="193,183">
              <v:shape style="position:absolute;left:2033;top:217;width:193;height:183" coordorigin="2033,217" coordsize="193,183" path="m2167,217l2102,229,2046,276,2033,337,2037,361,2087,398,2103,399,2119,397,2184,368,2204,351,2145,351,2135,350,2102,296,2103,290,2151,234,2190,221,2181,218,2167,217xe" filled="true" fillcolor="#8ec23e" stroked="false">
                <v:path arrowok="t"/>
                <v:fill type="solid"/>
              </v:shape>
              <v:shape style="position:absolute;left:2033;top:217;width:193;height:183" coordorigin="2033,217" coordsize="193,183" path="m2224,326l2219,329,2212,334,2208,337,2203,339,2185,347,2165,351,2145,351,2204,351,2209,346,2219,335,2224,326xe" filled="true" fillcolor="#8ec23e" stroked="false">
                <v:path arrowok="t"/>
                <v:fill type="solid"/>
              </v:shape>
              <v:shape style="position:absolute;left:2033;top:217;width:193;height:183" coordorigin="2033,217" coordsize="193,183" path="m2226,323l2224,326,2224,326,2226,323xe" filled="true" fillcolor="#8ec23e" stroked="false">
                <v:path arrowok="t"/>
                <v:fill type="solid"/>
              </v:shape>
              <v:shape style="position:absolute;left:2033;top:217;width:193;height:183" coordorigin="2033,217" coordsize="193,183" path="m2192,221l2190,221,2193,221,2192,221xe" filled="true" fillcolor="#8ec23e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95"/>
        </w:rPr>
        <w:t>HHI-EMD’s</w:t>
      </w:r>
      <w:r>
        <w:rPr>
          <w:spacing w:val="-25"/>
          <w:w w:val="95"/>
        </w:rPr>
        <w:t> </w:t>
      </w:r>
      <w:r>
        <w:rPr>
          <w:w w:val="95"/>
        </w:rPr>
        <w:t>Hi-ReGAS,</w:t>
      </w:r>
      <w:r>
        <w:rPr>
          <w:spacing w:val="-25"/>
          <w:w w:val="95"/>
        </w:rPr>
        <w:t> </w:t>
      </w:r>
      <w:r>
        <w:rPr>
          <w:w w:val="95"/>
        </w:rPr>
        <w:t>Hyundai</w:t>
      </w:r>
      <w:r>
        <w:rPr>
          <w:spacing w:val="-25"/>
          <w:w w:val="95"/>
        </w:rPr>
        <w:t> </w:t>
      </w:r>
      <w:r>
        <w:rPr>
          <w:w w:val="95"/>
        </w:rPr>
        <w:t>Integrated</w:t>
      </w:r>
      <w:r>
        <w:rPr>
          <w:spacing w:val="-25"/>
          <w:w w:val="95"/>
        </w:rPr>
        <w:t> </w:t>
      </w:r>
      <w:r>
        <w:rPr>
          <w:w w:val="95"/>
        </w:rPr>
        <w:t>Regasification</w:t>
      </w:r>
      <w:r>
        <w:rPr>
          <w:spacing w:val="-25"/>
          <w:w w:val="95"/>
        </w:rPr>
        <w:t> </w:t>
      </w:r>
      <w:r>
        <w:rPr>
          <w:w w:val="95"/>
        </w:rPr>
        <w:t>System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engineered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vaporize</w:t>
      </w:r>
      <w:r>
        <w:rPr>
          <w:spacing w:val="-25"/>
          <w:w w:val="95"/>
        </w:rPr>
        <w:t> </w:t>
      </w:r>
      <w:r>
        <w:rPr>
          <w:w w:val="95"/>
        </w:rPr>
        <w:t>LNG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offload</w:t>
      </w:r>
      <w:r>
        <w:rPr>
          <w:spacing w:val="-26"/>
          <w:w w:val="95"/>
        </w:rPr>
        <w:t> </w:t>
      </w:r>
      <w:r>
        <w:rPr>
          <w:w w:val="95"/>
        </w:rPr>
        <w:t>LNG</w:t>
      </w:r>
      <w:r>
        <w:rPr>
          <w:spacing w:val="-26"/>
          <w:w w:val="95"/>
        </w:rPr>
        <w:t> </w:t>
      </w:r>
      <w:r>
        <w:rPr>
          <w:w w:val="95"/>
        </w:rPr>
        <w:t>onto</w:t>
      </w:r>
      <w:r>
        <w:rPr>
          <w:spacing w:val="-26"/>
          <w:w w:val="95"/>
        </w:rPr>
        <w:t> </w:t>
      </w:r>
      <w:r>
        <w:rPr>
          <w:w w:val="95"/>
        </w:rPr>
        <w:t>onshore</w:t>
      </w:r>
      <w:r>
        <w:rPr>
          <w:spacing w:val="-26"/>
          <w:w w:val="95"/>
        </w:rPr>
        <w:t> </w:t>
      </w:r>
      <w:r>
        <w:rPr>
          <w:w w:val="95"/>
        </w:rPr>
        <w:t>pipelines.</w:t>
      </w:r>
      <w:r>
        <w:rPr>
          <w:spacing w:val="-26"/>
          <w:w w:val="95"/>
        </w:rPr>
        <w:t> </w:t>
      </w:r>
      <w:r>
        <w:rPr>
          <w:w w:val="95"/>
        </w:rPr>
        <w:t>Hi-ReGAS</w:t>
      </w:r>
      <w:r>
        <w:rPr>
          <w:spacing w:val="-26"/>
          <w:w w:val="95"/>
        </w:rPr>
        <w:t> </w:t>
      </w:r>
      <w:r>
        <w:rPr>
          <w:w w:val="95"/>
        </w:rPr>
        <w:t>provides</w:t>
      </w:r>
      <w:r>
        <w:rPr>
          <w:spacing w:val="-26"/>
          <w:w w:val="95"/>
        </w:rPr>
        <w:t> </w:t>
      </w:r>
      <w:r>
        <w:rPr>
          <w:w w:val="95"/>
        </w:rPr>
        <w:t>two</w:t>
      </w:r>
      <w:r>
        <w:rPr>
          <w:spacing w:val="-26"/>
          <w:w w:val="95"/>
        </w:rPr>
        <w:t> </w:t>
      </w:r>
      <w:r>
        <w:rPr>
          <w:w w:val="95"/>
        </w:rPr>
        <w:t>types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LNG</w:t>
      </w:r>
      <w:r>
        <w:rPr>
          <w:spacing w:val="-26"/>
          <w:w w:val="95"/>
        </w:rPr>
        <w:t> </w:t>
      </w:r>
      <w:r>
        <w:rPr>
          <w:w w:val="95"/>
        </w:rPr>
        <w:t>heating</w:t>
      </w:r>
      <w:r>
        <w:rPr>
          <w:spacing w:val="-26"/>
          <w:w w:val="95"/>
        </w:rPr>
        <w:t> </w:t>
      </w:r>
      <w:r>
        <w:rPr>
          <w:w w:val="95"/>
        </w:rPr>
        <w:t>methods:</w:t>
      </w:r>
      <w:r>
        <w:rPr>
          <w:spacing w:val="-26"/>
          <w:w w:val="95"/>
        </w:rPr>
        <w:t> </w:t>
      </w:r>
      <w:r>
        <w:rPr>
          <w:w w:val="95"/>
        </w:rPr>
        <w:t>seawater</w:t>
      </w:r>
      <w:r>
        <w:rPr>
          <w:w w:val="91"/>
        </w:rPr>
        <w:t> </w:t>
      </w:r>
      <w:r>
        <w:rPr>
          <w:w w:val="95"/>
        </w:rPr>
        <w:t>direct</w:t>
      </w:r>
      <w:r>
        <w:rPr>
          <w:spacing w:val="-13"/>
          <w:w w:val="95"/>
        </w:rPr>
        <w:t> </w:t>
      </w:r>
      <w:r>
        <w:rPr>
          <w:w w:val="95"/>
        </w:rPr>
        <w:t>heating</w:t>
      </w:r>
      <w:r>
        <w:rPr>
          <w:spacing w:val="-13"/>
          <w:w w:val="95"/>
        </w:rPr>
        <w:t> </w:t>
      </w:r>
      <w:r>
        <w:rPr>
          <w:w w:val="95"/>
        </w:rPr>
        <w:t>type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seawater/glycol-water</w:t>
      </w:r>
      <w:r>
        <w:rPr>
          <w:spacing w:val="-13"/>
          <w:w w:val="95"/>
        </w:rPr>
        <w:t> </w:t>
      </w:r>
      <w:r>
        <w:rPr>
          <w:w w:val="95"/>
        </w:rPr>
        <w:t>indirect</w:t>
      </w:r>
      <w:r>
        <w:rPr>
          <w:spacing w:val="-13"/>
          <w:w w:val="95"/>
        </w:rPr>
        <w:t> </w:t>
      </w:r>
      <w:r>
        <w:rPr>
          <w:w w:val="95"/>
        </w:rPr>
        <w:t>heating</w:t>
      </w:r>
      <w:r>
        <w:rPr>
          <w:spacing w:val="-13"/>
          <w:w w:val="95"/>
        </w:rPr>
        <w:t> </w:t>
      </w:r>
      <w:r>
        <w:rPr>
          <w:w w:val="95"/>
        </w:rPr>
        <w:t>type.</w:t>
      </w:r>
      <w:r>
        <w:rPr/>
      </w:r>
    </w:p>
    <w:p>
      <w:pPr>
        <w:pStyle w:val="BodyText"/>
        <w:spacing w:line="240" w:lineRule="auto" w:before="113"/>
        <w:ind w:right="0"/>
        <w:jc w:val="both"/>
      </w:pP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seawater</w:t>
      </w:r>
      <w:r>
        <w:rPr>
          <w:spacing w:val="-16"/>
          <w:w w:val="95"/>
        </w:rPr>
        <w:t> </w:t>
      </w:r>
      <w:r>
        <w:rPr>
          <w:w w:val="95"/>
        </w:rPr>
        <w:t>direct</w:t>
      </w:r>
      <w:r>
        <w:rPr>
          <w:spacing w:val="-16"/>
          <w:w w:val="95"/>
        </w:rPr>
        <w:t> </w:t>
      </w:r>
      <w:r>
        <w:rPr>
          <w:w w:val="95"/>
        </w:rPr>
        <w:t>heating</w:t>
      </w:r>
      <w:r>
        <w:rPr>
          <w:spacing w:val="-17"/>
          <w:w w:val="95"/>
        </w:rPr>
        <w:t> </w:t>
      </w:r>
      <w:r>
        <w:rPr>
          <w:w w:val="95"/>
        </w:rPr>
        <w:t>type</w:t>
      </w:r>
      <w:r>
        <w:rPr>
          <w:spacing w:val="-16"/>
          <w:w w:val="95"/>
        </w:rPr>
        <w:t> </w:t>
      </w:r>
      <w:r>
        <w:rPr>
          <w:w w:val="95"/>
        </w:rPr>
        <w:t>gives</w:t>
      </w:r>
      <w:r>
        <w:rPr>
          <w:spacing w:val="-16"/>
          <w:w w:val="95"/>
        </w:rPr>
        <w:t> </w:t>
      </w:r>
      <w:r>
        <w:rPr>
          <w:w w:val="95"/>
        </w:rPr>
        <w:t>attractive</w:t>
      </w:r>
      <w:r>
        <w:rPr>
          <w:spacing w:val="-17"/>
          <w:w w:val="95"/>
        </w:rPr>
        <w:t> </w:t>
      </w:r>
      <w:r>
        <w:rPr>
          <w:w w:val="95"/>
        </w:rPr>
        <w:t>benefits: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w w:val="95"/>
        </w:rPr>
        <w:t>low</w:t>
      </w:r>
      <w:r>
        <w:rPr>
          <w:spacing w:val="-17"/>
          <w:w w:val="95"/>
        </w:rPr>
        <w:t> </w:t>
      </w:r>
      <w:r>
        <w:rPr>
          <w:w w:val="95"/>
        </w:rPr>
        <w:t>fuel</w:t>
      </w:r>
      <w:r>
        <w:rPr>
          <w:spacing w:val="-16"/>
          <w:w w:val="95"/>
        </w:rPr>
        <w:t> </w:t>
      </w:r>
      <w:r>
        <w:rPr>
          <w:w w:val="95"/>
        </w:rPr>
        <w:t>consumption,</w:t>
      </w:r>
      <w:r>
        <w:rPr>
          <w:spacing w:val="-17"/>
          <w:w w:val="95"/>
        </w:rPr>
        <w:t> </w:t>
      </w:r>
      <w:r>
        <w:rPr>
          <w:w w:val="95"/>
        </w:rPr>
        <w:t>low</w:t>
      </w:r>
      <w:r>
        <w:rPr>
          <w:spacing w:val="-17"/>
          <w:w w:val="95"/>
        </w:rPr>
        <w:t> </w:t>
      </w:r>
      <w:r>
        <w:rPr>
          <w:w w:val="95"/>
        </w:rPr>
        <w:t>space</w:t>
      </w:r>
      <w:r>
        <w:rPr>
          <w:spacing w:val="-16"/>
          <w:w w:val="95"/>
        </w:rPr>
        <w:t> </w:t>
      </w:r>
      <w:r>
        <w:rPr>
          <w:w w:val="95"/>
        </w:rPr>
        <w:t>occupation,</w:t>
      </w:r>
      <w:r>
        <w:rPr>
          <w:spacing w:val="-17"/>
          <w:w w:val="95"/>
        </w:rPr>
        <w:t> </w:t>
      </w:r>
      <w:r>
        <w:rPr>
          <w:w w:val="95"/>
        </w:rPr>
        <w:t>easy</w:t>
      </w:r>
      <w:r>
        <w:rPr>
          <w:spacing w:val="-16"/>
          <w:w w:val="95"/>
        </w:rPr>
        <w:t> </w:t>
      </w:r>
      <w:r>
        <w:rPr>
          <w:w w:val="95"/>
        </w:rPr>
        <w:t>operation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quick</w:t>
      </w:r>
      <w:r>
        <w:rPr>
          <w:spacing w:val="-16"/>
          <w:w w:val="95"/>
        </w:rPr>
        <w:t> </w:t>
      </w:r>
      <w:r>
        <w:rPr>
          <w:w w:val="95"/>
        </w:rPr>
        <w:t>startup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shutdown.</w:t>
      </w:r>
      <w:r>
        <w:rPr/>
      </w:r>
    </w:p>
    <w:p>
      <w:pPr>
        <w:pStyle w:val="BodyText"/>
        <w:spacing w:line="271" w:lineRule="auto" w:before="138"/>
        <w:ind w:right="0"/>
        <w:jc w:val="both"/>
      </w:pPr>
      <w:r>
        <w:rPr/>
        <w:t>The</w:t>
      </w:r>
      <w:r>
        <w:rPr>
          <w:spacing w:val="-14"/>
        </w:rPr>
        <w:t> </w:t>
      </w:r>
      <w:r>
        <w:rPr/>
        <w:t>seawater/glycol-water</w:t>
      </w:r>
      <w:r>
        <w:rPr>
          <w:spacing w:val="-14"/>
        </w:rPr>
        <w:t> </w:t>
      </w:r>
      <w:r>
        <w:rPr/>
        <w:t>indirect</w:t>
      </w:r>
      <w:r>
        <w:rPr>
          <w:spacing w:val="-14"/>
        </w:rPr>
        <w:t> </w:t>
      </w:r>
      <w:r>
        <w:rPr/>
        <w:t>heating</w:t>
      </w:r>
      <w:r>
        <w:rPr>
          <w:spacing w:val="-14"/>
        </w:rPr>
        <w:t> </w:t>
      </w:r>
      <w:r>
        <w:rPr/>
        <w:t>type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advantages:</w:t>
      </w:r>
      <w:r>
        <w:rPr>
          <w:spacing w:val="-14"/>
        </w:rPr>
        <w:t> </w:t>
      </w:r>
      <w:r>
        <w:rPr/>
        <w:t>lower</w:t>
      </w:r>
      <w:r>
        <w:rPr>
          <w:spacing w:val="-14"/>
        </w:rPr>
        <w:t> </w:t>
      </w:r>
      <w:r>
        <w:rPr/>
        <w:t>corrosion</w:t>
      </w:r>
      <w:r>
        <w:rPr>
          <w:spacing w:val="-14"/>
        </w:rPr>
        <w:t> </w:t>
      </w:r>
      <w:r>
        <w:rPr/>
        <w:t>risk</w:t>
      </w:r>
      <w:r>
        <w:rPr>
          <w:spacing w:val="-14"/>
        </w:rPr>
        <w:t> </w:t>
      </w:r>
      <w:r>
        <w:rPr/>
        <w:t>and</w:t>
      </w:r>
      <w:r>
        <w:rPr>
          <w:w w:val="90"/>
        </w:rPr>
        <w:t> </w:t>
      </w:r>
      <w:r>
        <w:rPr>
          <w:w w:val="95"/>
        </w:rPr>
        <w:t>freezing risk. Hi-ReGAS provides notable features (optimized seawater pipeline routing and</w:t>
      </w:r>
      <w:r>
        <w:rPr>
          <w:spacing w:val="-20"/>
          <w:w w:val="95"/>
        </w:rPr>
        <w:t> </w:t>
      </w:r>
      <w:r>
        <w:rPr>
          <w:w w:val="95"/>
        </w:rPr>
        <w:t>space</w:t>
      </w:r>
      <w:r>
        <w:rPr>
          <w:w w:val="85"/>
        </w:rPr>
        <w:t> </w:t>
      </w:r>
      <w:r>
        <w:rPr>
          <w:w w:val="95"/>
        </w:rPr>
        <w:t>utilization)</w:t>
      </w:r>
      <w:r>
        <w:rPr>
          <w:spacing w:val="-15"/>
          <w:w w:val="95"/>
        </w:rPr>
        <w:t> </w:t>
      </w:r>
      <w:r>
        <w:rPr>
          <w:w w:val="95"/>
        </w:rPr>
        <w:t>through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optimal</w:t>
      </w:r>
      <w:r>
        <w:rPr>
          <w:spacing w:val="-15"/>
          <w:w w:val="95"/>
        </w:rPr>
        <w:t> </w:t>
      </w:r>
      <w:r>
        <w:rPr>
          <w:w w:val="95"/>
        </w:rPr>
        <w:t>integrated</w:t>
      </w:r>
      <w:r>
        <w:rPr>
          <w:spacing w:val="-14"/>
          <w:w w:val="95"/>
        </w:rPr>
        <w:t> </w:t>
      </w:r>
      <w:r>
        <w:rPr>
          <w:w w:val="95"/>
        </w:rPr>
        <w:t>configuration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both</w:t>
      </w:r>
      <w:r>
        <w:rPr>
          <w:spacing w:val="-14"/>
          <w:w w:val="95"/>
        </w:rPr>
        <w:t> </w:t>
      </w:r>
      <w:r>
        <w:rPr>
          <w:w w:val="95"/>
        </w:rPr>
        <w:t>regasification</w:t>
      </w:r>
      <w:r>
        <w:rPr>
          <w:spacing w:val="-15"/>
          <w:w w:val="95"/>
        </w:rPr>
        <w:t> </w:t>
      </w:r>
      <w:r>
        <w:rPr>
          <w:w w:val="95"/>
        </w:rPr>
        <w:t>module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hull</w:t>
      </w:r>
      <w:r>
        <w:rPr>
          <w:spacing w:val="-14"/>
          <w:w w:val="95"/>
        </w:rPr>
        <w:t> </w:t>
      </w:r>
      <w:r>
        <w:rPr>
          <w:w w:val="95"/>
        </w:rPr>
        <w:t>sides.</w:t>
      </w:r>
      <w:r>
        <w:rPr/>
      </w:r>
    </w:p>
    <w:p>
      <w:pPr>
        <w:pStyle w:val="BodyText"/>
        <w:spacing w:line="271" w:lineRule="auto" w:before="113"/>
        <w:ind w:right="0"/>
        <w:jc w:val="both"/>
      </w:pPr>
      <w:r>
        <w:rPr/>
        <w:pict>
          <v:shape style="position:absolute;margin-left:175.748001pt;margin-top:37.379189pt;width:348.605pt;height:183.542pt;mso-position-horizontal-relative:page;mso-position-vertical-relative:paragraph;z-index:9712" type="#_x0000_t75" stroked="false">
            <v:imagedata r:id="rId105" o:title=""/>
          </v:shape>
        </w:pict>
      </w:r>
      <w:r>
        <w:rPr>
          <w:w w:val="95"/>
        </w:rPr>
        <w:t>Hi-ReGAS</w:t>
      </w:r>
      <w:r>
        <w:rPr>
          <w:spacing w:val="-18"/>
          <w:w w:val="95"/>
        </w:rPr>
        <w:t> </w:t>
      </w:r>
      <w:r>
        <w:rPr>
          <w:w w:val="95"/>
        </w:rPr>
        <w:t>is</w:t>
      </w:r>
      <w:r>
        <w:rPr>
          <w:spacing w:val="-18"/>
          <w:w w:val="95"/>
        </w:rPr>
        <w:t> </w:t>
      </w:r>
      <w:r>
        <w:rPr>
          <w:w w:val="95"/>
        </w:rPr>
        <w:t>mainly</w:t>
      </w:r>
      <w:r>
        <w:rPr>
          <w:spacing w:val="-18"/>
          <w:w w:val="95"/>
        </w:rPr>
        <w:t> </w:t>
      </w:r>
      <w:r>
        <w:rPr>
          <w:w w:val="95"/>
        </w:rPr>
        <w:t>composed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LNG</w:t>
      </w:r>
      <w:r>
        <w:rPr>
          <w:spacing w:val="-18"/>
          <w:w w:val="95"/>
        </w:rPr>
        <w:t> </w:t>
      </w:r>
      <w:r>
        <w:rPr>
          <w:w w:val="95"/>
        </w:rPr>
        <w:t>suction</w:t>
      </w:r>
      <w:r>
        <w:rPr>
          <w:spacing w:val="-18"/>
          <w:w w:val="95"/>
        </w:rPr>
        <w:t> </w:t>
      </w:r>
      <w:r>
        <w:rPr>
          <w:w w:val="95"/>
        </w:rPr>
        <w:t>drums,</w:t>
      </w:r>
      <w:r>
        <w:rPr>
          <w:spacing w:val="-18"/>
          <w:w w:val="95"/>
        </w:rPr>
        <w:t> </w:t>
      </w:r>
      <w:r>
        <w:rPr>
          <w:w w:val="95"/>
        </w:rPr>
        <w:t>booster</w:t>
      </w:r>
      <w:r>
        <w:rPr>
          <w:spacing w:val="-18"/>
          <w:w w:val="95"/>
        </w:rPr>
        <w:t> </w:t>
      </w:r>
      <w:r>
        <w:rPr>
          <w:w w:val="95"/>
        </w:rPr>
        <w:t>pumps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vaporizers.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pump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vaporizer</w:t>
      </w:r>
      <w:r>
        <w:rPr>
          <w:spacing w:val="-13"/>
          <w:w w:val="95"/>
        </w:rPr>
        <w:t> </w:t>
      </w:r>
      <w:r>
        <w:rPr>
          <w:w w:val="95"/>
        </w:rPr>
        <w:t>can</w:t>
      </w:r>
      <w:r>
        <w:rPr>
          <w:spacing w:val="-13"/>
          <w:w w:val="95"/>
        </w:rPr>
        <w:t> </w:t>
      </w:r>
      <w:r>
        <w:rPr>
          <w:w w:val="95"/>
        </w:rPr>
        <w:t>be</w:t>
      </w:r>
      <w:r>
        <w:rPr>
          <w:spacing w:val="-13"/>
          <w:w w:val="95"/>
        </w:rPr>
        <w:t> </w:t>
      </w:r>
      <w:r>
        <w:rPr>
          <w:w w:val="95"/>
        </w:rPr>
        <w:t>packaged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modular</w:t>
      </w:r>
      <w:r>
        <w:rPr>
          <w:spacing w:val="-13"/>
          <w:w w:val="95"/>
        </w:rPr>
        <w:t> </w:t>
      </w:r>
      <w:r>
        <w:rPr>
          <w:w w:val="95"/>
        </w:rPr>
        <w:t>way</w:t>
      </w:r>
      <w:r>
        <w:rPr>
          <w:spacing w:val="-13"/>
          <w:w w:val="95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w w:val="95"/>
        </w:rPr>
        <w:t>each</w:t>
      </w:r>
      <w:r>
        <w:rPr>
          <w:spacing w:val="-13"/>
          <w:w w:val="95"/>
        </w:rPr>
        <w:t> </w:t>
      </w:r>
      <w:r>
        <w:rPr>
          <w:w w:val="95"/>
        </w:rPr>
        <w:t>train.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7"/>
        <w:spacing w:line="247" w:lineRule="auto"/>
        <w:ind w:left="2794" w:right="0"/>
        <w:jc w:val="left"/>
        <w:rPr>
          <w:b w:val="0"/>
          <w:bCs w:val="0"/>
        </w:rPr>
      </w:pPr>
      <w:r>
        <w:rPr/>
        <w:t>LNG</w:t>
      </w:r>
      <w:r>
        <w:rPr>
          <w:spacing w:val="-33"/>
        </w:rPr>
        <w:t> </w:t>
      </w:r>
      <w:r>
        <w:rPr/>
        <w:t>Booster</w:t>
      </w:r>
      <w:r>
        <w:rPr>
          <w:w w:val="93"/>
        </w:rPr>
        <w:t> </w:t>
      </w:r>
      <w:r>
        <w:rPr/>
        <w:t>Pump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spacing w:before="0"/>
        <w:ind w:left="2794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w w:val="95"/>
          <w:sz w:val="22"/>
        </w:rPr>
        <w:t>LNG</w:t>
      </w:r>
      <w:r>
        <w:rPr>
          <w:rFonts w:ascii="Trebuchet MS"/>
          <w:b/>
          <w:spacing w:val="19"/>
          <w:w w:val="95"/>
          <w:sz w:val="22"/>
        </w:rPr>
        <w:t> </w:t>
      </w:r>
      <w:r>
        <w:rPr>
          <w:rFonts w:ascii="Trebuchet MS"/>
          <w:b/>
          <w:w w:val="95"/>
          <w:sz w:val="22"/>
        </w:rPr>
        <w:t>Vaporizer</w:t>
      </w:r>
      <w:r>
        <w:rPr>
          <w:rFonts w:ascii="Trebuchet MS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186"/>
        <w:ind w:left="2794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NG</w:t>
      </w:r>
      <w:r>
        <w:rPr>
          <w:rFonts w:ascii="Trebuchet MS"/>
          <w:b/>
          <w:spacing w:val="-44"/>
          <w:sz w:val="22"/>
        </w:rPr>
        <w:t> </w:t>
      </w:r>
      <w:r>
        <w:rPr>
          <w:rFonts w:ascii="Trebuchet MS"/>
          <w:b/>
          <w:sz w:val="22"/>
        </w:rPr>
        <w:t>Heater</w:t>
      </w:r>
      <w:r>
        <w:rPr>
          <w:rFonts w:ascii="Trebuchet MS"/>
          <w:sz w:val="22"/>
        </w:rPr>
      </w:r>
    </w:p>
    <w:p>
      <w:pPr>
        <w:spacing w:line="249" w:lineRule="auto" w:before="9"/>
        <w:ind w:left="2853" w:right="0" w:hanging="6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79.59198pt;margin-top:71.506279pt;width:169.65pt;height:120.2pt;mso-position-horizontal-relative:page;mso-position-vertical-relative:paragraph;z-index:9832" coordorigin="15592,1430" coordsize="3393,2404">
            <v:shape style="position:absolute;left:16629;top:1692;width:1361;height:1859" type="#_x0000_t75" stroked="false">
              <v:imagedata r:id="rId106" o:title=""/>
            </v:shape>
            <v:group style="position:absolute;left:15594;top:1433;width:3388;height:2399" coordorigin="15594,1433" coordsize="3388,2399">
              <v:shape style="position:absolute;left:15594;top:1433;width:3388;height:2399" coordorigin="15594,1433" coordsize="3388,2399" path="m15594,3831l18982,3831,18982,1433,15594,1433,15594,3831xe" filled="false" stroked="true" strokeweight=".25pt" strokecolor="#6d6f71">
                <v:path arrowok="t"/>
              </v:shape>
            </v:group>
            <w10:wrap type="none"/>
          </v:group>
        </w:pict>
      </w:r>
      <w:r>
        <w:rPr>
          <w:rFonts w:ascii="Arial"/>
          <w:spacing w:val="-4"/>
          <w:sz w:val="22"/>
        </w:rPr>
        <w:t>(only </w:t>
      </w:r>
      <w:r>
        <w:rPr>
          <w:rFonts w:ascii="Arial"/>
          <w:sz w:val="22"/>
        </w:rPr>
        <w:t>for</w:t>
      </w:r>
      <w:r>
        <w:rPr>
          <w:rFonts w:ascii="Arial"/>
          <w:spacing w:val="-49"/>
          <w:sz w:val="22"/>
        </w:rPr>
        <w:t> </w:t>
      </w:r>
      <w:r>
        <w:rPr>
          <w:rFonts w:ascii="Arial"/>
          <w:sz w:val="22"/>
        </w:rPr>
        <w:t>in-direct</w:t>
      </w:r>
      <w:r>
        <w:rPr>
          <w:rFonts w:ascii="Arial"/>
          <w:w w:val="110"/>
          <w:sz w:val="22"/>
        </w:rPr>
        <w:t> </w:t>
      </w:r>
      <w:r>
        <w:rPr>
          <w:rFonts w:ascii="Arial"/>
          <w:sz w:val="22"/>
        </w:rPr>
        <w:t>type)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ListParagraph"/>
        <w:numPr>
          <w:ilvl w:val="1"/>
          <w:numId w:val="12"/>
        </w:numPr>
        <w:tabs>
          <w:tab w:pos="2924" w:val="left" w:leader="none"/>
        </w:tabs>
        <w:spacing w:line="254" w:lineRule="auto" w:before="0" w:after="0"/>
        <w:ind w:left="2924" w:right="405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74.200714pt;margin-top:-108.302475pt;width:357.1pt;height:276.2pt;mso-position-horizontal-relative:page;mso-position-vertical-relative:paragraph;z-index:9808" coordorigin="3484,-2166" coordsize="7142,5524">
            <v:shape style="position:absolute;left:6195;top:-2166;width:4431;height:2528" type="#_x0000_t75" stroked="false">
              <v:imagedata r:id="rId107" o:title=""/>
            </v:shape>
            <v:shape style="position:absolute;left:3484;top:0;width:5115;height:3358" type="#_x0000_t75" stroked="false">
              <v:imagedata r:id="rId108" o:title=""/>
            </v:shape>
            <v:group style="position:absolute;left:4553;top:569;width:838;height:814" coordorigin="4553,569" coordsize="838,814">
              <v:shape style="position:absolute;left:4553;top:569;width:838;height:814" coordorigin="4553,569" coordsize="838,814" path="m5391,975l5386,1041,5370,1104,5344,1162,5310,1216,5268,1263,5220,1304,5165,1337,5105,1361,5040,1377,4972,1382,4938,1381,4872,1370,4809,1350,4752,1321,4700,1284,4654,1240,4616,1190,4586,1134,4565,1073,4555,1009,4553,975,4555,942,4565,878,4586,817,4616,761,4654,711,4700,666,4752,629,4809,600,4872,580,4938,570,4972,569,5007,570,5073,580,5135,600,5193,629,5245,666,5290,711,5328,761,5358,817,5379,878,5390,942,5391,975xe" filled="false" stroked="true" strokeweight=".707pt" strokecolor="#0099d9">
                <v:path arrowok="t"/>
              </v:shape>
              <v:shape style="position:absolute;left:5234;top:-263;width:993;height:783" type="#_x0000_t75" stroked="false">
                <v:imagedata r:id="rId109" o:title=""/>
              </v:shape>
            </v:group>
            <v:group style="position:absolute;left:5234;top:-263;width:994;height:783" coordorigin="5234,-263" coordsize="994,783">
              <v:shape style="position:absolute;left:5234;top:-263;width:994;height:783" coordorigin="5234,-263" coordsize="994,783" path="m5234,519l5277,424,5314,346,5350,281,5388,224,5434,170,5490,117,5562,59,5652,-7,5705,-45,5765,-86,5832,-132,5905,-183,5775,-232,6228,-263,6102,27,6030,-67,5964,-41,5904,-17,5801,27,5716,66,5645,104,5583,145,5524,193,5465,251,5400,322,5325,410,5282,462,5234,519xe" filled="false" stroked="true" strokeweight=".354pt" strokecolor="#181c48">
                <v:path arrowok="t"/>
              </v:shape>
            </v:group>
            <v:group style="position:absolute;left:4450;top:-1321;width:2432;height:2" coordorigin="4450,-1321" coordsize="2432,2">
              <v:shape style="position:absolute;left:4450;top:-1321;width:2432;height:2" coordorigin="4450,-1321" coordsize="2432,0" path="m6882,-1321l4450,-1321e" filled="false" stroked="true" strokeweight=".5pt" strokecolor="#636466">
                <v:path arrowok="t"/>
              </v:shape>
            </v:group>
            <v:group style="position:absolute;left:6862;top:-1341;width:40;height:40" coordorigin="6862,-1341" coordsize="40,40">
              <v:shape style="position:absolute;left:6862;top:-1341;width:40;height:40" coordorigin="6862,-1341" coordsize="40,40" path="m6893,-1341l6871,-1341,6862,-1332,6862,-1310,6871,-1301,6893,-1301,6902,-1310,6902,-1332,6893,-1341xe" filled="true" fillcolor="#636466" stroked="false">
                <v:path arrowok="t"/>
                <v:fill type="solid"/>
              </v:shape>
            </v:group>
            <v:group style="position:absolute;left:4808;top:-573;width:2946;height:2" coordorigin="4808,-573" coordsize="2946,2">
              <v:shape style="position:absolute;left:4808;top:-573;width:2946;height:2" coordorigin="4808,-573" coordsize="2946,0" path="m7753,-573l4808,-573e" filled="false" stroked="true" strokeweight=".5pt" strokecolor="#636466">
                <v:path arrowok="t"/>
              </v:shape>
            </v:group>
            <v:group style="position:absolute;left:7733;top:-593;width:40;height:40" coordorigin="7733,-593" coordsize="40,40">
              <v:shape style="position:absolute;left:7733;top:-593;width:40;height:40" coordorigin="7733,-593" coordsize="40,40" path="m7764,-593l7742,-593,7733,-584,7733,-561,7742,-553,7764,-553,7773,-561,7773,-584,7764,-593xe" filled="true" fillcolor="#636466" stroked="false">
                <v:path arrowok="t"/>
                <v:fill type="solid"/>
              </v:shape>
            </v:group>
            <v:group style="position:absolute;left:9298;top:-842;width:2;height:1477" coordorigin="9298,-842" coordsize="2,1477">
              <v:shape style="position:absolute;left:9298;top:-842;width:2;height:1477" coordorigin="9298,-842" coordsize="0,1477" path="m9298,-842l9298,635e" filled="false" stroked="true" strokeweight=".5pt" strokecolor="#636466">
                <v:path arrowok="t"/>
              </v:shape>
            </v:group>
            <v:group style="position:absolute;left:9278;top:-862;width:40;height:40" coordorigin="9278,-862" coordsize="40,40">
              <v:shape style="position:absolute;left:9278;top:-862;width:40;height:40" coordorigin="9278,-862" coordsize="40,40" path="m9309,-862l9287,-862,9278,-853,9278,-831,9287,-822,9309,-822,9318,-831,9318,-853,9309,-862xe" filled="true" fillcolor="#636466" stroked="false">
                <v:path arrowok="t"/>
                <v:fill type="solid"/>
              </v:shape>
            </v:group>
            <v:group style="position:absolute;left:4992;top:-356;width:1466;height:888" coordorigin="4992,-356" coordsize="1466,888">
              <v:shape style="position:absolute;left:4992;top:-356;width:1466;height:888" coordorigin="4992,-356" coordsize="1466,888" path="m5878,-356l5796,-353,5706,-343,5646,-335,5535,-312,5436,-284,5349,-248,5274,-206,5212,-158,5162,-102,5124,-40,5099,28,5087,104,5085,144,5082,185,5063,261,5034,331,5019,363,5007,393,4997,420,4992,445,4993,467,5043,515,5131,529,5195,531,5274,529,5371,522,5485,511,5864,467,5981,451,6091,432,6192,408,6281,377,6354,338,6410,289,6445,227,6457,153,6456,111,6447,29,6427,-52,6394,-128,6345,-197,6279,-256,6193,-304,6085,-338,6023,-349,5954,-355,5878,-356xe" filled="true" fillcolor="#ffffff" stroked="false">
                <v:path arrowok="t"/>
                <v:fill type="solid"/>
              </v:shape>
            </v:group>
            <v:group style="position:absolute;left:5378;top:-87;width:626;height:441" coordorigin="5378,-87" coordsize="626,441">
              <v:shape style="position:absolute;left:5378;top:-87;width:626;height:441" coordorigin="5378,-87" coordsize="626,441" path="m5378,353l6004,-87e" filled="false" stroked="true" strokeweight="3pt" strokecolor="#636466">
                <v:path arrowok="t"/>
              </v:shape>
            </v:group>
            <v:group style="position:absolute;left:5856;top:-184;width:286;height:243" coordorigin="5856,-184" coordsize="286,243">
              <v:shape style="position:absolute;left:5856;top:-184;width:286;height:243" coordorigin="5856,-184" coordsize="286,243" path="m6141,-184l5856,-107,6004,-87,5972,59,6141,-184xe" filled="true" fillcolor="#636466" stroked="false">
                <v:path arrowok="t"/>
                <v:fill type="solid"/>
              </v:shape>
              <v:shape style="position:absolute;left:3550;top:-1493;width:806;height:160" type="#_x0000_t202" filled="false" stroked="false">
                <v:textbox inset="0,0,0,0">
                  <w:txbxContent>
                    <w:p>
                      <w:pPr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82"/>
                          <w:sz w:val="16"/>
                        </w:rPr>
                        <w:t>Suction</w:t>
                      </w:r>
                      <w:r>
                        <w:rPr>
                          <w:rFonts w:ascii="Arial"/>
                          <w:color w:val="636466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3"/>
                          <w:sz w:val="16"/>
                        </w:rPr>
                        <w:t>Drum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550;top:-750;width:1111;height:160" type="#_x0000_t202" filled="false" stroked="false">
                <v:textbox inset="0,0,0,0">
                  <w:txbxContent>
                    <w:p>
                      <w:pPr>
                        <w:spacing w:line="98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74"/>
                          <w:sz w:val="16"/>
                        </w:rPr>
                        <w:t>LNG</w:t>
                      </w:r>
                      <w:r>
                        <w:rPr>
                          <w:rFonts w:ascii="Arial"/>
                          <w:color w:val="636466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1"/>
                          <w:sz w:val="16"/>
                        </w:rPr>
                        <w:t>Booster</w:t>
                      </w:r>
                      <w:r>
                        <w:rPr>
                          <w:rFonts w:ascii="Arial"/>
                          <w:color w:val="636466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4"/>
                          <w:sz w:val="16"/>
                        </w:rPr>
                        <w:t>pump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54;top:582;width:1099;height:337" type="#_x0000_t202" filled="false" stroked="false">
                <v:textbox inset="0,0,0,0">
                  <w:txbxContent>
                    <w:p>
                      <w:pPr>
                        <w:spacing w:line="176" w:lineRule="exact" w:before="71"/>
                        <w:ind w:left="0" w:right="0" w:firstLine="1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6"/>
                          <w:w w:val="74"/>
                          <w:sz w:val="16"/>
                        </w:rPr>
                        <w:t>LNG</w:t>
                      </w:r>
                      <w:r>
                        <w:rPr>
                          <w:rFonts w:ascii="Arial"/>
                          <w:color w:val="636466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spacing w:val="-3"/>
                          <w:w w:val="69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636466"/>
                          <w:spacing w:val="1"/>
                          <w:w w:val="79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36466"/>
                          <w:w w:val="82"/>
                          <w:sz w:val="16"/>
                        </w:rPr>
                        <w:t>porizer</w:t>
                      </w:r>
                      <w:r>
                        <w:rPr>
                          <w:rFonts w:ascii="Arial"/>
                          <w:color w:val="636466"/>
                          <w:w w:val="8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0"/>
                          <w:sz w:val="16"/>
                        </w:rPr>
                        <w:t>(Shell</w:t>
                      </w:r>
                      <w:r>
                        <w:rPr>
                          <w:rFonts w:ascii="Arial"/>
                          <w:color w:val="636466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3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636466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spacing w:val="-12"/>
                          <w:w w:val="7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36466"/>
                          <w:w w:val="82"/>
                          <w:sz w:val="16"/>
                        </w:rPr>
                        <w:t>ube</w:t>
                      </w:r>
                      <w:r>
                        <w:rPr>
                          <w:rFonts w:ascii="Arial"/>
                          <w:color w:val="636466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6"/>
                          <w:w w:val="81"/>
                          <w:sz w:val="16"/>
                        </w:rPr>
                        <w:t>type)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79.59198pt;margin-top:-82.546478pt;width:169.65pt;height:120.2pt;mso-position-horizontal-relative:page;mso-position-vertical-relative:paragraph;z-index:9904" coordorigin="15592,-1651" coordsize="3393,2404">
            <v:shape style="position:absolute;left:15885;top:-754;width:2890;height:622" type="#_x0000_t75" stroked="false">
              <v:imagedata r:id="rId110" o:title=""/>
            </v:shape>
            <v:group style="position:absolute;left:15594;top:-1648;width:3388;height:2399" coordorigin="15594,-1648" coordsize="3388,2399">
              <v:shape style="position:absolute;left:15594;top:-1648;width:3388;height:2399" coordorigin="15594,-1648" coordsize="3388,2399" path="m15594,750l18982,750,18982,-1648,15594,-1648,15594,750xe" filled="false" stroked="true" strokeweight=".25pt" strokecolor="#6d6f71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5"/>
          <w:sz w:val="14"/>
        </w:rPr>
        <w:t>CSuction Drum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with</w:t>
      </w:r>
      <w:r>
        <w:rPr>
          <w:rFonts w:ascii="Arial"/>
          <w:color w:val="636466"/>
          <w:w w:val="88"/>
          <w:sz w:val="14"/>
        </w:rPr>
        <w:t> </w:t>
      </w:r>
      <w:r>
        <w:rPr>
          <w:rFonts w:ascii="Arial"/>
          <w:color w:val="636466"/>
          <w:w w:val="85"/>
          <w:sz w:val="14"/>
        </w:rPr>
        <w:t>BOG</w:t>
      </w:r>
      <w:r>
        <w:rPr>
          <w:rFonts w:ascii="Arial"/>
          <w:color w:val="636466"/>
          <w:spacing w:val="-18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Recondenser</w:t>
      </w:r>
      <w:r>
        <w:rPr>
          <w:rFonts w:ascii="Arial"/>
          <w:sz w:val="14"/>
        </w:rPr>
      </w:r>
    </w:p>
    <w:p>
      <w:pPr>
        <w:pStyle w:val="ListParagraph"/>
        <w:numPr>
          <w:ilvl w:val="1"/>
          <w:numId w:val="12"/>
        </w:numPr>
        <w:tabs>
          <w:tab w:pos="2924" w:val="left" w:leader="none"/>
        </w:tabs>
        <w:spacing w:line="240" w:lineRule="auto" w:before="56" w:after="0"/>
        <w:ind w:left="2923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LNG Booster</w:t>
      </w:r>
      <w:r>
        <w:rPr>
          <w:rFonts w:ascii="Arial"/>
          <w:color w:val="636466"/>
          <w:spacing w:val="-19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Pump</w:t>
      </w:r>
      <w:r>
        <w:rPr>
          <w:rFonts w:ascii="Arial"/>
          <w:sz w:val="14"/>
        </w:rPr>
      </w:r>
    </w:p>
    <w:p>
      <w:pPr>
        <w:pStyle w:val="ListParagraph"/>
        <w:numPr>
          <w:ilvl w:val="1"/>
          <w:numId w:val="12"/>
        </w:numPr>
        <w:tabs>
          <w:tab w:pos="2924" w:val="left" w:leader="none"/>
        </w:tabs>
        <w:spacing w:line="240" w:lineRule="auto" w:before="65" w:after="0"/>
        <w:ind w:left="2923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LNG</w:t>
      </w:r>
      <w:r>
        <w:rPr>
          <w:rFonts w:ascii="Arial"/>
          <w:color w:val="636466"/>
          <w:spacing w:val="-11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Vaporizer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line="271" w:lineRule="auto" w:before="125"/>
        <w:ind w:left="658" w:right="806"/>
        <w:jc w:val="both"/>
      </w:pPr>
      <w:r>
        <w:rPr/>
        <w:t>Each</w:t>
      </w:r>
      <w:r>
        <w:rPr>
          <w:spacing w:val="-21"/>
        </w:rPr>
        <w:t> </w:t>
      </w:r>
      <w:r>
        <w:rPr/>
        <w:t>train</w:t>
      </w:r>
      <w:r>
        <w:rPr>
          <w:spacing w:val="-21"/>
        </w:rPr>
        <w:t> </w:t>
      </w:r>
      <w:r>
        <w:rPr/>
        <w:t>has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LNG</w:t>
      </w:r>
      <w:r>
        <w:rPr>
          <w:spacing w:val="-21"/>
        </w:rPr>
        <w:t> </w:t>
      </w:r>
      <w:r>
        <w:rPr/>
        <w:t>booster</w:t>
      </w:r>
      <w:r>
        <w:rPr>
          <w:spacing w:val="-21"/>
        </w:rPr>
        <w:t> </w:t>
      </w:r>
      <w:r>
        <w:rPr/>
        <w:t>pump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rated</w:t>
      </w:r>
      <w:r>
        <w:rPr>
          <w:spacing w:val="-21"/>
        </w:rPr>
        <w:t> </w:t>
      </w:r>
      <w:r>
        <w:rPr/>
        <w:t>capacity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125</w:t>
      </w:r>
      <w:r>
        <w:rPr>
          <w:spacing w:val="-21"/>
        </w:rPr>
        <w:t> </w:t>
      </w:r>
      <w:r>
        <w:rPr/>
        <w:t>mmscfd</w:t>
      </w:r>
      <w:r>
        <w:rPr>
          <w:spacing w:val="-21"/>
        </w:rPr>
        <w:t> </w:t>
      </w:r>
      <w:r>
        <w:rPr/>
        <w:t>at</w:t>
      </w:r>
      <w:r>
        <w:rPr>
          <w:spacing w:val="-21"/>
        </w:rPr>
        <w:t> </w:t>
      </w:r>
      <w:r>
        <w:rPr/>
        <w:t>100</w:t>
      </w:r>
      <w:r>
        <w:rPr>
          <w:spacing w:val="-21"/>
        </w:rPr>
        <w:t> </w:t>
      </w:r>
      <w:r>
        <w:rPr/>
        <w:t>bar</w:t>
      </w:r>
      <w:r>
        <w:rPr>
          <w:spacing w:val="-21"/>
        </w:rPr>
        <w:t> </w:t>
      </w:r>
      <w:r>
        <w:rPr/>
        <w:t>head.</w:t>
      </w:r>
      <w:r>
        <w:rPr>
          <w:spacing w:val="-21"/>
        </w:rPr>
        <w:t> </w:t>
      </w:r>
      <w:r>
        <w:rPr/>
        <w:t>The</w:t>
      </w:r>
      <w:r>
        <w:rPr>
          <w:w w:val="89"/>
        </w:rPr>
        <w:t> </w:t>
      </w:r>
      <w:r>
        <w:rPr>
          <w:w w:val="95"/>
        </w:rPr>
        <w:t>pumps</w:t>
      </w:r>
      <w:r>
        <w:rPr>
          <w:spacing w:val="-20"/>
          <w:w w:val="95"/>
        </w:rPr>
        <w:t> </w:t>
      </w:r>
      <w:r>
        <w:rPr>
          <w:w w:val="95"/>
        </w:rPr>
        <w:t>are</w:t>
      </w:r>
      <w:r>
        <w:rPr>
          <w:spacing w:val="-20"/>
          <w:w w:val="95"/>
        </w:rPr>
        <w:t> </w:t>
      </w:r>
      <w:r>
        <w:rPr>
          <w:w w:val="95"/>
        </w:rPr>
        <w:t>assorted</w:t>
      </w:r>
      <w:r>
        <w:rPr>
          <w:spacing w:val="-20"/>
          <w:w w:val="95"/>
        </w:rPr>
        <w:t> </w:t>
      </w:r>
      <w:r>
        <w:rPr>
          <w:w w:val="95"/>
        </w:rPr>
        <w:t>into</w:t>
      </w:r>
      <w:r>
        <w:rPr>
          <w:spacing w:val="-20"/>
          <w:w w:val="95"/>
        </w:rPr>
        <w:t> </w:t>
      </w:r>
      <w:r>
        <w:rPr>
          <w:w w:val="95"/>
        </w:rPr>
        <w:t>multistage,</w:t>
      </w:r>
      <w:r>
        <w:rPr>
          <w:spacing w:val="-20"/>
          <w:w w:val="95"/>
        </w:rPr>
        <w:t> </w:t>
      </w:r>
      <w:r>
        <w:rPr>
          <w:w w:val="95"/>
        </w:rPr>
        <w:t>vertical,</w:t>
      </w:r>
      <w:r>
        <w:rPr>
          <w:spacing w:val="-20"/>
          <w:w w:val="95"/>
        </w:rPr>
        <w:t> </w:t>
      </w:r>
      <w:r>
        <w:rPr>
          <w:w w:val="95"/>
        </w:rPr>
        <w:t>submerged,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pot-mounted</w:t>
      </w:r>
      <w:r>
        <w:rPr>
          <w:spacing w:val="-20"/>
          <w:w w:val="95"/>
        </w:rPr>
        <w:t> </w:t>
      </w:r>
      <w:r>
        <w:rPr>
          <w:w w:val="95"/>
        </w:rPr>
        <w:t>types.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71" w:lineRule="auto" w:before="0"/>
        <w:ind w:left="658" w:right="804"/>
        <w:jc w:val="both"/>
      </w:pPr>
      <w:r>
        <w:rPr>
          <w:w w:val="95"/>
        </w:rPr>
        <w:t>LNG</w:t>
      </w:r>
      <w:r>
        <w:rPr>
          <w:spacing w:val="-22"/>
          <w:w w:val="95"/>
        </w:rPr>
        <w:t> </w:t>
      </w:r>
      <w:r>
        <w:rPr>
          <w:w w:val="95"/>
        </w:rPr>
        <w:t>vaporizers</w:t>
      </w:r>
      <w:r>
        <w:rPr>
          <w:spacing w:val="-22"/>
          <w:w w:val="95"/>
        </w:rPr>
        <w:t> </w:t>
      </w:r>
      <w:r>
        <w:rPr>
          <w:w w:val="95"/>
        </w:rPr>
        <w:t>are</w:t>
      </w:r>
      <w:r>
        <w:rPr>
          <w:spacing w:val="-22"/>
          <w:w w:val="95"/>
        </w:rPr>
        <w:t> </w:t>
      </w:r>
      <w:r>
        <w:rPr>
          <w:w w:val="95"/>
        </w:rPr>
        <w:t>installed</w:t>
      </w:r>
      <w:r>
        <w:rPr>
          <w:spacing w:val="-22"/>
          <w:w w:val="95"/>
        </w:rPr>
        <w:t> </w:t>
      </w:r>
      <w:r>
        <w:rPr>
          <w:w w:val="95"/>
        </w:rPr>
        <w:t>at</w:t>
      </w:r>
      <w:r>
        <w:rPr>
          <w:spacing w:val="-22"/>
          <w:w w:val="95"/>
        </w:rPr>
        <w:t> </w:t>
      </w:r>
      <w:r>
        <w:rPr>
          <w:w w:val="95"/>
        </w:rPr>
        <w:t>each</w:t>
      </w:r>
      <w:r>
        <w:rPr>
          <w:spacing w:val="-22"/>
          <w:w w:val="95"/>
        </w:rPr>
        <w:t> </w:t>
      </w:r>
      <w:r>
        <w:rPr>
          <w:w w:val="95"/>
        </w:rPr>
        <w:t>train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vaporize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LNG.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process,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shell-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tube-type</w:t>
      </w:r>
      <w:r>
        <w:rPr>
          <w:w w:val="98"/>
        </w:rPr>
        <w:t> </w:t>
      </w:r>
      <w:r>
        <w:rPr/>
        <w:t>heat</w:t>
      </w:r>
      <w:r>
        <w:rPr>
          <w:spacing w:val="-30"/>
        </w:rPr>
        <w:t> </w:t>
      </w:r>
      <w:r>
        <w:rPr/>
        <w:t>exchanger</w:t>
      </w:r>
      <w:r>
        <w:rPr>
          <w:spacing w:val="-30"/>
        </w:rPr>
        <w:t> </w:t>
      </w:r>
      <w:r>
        <w:rPr/>
        <w:t>heats</w:t>
      </w:r>
      <w:r>
        <w:rPr>
          <w:spacing w:val="-30"/>
        </w:rPr>
        <w:t> </w:t>
      </w:r>
      <w:r>
        <w:rPr/>
        <w:t>LNG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sea</w:t>
      </w:r>
      <w:r>
        <w:rPr>
          <w:spacing w:val="-30"/>
        </w:rPr>
        <w:t> </w:t>
      </w:r>
      <w:r>
        <w:rPr/>
        <w:t>water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case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seawater</w:t>
      </w:r>
      <w:r>
        <w:rPr>
          <w:spacing w:val="-30"/>
        </w:rPr>
        <w:t> </w:t>
      </w:r>
      <w:r>
        <w:rPr/>
        <w:t>direct</w:t>
      </w:r>
      <w:r>
        <w:rPr>
          <w:spacing w:val="-30"/>
        </w:rPr>
        <w:t> </w:t>
      </w:r>
      <w:r>
        <w:rPr/>
        <w:t>heating</w:t>
      </w:r>
      <w:r>
        <w:rPr>
          <w:spacing w:val="-30"/>
        </w:rPr>
        <w:t> </w:t>
      </w:r>
      <w:r>
        <w:rPr/>
        <w:t>type.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case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the</w:t>
      </w:r>
      <w:r>
        <w:rPr>
          <w:w w:val="94"/>
        </w:rPr>
        <w:t> </w:t>
      </w:r>
      <w:r>
        <w:rPr>
          <w:w w:val="95"/>
        </w:rPr>
        <w:t>seawater/glycol-water</w:t>
      </w:r>
      <w:r>
        <w:rPr>
          <w:spacing w:val="-18"/>
          <w:w w:val="95"/>
        </w:rPr>
        <w:t> </w:t>
      </w:r>
      <w:r>
        <w:rPr>
          <w:w w:val="95"/>
        </w:rPr>
        <w:t>indirect</w:t>
      </w:r>
      <w:r>
        <w:rPr>
          <w:spacing w:val="-18"/>
          <w:w w:val="95"/>
        </w:rPr>
        <w:t> </w:t>
      </w:r>
      <w:r>
        <w:rPr>
          <w:w w:val="95"/>
        </w:rPr>
        <w:t>heating</w:t>
      </w:r>
      <w:r>
        <w:rPr>
          <w:spacing w:val="-18"/>
          <w:w w:val="95"/>
        </w:rPr>
        <w:t> </w:t>
      </w:r>
      <w:r>
        <w:rPr>
          <w:w w:val="95"/>
        </w:rPr>
        <w:t>type,</w:t>
      </w:r>
      <w:r>
        <w:rPr>
          <w:spacing w:val="-18"/>
          <w:w w:val="95"/>
        </w:rPr>
        <w:t> </w:t>
      </w:r>
      <w:r>
        <w:rPr>
          <w:w w:val="95"/>
        </w:rPr>
        <w:t>LNG</w:t>
      </w:r>
      <w:r>
        <w:rPr>
          <w:spacing w:val="-18"/>
          <w:w w:val="95"/>
        </w:rPr>
        <w:t> </w:t>
      </w:r>
      <w:r>
        <w:rPr>
          <w:w w:val="95"/>
        </w:rPr>
        <w:t>vaporizers</w:t>
      </w:r>
      <w:r>
        <w:rPr>
          <w:spacing w:val="-18"/>
          <w:w w:val="95"/>
        </w:rPr>
        <w:t> </w:t>
      </w:r>
      <w:r>
        <w:rPr>
          <w:w w:val="95"/>
        </w:rPr>
        <w:t>utilize</w:t>
      </w:r>
      <w:r>
        <w:rPr>
          <w:spacing w:val="-18"/>
          <w:w w:val="95"/>
        </w:rPr>
        <w:t> </w:t>
      </w:r>
      <w:r>
        <w:rPr>
          <w:w w:val="95"/>
        </w:rPr>
        <w:t>glycol-water</w:t>
      </w:r>
      <w:r>
        <w:rPr>
          <w:spacing w:val="-18"/>
          <w:w w:val="95"/>
        </w:rPr>
        <w:t> </w:t>
      </w:r>
      <w:r>
        <w:rPr>
          <w:w w:val="95"/>
        </w:rPr>
        <w:t>as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heating</w:t>
      </w:r>
      <w:r>
        <w:rPr>
          <w:spacing w:val="-18"/>
          <w:w w:val="95"/>
        </w:rPr>
        <w:t> </w:t>
      </w:r>
      <w:r>
        <w:rPr>
          <w:w w:val="95"/>
        </w:rPr>
        <w:t>medium</w:t>
      </w:r>
      <w:r>
        <w:rPr>
          <w:w w:val="91"/>
        </w:rPr>
        <w:t> </w:t>
      </w:r>
      <w:r>
        <w:rPr>
          <w:w w:val="95"/>
        </w:rPr>
        <w:t>circulating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closed</w:t>
      </w:r>
      <w:r>
        <w:rPr>
          <w:spacing w:val="-23"/>
          <w:w w:val="95"/>
        </w:rPr>
        <w:t> </w:t>
      </w:r>
      <w:r>
        <w:rPr>
          <w:w w:val="95"/>
        </w:rPr>
        <w:t>loop.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 w:before="0"/>
        <w:ind w:left="658" w:right="804"/>
        <w:jc w:val="both"/>
      </w:pPr>
      <w:r>
        <w:rPr/>
        <w:pict>
          <v:group style="position:absolute;margin-left:957.719971pt;margin-top:83.869202pt;width:169.65pt;height:120.2pt;mso-position-horizontal-relative:page;mso-position-vertical-relative:paragraph;z-index:9856" coordorigin="19154,1677" coordsize="3393,2404">
            <v:shape style="position:absolute;left:20430;top:1824;width:839;height:2098" type="#_x0000_t75" stroked="false">
              <v:imagedata r:id="rId111" o:title=""/>
            </v:shape>
            <v:group style="position:absolute;left:19157;top:1680;width:3388;height:2399" coordorigin="19157,1680" coordsize="3388,2399">
              <v:shape style="position:absolute;left:19157;top:1680;width:3388;height:2399" coordorigin="19157,1680" coordsize="3388,2399" path="m19157,4078l22544,4078,22544,1680,19157,1680,19157,4078xe" filled="false" stroked="true" strokeweight=".25pt" strokecolor="#6d6f7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1.788940pt;margin-top:82.809845pt;width:25.55pt;height:26.55pt;mso-position-horizontal-relative:page;mso-position-vertical-relative:paragraph;z-index:9952" coordorigin="22636,1656" coordsize="511,531">
            <v:group style="position:absolute;left:22636;top:1676;width:227;height:227" coordorigin="22636,1676" coordsize="227,227">
              <v:shape style="position:absolute;left:22636;top:1676;width:227;height:227" coordorigin="22636,1676" coordsize="227,227" path="m22636,1903l22863,1903,22863,1676,22636,1676,22636,1903xe" filled="true" fillcolor="#dbdbdc" stroked="false">
                <v:path arrowok="t"/>
                <v:fill type="solid"/>
              </v:shape>
            </v:group>
            <v:group style="position:absolute;left:22919;top:1676;width:227;height:227" coordorigin="22919,1676" coordsize="227,227">
              <v:shape style="position:absolute;left:22919;top:1676;width:227;height:227" coordorigin="22919,1676" coordsize="227,227" path="m22919,1903l23146,1903,23146,1676,22919,1676,22919,1903xe" filled="true" fillcolor="#dbdbdc" stroked="false">
                <v:path arrowok="t"/>
                <v:fill type="solid"/>
              </v:shape>
            </v:group>
            <v:group style="position:absolute;left:22636;top:1960;width:227;height:227" coordorigin="22636,1960" coordsize="227,227">
              <v:shape style="position:absolute;left:22636;top:1960;width:227;height:227" coordorigin="22636,1960" coordsize="227,227" path="m22636,2186l22863,2186,22863,1960,22636,1960,22636,2186xe" filled="true" fillcolor="#dbdbdc" stroked="false">
                <v:path arrowok="t"/>
                <v:fill type="solid"/>
              </v:shape>
              <v:shape style="position:absolute;left:22636;top:1656;width:511;height:531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2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NG</w:t>
      </w:r>
      <w:r>
        <w:rPr>
          <w:spacing w:val="-16"/>
        </w:rPr>
        <w:t> </w:t>
      </w:r>
      <w:r>
        <w:rPr/>
        <w:t>heaters</w:t>
      </w:r>
      <w:r>
        <w:rPr>
          <w:spacing w:val="-16"/>
        </w:rPr>
        <w:t> </w:t>
      </w:r>
      <w:r>
        <w:rPr/>
        <w:t>(printed</w:t>
      </w:r>
      <w:r>
        <w:rPr>
          <w:spacing w:val="-16"/>
        </w:rPr>
        <w:t> </w:t>
      </w:r>
      <w:r>
        <w:rPr/>
        <w:t>circuit</w:t>
      </w:r>
      <w:r>
        <w:rPr>
          <w:spacing w:val="-16"/>
        </w:rPr>
        <w:t> </w:t>
      </w:r>
      <w:r>
        <w:rPr/>
        <w:t>heat</w:t>
      </w:r>
      <w:r>
        <w:rPr>
          <w:spacing w:val="-16"/>
        </w:rPr>
        <w:t> </w:t>
      </w:r>
      <w:r>
        <w:rPr/>
        <w:t>exchanger</w:t>
      </w:r>
      <w:r>
        <w:rPr>
          <w:spacing w:val="-16"/>
        </w:rPr>
        <w:t> </w:t>
      </w:r>
      <w:r>
        <w:rPr/>
        <w:t>type,</w:t>
      </w:r>
      <w:r>
        <w:rPr>
          <w:spacing w:val="-16"/>
        </w:rPr>
        <w:t> </w:t>
      </w:r>
      <w:r>
        <w:rPr/>
        <w:t>PHCE)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installed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downstream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LNG</w:t>
      </w:r>
      <w:r>
        <w:rPr>
          <w:w w:val="83"/>
        </w:rPr>
        <w:t> </w:t>
      </w:r>
      <w:r>
        <w:rPr>
          <w:w w:val="95"/>
        </w:rPr>
        <w:t>vaporizers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increase</w:t>
      </w:r>
      <w:r>
        <w:rPr>
          <w:spacing w:val="-16"/>
          <w:w w:val="95"/>
        </w:rPr>
        <w:t> </w:t>
      </w:r>
      <w:r>
        <w:rPr>
          <w:w w:val="95"/>
        </w:rPr>
        <w:t>NG</w:t>
      </w:r>
      <w:r>
        <w:rPr>
          <w:spacing w:val="-16"/>
          <w:w w:val="95"/>
        </w:rPr>
        <w:t> </w:t>
      </w:r>
      <w:r>
        <w:rPr>
          <w:w w:val="95"/>
        </w:rPr>
        <w:t>temperature</w:t>
      </w:r>
      <w:r>
        <w:rPr>
          <w:spacing w:val="-16"/>
          <w:w w:val="95"/>
        </w:rPr>
        <w:t> </w:t>
      </w:r>
      <w:r>
        <w:rPr>
          <w:w w:val="95"/>
        </w:rPr>
        <w:t>for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requirement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end</w:t>
      </w:r>
      <w:r>
        <w:rPr>
          <w:spacing w:val="-16"/>
          <w:w w:val="95"/>
        </w:rPr>
        <w:t> </w:t>
      </w:r>
      <w:r>
        <w:rPr>
          <w:w w:val="95"/>
        </w:rPr>
        <w:t>user.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application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these</w:t>
      </w:r>
      <w:r>
        <w:rPr>
          <w:spacing w:val="-16"/>
          <w:w w:val="95"/>
        </w:rPr>
        <w:t> </w:t>
      </w:r>
      <w:r>
        <w:rPr>
          <w:w w:val="95"/>
        </w:rPr>
        <w:t>heat</w:t>
      </w:r>
      <w:r>
        <w:rPr>
          <w:w w:val="91"/>
        </w:rPr>
        <w:t> </w:t>
      </w:r>
      <w:r>
        <w:rPr>
          <w:w w:val="95"/>
        </w:rPr>
        <w:t>exchangers</w:t>
      </w:r>
      <w:r>
        <w:rPr>
          <w:spacing w:val="-22"/>
          <w:w w:val="95"/>
        </w:rPr>
        <w:t> </w:t>
      </w:r>
      <w:r>
        <w:rPr>
          <w:w w:val="95"/>
        </w:rPr>
        <w:t>can</w:t>
      </w:r>
      <w:r>
        <w:rPr>
          <w:spacing w:val="-22"/>
          <w:w w:val="95"/>
        </w:rPr>
        <w:t> </w:t>
      </w:r>
      <w:r>
        <w:rPr>
          <w:w w:val="95"/>
        </w:rPr>
        <w:t>minimize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size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weight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regasification</w:t>
      </w:r>
      <w:r>
        <w:rPr>
          <w:spacing w:val="-22"/>
          <w:w w:val="95"/>
        </w:rPr>
        <w:t> </w:t>
      </w:r>
      <w:r>
        <w:rPr>
          <w:w w:val="95"/>
        </w:rPr>
        <w:t>trains.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3" w:equalWidth="0">
            <w:col w:w="10049" w:space="40"/>
            <w:col w:w="4363" w:space="40"/>
            <w:col w:w="844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7;top:116;width:4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6"/>
                          <w:w w:val="96"/>
                          <w:sz w:val="18"/>
                        </w:rPr>
                        <w:t>31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pStyle w:val="Heading3"/>
        <w:tabs>
          <w:tab w:pos="2390" w:val="left" w:leader="none"/>
        </w:tabs>
        <w:spacing w:line="240" w:lineRule="auto" w:before="60"/>
        <w:ind w:right="0"/>
        <w:jc w:val="left"/>
      </w:pPr>
      <w:r>
        <w:rPr/>
        <w:pict>
          <v:shape style="position:absolute;margin-left:126.405296pt;margin-top:5.62232pt;width:9.450pt;height:6pt;mso-position-horizontal-relative:page;mso-position-vertical-relative:paragraph;z-index:-20608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2"/>
                      <w:szCs w:val="12"/>
                    </w:rPr>
                  </w:pPr>
                  <w:r>
                    <w:rPr>
                      <w:rFonts w:ascii="Lucida Sans"/>
                      <w:w w:val="105"/>
                      <w:sz w:val="12"/>
                    </w:rPr>
                    <w:t>TM</w:t>
                  </w:r>
                  <w:r>
                    <w:rPr>
                      <w:rFonts w:ascii="Lucida Sans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14DA2"/>
        </w:rPr>
        <w:t>NoNOx</w:t>
        <w:tab/>
      </w:r>
      <w:r>
        <w:rPr>
          <w:color w:val="014DA2"/>
          <w:w w:val="110"/>
        </w:rPr>
        <w:t>Hyundai</w:t>
      </w:r>
      <w:r>
        <w:rPr>
          <w:color w:val="014DA2"/>
          <w:spacing w:val="91"/>
          <w:w w:val="110"/>
        </w:rPr>
        <w:t> </w:t>
      </w:r>
      <w:r>
        <w:rPr>
          <w:color w:val="014DA2"/>
          <w:w w:val="110"/>
        </w:rPr>
        <w:t>SCR</w:t>
      </w:r>
      <w:r>
        <w:rPr/>
      </w:r>
    </w:p>
    <w:p>
      <w:pPr>
        <w:spacing w:line="240" w:lineRule="auto" w:before="6"/>
        <w:rPr>
          <w:rFonts w:ascii="Lucida Sans" w:hAnsi="Lucida Sans" w:cs="Lucida Sans" w:eastAsia="Lucida Sans"/>
          <w:sz w:val="21"/>
          <w:szCs w:val="21"/>
        </w:rPr>
      </w:pPr>
      <w:r>
        <w:rPr/>
        <w:br w:type="column"/>
      </w:r>
      <w:r>
        <w:rPr>
          <w:rFonts w:ascii="Lucida Sans"/>
          <w:sz w:val="21"/>
        </w:rPr>
      </w:r>
    </w:p>
    <w:p>
      <w:pPr>
        <w:spacing w:before="0"/>
        <w:ind w:left="73" w:right="0" w:firstLine="0"/>
        <w:jc w:val="left"/>
        <w:rPr>
          <w:rFonts w:ascii="Lucida Sans" w:hAnsi="Lucida Sans" w:cs="Lucida Sans" w:eastAsia="Lucida Sans"/>
          <w:sz w:val="16"/>
          <w:szCs w:val="16"/>
        </w:rPr>
      </w:pPr>
      <w:r>
        <w:rPr>
          <w:rFonts w:ascii="Lucida Sans"/>
          <w:color w:val="014DA2"/>
          <w:w w:val="120"/>
          <w:sz w:val="16"/>
        </w:rPr>
        <w:t>(Selective</w:t>
      </w:r>
      <w:r>
        <w:rPr>
          <w:rFonts w:ascii="Lucida Sans"/>
          <w:color w:val="014DA2"/>
          <w:spacing w:val="-41"/>
          <w:w w:val="120"/>
          <w:sz w:val="16"/>
        </w:rPr>
        <w:t> </w:t>
      </w:r>
      <w:r>
        <w:rPr>
          <w:rFonts w:ascii="Lucida Sans"/>
          <w:color w:val="014DA2"/>
          <w:w w:val="120"/>
          <w:sz w:val="16"/>
        </w:rPr>
        <w:t>Catalyst</w:t>
      </w:r>
      <w:r>
        <w:rPr>
          <w:rFonts w:ascii="Lucida Sans"/>
          <w:color w:val="014DA2"/>
          <w:spacing w:val="-41"/>
          <w:w w:val="120"/>
          <w:sz w:val="16"/>
        </w:rPr>
        <w:t> </w:t>
      </w:r>
      <w:r>
        <w:rPr>
          <w:rFonts w:ascii="Lucida Sans"/>
          <w:color w:val="014DA2"/>
          <w:w w:val="120"/>
          <w:sz w:val="16"/>
        </w:rPr>
        <w:t>Reduction)</w:t>
      </w:r>
      <w:r>
        <w:rPr>
          <w:rFonts w:ascii="Lucida Sans"/>
          <w:sz w:val="16"/>
        </w:rPr>
      </w:r>
    </w:p>
    <w:p>
      <w:pPr>
        <w:pStyle w:val="Heading3"/>
        <w:spacing w:line="240" w:lineRule="auto" w:before="60"/>
        <w:ind w:left="73" w:right="0"/>
        <w:jc w:val="left"/>
      </w:pPr>
      <w:r>
        <w:rPr>
          <w:spacing w:val="-1"/>
          <w:w w:val="120"/>
        </w:rPr>
        <w:br w:type="column"/>
      </w:r>
      <w:r>
        <w:rPr>
          <w:color w:val="014DA2"/>
          <w:spacing w:val="-1"/>
          <w:w w:val="120"/>
        </w:rPr>
        <w:t>System</w:t>
      </w:r>
      <w:r>
        <w:rPr>
          <w:spacing w:val="-1"/>
        </w:rPr>
      </w:r>
    </w:p>
    <w:p>
      <w:pPr>
        <w:spacing w:before="86"/>
        <w:ind w:left="807" w:right="605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br w:type="column"/>
      </w:r>
      <w:r>
        <w:rPr>
          <w:rFonts w:ascii="Trebuchet MS"/>
          <w:b/>
          <w:sz w:val="17"/>
        </w:rPr>
        <w:t>HP</w:t>
      </w:r>
      <w:r>
        <w:rPr>
          <w:rFonts w:ascii="Trebuchet MS"/>
          <w:b/>
          <w:spacing w:val="-12"/>
          <w:sz w:val="17"/>
        </w:rPr>
        <w:t> </w:t>
      </w:r>
      <w:r>
        <w:rPr>
          <w:rFonts w:ascii="Trebuchet MS"/>
          <w:b/>
          <w:sz w:val="17"/>
        </w:rPr>
        <w:t>SCR</w:t>
      </w:r>
      <w:r>
        <w:rPr>
          <w:rFonts w:ascii="Trebuchet MS"/>
          <w:b/>
          <w:spacing w:val="-12"/>
          <w:sz w:val="17"/>
        </w:rPr>
        <w:t> </w:t>
      </w:r>
      <w:r>
        <w:rPr>
          <w:rFonts w:ascii="Trebuchet MS"/>
          <w:b/>
          <w:sz w:val="17"/>
        </w:rPr>
        <w:t>for</w:t>
      </w:r>
      <w:r>
        <w:rPr>
          <w:rFonts w:ascii="Trebuchet MS"/>
          <w:b/>
          <w:spacing w:val="-12"/>
          <w:sz w:val="17"/>
        </w:rPr>
        <w:t> </w:t>
      </w:r>
      <w:r>
        <w:rPr>
          <w:rFonts w:ascii="Trebuchet MS"/>
          <w:b/>
          <w:sz w:val="17"/>
        </w:rPr>
        <w:t>2-stroke</w:t>
      </w:r>
      <w:r>
        <w:rPr>
          <w:rFonts w:ascii="Trebuchet MS"/>
          <w:b/>
          <w:spacing w:val="-12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sz w:val="17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  <w:cols w:num="4" w:equalWidth="0">
            <w:col w:w="4916" w:space="40"/>
            <w:col w:w="2718" w:space="40"/>
            <w:col w:w="1564" w:space="5066"/>
            <w:col w:w="859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676" w:lineRule="exact"/>
        <w:ind w:left="69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position w:val="-13"/>
          <w:sz w:val="20"/>
          <w:szCs w:val="20"/>
        </w:rPr>
        <w:drawing>
          <wp:inline distT="0" distB="0" distL="0" distR="0">
            <wp:extent cx="1235315" cy="429768"/>
            <wp:effectExtent l="0" t="0" r="0" b="0"/>
            <wp:docPr id="31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1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position w:val="-13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spacing w:line="247" w:lineRule="auto" w:before="0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Certification</w:t>
      </w:r>
      <w:r>
        <w:rPr>
          <w:rFonts w:ascii="Trebuchet MS"/>
          <w:b/>
          <w:spacing w:val="-19"/>
          <w:sz w:val="22"/>
        </w:rPr>
        <w:t> </w:t>
      </w:r>
      <w:r>
        <w:rPr>
          <w:rFonts w:ascii="Trebuchet MS"/>
          <w:b/>
          <w:sz w:val="22"/>
        </w:rPr>
        <w:t>of</w:t>
      </w:r>
      <w:r>
        <w:rPr>
          <w:rFonts w:ascii="Trebuchet MS"/>
          <w:b/>
          <w:w w:val="98"/>
          <w:sz w:val="22"/>
        </w:rPr>
        <w:t> </w:t>
      </w:r>
      <w:r>
        <w:rPr>
          <w:rFonts w:ascii="Trebuchet MS"/>
          <w:b/>
          <w:sz w:val="22"/>
        </w:rPr>
        <w:t>NoNOx SCR</w:t>
      </w:r>
      <w:r>
        <w:rPr>
          <w:rFonts w:ascii="Trebuchet MS"/>
          <w:b/>
          <w:spacing w:val="-26"/>
          <w:sz w:val="22"/>
        </w:rPr>
        <w:t> </w:t>
      </w:r>
      <w:r>
        <w:rPr>
          <w:rFonts w:ascii="Trebuchet MS"/>
          <w:b/>
          <w:spacing w:val="-3"/>
          <w:sz w:val="22"/>
        </w:rPr>
        <w:t>System</w:t>
      </w:r>
      <w:r>
        <w:rPr>
          <w:rFonts w:ascii="Trebuchet MS"/>
          <w:spacing w:val="-3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/>
        <w:br w:type="column"/>
      </w:r>
      <w:r>
        <w:rPr>
          <w:rFonts w:ascii="Trebuchet MS"/>
          <w:b/>
          <w:sz w:val="16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pStyle w:val="BodyText"/>
        <w:spacing w:line="271" w:lineRule="auto" w:before="0"/>
        <w:ind w:left="327" w:right="1"/>
        <w:jc w:val="left"/>
      </w:pPr>
      <w:r>
        <w:rPr>
          <w:w w:val="95"/>
        </w:rPr>
        <w:t>NoNOx</w:t>
      </w:r>
      <w:r>
        <w:rPr>
          <w:w w:val="95"/>
          <w:position w:val="7"/>
          <w:sz w:val="9"/>
        </w:rPr>
        <w:t>TM</w:t>
      </w:r>
      <w:r>
        <w:rPr>
          <w:spacing w:val="9"/>
          <w:w w:val="95"/>
          <w:position w:val="7"/>
          <w:sz w:val="9"/>
        </w:rPr>
        <w:t> </w:t>
      </w:r>
      <w:r>
        <w:rPr>
          <w:w w:val="95"/>
        </w:rPr>
        <w:t>is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brand</w:t>
      </w:r>
      <w:r>
        <w:rPr>
          <w:spacing w:val="-13"/>
          <w:w w:val="95"/>
        </w:rPr>
        <w:t> </w:t>
      </w:r>
      <w:r>
        <w:rPr>
          <w:w w:val="95"/>
        </w:rPr>
        <w:t>name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Hyundai</w:t>
      </w:r>
      <w:r>
        <w:rPr>
          <w:spacing w:val="-13"/>
          <w:w w:val="95"/>
        </w:rPr>
        <w:t> </w:t>
      </w:r>
      <w:r>
        <w:rPr>
          <w:w w:val="95"/>
        </w:rPr>
        <w:t>SCR</w:t>
      </w:r>
      <w:r>
        <w:rPr>
          <w:spacing w:val="-13"/>
          <w:w w:val="95"/>
        </w:rPr>
        <w:t> </w:t>
      </w:r>
      <w:r>
        <w:rPr>
          <w:w w:val="95"/>
        </w:rPr>
        <w:t>(selective</w:t>
      </w:r>
      <w:r>
        <w:rPr>
          <w:spacing w:val="-13"/>
          <w:w w:val="95"/>
        </w:rPr>
        <w:t> </w:t>
      </w:r>
      <w:r>
        <w:rPr>
          <w:w w:val="95"/>
        </w:rPr>
        <w:t>catalyst</w:t>
      </w:r>
      <w:r>
        <w:rPr>
          <w:spacing w:val="-13"/>
          <w:w w:val="95"/>
        </w:rPr>
        <w:t> </w:t>
      </w:r>
      <w:r>
        <w:rPr>
          <w:w w:val="95"/>
        </w:rPr>
        <w:t>reduction)</w:t>
      </w:r>
      <w:r>
        <w:rPr>
          <w:spacing w:val="-13"/>
          <w:w w:val="95"/>
        </w:rPr>
        <w:t> </w:t>
      </w:r>
      <w:r>
        <w:rPr>
          <w:w w:val="95"/>
        </w:rPr>
        <w:t>System</w:t>
      </w:r>
      <w:r>
        <w:rPr>
          <w:spacing w:val="-13"/>
          <w:w w:val="95"/>
        </w:rPr>
        <w:t> </w:t>
      </w:r>
      <w:r>
        <w:rPr>
          <w:w w:val="95"/>
        </w:rPr>
        <w:t>that</w:t>
      </w:r>
      <w:r>
        <w:rPr>
          <w:spacing w:val="-13"/>
          <w:w w:val="95"/>
        </w:rPr>
        <w:t> </w:t>
      </w:r>
      <w:r>
        <w:rPr>
          <w:w w:val="95"/>
        </w:rPr>
        <w:t>can</w:t>
      </w:r>
      <w:r>
        <w:rPr>
          <w:spacing w:val="-13"/>
          <w:w w:val="95"/>
        </w:rPr>
        <w:t> </w:t>
      </w:r>
      <w:r>
        <w:rPr>
          <w:w w:val="95"/>
        </w:rPr>
        <w:t>reduce</w:t>
      </w:r>
      <w:r>
        <w:rPr>
          <w:w w:val="90"/>
        </w:rPr>
        <w:t> </w:t>
      </w:r>
      <w:r>
        <w:rPr>
          <w:w w:val="95"/>
        </w:rPr>
        <w:t>NOx</w:t>
      </w:r>
      <w:r>
        <w:rPr>
          <w:spacing w:val="-13"/>
          <w:w w:val="95"/>
        </w:rPr>
        <w:t> </w:t>
      </w:r>
      <w:r>
        <w:rPr>
          <w:w w:val="95"/>
        </w:rPr>
        <w:t>up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95%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meet</w:t>
      </w:r>
      <w:r>
        <w:rPr>
          <w:spacing w:val="-13"/>
          <w:w w:val="95"/>
        </w:rPr>
        <w:t> </w:t>
      </w:r>
      <w:r>
        <w:rPr>
          <w:w w:val="95"/>
        </w:rPr>
        <w:t>IMO</w:t>
      </w:r>
      <w:r>
        <w:rPr>
          <w:spacing w:val="-14"/>
          <w:w w:val="95"/>
        </w:rPr>
        <w:t> </w:t>
      </w:r>
      <w:r>
        <w:rPr>
          <w:w w:val="95"/>
        </w:rPr>
        <w:t>Tier</w:t>
      </w:r>
      <w:r>
        <w:rPr>
          <w:spacing w:val="-13"/>
          <w:w w:val="95"/>
        </w:rPr>
        <w:t> </w:t>
      </w:r>
      <w:r>
        <w:rPr>
          <w:w w:val="95"/>
        </w:rPr>
        <w:t>lll</w:t>
      </w:r>
      <w:r>
        <w:rPr>
          <w:spacing w:val="-13"/>
          <w:w w:val="95"/>
        </w:rPr>
        <w:t> </w:t>
      </w:r>
      <w:r>
        <w:rPr>
          <w:w w:val="95"/>
        </w:rPr>
        <w:t>regulation.</w:t>
      </w:r>
      <w:r>
        <w:rPr/>
      </w:r>
    </w:p>
    <w:p>
      <w:pPr>
        <w:pStyle w:val="BodyText"/>
        <w:spacing w:line="240" w:lineRule="auto" w:before="0"/>
        <w:ind w:left="32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Most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87"/>
        </w:rPr>
        <w:t>eliable</w:t>
      </w:r>
      <w:r>
        <w:rPr>
          <w:spacing w:val="-1"/>
        </w:rPr>
        <w:t> </w:t>
      </w:r>
      <w:r>
        <w:rPr>
          <w:w w:val="88"/>
        </w:rPr>
        <w:t>design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91"/>
        </w:rPr>
        <w:t>marine</w:t>
      </w:r>
      <w:r>
        <w:rPr>
          <w:spacing w:val="-1"/>
        </w:rPr>
        <w:t> </w:t>
      </w:r>
      <w:r>
        <w:rPr>
          <w:w w:val="89"/>
        </w:rPr>
        <w:t>applica</w:t>
      </w:r>
      <w:r>
        <w:rPr>
          <w:spacing w:val="5"/>
          <w:w w:val="89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32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Best</w:t>
      </w:r>
      <w:r>
        <w:rPr>
          <w:spacing w:val="-1"/>
        </w:rPr>
        <w:t> </w:t>
      </w:r>
      <w:r>
        <w:rPr>
          <w:w w:val="92"/>
        </w:rPr>
        <w:t>adoptability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94"/>
        </w:rPr>
        <w:t>onboard</w:t>
      </w:r>
      <w:r>
        <w:rPr>
          <w:spacing w:val="-1"/>
        </w:rPr>
        <w:t> </w:t>
      </w:r>
      <w:r>
        <w:rPr>
          <w:w w:val="88"/>
        </w:rPr>
        <w:t>installa</w:t>
      </w:r>
      <w:r>
        <w:rPr>
          <w:spacing w:val="5"/>
          <w:w w:val="88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327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Most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4"/>
          <w:w w:val="91"/>
        </w:rPr>
        <w:t>n</w:t>
      </w:r>
      <w:r>
        <w:rPr>
          <w:spacing w:val="-2"/>
          <w:w w:val="102"/>
        </w:rPr>
        <w:t>v</w:t>
      </w:r>
      <w:r>
        <w:rPr>
          <w:w w:val="90"/>
        </w:rPr>
        <w:t>enie</w:t>
      </w:r>
      <w:r>
        <w:rPr>
          <w:spacing w:val="-2"/>
          <w:w w:val="90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spacing w:val="-2"/>
          <w:w w:val="102"/>
        </w:rPr>
        <w:t>v</w:t>
      </w:r>
      <w:r>
        <w:rPr>
          <w:w w:val="92"/>
        </w:rPr>
        <w:t>erifica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0"/>
        <w:ind w:left="327" w:right="0"/>
        <w:jc w:val="both"/>
      </w:pPr>
      <w:r>
        <w:rPr>
          <w:w w:val="95"/>
        </w:rPr>
        <w:t>SCR</w:t>
      </w:r>
      <w:r>
        <w:rPr>
          <w:spacing w:val="-22"/>
          <w:w w:val="95"/>
        </w:rPr>
        <w:t> </w:t>
      </w:r>
      <w:r>
        <w:rPr>
          <w:w w:val="95"/>
        </w:rPr>
        <w:t>system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relevant</w:t>
      </w:r>
      <w:r>
        <w:rPr>
          <w:spacing w:val="-22"/>
          <w:w w:val="95"/>
        </w:rPr>
        <w:t> </w:t>
      </w:r>
      <w:r>
        <w:rPr>
          <w:w w:val="95"/>
        </w:rPr>
        <w:t>certification</w:t>
      </w:r>
      <w:r>
        <w:rPr>
          <w:spacing w:val="-23"/>
          <w:w w:val="95"/>
        </w:rPr>
        <w:t> </w:t>
      </w:r>
      <w:r>
        <w:rPr>
          <w:w w:val="95"/>
        </w:rPr>
        <w:t>procedure</w:t>
      </w:r>
      <w:r>
        <w:rPr>
          <w:spacing w:val="-23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marine</w:t>
      </w:r>
      <w:r>
        <w:rPr>
          <w:spacing w:val="-22"/>
          <w:w w:val="95"/>
        </w:rPr>
        <w:t> </w:t>
      </w:r>
      <w:r>
        <w:rPr>
          <w:w w:val="95"/>
        </w:rPr>
        <w:t>application</w:t>
      </w:r>
      <w:r>
        <w:rPr>
          <w:spacing w:val="-23"/>
          <w:w w:val="95"/>
        </w:rPr>
        <w:t> </w:t>
      </w:r>
      <w:r>
        <w:rPr>
          <w:w w:val="95"/>
        </w:rPr>
        <w:t>is</w:t>
      </w:r>
      <w:r>
        <w:rPr>
          <w:spacing w:val="-22"/>
          <w:w w:val="95"/>
        </w:rPr>
        <w:t> </w:t>
      </w:r>
      <w:r>
        <w:rPr>
          <w:w w:val="95"/>
        </w:rPr>
        <w:t>defined</w:t>
      </w:r>
      <w:r>
        <w:rPr>
          <w:spacing w:val="-22"/>
          <w:w w:val="95"/>
        </w:rPr>
        <w:t> </w:t>
      </w:r>
      <w:r>
        <w:rPr>
          <w:w w:val="95"/>
        </w:rPr>
        <w:t>by</w:t>
      </w:r>
      <w:r>
        <w:rPr>
          <w:spacing w:val="-22"/>
          <w:w w:val="95"/>
        </w:rPr>
        <w:t> </w:t>
      </w:r>
      <w:r>
        <w:rPr>
          <w:w w:val="95"/>
        </w:rPr>
        <w:t>IMO.</w:t>
      </w:r>
      <w:r>
        <w:rPr/>
      </w:r>
    </w:p>
    <w:p>
      <w:pPr>
        <w:pStyle w:val="BodyText"/>
        <w:spacing w:line="271" w:lineRule="auto" w:before="138"/>
        <w:ind w:left="327" w:right="0"/>
        <w:jc w:val="both"/>
      </w:pPr>
      <w:r>
        <w:rPr>
          <w:w w:val="90"/>
        </w:rPr>
        <w:t>According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resolution</w:t>
      </w:r>
      <w:r>
        <w:rPr>
          <w:spacing w:val="-3"/>
          <w:w w:val="90"/>
        </w:rPr>
        <w:t> </w:t>
      </w:r>
      <w:r>
        <w:rPr>
          <w:w w:val="90"/>
        </w:rPr>
        <w:t>MEPC.198(62),</w:t>
      </w:r>
      <w:r>
        <w:rPr>
          <w:spacing w:val="-3"/>
          <w:w w:val="90"/>
        </w:rPr>
        <w:t> </w:t>
      </w:r>
      <w:r>
        <w:rPr>
          <w:w w:val="90"/>
        </w:rPr>
        <w:t>SCR</w:t>
      </w:r>
      <w:r>
        <w:rPr>
          <w:spacing w:val="-3"/>
          <w:w w:val="90"/>
        </w:rPr>
        <w:t> </w:t>
      </w:r>
      <w:r>
        <w:rPr>
          <w:w w:val="90"/>
        </w:rPr>
        <w:t>system</w:t>
      </w:r>
      <w:r>
        <w:rPr>
          <w:spacing w:val="-3"/>
          <w:w w:val="90"/>
        </w:rPr>
        <w:t> </w:t>
      </w:r>
      <w:r>
        <w:rPr>
          <w:w w:val="90"/>
        </w:rPr>
        <w:t>is</w:t>
      </w:r>
      <w:r>
        <w:rPr>
          <w:spacing w:val="-3"/>
          <w:w w:val="90"/>
        </w:rPr>
        <w:t> </w:t>
      </w:r>
      <w:r>
        <w:rPr>
          <w:w w:val="90"/>
        </w:rPr>
        <w:t>considered</w:t>
      </w:r>
      <w:r>
        <w:rPr>
          <w:spacing w:val="-3"/>
          <w:w w:val="90"/>
        </w:rPr>
        <w:t> </w:t>
      </w:r>
      <w:r>
        <w:rPr>
          <w:w w:val="90"/>
        </w:rPr>
        <w:t>as</w:t>
      </w:r>
      <w:r>
        <w:rPr>
          <w:spacing w:val="-3"/>
          <w:w w:val="90"/>
        </w:rPr>
        <w:t> </w:t>
      </w:r>
      <w:r>
        <w:rPr>
          <w:w w:val="90"/>
        </w:rPr>
        <w:t>an</w:t>
      </w:r>
      <w:r>
        <w:rPr>
          <w:spacing w:val="-3"/>
          <w:w w:val="90"/>
        </w:rPr>
        <w:t> </w:t>
      </w:r>
      <w:r>
        <w:rPr>
          <w:w w:val="90"/>
        </w:rPr>
        <w:t>engine</w:t>
      </w:r>
      <w:r>
        <w:rPr>
          <w:spacing w:val="-3"/>
          <w:w w:val="90"/>
        </w:rPr>
        <w:t> </w:t>
      </w:r>
      <w:r>
        <w:rPr>
          <w:w w:val="90"/>
        </w:rPr>
        <w:t>component.</w:t>
      </w:r>
      <w:r>
        <w:rPr>
          <w:spacing w:val="-3"/>
          <w:w w:val="90"/>
        </w:rPr>
        <w:t> </w:t>
      </w:r>
      <w:r>
        <w:rPr>
          <w:w w:val="90"/>
        </w:rPr>
        <w:t>Therefore,</w:t>
      </w:r>
      <w:r>
        <w:rPr>
          <w:w w:val="87"/>
        </w:rPr>
        <w:t> </w:t>
      </w:r>
      <w:r>
        <w:rPr>
          <w:w w:val="95"/>
        </w:rPr>
        <w:t>instead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separate</w:t>
      </w:r>
      <w:r>
        <w:rPr>
          <w:spacing w:val="-6"/>
          <w:w w:val="95"/>
        </w:rPr>
        <w:t> </w:t>
      </w:r>
      <w:r>
        <w:rPr>
          <w:w w:val="95"/>
        </w:rPr>
        <w:t>certification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SCR</w:t>
      </w:r>
      <w:r>
        <w:rPr>
          <w:spacing w:val="-6"/>
          <w:w w:val="95"/>
        </w:rPr>
        <w:t> </w:t>
      </w:r>
      <w:r>
        <w:rPr>
          <w:w w:val="95"/>
        </w:rPr>
        <w:t>system,</w:t>
      </w:r>
      <w:r>
        <w:rPr>
          <w:spacing w:val="-6"/>
          <w:w w:val="95"/>
        </w:rPr>
        <w:t> </w:t>
      </w:r>
      <w:r>
        <w:rPr>
          <w:w w:val="95"/>
        </w:rPr>
        <w:t>IMO</w:t>
      </w:r>
      <w:r>
        <w:rPr>
          <w:spacing w:val="-6"/>
          <w:w w:val="95"/>
        </w:rPr>
        <w:t> </w:t>
      </w:r>
      <w:r>
        <w:rPr>
          <w:w w:val="95"/>
        </w:rPr>
        <w:t>NOx</w:t>
      </w:r>
      <w:r>
        <w:rPr>
          <w:spacing w:val="-6"/>
          <w:w w:val="95"/>
        </w:rPr>
        <w:t> </w:t>
      </w:r>
      <w:r>
        <w:rPr>
          <w:w w:val="95"/>
        </w:rPr>
        <w:t>verification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combination</w:t>
      </w:r>
      <w:r>
        <w:rPr>
          <w:spacing w:val="-6"/>
          <w:w w:val="95"/>
        </w:rPr>
        <w:t> </w:t>
      </w:r>
      <w:r>
        <w:rPr>
          <w:w w:val="95"/>
        </w:rPr>
        <w:t>with</w:t>
      </w:r>
      <w:r>
        <w:rPr>
          <w:spacing w:val="-6"/>
          <w:w w:val="95"/>
        </w:rPr>
        <w:t> </w:t>
      </w:r>
      <w:r>
        <w:rPr>
          <w:w w:val="95"/>
        </w:rPr>
        <w:t>engine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w w:val="77"/>
        </w:rPr>
        <w:t> </w:t>
      </w:r>
      <w:r>
        <w:rPr>
          <w:w w:val="95"/>
        </w:rPr>
        <w:t>required</w:t>
      </w:r>
      <w:r>
        <w:rPr>
          <w:spacing w:val="-26"/>
          <w:w w:val="95"/>
        </w:rPr>
        <w:t> </w:t>
      </w:r>
      <w:r>
        <w:rPr>
          <w:w w:val="95"/>
        </w:rPr>
        <w:t>according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Scheme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Scheme</w:t>
      </w:r>
      <w:r>
        <w:rPr>
          <w:spacing w:val="-26"/>
          <w:w w:val="95"/>
        </w:rPr>
        <w:t> </w:t>
      </w:r>
      <w:r>
        <w:rPr>
          <w:w w:val="95"/>
        </w:rPr>
        <w:t>B.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6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7"/>
          <w:w w:val="85"/>
          <w:sz w:val="16"/>
        </w:rPr>
        <w:t>Control</w:t>
      </w:r>
      <w:r>
        <w:rPr>
          <w:rFonts w:ascii="Arial"/>
          <w:color w:val="636467"/>
          <w:spacing w:val="1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4019" w:val="left" w:leader="none"/>
        </w:tabs>
        <w:spacing w:line="681" w:lineRule="auto" w:before="0"/>
        <w:ind w:left="381" w:right="2227" w:firstLine="95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35.564697pt;margin-top:-17.070251pt;width:291.25pt;height:159.75pt;mso-position-horizontal-relative:page;mso-position-vertical-relative:paragraph;z-index:-206920" coordorigin="16711,-341" coordsize="5825,3195">
            <v:shape style="position:absolute;left:19509;top:319;width:1749;height:1993" type="#_x0000_t75" stroked="false">
              <v:imagedata r:id="rId113" o:title=""/>
            </v:shape>
            <v:group style="position:absolute;left:18641;top:1760;width:2913;height:916" coordorigin="18641,1760" coordsize="2913,916">
              <v:shape style="position:absolute;left:18641;top:1760;width:2913;height:916" coordorigin="18641,1760" coordsize="2913,916" path="m21553,2676l18641,2676,18641,1760e" filled="false" stroked="true" strokeweight="1.5pt" strokecolor="#4bc6e4">
                <v:path arrowok="t"/>
              </v:shape>
            </v:group>
            <v:group style="position:absolute;left:18586;top:1713;width:110;height:55" coordorigin="18586,1713" coordsize="110,55">
              <v:shape style="position:absolute;left:18586;top:1713;width:110;height:55" coordorigin="18586,1713" coordsize="110,55" path="m18641,1713l18586,1768,18695,1768,18641,1713xe" filled="true" fillcolor="#4bc6e4" stroked="false">
                <v:path arrowok="t"/>
                <v:fill type="solid"/>
              </v:shape>
              <v:shape style="position:absolute;left:18067;top:510;width:1044;height:747" type="#_x0000_t75" stroked="false">
                <v:imagedata r:id="rId114" o:title=""/>
              </v:shape>
              <v:shape style="position:absolute;left:16711;top:1950;width:919;height:758" type="#_x0000_t75" stroked="false">
                <v:imagedata r:id="rId115" o:title=""/>
              </v:shape>
            </v:group>
            <v:group style="position:absolute;left:17291;top:844;width:1340;height:1106" coordorigin="17291,844" coordsize="1340,1106">
              <v:shape style="position:absolute;left:17291;top:844;width:1340;height:1106" coordorigin="17291,844" coordsize="1340,1106" path="m18631,1950l17291,1950,17291,844e" filled="false" stroked="true" strokeweight="1.5pt" strokecolor="#4bc6e4">
                <v:path arrowok="t"/>
              </v:shape>
            </v:group>
            <v:group style="position:absolute;left:17236;top:796;width:110;height:55" coordorigin="17236,796" coordsize="110,55">
              <v:shape style="position:absolute;left:17236;top:796;width:110;height:55" coordorigin="17236,796" coordsize="110,55" path="m17291,796l17236,851,17345,851,17291,796xe" filled="true" fillcolor="#4bc6e4" stroked="false">
                <v:path arrowok="t"/>
                <v:fill type="solid"/>
              </v:shape>
            </v:group>
            <v:group style="position:absolute;left:21331;top:1213;width:1106;height:1260" coordorigin="21331,1213" coordsize="1106,1260">
              <v:shape style="position:absolute;left:21331;top:1213;width:1106;height:1260" coordorigin="21331,1213" coordsize="1106,1260" path="m22437,2473l22437,1213,21331,1213e" filled="false" stroked="true" strokeweight="1.5pt" strokecolor="#4bc6e4">
                <v:path arrowok="t"/>
              </v:shape>
            </v:group>
            <v:group style="position:absolute;left:21284;top:1158;width:55;height:110" coordorigin="21284,1158" coordsize="55,110">
              <v:shape style="position:absolute;left:21284;top:1158;width:55;height:110" coordorigin="21284,1158" coordsize="55,110" path="m21339,1158l21284,1213,21339,1268,21339,1158xe" filled="true" fillcolor="#4bc6e4" stroked="false">
                <v:path arrowok="t"/>
                <v:fill type="solid"/>
              </v:shape>
            </v:group>
            <v:group style="position:absolute;left:17131;top:844;width:2;height:1106" coordorigin="17131,844" coordsize="2,1106">
              <v:shape style="position:absolute;left:17131;top:844;width:2;height:1106" coordorigin="17131,844" coordsize="0,1106" path="m17131,1950l17131,844e" filled="false" stroked="true" strokeweight="1.5pt" strokecolor="#add149">
                <v:path arrowok="t"/>
              </v:shape>
            </v:group>
            <v:group style="position:absolute;left:17076;top:796;width:110;height:55" coordorigin="17076,796" coordsize="110,55">
              <v:shape style="position:absolute;left:17076;top:796;width:110;height:55" coordorigin="17076,796" coordsize="110,55" path="m17131,796l17076,851,17185,851,17131,796xe" filled="true" fillcolor="#add149" stroked="false">
                <v:path arrowok="t"/>
                <v:fill type="solid"/>
              </v:shape>
              <v:shape style="position:absolute;left:16789;top:-341;width:764;height:847" type="#_x0000_t75" stroked="false">
                <v:imagedata r:id="rId116" o:title=""/>
              </v:shape>
            </v:group>
            <v:group style="position:absolute;left:17611;top:30;width:2686;height:2" coordorigin="17611,30" coordsize="2686,2">
              <v:shape style="position:absolute;left:17611;top:30;width:2686;height:2" coordorigin="17611,30" coordsize="2686,0" path="m17611,30l20297,30e" filled="false" stroked="true" strokeweight="1.5pt" strokecolor="#4bc6e4">
                <v:path arrowok="t"/>
              </v:shape>
            </v:group>
            <v:group style="position:absolute;left:20289;top:-25;width:55;height:110" coordorigin="20289,-25" coordsize="55,110">
              <v:shape style="position:absolute;left:20289;top:-25;width:55;height:110" coordorigin="20289,-25" coordsize="55,110" path="m20289,-25l20289,84,20344,30,20289,-25xe" filled="true" fillcolor="#4bc6e4" stroked="false">
                <v:path arrowok="t"/>
                <v:fill type="solid"/>
              </v:shape>
            </v:group>
            <v:group style="position:absolute;left:20394;top:-50;width:2;height:370" coordorigin="20394,-50" coordsize="2,370">
              <v:shape style="position:absolute;left:20394;top:-50;width:2;height:370" coordorigin="20394,-50" coordsize="0,370" path="m20394,-50l20394,319e" filled="false" stroked="true" strokeweight="1.5pt" strokecolor="#4bc6e4">
                <v:path arrowok="t"/>
              </v:shape>
            </v:group>
            <v:group style="position:absolute;left:20339;top:312;width:110;height:55" coordorigin="20339,312" coordsize="110,55">
              <v:shape style="position:absolute;left:20339;top:312;width:110;height:55" coordorigin="20339,312" coordsize="110,55" path="m20449,312l20339,312,20394,366,20449,312xe" filled="true" fillcolor="#4bc6e4" stroked="false">
                <v:path arrowok="t"/>
                <v:fill type="solid"/>
              </v:shape>
            </v:group>
            <v:group style="position:absolute;left:20289;top:122;width:55;height:110" coordorigin="20289,122" coordsize="55,110">
              <v:shape style="position:absolute;left:20289;top:122;width:55;height:110" coordorigin="20289,122" coordsize="55,110" path="m20289,122l20289,231,20344,176,20289,122xe" filled="true" fillcolor="#add149" stroked="false">
                <v:path arrowok="t"/>
                <v:fill type="solid"/>
              </v:shape>
            </v:group>
            <v:group style="position:absolute;left:19131;top:456;width:987;height:360" coordorigin="19131,456" coordsize="987,360">
              <v:shape style="position:absolute;left:19131;top:456;width:987;height:360" coordorigin="19131,456" coordsize="987,360" path="m19131,816l19411,816,19411,456,20117,456e" filled="false" stroked="true" strokeweight="1.5pt" strokecolor="#4bc6e4">
                <v:path arrowok="t"/>
              </v:shape>
            </v:group>
            <v:group style="position:absolute;left:20109;top:402;width:55;height:110" coordorigin="20109,402" coordsize="55,110">
              <v:shape style="position:absolute;left:20109;top:402;width:55;height:110" coordorigin="20109,402" coordsize="55,110" path="m20109,402l20109,511,20164,456,20109,402xe" filled="true" fillcolor="#4bc6e4" stroked="false">
                <v:path arrowok="t"/>
                <v:fill type="solid"/>
              </v:shape>
            </v:group>
            <v:group style="position:absolute;left:21505;top:2467;width:1032;height:387" coordorigin="21505,2467" coordsize="1032,387">
              <v:shape style="position:absolute;left:21505;top:2467;width:1032;height:387" coordorigin="21505,2467" coordsize="1032,387" path="m22451,2467l21589,2467,21530,2492,21505,2552,21505,2769,21508,2791,21547,2842,21590,2853,22451,2853,22511,2828,22536,2769,22536,2552,22533,2530,22494,2479,22451,2467xe" filled="true" fillcolor="#4bc6e4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0.114014pt;margin-top:22.815525pt;width:57.55pt;height:58.85pt;mso-position-horizontal-relative:page;mso-position-vertical-relative:paragraph;z-index:-206896" coordorigin="15602,456" coordsize="1151,1177">
            <v:shape style="position:absolute;left:15602;top:456;width:548;height:1177" type="#_x0000_t75" stroked="false">
              <v:imagedata r:id="rId117" o:title=""/>
            </v:shape>
            <v:group style="position:absolute;left:16211;top:1423;width:360;height:2" coordorigin="16211,1423" coordsize="360,2">
              <v:shape style="position:absolute;left:16211;top:1423;width:360;height:2" coordorigin="16211,1423" coordsize="360,0" path="m16211,1423l16571,1423e" filled="false" stroked="true" strokeweight="1.5pt" strokecolor="#000000">
                <v:path arrowok="t"/>
              </v:shape>
            </v:group>
            <v:group style="position:absolute;left:16588;top:1423;width:95;height:2" coordorigin="16588,1423" coordsize="95,2">
              <v:shape style="position:absolute;left:16588;top:1423;width:95;height:2" coordorigin="16588,1423" coordsize="95,0" path="m16588,1423l16683,1423e" filled="false" stroked="true" strokeweight="1.5pt" strokecolor="#000000">
                <v:path arrowok="t"/>
              </v:shape>
            </v:group>
            <v:group style="position:absolute;left:16699;top:1423;width:40;height:2" coordorigin="16699,1423" coordsize="40,2">
              <v:shape style="position:absolute;left:16699;top:1423;width:40;height:2" coordorigin="16699,1423" coordsize="40,0" path="m16699,1423l16738,1423e" filled="false" stroked="true" strokeweight="1.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636467"/>
          <w:w w:val="86"/>
          <w:sz w:val="16"/>
        </w:rPr>
      </w:r>
      <w:r>
        <w:rPr>
          <w:rFonts w:ascii="Arial"/>
          <w:color w:val="636467"/>
          <w:w w:val="86"/>
          <w:sz w:val="16"/>
          <w:u w:val="thick" w:color="ADD149"/>
        </w:rPr>
        <w:t> </w:t>
      </w:r>
      <w:r>
        <w:rPr>
          <w:rFonts w:ascii="Arial"/>
          <w:color w:val="636467"/>
          <w:sz w:val="16"/>
          <w:u w:val="thick" w:color="ADD149"/>
        </w:rPr>
        <w:tab/>
      </w:r>
      <w:r>
        <w:rPr>
          <w:rFonts w:ascii="Arial"/>
          <w:color w:val="636467"/>
          <w:sz w:val="16"/>
        </w:rPr>
        <w:t>  </w:t>
      </w:r>
      <w:r>
        <w:rPr>
          <w:rFonts w:ascii="Arial"/>
          <w:color w:val="636467"/>
          <w:w w:val="90"/>
          <w:sz w:val="16"/>
        </w:rPr>
        <w:t>Mixing</w:t>
      </w:r>
      <w:r>
        <w:rPr>
          <w:rFonts w:ascii="Arial"/>
          <w:color w:val="636467"/>
          <w:spacing w:val="-24"/>
          <w:w w:val="90"/>
          <w:sz w:val="16"/>
        </w:rPr>
        <w:t> </w:t>
      </w:r>
      <w:r>
        <w:rPr>
          <w:rFonts w:ascii="Arial"/>
          <w:color w:val="636467"/>
          <w:w w:val="90"/>
          <w:sz w:val="16"/>
        </w:rPr>
        <w:t>Unit</w:t>
      </w:r>
      <w:r>
        <w:rPr>
          <w:rFonts w:ascii="Arial"/>
          <w:color w:val="636467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Urea Dosing</w:t>
      </w:r>
      <w:r>
        <w:rPr>
          <w:rFonts w:ascii="Arial"/>
          <w:color w:val="636467"/>
          <w:spacing w:val="-14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60" w:lineRule="exact" w:before="115"/>
        <w:ind w:left="1984" w:right="3967" w:firstLine="7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7"/>
          <w:w w:val="95"/>
          <w:sz w:val="16"/>
        </w:rPr>
        <w:t>Venting</w:t>
      </w:r>
      <w:r>
        <w:rPr>
          <w:rFonts w:ascii="Arial"/>
          <w:color w:val="636467"/>
          <w:spacing w:val="-25"/>
          <w:w w:val="95"/>
          <w:sz w:val="16"/>
        </w:rPr>
        <w:t> </w:t>
      </w:r>
      <w:r>
        <w:rPr>
          <w:rFonts w:ascii="Arial"/>
          <w:color w:val="636467"/>
          <w:w w:val="95"/>
          <w:sz w:val="16"/>
        </w:rPr>
        <w:t>&amp;</w:t>
      </w:r>
      <w:r>
        <w:rPr>
          <w:rFonts w:ascii="Arial"/>
          <w:color w:val="636467"/>
          <w:w w:val="86"/>
          <w:sz w:val="16"/>
        </w:rPr>
        <w:t> </w:t>
      </w:r>
      <w:r>
        <w:rPr>
          <w:rFonts w:ascii="Arial"/>
          <w:color w:val="636467"/>
          <w:w w:val="85"/>
          <w:sz w:val="16"/>
        </w:rPr>
        <w:t>Sealing</w:t>
      </w:r>
      <w:r>
        <w:rPr>
          <w:rFonts w:ascii="Arial"/>
          <w:color w:val="636467"/>
          <w:spacing w:val="3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line="165" w:lineRule="exact" w:before="0"/>
        <w:ind w:left="4216" w:right="97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7"/>
          <w:w w:val="80"/>
          <w:sz w:val="16"/>
        </w:rPr>
        <w:t>SCR</w:t>
      </w:r>
      <w:r>
        <w:rPr>
          <w:rFonts w:ascii="Arial"/>
          <w:color w:val="636467"/>
          <w:spacing w:val="11"/>
          <w:w w:val="80"/>
          <w:sz w:val="16"/>
        </w:rPr>
        <w:t> </w:t>
      </w:r>
      <w:r>
        <w:rPr>
          <w:rFonts w:ascii="Arial"/>
          <w:color w:val="636467"/>
          <w:w w:val="80"/>
          <w:sz w:val="16"/>
        </w:rPr>
        <w:t>Chamber</w:t>
      </w:r>
      <w:r>
        <w:rPr>
          <w:rFonts w:ascii="Arial"/>
          <w:sz w:val="16"/>
        </w:rPr>
      </w:r>
    </w:p>
    <w:p>
      <w:pPr>
        <w:spacing w:line="170" w:lineRule="exact" w:before="7"/>
        <w:ind w:left="4216" w:right="97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36467"/>
          <w:w w:val="85"/>
          <w:sz w:val="16"/>
        </w:rPr>
        <w:t>intergrated soot blowing</w:t>
      </w:r>
      <w:r>
        <w:rPr>
          <w:rFonts w:ascii="Arial"/>
          <w:color w:val="636467"/>
          <w:spacing w:val="-7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color w:val="636467"/>
          <w:w w:val="86"/>
          <w:sz w:val="16"/>
        </w:rPr>
        <w:t> </w:t>
      </w:r>
      <w:r>
        <w:rPr>
          <w:rFonts w:ascii="Arial"/>
          <w:color w:val="636467"/>
          <w:w w:val="85"/>
          <w:sz w:val="16"/>
        </w:rPr>
        <w:t>and standby heat</w:t>
      </w:r>
      <w:r>
        <w:rPr>
          <w:rFonts w:ascii="Arial"/>
          <w:color w:val="636467"/>
          <w:spacing w:val="-24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162" w:lineRule="exact" w:before="0"/>
        <w:ind w:left="5653" w:right="744" w:hanging="32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53.801819pt;margin-top:23.756283pt;width:273pt;height:26.65pt;mso-position-horizontal-relative:page;mso-position-vertical-relative:paragraph;z-index:10600" coordorigin="17076,475" coordsize="5460,533">
            <v:group style="position:absolute;left:17131;top:522;width:4393;height:308" coordorigin="17131,522" coordsize="4393,308">
              <v:shape style="position:absolute;left:17131;top:522;width:4393;height:308" coordorigin="17131,522" coordsize="4393,308" path="m17131,522l17131,830,21523,830e" filled="false" stroked="true" strokeweight="1.5pt" strokecolor="#add149">
                <v:path arrowok="t"/>
              </v:shape>
            </v:group>
            <v:group style="position:absolute;left:17076;top:475;width:110;height:55" coordorigin="17076,475" coordsize="110,55">
              <v:shape style="position:absolute;left:17076;top:475;width:110;height:55" coordorigin="17076,475" coordsize="110,55" path="m17131,475l17076,530,17185,530,17131,475xe" filled="true" fillcolor="#add149" stroked="false">
                <v:path arrowok="t"/>
                <v:fill type="solid"/>
              </v:shape>
            </v:group>
            <v:group style="position:absolute;left:21505;top:621;width:1032;height:387" coordorigin="21505,621" coordsize="1032,387">
              <v:shape style="position:absolute;left:21505;top:621;width:1032;height:387" coordorigin="21505,621" coordsize="1032,387" path="m22451,621l21589,621,21530,646,21505,706,21505,923,21508,945,21547,996,21590,1007,22451,1007,22511,982,22536,923,22536,706,22533,683,22494,633,22451,621xe" filled="true" fillcolor="#add149" stroked="false">
                <v:path arrowok="t"/>
                <v:fill type="solid"/>
              </v:shape>
              <v:shape style="position:absolute;left:17076;top:475;width:5460;height:533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Urea</w:t>
                      </w:r>
                      <w:r>
                        <w:rPr>
                          <w:rFonts w:ascii="Arial"/>
                          <w:b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Solution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w w:val="80"/>
          <w:sz w:val="17"/>
        </w:rPr>
        <w:t>Compressed</w:t>
      </w:r>
      <w:r>
        <w:rPr>
          <w:rFonts w:ascii="Arial"/>
          <w:b/>
          <w:spacing w:val="-34"/>
          <w:w w:val="80"/>
          <w:sz w:val="17"/>
        </w:rPr>
        <w:t> </w:t>
      </w:r>
      <w:r>
        <w:rPr>
          <w:rFonts w:ascii="Arial"/>
          <w:b/>
          <w:w w:val="90"/>
          <w:sz w:val="17"/>
        </w:rPr>
        <w:t>Air</w:t>
      </w:r>
      <w:r>
        <w:rPr>
          <w:rFonts w:ascii="Arial"/>
          <w:sz w:val="17"/>
        </w:rPr>
      </w:r>
    </w:p>
    <w:p>
      <w:pPr>
        <w:spacing w:after="0" w:line="162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  <w:cols w:num="4" w:equalWidth="0">
            <w:col w:w="2708" w:space="40"/>
            <w:col w:w="7302" w:space="4334"/>
            <w:col w:w="1414" w:space="40"/>
            <w:col w:w="7102"/>
          </w:cols>
        </w:sectPr>
      </w:pPr>
    </w:p>
    <w:p>
      <w:pPr>
        <w:pStyle w:val="BodyText"/>
        <w:spacing w:line="95" w:lineRule="exact" w:before="0"/>
        <w:ind w:right="0"/>
        <w:jc w:val="left"/>
      </w:pPr>
      <w:r>
        <w:rPr>
          <w:w w:val="95"/>
        </w:rPr>
        <w:t>NoNOx</w:t>
      </w:r>
      <w:r>
        <w:rPr>
          <w:spacing w:val="-8"/>
          <w:w w:val="95"/>
        </w:rPr>
        <w:t> </w:t>
      </w:r>
      <w:r>
        <w:rPr>
          <w:w w:val="95"/>
        </w:rPr>
        <w:t>SCR</w:t>
      </w:r>
      <w:r>
        <w:rPr>
          <w:spacing w:val="-8"/>
          <w:w w:val="95"/>
        </w:rPr>
        <w:t> </w:t>
      </w:r>
      <w:r>
        <w:rPr>
          <w:w w:val="95"/>
        </w:rPr>
        <w:t>system</w:t>
      </w:r>
      <w:r>
        <w:rPr>
          <w:spacing w:val="-8"/>
          <w:w w:val="95"/>
        </w:rPr>
        <w:t> </w:t>
      </w:r>
      <w:r>
        <w:rPr>
          <w:w w:val="95"/>
        </w:rPr>
        <w:t>can</w:t>
      </w:r>
      <w:r>
        <w:rPr>
          <w:spacing w:val="-8"/>
          <w:w w:val="95"/>
        </w:rPr>
        <w:t> </w:t>
      </w:r>
      <w:r>
        <w:rPr>
          <w:w w:val="95"/>
        </w:rPr>
        <w:t>be</w:t>
      </w:r>
      <w:r>
        <w:rPr>
          <w:spacing w:val="-8"/>
          <w:w w:val="95"/>
        </w:rPr>
        <w:t> </w:t>
      </w:r>
      <w:r>
        <w:rPr>
          <w:w w:val="95"/>
        </w:rPr>
        <w:t>verified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receive</w:t>
      </w:r>
      <w:r>
        <w:rPr>
          <w:spacing w:val="-8"/>
          <w:w w:val="95"/>
        </w:rPr>
        <w:t> </w:t>
      </w:r>
      <w:r>
        <w:rPr>
          <w:w w:val="95"/>
        </w:rPr>
        <w:t>IMO</w:t>
      </w:r>
      <w:r>
        <w:rPr>
          <w:spacing w:val="-8"/>
          <w:w w:val="95"/>
        </w:rPr>
        <w:t> </w:t>
      </w:r>
      <w:r>
        <w:rPr>
          <w:w w:val="95"/>
        </w:rPr>
        <w:t>NOx</w:t>
      </w:r>
      <w:r>
        <w:rPr>
          <w:spacing w:val="-8"/>
          <w:w w:val="95"/>
        </w:rPr>
        <w:t> </w:t>
      </w:r>
      <w:r>
        <w:rPr>
          <w:w w:val="95"/>
        </w:rPr>
        <w:t>Tier</w:t>
      </w:r>
      <w:r>
        <w:rPr>
          <w:spacing w:val="-8"/>
          <w:w w:val="95"/>
        </w:rPr>
        <w:t> </w:t>
      </w:r>
      <w:r>
        <w:rPr>
          <w:w w:val="95"/>
        </w:rPr>
        <w:t>III</w:t>
      </w:r>
      <w:r>
        <w:rPr>
          <w:spacing w:val="-8"/>
          <w:w w:val="95"/>
        </w:rPr>
        <w:t> </w:t>
      </w:r>
      <w:r>
        <w:rPr>
          <w:w w:val="95"/>
        </w:rPr>
        <w:t>certification</w:t>
      </w:r>
      <w:r>
        <w:rPr>
          <w:spacing w:val="-8"/>
          <w:w w:val="95"/>
        </w:rPr>
        <w:t> </w:t>
      </w:r>
      <w:r>
        <w:rPr>
          <w:w w:val="95"/>
        </w:rPr>
        <w:t>at</w:t>
      </w:r>
      <w:r>
        <w:rPr>
          <w:spacing w:val="-8"/>
          <w:w w:val="95"/>
        </w:rPr>
        <w:t> </w:t>
      </w:r>
      <w:r>
        <w:rPr>
          <w:w w:val="95"/>
        </w:rPr>
        <w:t>HHI-EMD</w:t>
      </w:r>
      <w:r>
        <w:rPr>
          <w:spacing w:val="-8"/>
          <w:w w:val="95"/>
        </w:rPr>
        <w:t> </w:t>
      </w:r>
      <w:r>
        <w:rPr>
          <w:w w:val="95"/>
        </w:rPr>
        <w:t>test-bed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339.834229pt;margin-top:26.008427pt;width:49.65pt;height:38.85pt;mso-position-horizontal-relative:page;mso-position-vertical-relative:paragraph;z-index:11296" coordorigin="6797,520" coordsize="993,777">
            <v:group style="position:absolute;left:6797;top:520;width:993;height:777" coordorigin="6797,520" coordsize="993,777">
              <v:shape style="position:absolute;left:6797;top:520;width:993;height:777" coordorigin="6797,520" coordsize="993,777" path="m7704,520l6881,520,6822,545,6797,605,6797,1212,6800,1234,6839,1285,6882,1296,7704,1296,7764,1271,7789,1212,7789,605,7786,582,7747,532,7704,520xe" filled="true" fillcolor="#939598" stroked="false">
                <v:path arrowok="t"/>
                <v:fill type="solid"/>
              </v:shape>
              <v:shape style="position:absolute;left:6797;top:520;width:993;height:777" type="#_x0000_t202" filled="false" stroked="false">
                <v:textbox inset="0,0,0,0">
                  <w:txbxContent>
                    <w:p>
                      <w:pPr>
                        <w:spacing w:line="208" w:lineRule="auto" w:before="143"/>
                        <w:ind w:left="220" w:right="205" w:hanging="1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hnical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72"/>
                          <w:position w:val="-15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pacing w:val="-55"/>
                          <w:w w:val="75"/>
                          <w:position w:val="-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91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4"/>
                          <w:w w:val="79"/>
                          <w:position w:val="-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61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13"/>
                          <w:w w:val="88"/>
                          <w:position w:val="-1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44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55"/>
                          <w:w w:val="8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w w:val="72"/>
                          <w:position w:val="-15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95"/>
        </w:rPr>
        <w:t>according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Scheme</w:t>
      </w:r>
      <w:r>
        <w:rPr>
          <w:spacing w:val="-29"/>
          <w:w w:val="95"/>
        </w:rPr>
        <w:t> </w:t>
      </w:r>
      <w:r>
        <w:rPr>
          <w:w w:val="95"/>
        </w:rPr>
        <w:t>A.</w:t>
      </w:r>
      <w:r>
        <w:rPr/>
      </w:r>
    </w:p>
    <w:p>
      <w:pPr>
        <w:spacing w:line="119" w:lineRule="exact" w:before="0"/>
        <w:ind w:left="30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color w:val="636467"/>
          <w:w w:val="85"/>
          <w:sz w:val="16"/>
        </w:rPr>
        <w:t>Control</w:t>
      </w:r>
      <w:r>
        <w:rPr>
          <w:rFonts w:ascii="Arial"/>
          <w:color w:val="636467"/>
          <w:spacing w:val="1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after="0" w:line="11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8" w:space="3248"/>
            <w:col w:w="96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174" w:lineRule="exact"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10.094528pt;margin-top:-7.00199pt;width:49.65pt;height:38.85pt;mso-position-horizontal-relative:page;mso-position-vertical-relative:paragraph;z-index:11248" coordorigin="4202,-140" coordsize="993,777">
            <v:group style="position:absolute;left:4202;top:-140;width:993;height:777" coordorigin="4202,-140" coordsize="993,777">
              <v:shape style="position:absolute;left:4202;top:-140;width:993;height:777" coordorigin="4202,-140" coordsize="993,777" path="m5109,-140l4287,-140,4227,-115,4202,-55,4202,552,4205,574,4244,625,4287,636,5109,636,5169,611,5194,552,5194,-55,5191,-78,5152,-128,5109,-140xe" filled="true" fillcolor="#939598" stroked="false">
                <v:path arrowok="t"/>
                <v:fill type="solid"/>
              </v:shape>
              <v:shape style="position:absolute;left:4202;top:-140;width:993;height:777" type="#_x0000_t202" filled="false" stroked="false">
                <v:textbox inset="0,0,0,0">
                  <w:txbxContent>
                    <w:p>
                      <w:pPr>
                        <w:spacing w:line="208" w:lineRule="auto" w:before="143"/>
                        <w:ind w:left="71" w:right="69" w:firstLine="30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7"/>
                          <w:sz w:val="16"/>
                        </w:rPr>
                        <w:t>NOx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pacing w:val="-60"/>
                          <w:w w:val="8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72"/>
                          <w:position w:val="-15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-53"/>
                          <w:w w:val="75"/>
                          <w:position w:val="-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9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5"/>
                          <w:w w:val="91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63"/>
                          <w:w w:val="8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79"/>
                          <w:position w:val="-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w w:val="9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88"/>
                          <w:position w:val="-1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30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16"/>
                          <w:w w:val="88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w w:val="73"/>
                          <w:position w:val="-15"/>
                          <w:sz w:val="16"/>
                        </w:rPr>
                        <w:t>II</w:t>
                      </w:r>
                      <w:r>
                        <w:rPr>
                          <w:rFonts w:ascii="Arial"/>
                          <w:color w:val="FFFFFF"/>
                          <w:spacing w:val="11"/>
                          <w:w w:val="73"/>
                          <w:position w:val="-15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w w:val="80"/>
          <w:sz w:val="16"/>
        </w:rPr>
        <w:t>Scheme</w:t>
      </w:r>
      <w:r>
        <w:rPr>
          <w:rFonts w:ascii="Arial"/>
          <w:sz w:val="16"/>
        </w:rPr>
      </w:r>
    </w:p>
    <w:p>
      <w:pPr>
        <w:spacing w:line="266" w:lineRule="exact" w:before="0"/>
        <w:ind w:left="0" w:right="184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w w:val="77"/>
          <w:sz w:val="24"/>
        </w:rPr>
        <w:t>A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174" w:lineRule="exact" w:before="0"/>
        <w:ind w:left="0" w:right="3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10.094528pt;margin-top:-11.666984pt;width:49.65pt;height:38.85pt;mso-position-horizontal-relative:page;mso-position-vertical-relative:paragraph;z-index:11344" coordorigin="4202,-233" coordsize="993,777">
            <v:group style="position:absolute;left:4202;top:-233;width:993;height:777" coordorigin="4202,-233" coordsize="993,777">
              <v:shape style="position:absolute;left:4202;top:-233;width:993;height:777" coordorigin="4202,-233" coordsize="993,777" path="m5109,-233l4287,-233,4227,-208,4202,-149,4202,458,4205,481,4244,531,4287,543,5109,543,5169,518,5194,458,5194,-149,5191,-171,5152,-222,5109,-233xe" filled="true" fillcolor="#939598" stroked="false">
                <v:path arrowok="t"/>
                <v:fill type="solid"/>
              </v:shape>
              <v:shape style="position:absolute;left:4202;top:-233;width:993;height:777" type="#_x0000_t202" filled="false" stroked="false">
                <v:textbox inset="0,0,0,0">
                  <w:txbxContent>
                    <w:p>
                      <w:pPr>
                        <w:spacing w:line="208" w:lineRule="auto" w:before="143"/>
                        <w:ind w:left="71" w:right="69" w:firstLine="30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7"/>
                          <w:sz w:val="16"/>
                        </w:rPr>
                        <w:t>NOx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FFFFFF"/>
                          <w:spacing w:val="-44"/>
                          <w:w w:val="8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72"/>
                          <w:position w:val="-15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-70"/>
                          <w:w w:val="75"/>
                          <w:position w:val="-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31"/>
                          <w:w w:val="91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7"/>
                          <w:w w:val="8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spacing w:val="-25"/>
                          <w:w w:val="79"/>
                          <w:position w:val="-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26"/>
                          <w:w w:val="9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8"/>
                          <w:position w:val="-1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3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99"/>
                          <w:w w:val="88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w w:val="72"/>
                          <w:position w:val="-15"/>
                          <w:sz w:val="16"/>
                        </w:rPr>
                        <w:t>I)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position w:val="-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w w:val="80"/>
          <w:sz w:val="16"/>
        </w:rPr>
        <w:t>Scheme</w:t>
      </w:r>
      <w:r>
        <w:rPr>
          <w:rFonts w:ascii="Arial"/>
          <w:sz w:val="16"/>
        </w:rPr>
      </w:r>
    </w:p>
    <w:p>
      <w:pPr>
        <w:pStyle w:val="Heading5"/>
        <w:spacing w:line="266" w:lineRule="exact"/>
        <w:ind w:right="189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w w:val="77"/>
        </w:rPr>
        <w:t>B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tabs>
          <w:tab w:pos="2692" w:val="left" w:leader="none"/>
        </w:tabs>
        <w:spacing w:line="242" w:lineRule="exact"/>
        <w:ind w:left="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4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776" w:lineRule="exact"/>
        <w:ind w:left="-5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2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12"/>
          <w:sz w:val="20"/>
        </w:rPr>
      </w:r>
      <w:r>
        <w:rPr>
          <w:rFonts w:ascii="Times New Roman"/>
          <w:spacing w:val="25"/>
          <w:position w:val="12"/>
          <w:sz w:val="20"/>
        </w:rPr>
        <w:t> </w:t>
      </w:r>
      <w:r>
        <w:rPr>
          <w:rFonts w:ascii="Arial"/>
          <w:spacing w:val="25"/>
          <w:position w:val="-15"/>
          <w:sz w:val="20"/>
        </w:rPr>
        <w:pict>
          <v:group style="width:49.65pt;height:38.85pt;mso-position-horizontal-relative:char;mso-position-vertical-relative:line" coordorigin="0,0" coordsize="993,777">
            <v:group style="position:absolute;left:0;top:0;width:993;height:777" coordorigin="0,0" coordsize="993,777">
              <v:shape style="position:absolute;left:0;top:0;width:993;height:777" coordorigin="0,0" coordsize="993,777" path="m907,0l85,0,25,25,0,85,0,692,3,714,42,765,85,776,907,776,967,751,992,692,992,85,989,62,950,12,907,0xe" filled="true" fillcolor="#939598" stroked="false">
                <v:path arrowok="t"/>
                <v:fill type="solid"/>
              </v:shape>
              <v:shape style="position:absolute;left:0;top:0;width:993;height:777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7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4"/>
                          <w:sz w:val="16"/>
                        </w:rPr>
                        <w:t>SCR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scale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6"/>
                        </w:rPr>
                        <w:t>test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25"/>
          <w:position w:val="-15"/>
          <w:sz w:val="20"/>
        </w:rPr>
      </w:r>
      <w:r>
        <w:rPr>
          <w:rFonts w:ascii="Times New Roman"/>
          <w:spacing w:val="47"/>
          <w:position w:val="-15"/>
          <w:sz w:val="20"/>
        </w:rPr>
        <w:t> </w:t>
      </w:r>
      <w:r>
        <w:rPr>
          <w:rFonts w:ascii="Arial"/>
          <w:spacing w:val="47"/>
          <w:position w:val="12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spacing w:val="47"/>
          <w:position w:val="12"/>
          <w:sz w:val="20"/>
        </w:rPr>
      </w:r>
      <w:r>
        <w:rPr>
          <w:rFonts w:ascii="Times New Roman"/>
          <w:spacing w:val="34"/>
          <w:position w:val="12"/>
          <w:sz w:val="20"/>
        </w:rPr>
        <w:t> </w:t>
      </w:r>
      <w:r>
        <w:rPr>
          <w:rFonts w:ascii="Arial"/>
          <w:spacing w:val="34"/>
          <w:position w:val="-15"/>
          <w:sz w:val="20"/>
        </w:rPr>
        <w:pict>
          <v:group style="width:49.65pt;height:38.85pt;mso-position-horizontal-relative:char;mso-position-vertical-relative:line" coordorigin="0,0" coordsize="993,777">
            <v:group style="position:absolute;left:0;top:0;width:993;height:777" coordorigin="0,0" coordsize="993,777">
              <v:shape style="position:absolute;left:0;top:0;width:993;height:777" coordorigin="0,0" coordsize="993,777" path="m907,0l85,0,25,25,0,85,0,692,3,714,42,765,85,776,907,776,967,751,992,692,992,85,989,62,950,12,907,0xe" filled="true" fillcolor="#939598" stroked="false">
                <v:path arrowok="t"/>
                <v:fill type="solid"/>
              </v:shape>
              <v:shape style="position:absolute;left:0;top:0;width:993;height:777" type="#_x0000_t202" filled="false" stroked="false">
                <v:textbox inset="0,0,0,0">
                  <w:txbxContent>
                    <w:p>
                      <w:pPr>
                        <w:spacing w:line="216" w:lineRule="auto" w:before="71"/>
                        <w:ind w:left="13" w:right="11" w:hanging="1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hnical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5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72"/>
                          <w:position w:val="-15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63"/>
                          <w:w w:val="75"/>
                          <w:position w:val="-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pacing w:val="-51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91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6"/>
                          <w:w w:val="79"/>
                          <w:position w:val="-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27"/>
                          <w:w w:val="88"/>
                          <w:position w:val="-1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30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9"/>
                          <w:w w:val="8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5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5"/>
                          <w:w w:val="8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spacing w:val="-45"/>
                          <w:w w:val="83"/>
                          <w:position w:val="-15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6"/>
                        </w:rPr>
                        <w:t>e </w:t>
                      </w:r>
                      <w:r>
                        <w:rPr>
                          <w:rFonts w:ascii="Arial"/>
                          <w:color w:val="FFFFFF"/>
                          <w:w w:val="82"/>
                          <w:sz w:val="16"/>
                        </w:rPr>
                        <w:t>expected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ier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3"/>
                          <w:sz w:val="16"/>
                        </w:rPr>
                        <w:t>III)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34"/>
          <w:position w:val="-15"/>
          <w:sz w:val="20"/>
        </w:rPr>
      </w:r>
      <w:r>
        <w:rPr>
          <w:rFonts w:ascii="Times New Roman"/>
          <w:spacing w:val="50"/>
          <w:position w:val="-15"/>
          <w:sz w:val="20"/>
        </w:rPr>
        <w:t> </w:t>
      </w:r>
      <w:r>
        <w:rPr>
          <w:rFonts w:ascii="Arial"/>
          <w:spacing w:val="50"/>
          <w:position w:val="12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spacing w:val="50"/>
          <w:position w:val="12"/>
          <w:sz w:val="20"/>
        </w:rPr>
      </w:r>
      <w:r>
        <w:rPr>
          <w:rFonts w:ascii="Times New Roman"/>
          <w:spacing w:val="32"/>
          <w:position w:val="12"/>
          <w:sz w:val="20"/>
        </w:rPr>
        <w:t> </w:t>
      </w:r>
      <w:r>
        <w:rPr>
          <w:rFonts w:ascii="Arial"/>
          <w:spacing w:val="32"/>
          <w:position w:val="-15"/>
          <w:sz w:val="20"/>
        </w:rPr>
        <w:pict>
          <v:group style="width:49.65pt;height:38.85pt;mso-position-horizontal-relative:char;mso-position-vertical-relative:line" coordorigin="0,0" coordsize="993,777">
            <v:group style="position:absolute;left:0;top:0;width:993;height:777" coordorigin="0,0" coordsize="993,777">
              <v:shape style="position:absolute;left:0;top:0;width:993;height:777" coordorigin="0,0" coordsize="993,777" path="m907,0l85,0,25,25,0,85,0,692,3,714,42,765,85,776,907,776,967,751,992,692,992,85,989,62,950,12,907,0xe" filled="true" fillcolor="#939598" stroked="false">
                <v:path arrowok="t"/>
                <v:fill type="solid"/>
              </v:shape>
              <v:shape style="position:absolute;left:0;top:0;width:993;height:777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160" w:lineRule="exact" w:before="0"/>
                        <w:ind w:left="154" w:right="151" w:firstLine="8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2"/>
                          <w:sz w:val="16"/>
                        </w:rPr>
                        <w:t>Onboa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2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6"/>
                        </w:rPr>
                        <w:t>verification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32"/>
          <w:position w:val="-15"/>
          <w:sz w:val="20"/>
        </w:rPr>
      </w:r>
      <w:r>
        <w:rPr>
          <w:rFonts w:ascii="Times New Roman"/>
          <w:spacing w:val="90"/>
          <w:position w:val="-15"/>
          <w:sz w:val="20"/>
        </w:rPr>
        <w:t> </w:t>
      </w:r>
      <w:r>
        <w:rPr>
          <w:rFonts w:ascii="Arial"/>
          <w:spacing w:val="90"/>
          <w:position w:val="12"/>
          <w:sz w:val="20"/>
        </w:rPr>
        <w:pict>
          <v:group style="width:6.1pt;height:12.15pt;mso-position-horizontal-relative:char;mso-position-vertical-relative:line" coordorigin="0,0" coordsize="122,243">
            <v:group style="position:absolute;left:0;top:0;width:122;height:243" coordorigin="0,0" coordsize="122,243">
              <v:shape style="position:absolute;left:0;top:0;width:122;height:243" coordorigin="0,0" coordsize="122,243" path="m0,0l0,243,121,121,0,0xe" filled="true" fillcolor="#c6c8ca" stroked="false">
                <v:path arrowok="t"/>
                <v:fill type="solid"/>
              </v:shape>
            </v:group>
          </v:group>
        </w:pict>
      </w:r>
      <w:r>
        <w:rPr>
          <w:rFonts w:ascii="Arial"/>
          <w:spacing w:val="90"/>
          <w:position w:val="12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93.642944pt;margin-top:-61.740204pt;width:28.232565pt;height:47.995513pt;mso-position-horizontal-relative:page;mso-position-vertical-relative:paragraph;z-index:10912" type="#_x0000_t75" stroked="false">
            <v:imagedata r:id="rId118" o:title=""/>
          </v:shape>
        </w:pict>
      </w:r>
      <w:r>
        <w:rPr/>
        <w:pict>
          <v:group style="position:absolute;margin-left:473.57843pt;margin-top:-110.486404pt;width:49.65pt;height:100.15pt;mso-position-horizontal-relative:page;mso-position-vertical-relative:paragraph;z-index:11200" coordorigin="9472,-2210" coordsize="993,2003">
            <v:group style="position:absolute;left:9472;top:-2210;width:993;height:2003" coordorigin="9472,-2210" coordsize="993,2003">
              <v:shape style="position:absolute;left:9472;top:-2210;width:993;height:2003" coordorigin="9472,-2210" coordsize="993,2003" path="m10379,-2210l9556,-2210,9496,-2185,9472,-2125,9472,-291,9475,-269,9514,-218,9557,-207,10379,-207,10439,-232,10464,-291,10464,-2125,10461,-2147,10421,-2198,10379,-2210xe" filled="true" fillcolor="#939598" stroked="false">
                <v:path arrowok="t"/>
                <v:fill type="solid"/>
              </v:shape>
              <v:shape style="position:absolute;left:9472;top:-2210;width:993;height:200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72" w:lineRule="exact" w:before="11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5"/>
                          <w:sz w:val="16"/>
                        </w:rPr>
                        <w:t>EIAPP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3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54"/>
                          <w:w w:val="8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72"/>
                          <w:position w:val="-15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-60"/>
                          <w:w w:val="75"/>
                          <w:position w:val="-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3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91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66"/>
                          <w:w w:val="79"/>
                          <w:position w:val="-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5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8"/>
                          <w:position w:val="-1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6"/>
                          <w:w w:val="88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0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5"/>
                          <w:w w:val="8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73"/>
                          <w:position w:val="-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27"/>
                          <w:w w:val="72"/>
                          <w:position w:val="-15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te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w w:val="80"/>
          <w:sz w:val="16"/>
        </w:rPr>
        <w:t>Resolution</w:t>
      </w:r>
      <w:r>
        <w:rPr>
          <w:rFonts w:ascii="Arial"/>
          <w:spacing w:val="8"/>
          <w:w w:val="80"/>
          <w:sz w:val="16"/>
        </w:rPr>
        <w:t> </w:t>
      </w:r>
      <w:r>
        <w:rPr>
          <w:rFonts w:ascii="Arial"/>
          <w:w w:val="80"/>
          <w:sz w:val="16"/>
        </w:rPr>
        <w:t>MEPC.198(62)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113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group style="position:absolute;margin-left:767.999023pt;margin-top:23.981113pt;width:360.7pt;height:191.65pt;mso-position-horizontal-relative:page;mso-position-vertical-relative:paragraph;z-index:10888" coordorigin="15360,480" coordsize="7214,3833">
            <v:shape style="position:absolute;left:17020;top:3370;width:868;height:608" type="#_x0000_t75" stroked="false">
              <v:imagedata r:id="rId119" o:title=""/>
            </v:shape>
            <v:shape style="position:absolute;left:17874;top:2277;width:878;height:1096" type="#_x0000_t75" stroked="false">
              <v:imagedata r:id="rId120" o:title=""/>
            </v:shape>
            <v:shape style="position:absolute;left:15360;top:480;width:2144;height:3135" type="#_x0000_t75" stroked="false">
              <v:imagedata r:id="rId121" o:title=""/>
            </v:shape>
            <v:group style="position:absolute;left:16578;top:2318;width:532;height:270" coordorigin="16578,2318" coordsize="532,270">
              <v:shape style="position:absolute;left:16578;top:2318;width:532;height:270" coordorigin="16578,2318" coordsize="532,270" path="m17110,2318l16578,2318,16578,2588,17110,2588,17110,2318xe" filled="true" fillcolor="#ffffff" stroked="false">
                <v:path arrowok="t"/>
                <v:fill type="solid"/>
              </v:shape>
            </v:group>
            <v:group style="position:absolute;left:16377;top:958;width:532;height:270" coordorigin="16377,958" coordsize="532,270">
              <v:shape style="position:absolute;left:16377;top:958;width:532;height:270" coordorigin="16377,958" coordsize="532,270" path="m16909,958l16377,958,16377,1227,16909,1227,16909,958xe" filled="true" fillcolor="#ffffff" stroked="false">
                <v:path arrowok="t"/>
                <v:fill type="solid"/>
              </v:shape>
            </v:group>
            <v:group style="position:absolute;left:15373;top:1285;width:532;height:767" coordorigin="15373,1285" coordsize="532,767">
              <v:shape style="position:absolute;left:15373;top:1285;width:532;height:767" coordorigin="15373,1285" coordsize="532,767" path="m15904,1285l15373,1285,15373,2052,15904,2052,15904,1285xe" filled="true" fillcolor="#ffffff" stroked="false">
                <v:path arrowok="t"/>
                <v:fill type="solid"/>
              </v:shape>
            </v:group>
            <v:group style="position:absolute;left:16415;top:888;width:2;height:87" coordorigin="16415,888" coordsize="2,87">
              <v:shape style="position:absolute;left:16415;top:888;width:2;height:87" coordorigin="16415,888" coordsize="0,87" path="m16415,888l16415,975e" filled="false" stroked="true" strokeweight="3.792pt" strokecolor="#ffffff">
                <v:path arrowok="t"/>
              </v:shape>
            </v:group>
            <v:group style="position:absolute;left:16895;top:888;width:2;height:87" coordorigin="16895,888" coordsize="2,87">
              <v:shape style="position:absolute;left:16895;top:888;width:2;height:87" coordorigin="16895,888" coordsize="0,87" path="m16895,888l16895,975e" filled="false" stroked="true" strokeweight="3.792pt" strokecolor="#ffffff">
                <v:path arrowok="t"/>
              </v:shape>
              <v:shape style="position:absolute;left:16889;top:1188;width:548;height:654" type="#_x0000_t75" stroked="false">
                <v:imagedata r:id="rId122" o:title=""/>
              </v:shape>
            </v:group>
            <v:group style="position:absolute;left:17202;top:3992;width:4356;height:128" coordorigin="17202,3992" coordsize="4356,128">
              <v:shape style="position:absolute;left:17202;top:3992;width:4356;height:128" coordorigin="17202,3992" coordsize="4356,128" path="m17202,3992l17202,4119,21558,4119e" filled="false" stroked="true" strokeweight="1.5pt" strokecolor="#4bc6e4">
                <v:path arrowok="t"/>
              </v:shape>
            </v:group>
            <v:group style="position:absolute;left:17148;top:3944;width:110;height:55" coordorigin="17148,3944" coordsize="110,55">
              <v:shape style="position:absolute;left:17148;top:3944;width:110;height:55" coordorigin="17148,3944" coordsize="110,55" path="m17202,3944l17148,3999,17257,3999,17202,3944xe" filled="true" fillcolor="#4bc6e4" stroked="false">
                <v:path arrowok="t"/>
                <v:fill type="solid"/>
              </v:shape>
              <v:shape style="position:absolute;left:19924;top:3010;width:683;height:672" type="#_x0000_t75" stroked="false">
                <v:imagedata r:id="rId123" o:title=""/>
              </v:shape>
            </v:group>
            <v:group style="position:absolute;left:20622;top:3300;width:55;height:110" coordorigin="20622,3300" coordsize="55,110">
              <v:shape style="position:absolute;left:20622;top:3300;width:55;height:110" coordorigin="20622,3300" coordsize="55,110" path="m20676,3300l20622,3355,20676,3409,20676,3300xe" filled="true" fillcolor="#add149" stroked="false">
                <v:path arrowok="t"/>
                <v:fill type="solid"/>
              </v:shape>
            </v:group>
            <v:group style="position:absolute;left:20285;top:2661;width:2;height:314" coordorigin="20285,2661" coordsize="2,314">
              <v:shape style="position:absolute;left:20285;top:2661;width:2;height:314" coordorigin="20285,2661" coordsize="0,314" path="m20285,2661l20285,2975e" filled="false" stroked="true" strokeweight="1.5pt" strokecolor="#add149">
                <v:path arrowok="t"/>
              </v:shape>
            </v:group>
            <v:group style="position:absolute;left:20230;top:2614;width:110;height:55" coordorigin="20230,2614" coordsize="110,55">
              <v:shape style="position:absolute;left:20230;top:2614;width:110;height:55" coordorigin="20230,2614" coordsize="110,55" path="m20285,2614l20230,2669,20339,2669,20285,2614xe" filled="true" fillcolor="#add149" stroked="false">
                <v:path arrowok="t"/>
                <v:fill type="solid"/>
              </v:shape>
            </v:group>
            <v:group style="position:absolute;left:20786;top:1977;width:1637;height:1968" coordorigin="20786,1977" coordsize="1637,1968">
              <v:shape style="position:absolute;left:20786;top:1977;width:1637;height:1968" coordorigin="20786,1977" coordsize="1637,1968" path="m20786,1977l22422,1977,22422,3944e" filled="false" stroked="true" strokeweight="1.5pt" strokecolor="#4bc6e4">
                <v:path arrowok="t"/>
              </v:shape>
            </v:group>
            <v:group style="position:absolute;left:20725;top:1906;width:72;height:143" coordorigin="20725,1906" coordsize="72,143">
              <v:shape style="position:absolute;left:20725;top:1906;width:72;height:143" coordorigin="20725,1906" coordsize="72,143" path="m20796,1906l20725,1977,20796,2048,20796,1906xe" filled="true" fillcolor="#4bc6e4" stroked="false">
                <v:path arrowok="t"/>
                <v:fill type="solid"/>
              </v:shape>
            </v:group>
            <v:group style="position:absolute;left:20786;top:1168;width:645;height:810" coordorigin="20786,1168" coordsize="645,810">
              <v:shape style="position:absolute;left:20786;top:1168;width:645;height:810" coordorigin="20786,1168" coordsize="645,810" path="m20786,1168l21431,1168,21431,1977e" filled="false" stroked="true" strokeweight="1.5pt" strokecolor="#4bc6e4">
                <v:path arrowok="t"/>
              </v:shape>
            </v:group>
            <v:group style="position:absolute;left:20725;top:1097;width:72;height:143" coordorigin="20725,1097" coordsize="72,143">
              <v:shape style="position:absolute;left:20725;top:1097;width:72;height:143" coordorigin="20725,1097" coordsize="72,143" path="m20796,1097l20725,1168,20796,1239,20796,1097xe" filled="true" fillcolor="#4bc6e4" stroked="false">
                <v:path arrowok="t"/>
                <v:fill type="solid"/>
              </v:shape>
            </v:group>
            <v:group style="position:absolute;left:16116;top:2262;width:2;height:303" coordorigin="16116,2262" coordsize="2,303">
              <v:shape style="position:absolute;left:16116;top:2262;width:2;height:303" coordorigin="16116,2262" coordsize="0,303" path="m16116,2262l16116,2564e" filled="false" stroked="true" strokeweight="3pt" strokecolor="#1b75bc">
                <v:path arrowok="t"/>
              </v:shape>
            </v:group>
            <v:group style="position:absolute;left:16282;top:2262;width:2;height:303" coordorigin="16282,2262" coordsize="2,303">
              <v:shape style="position:absolute;left:16282;top:2262;width:2;height:303" coordorigin="16282,2262" coordsize="0,303" path="m16282,2262l16282,2564e" filled="false" stroked="true" strokeweight="3pt" strokecolor="#1b75bc">
                <v:path arrowok="t"/>
              </v:shape>
            </v:group>
            <v:group style="position:absolute;left:15965;top:2548;width:1119;height:857" coordorigin="15965,2548" coordsize="1119,857">
              <v:shape style="position:absolute;left:15965;top:2548;width:1119;height:857" coordorigin="15965,2548" coordsize="1119,857" path="m15965,2548l17083,2548,17083,3405e" filled="false" stroked="true" strokeweight="3pt" strokecolor="#1b75bc">
                <v:path arrowok="t"/>
              </v:shape>
            </v:group>
            <v:group style="position:absolute;left:16964;top:2294;width:1555;height:167" coordorigin="16964,2294" coordsize="1555,167">
              <v:shape style="position:absolute;left:16964;top:2294;width:1555;height:167" coordorigin="16964,2294" coordsize="1555,167" path="m16964,2294l18519,2294,18519,2461e" filled="false" stroked="true" strokeweight="3pt" strokecolor="#1b75bc">
                <v:path arrowok="t"/>
              </v:shape>
            </v:group>
            <v:group style="position:absolute;left:17916;top:3246;width:318;height:469" coordorigin="17916,3246" coordsize="318,469">
              <v:shape style="position:absolute;left:17916;top:3246;width:318;height:469" coordorigin="17916,3246" coordsize="318,469" path="m18234,3246l18234,3714,17916,3714e" filled="false" stroked="true" strokeweight="3pt" strokecolor="#1b75bc">
                <v:path arrowok="t"/>
              </v:shape>
              <v:shape style="position:absolute;left:20003;top:1704;width:575;height:632" type="#_x0000_t75" stroked="false">
                <v:imagedata r:id="rId124" o:title=""/>
              </v:shape>
            </v:group>
            <v:group style="position:absolute;left:18472;top:2136;width:1476;height:794" coordorigin="18472,2136" coordsize="1476,794">
              <v:shape style="position:absolute;left:18472;top:2136;width:1476;height:794" coordorigin="18472,2136" coordsize="1476,794" path="m18472,2929l19519,2929,19519,2136,19947,2136e" filled="false" stroked="true" strokeweight="1.5pt" strokecolor="#add149">
                <v:path arrowok="t"/>
              </v:shape>
            </v:group>
            <v:group style="position:absolute;left:18424;top:2874;width:55;height:110" coordorigin="18424,2874" coordsize="55,110">
              <v:shape style="position:absolute;left:18424;top:2874;width:55;height:110" coordorigin="18424,2874" coordsize="55,110" path="m18479,2874l18424,2929,18479,2984,18479,2874xe" filled="true" fillcolor="#add149" stroked="false">
                <v:path arrowok="t"/>
                <v:fill type="solid"/>
              </v:shape>
            </v:group>
            <v:group style="position:absolute;left:18472;top:2025;width:1476;height:794" coordorigin="18472,2025" coordsize="1476,794">
              <v:shape style="position:absolute;left:18472;top:2025;width:1476;height:794" coordorigin="18472,2025" coordsize="1476,794" path="m18472,2818l19400,2818,19400,2025,19947,2025e" filled="false" stroked="true" strokeweight="1.5pt" strokecolor="#4bc6e4">
                <v:path arrowok="t"/>
              </v:shape>
            </v:group>
            <v:group style="position:absolute;left:18424;top:2763;width:55;height:110" coordorigin="18424,2763" coordsize="55,110">
              <v:shape style="position:absolute;left:18424;top:2763;width:55;height:110" coordorigin="18424,2763" coordsize="55,110" path="m18479,2763l18424,2818,18479,2873,18479,2763xe" filled="true" fillcolor="#4bc6e4" stroked="false">
                <v:path arrowok="t"/>
                <v:fill type="solid"/>
              </v:shape>
              <v:shape style="position:absolute;left:20027;top:641;width:569;height:773" type="#_x0000_t75" stroked="false">
                <v:imagedata r:id="rId125" o:title=""/>
              </v:shape>
            </v:group>
            <v:group style="position:absolute;left:17504;top:1049;width:2460;height:318" coordorigin="17504,1049" coordsize="2460,318">
              <v:shape style="position:absolute;left:17504;top:1049;width:2460;height:318" coordorigin="17504,1049" coordsize="2460,318" path="m17504,1366l18853,1366,18853,1049,19963,1049e" filled="false" stroked="true" strokeweight="1.5pt" strokecolor="#4bc6e4">
                <v:path arrowok="t"/>
              </v:shape>
            </v:group>
            <v:group style="position:absolute;left:17456;top:1312;width:55;height:110" coordorigin="17456,1312" coordsize="55,110">
              <v:shape style="position:absolute;left:17456;top:1312;width:55;height:110" coordorigin="17456,1312" coordsize="55,110" path="m17511,1312l17456,1366,17511,1421,17511,1312xe" filled="true" fillcolor="#4bc6e4" stroked="false">
                <v:path arrowok="t"/>
                <v:fill type="solid"/>
              </v:shape>
            </v:group>
            <v:group style="position:absolute;left:21542;top:3926;width:1032;height:387" coordorigin="21542,3926" coordsize="1032,387">
              <v:shape style="position:absolute;left:21542;top:3926;width:1032;height:387" coordorigin="21542,3926" coordsize="1032,387" path="m22488,3926l21627,3926,21567,3951,21542,4011,21542,4227,21545,4250,21584,4300,21627,4312,22488,4312,22548,4287,22573,4227,22573,4011,22570,3988,22531,3938,22488,3926xe" filled="true" fillcolor="#4bc6e4" stroked="false">
                <v:path arrowok="t"/>
                <v:fill type="solid"/>
              </v:shape>
            </v:group>
            <v:group style="position:absolute;left:21150;top:3158;width:1032;height:387" coordorigin="21150,3158" coordsize="1032,387">
              <v:shape style="position:absolute;left:21150;top:3158;width:1032;height:387" coordorigin="21150,3158" coordsize="1032,387" path="m22097,3158l21235,3158,21175,3183,21151,3242,21150,3459,21154,3482,21193,3532,21236,3544,22097,3544,22157,3519,22182,3459,22182,3242,22179,3220,22139,3169,22097,3158xe" filled="true" fillcolor="#add149" stroked="false">
                <v:path arrowok="t"/>
                <v:fill type="solid"/>
              </v:shape>
              <v:shape style="position:absolute;left:17467;top:1432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74"/>
                          <w:sz w:val="16"/>
                        </w:rPr>
                        <w:t>SCR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Chamber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467;top:1519;width:887;height:329" type="#_x0000_t202" filled="false" stroked="false">
                <v:textbox inset="0,0,0,0">
                  <w:txbxContent>
                    <w:p>
                      <w:pPr>
                        <w:spacing w:line="168" w:lineRule="exact" w:before="7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inter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4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gted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2"/>
                          <w:sz w:val="16"/>
                        </w:rPr>
                        <w:t>soot</w:t>
                      </w:r>
                      <w:r>
                        <w:rPr>
                          <w:rFonts w:ascii="Arial"/>
                          <w:color w:val="636467"/>
                          <w:w w:val="8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bl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6"/>
                        </w:rPr>
                        <w:t>wing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798;top:1488;width:108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Soot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Bl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4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36467"/>
                          <w:w w:val="90"/>
                          <w:sz w:val="16"/>
                        </w:rPr>
                        <w:t>wing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810;top:1504;width:7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729;top:2353;width:106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74"/>
                          <w:sz w:val="16"/>
                        </w:rPr>
                        <w:t>AIG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6"/>
                        </w:rPr>
                        <w:t>Mixing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831;top:2357;width:102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ea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Dosing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150;top:3206;width:41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Bu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6"/>
                        </w:rPr>
                        <w:t>ner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343;top:3292;width:25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74"/>
                          <w:sz w:val="16"/>
                        </w:rPr>
                        <w:t>UDC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343;top:3378;width:1227;height:329" type="#_x0000_t202" filled="false" stroked="false">
                <v:textbox inset="0,0,0,0">
                  <w:txbxContent>
                    <w:p>
                      <w:pPr>
                        <w:spacing w:line="168" w:lineRule="exact" w:before="78"/>
                        <w:ind w:left="38" w:right="0" w:hanging="39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77"/>
                          <w:sz w:val="16"/>
                        </w:rPr>
                        <w:t>(Urea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2"/>
                          <w:sz w:val="16"/>
                        </w:rPr>
                        <w:t>Decomposition</w:t>
                      </w:r>
                      <w:r>
                        <w:rPr>
                          <w:rFonts w:ascii="Arial"/>
                          <w:color w:val="636467"/>
                          <w:w w:val="8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0"/>
                          <w:sz w:val="16"/>
                        </w:rPr>
                        <w:t>Chamber)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832;top:3274;width:2279;height:620" type="#_x0000_t202" filled="false" stroked="false">
                <v:textbox inset="0,0,0,0">
                  <w:txbxContent>
                    <w:p>
                      <w:pPr>
                        <w:tabs>
                          <w:tab w:pos="1385" w:val="left" w:leader="none"/>
                        </w:tabs>
                        <w:spacing w:line="173" w:lineRule="exact" w:before="0"/>
                        <w:ind w:left="0" w:right="0" w:firstLine="836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trike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trike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b/>
                          <w:strike/>
                          <w:w w:val="73"/>
                          <w:sz w:val="17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trike w:val="0"/>
                          <w:w w:val="73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trike w:val="0"/>
                          <w:w w:val="84"/>
                          <w:sz w:val="17"/>
                        </w:rPr>
                        <w:t>rea</w:t>
                      </w:r>
                      <w:r>
                        <w:rPr>
                          <w:rFonts w:ascii="Arial"/>
                          <w:b/>
                          <w:strike w:val="0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trike w:val="0"/>
                          <w:w w:val="80"/>
                          <w:sz w:val="17"/>
                        </w:rPr>
                        <w:t>Solution</w:t>
                      </w:r>
                      <w:r>
                        <w:rPr>
                          <w:rFonts w:ascii="Arial"/>
                          <w:strike w:val="0"/>
                          <w:sz w:val="17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ea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Supply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649;top:3949;width:829;height:331" type="#_x0000_t202" filled="false" stroked="false">
                <v:textbox inset="0,0,0,0">
                  <w:txbxContent>
                    <w:p>
                      <w:pPr>
                        <w:spacing w:line="162" w:lineRule="exact" w:before="7"/>
                        <w:ind w:left="319" w:right="0" w:hanging="32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Compressed </w:t>
                      </w: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Air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rebuchet MS"/>
          <w:b/>
          <w:sz w:val="17"/>
        </w:rPr>
        <w:t>LP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SCR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for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2-stroke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sz w:val="17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  <w:cols w:num="3" w:equalWidth="0">
            <w:col w:w="3626" w:space="1791"/>
            <w:col w:w="4609" w:space="2011"/>
            <w:col w:w="10903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tabs>
          <w:tab w:pos="3114" w:val="left" w:leader="none"/>
        </w:tabs>
        <w:spacing w:before="0"/>
        <w:ind w:left="807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shape style="position:absolute;margin-left:448.982361pt;margin-top:2.726379pt;width:41.151657pt;height:69.957825pt;mso-position-horizontal-relative:page;mso-position-vertical-relative:paragraph;z-index:11152" type="#_x0000_t75" stroked="false">
            <v:imagedata r:id="rId126" o:title=""/>
          </v:shape>
        </w:pict>
      </w:r>
      <w:r>
        <w:rPr>
          <w:rFonts w:ascii="Trebuchet MS"/>
          <w:b/>
          <w:position w:val="-3"/>
          <w:sz w:val="22"/>
        </w:rPr>
        <w:t>Main</w:t>
      </w:r>
      <w:r>
        <w:rPr>
          <w:rFonts w:ascii="Trebuchet MS"/>
          <w:b/>
          <w:spacing w:val="-43"/>
          <w:position w:val="-3"/>
          <w:sz w:val="22"/>
        </w:rPr>
        <w:t> </w:t>
      </w:r>
      <w:r>
        <w:rPr>
          <w:rFonts w:ascii="Trebuchet MS"/>
          <w:b/>
          <w:position w:val="-3"/>
          <w:sz w:val="22"/>
        </w:rPr>
        <w:t>Components</w:t>
        <w:tab/>
      </w:r>
      <w:r>
        <w:rPr>
          <w:rFonts w:ascii="Trebuchet MS"/>
          <w:b/>
          <w:sz w:val="17"/>
        </w:rPr>
        <w:t>LP</w:t>
      </w:r>
      <w:r>
        <w:rPr>
          <w:rFonts w:ascii="Trebuchet MS"/>
          <w:b/>
          <w:spacing w:val="-11"/>
          <w:sz w:val="17"/>
        </w:rPr>
        <w:t> </w:t>
      </w:r>
      <w:r>
        <w:rPr>
          <w:rFonts w:ascii="Trebuchet MS"/>
          <w:b/>
          <w:sz w:val="17"/>
        </w:rPr>
        <w:t>SCR</w:t>
      </w:r>
      <w:r>
        <w:rPr>
          <w:rFonts w:ascii="Trebuchet MS"/>
          <w:b/>
          <w:spacing w:val="-11"/>
          <w:sz w:val="17"/>
        </w:rPr>
        <w:t> </w:t>
      </w:r>
      <w:r>
        <w:rPr>
          <w:rFonts w:ascii="Trebuchet MS"/>
          <w:b/>
          <w:sz w:val="17"/>
        </w:rPr>
        <w:t>for</w:t>
      </w:r>
      <w:r>
        <w:rPr>
          <w:rFonts w:ascii="Trebuchet MS"/>
          <w:b/>
          <w:spacing w:val="-11"/>
          <w:sz w:val="17"/>
        </w:rPr>
        <w:t> </w:t>
      </w:r>
      <w:r>
        <w:rPr>
          <w:rFonts w:ascii="Trebuchet MS"/>
          <w:b/>
          <w:sz w:val="17"/>
        </w:rPr>
        <w:t>4-stroke</w:t>
      </w:r>
      <w:r>
        <w:rPr>
          <w:rFonts w:ascii="Trebuchet MS"/>
          <w:b/>
          <w:spacing w:val="-11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sz w:val="17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/>
        <w:br w:type="column"/>
      </w:r>
      <w:r>
        <w:rPr>
          <w:rFonts w:ascii="Trebuchet MS"/>
          <w:b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151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NoNOx</w:t>
      </w:r>
      <w:r>
        <w:rPr>
          <w:rFonts w:ascii="Trebuchet MS"/>
          <w:b/>
          <w:spacing w:val="4"/>
          <w:sz w:val="22"/>
        </w:rPr>
        <w:t> </w:t>
      </w:r>
      <w:r>
        <w:rPr>
          <w:rFonts w:ascii="Trebuchet MS"/>
          <w:b/>
          <w:sz w:val="22"/>
        </w:rPr>
        <w:t>Mini-SCR</w:t>
      </w:r>
      <w:r>
        <w:rPr>
          <w:rFonts w:ascii="Trebuchet MS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/>
        <w:br w:type="column"/>
      </w:r>
      <w:r>
        <w:rPr>
          <w:rFonts w:ascii="Trebuchet MS"/>
          <w:b/>
          <w:sz w:val="16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pStyle w:val="BodyText"/>
        <w:spacing w:line="271" w:lineRule="auto" w:before="0"/>
        <w:ind w:left="569" w:right="804"/>
        <w:jc w:val="both"/>
      </w:pPr>
      <w:r>
        <w:rPr>
          <w:w w:val="95"/>
        </w:rPr>
        <w:t>NoNOx</w:t>
      </w:r>
      <w:r>
        <w:rPr>
          <w:spacing w:val="-5"/>
          <w:w w:val="95"/>
        </w:rPr>
        <w:t> </w:t>
      </w:r>
      <w:r>
        <w:rPr>
          <w:w w:val="95"/>
        </w:rPr>
        <w:t>Mini-SCR</w:t>
      </w:r>
      <w:r>
        <w:rPr>
          <w:spacing w:val="-5"/>
          <w:w w:val="95"/>
        </w:rPr>
        <w:t> </w:t>
      </w:r>
      <w:r>
        <w:rPr>
          <w:w w:val="95"/>
        </w:rPr>
        <w:t>technology</w:t>
      </w:r>
      <w:r>
        <w:rPr>
          <w:spacing w:val="-5"/>
          <w:w w:val="95"/>
        </w:rPr>
        <w:t> </w:t>
      </w:r>
      <w:r>
        <w:rPr>
          <w:w w:val="95"/>
        </w:rPr>
        <w:t>can</w:t>
      </w:r>
      <w:r>
        <w:rPr>
          <w:spacing w:val="-5"/>
          <w:w w:val="95"/>
        </w:rPr>
        <w:t> </w:t>
      </w:r>
      <w:r>
        <w:rPr>
          <w:w w:val="95"/>
        </w:rPr>
        <w:t>offer</w:t>
      </w:r>
      <w:r>
        <w:rPr>
          <w:spacing w:val="-5"/>
          <w:w w:val="95"/>
        </w:rPr>
        <w:t> </w:t>
      </w:r>
      <w:r>
        <w:rPr>
          <w:w w:val="95"/>
        </w:rPr>
        <w:t>more</w:t>
      </w:r>
      <w:r>
        <w:rPr>
          <w:spacing w:val="-5"/>
          <w:w w:val="95"/>
        </w:rPr>
        <w:t> </w:t>
      </w:r>
      <w:r>
        <w:rPr>
          <w:w w:val="95"/>
        </w:rPr>
        <w:t>compact</w:t>
      </w:r>
      <w:r>
        <w:rPr>
          <w:spacing w:val="-5"/>
          <w:w w:val="95"/>
        </w:rPr>
        <w:t> </w:t>
      </w:r>
      <w:r>
        <w:rPr>
          <w:w w:val="95"/>
        </w:rPr>
        <w:t>size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lower</w:t>
      </w:r>
      <w:r>
        <w:rPr>
          <w:spacing w:val="-5"/>
          <w:w w:val="95"/>
        </w:rPr>
        <w:t> </w:t>
      </w:r>
      <w:r>
        <w:rPr>
          <w:w w:val="95"/>
        </w:rPr>
        <w:t>cost</w:t>
      </w:r>
      <w:r>
        <w:rPr>
          <w:spacing w:val="-5"/>
          <w:w w:val="95"/>
        </w:rPr>
        <w:t> </w:t>
      </w:r>
      <w:r>
        <w:rPr>
          <w:w w:val="95"/>
        </w:rPr>
        <w:t>compared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original</w:t>
      </w:r>
      <w:r>
        <w:rPr>
          <w:w w:val="91"/>
        </w:rPr>
        <w:t> </w:t>
      </w:r>
      <w:r>
        <w:rPr>
          <w:w w:val="95"/>
        </w:rPr>
        <w:t>SCR.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Mini-SCR</w:t>
      </w:r>
      <w:r>
        <w:rPr>
          <w:spacing w:val="-24"/>
          <w:w w:val="95"/>
        </w:rPr>
        <w:t> </w:t>
      </w:r>
      <w:r>
        <w:rPr>
          <w:w w:val="95"/>
        </w:rPr>
        <w:t>is</w:t>
      </w:r>
      <w:r>
        <w:rPr>
          <w:spacing w:val="-24"/>
          <w:w w:val="95"/>
        </w:rPr>
        <w:t> </w:t>
      </w:r>
      <w:r>
        <w:rPr>
          <w:w w:val="95"/>
        </w:rPr>
        <w:t>designed</w:t>
      </w:r>
      <w:r>
        <w:rPr>
          <w:spacing w:val="-24"/>
          <w:w w:val="95"/>
        </w:rPr>
        <w:t> </w:t>
      </w:r>
      <w:r>
        <w:rPr>
          <w:w w:val="95"/>
        </w:rPr>
        <w:t>considering</w:t>
      </w:r>
      <w:r>
        <w:rPr>
          <w:spacing w:val="-24"/>
          <w:w w:val="95"/>
        </w:rPr>
        <w:t> </w:t>
      </w:r>
      <w:r>
        <w:rPr>
          <w:w w:val="95"/>
        </w:rPr>
        <w:t>essential</w:t>
      </w:r>
      <w:r>
        <w:rPr>
          <w:spacing w:val="-24"/>
          <w:w w:val="95"/>
        </w:rPr>
        <w:t> </w:t>
      </w:r>
      <w:r>
        <w:rPr>
          <w:w w:val="95"/>
        </w:rPr>
        <w:t>minimized</w:t>
      </w:r>
      <w:r>
        <w:rPr>
          <w:spacing w:val="-24"/>
          <w:w w:val="95"/>
        </w:rPr>
        <w:t> </w:t>
      </w:r>
      <w:r>
        <w:rPr>
          <w:w w:val="95"/>
        </w:rPr>
        <w:t>engine</w:t>
      </w:r>
      <w:r>
        <w:rPr>
          <w:spacing w:val="-24"/>
          <w:w w:val="95"/>
        </w:rPr>
        <w:t> </w:t>
      </w:r>
      <w:r>
        <w:rPr>
          <w:w w:val="95"/>
        </w:rPr>
        <w:t>load</w:t>
      </w:r>
      <w:r>
        <w:rPr>
          <w:spacing w:val="-24"/>
          <w:w w:val="95"/>
        </w:rPr>
        <w:t> </w:t>
      </w:r>
      <w:r>
        <w:rPr>
          <w:w w:val="95"/>
        </w:rPr>
        <w:t>called</w:t>
      </w:r>
      <w:r>
        <w:rPr>
          <w:spacing w:val="-24"/>
          <w:w w:val="95"/>
        </w:rPr>
        <w:t> </w:t>
      </w:r>
      <w:r>
        <w:rPr>
          <w:w w:val="95"/>
        </w:rPr>
        <w:t>2nd-MCR</w:t>
      </w:r>
      <w:r>
        <w:rPr>
          <w:spacing w:val="-24"/>
          <w:w w:val="95"/>
        </w:rPr>
        <w:t> </w:t>
      </w:r>
      <w:r>
        <w:rPr>
          <w:w w:val="95"/>
        </w:rPr>
        <w:t>only</w:t>
      </w:r>
      <w:r>
        <w:rPr>
          <w:spacing w:val="-24"/>
          <w:w w:val="95"/>
        </w:rPr>
        <w:t> </w:t>
      </w:r>
      <w:r>
        <w:rPr>
          <w:w w:val="95"/>
        </w:rPr>
        <w:t>for</w:t>
      </w:r>
      <w:r>
        <w:rPr>
          <w:w w:val="102"/>
        </w:rPr>
        <w:t> </w:t>
      </w:r>
      <w:r>
        <w:rPr>
          <w:w w:val="95"/>
        </w:rPr>
        <w:t>Tier</w:t>
      </w:r>
      <w:r>
        <w:rPr>
          <w:spacing w:val="-18"/>
          <w:w w:val="95"/>
        </w:rPr>
        <w:t> </w:t>
      </w:r>
      <w:r>
        <w:rPr>
          <w:w w:val="95"/>
        </w:rPr>
        <w:t>III</w:t>
      </w:r>
      <w:r>
        <w:rPr>
          <w:spacing w:val="-18"/>
          <w:w w:val="95"/>
        </w:rPr>
        <w:t> </w:t>
      </w:r>
      <w:r>
        <w:rPr>
          <w:w w:val="95"/>
        </w:rPr>
        <w:t>mode</w:t>
      </w:r>
      <w:r>
        <w:rPr>
          <w:spacing w:val="-18"/>
          <w:w w:val="95"/>
        </w:rPr>
        <w:t> </w:t>
      </w:r>
      <w:r>
        <w:rPr>
          <w:w w:val="95"/>
        </w:rPr>
        <w:t>because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engine</w:t>
      </w:r>
      <w:r>
        <w:rPr>
          <w:spacing w:val="-18"/>
          <w:w w:val="95"/>
        </w:rPr>
        <w:t> </w:t>
      </w:r>
      <w:r>
        <w:rPr>
          <w:w w:val="95"/>
        </w:rPr>
        <w:t>generally</w:t>
      </w:r>
      <w:r>
        <w:rPr>
          <w:spacing w:val="-18"/>
          <w:w w:val="95"/>
        </w:rPr>
        <w:t> </w:t>
      </w:r>
      <w:r>
        <w:rPr>
          <w:w w:val="95"/>
        </w:rPr>
        <w:t>would</w:t>
      </w:r>
      <w:r>
        <w:rPr>
          <w:spacing w:val="-18"/>
          <w:w w:val="95"/>
        </w:rPr>
        <w:t> </w:t>
      </w:r>
      <w:r>
        <w:rPr>
          <w:w w:val="95"/>
        </w:rPr>
        <w:t>not</w:t>
      </w:r>
      <w:r>
        <w:rPr>
          <w:spacing w:val="-18"/>
          <w:w w:val="95"/>
        </w:rPr>
        <w:t> </w:t>
      </w:r>
      <w:r>
        <w:rPr>
          <w:w w:val="95"/>
        </w:rPr>
        <w:t>run</w:t>
      </w:r>
      <w:r>
        <w:rPr>
          <w:spacing w:val="-18"/>
          <w:w w:val="95"/>
        </w:rPr>
        <w:t> </w:t>
      </w:r>
      <w:r>
        <w:rPr>
          <w:w w:val="95"/>
        </w:rPr>
        <w:t>at</w:t>
      </w:r>
      <w:r>
        <w:rPr>
          <w:spacing w:val="-18"/>
          <w:w w:val="95"/>
        </w:rPr>
        <w:t> </w:t>
      </w:r>
      <w:r>
        <w:rPr>
          <w:w w:val="95"/>
        </w:rPr>
        <w:t>high</w:t>
      </w:r>
      <w:r>
        <w:rPr>
          <w:spacing w:val="-18"/>
          <w:w w:val="95"/>
        </w:rPr>
        <w:t> </w:t>
      </w:r>
      <w:r>
        <w:rPr>
          <w:w w:val="95"/>
        </w:rPr>
        <w:t>load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ECA(Emission</w:t>
      </w:r>
      <w:r>
        <w:rPr>
          <w:spacing w:val="-18"/>
          <w:w w:val="95"/>
        </w:rPr>
        <w:t> </w:t>
      </w:r>
      <w:r>
        <w:rPr>
          <w:w w:val="95"/>
        </w:rPr>
        <w:t>Control</w:t>
      </w:r>
      <w:r>
        <w:rPr>
          <w:spacing w:val="-18"/>
          <w:w w:val="95"/>
        </w:rPr>
        <w:t> </w:t>
      </w:r>
      <w:r>
        <w:rPr>
          <w:w w:val="95"/>
        </w:rPr>
        <w:t>Area).</w:t>
      </w:r>
      <w:r>
        <w:rPr>
          <w:w w:val="84"/>
        </w:rPr>
        <w:t> </w:t>
      </w:r>
      <w:r>
        <w:rPr/>
        <w:t>The</w:t>
      </w:r>
      <w:r>
        <w:rPr>
          <w:spacing w:val="-28"/>
        </w:rPr>
        <w:t> </w:t>
      </w:r>
      <w:r>
        <w:rPr/>
        <w:t>engine</w:t>
      </w:r>
      <w:r>
        <w:rPr>
          <w:spacing w:val="-28"/>
        </w:rPr>
        <w:t> </w:t>
      </w:r>
      <w:r>
        <w:rPr/>
        <w:t>load</w:t>
      </w:r>
      <w:r>
        <w:rPr>
          <w:spacing w:val="-28"/>
        </w:rPr>
        <w:t> </w:t>
      </w:r>
      <w:r>
        <w:rPr/>
        <w:t>will</w:t>
      </w:r>
      <w:r>
        <w:rPr>
          <w:spacing w:val="-28"/>
        </w:rPr>
        <w:t> </w:t>
      </w:r>
      <w:r>
        <w:rPr/>
        <w:t>be</w:t>
      </w:r>
      <w:r>
        <w:rPr>
          <w:spacing w:val="-28"/>
        </w:rPr>
        <w:t> </w:t>
      </w:r>
      <w:r>
        <w:rPr/>
        <w:t>limited</w:t>
      </w:r>
      <w:r>
        <w:rPr>
          <w:spacing w:val="-28"/>
        </w:rPr>
        <w:t> </w:t>
      </w:r>
      <w:r>
        <w:rPr/>
        <w:t>according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operating</w:t>
      </w:r>
      <w:r>
        <w:rPr>
          <w:spacing w:val="-28"/>
        </w:rPr>
        <w:t> </w:t>
      </w:r>
      <w:r>
        <w:rPr/>
        <w:t>mode</w:t>
      </w:r>
      <w:r>
        <w:rPr>
          <w:spacing w:val="-28"/>
        </w:rPr>
        <w:t> </w:t>
      </w:r>
      <w:r>
        <w:rPr/>
        <w:t>(Tier</w:t>
      </w:r>
      <w:r>
        <w:rPr>
          <w:spacing w:val="-28"/>
        </w:rPr>
        <w:t> </w:t>
      </w:r>
      <w:r>
        <w:rPr/>
        <w:t>II</w:t>
      </w:r>
      <w:r>
        <w:rPr>
          <w:spacing w:val="-28"/>
        </w:rPr>
        <w:t> </w:t>
      </w:r>
      <w:r>
        <w:rPr/>
        <w:t>or</w:t>
      </w:r>
      <w:r>
        <w:rPr>
          <w:spacing w:val="-28"/>
        </w:rPr>
        <w:t> </w:t>
      </w:r>
      <w:r>
        <w:rPr/>
        <w:t>Tier</w:t>
      </w:r>
      <w:r>
        <w:rPr>
          <w:spacing w:val="-28"/>
        </w:rPr>
        <w:t> </w:t>
      </w:r>
      <w:r>
        <w:rPr/>
        <w:t>III).</w:t>
      </w:r>
      <w:r>
        <w:rPr>
          <w:spacing w:val="-28"/>
        </w:rPr>
        <w:t> </w:t>
      </w:r>
      <w:r>
        <w:rPr/>
        <w:t>Size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Mini-SCR</w:t>
      </w:r>
      <w:r>
        <w:rPr>
          <w:w w:val="86"/>
        </w:rPr>
        <w:t> </w:t>
      </w:r>
      <w:r>
        <w:rPr>
          <w:w w:val="95"/>
        </w:rPr>
        <w:t>can</w:t>
      </w:r>
      <w:r>
        <w:rPr>
          <w:spacing w:val="-26"/>
          <w:w w:val="95"/>
        </w:rPr>
        <w:t> </w:t>
      </w:r>
      <w:r>
        <w:rPr>
          <w:w w:val="95"/>
        </w:rPr>
        <w:t>decrease</w:t>
      </w:r>
      <w:r>
        <w:rPr>
          <w:spacing w:val="-26"/>
          <w:w w:val="95"/>
        </w:rPr>
        <w:t> </w:t>
      </w:r>
      <w:r>
        <w:rPr>
          <w:w w:val="95"/>
        </w:rPr>
        <w:t>approx.</w:t>
      </w:r>
      <w:r>
        <w:rPr>
          <w:spacing w:val="-26"/>
          <w:w w:val="95"/>
        </w:rPr>
        <w:t> </w:t>
      </w:r>
      <w:r>
        <w:rPr>
          <w:w w:val="95"/>
        </w:rPr>
        <w:t>70~85%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original</w:t>
      </w:r>
      <w:r>
        <w:rPr>
          <w:spacing w:val="-26"/>
          <w:w w:val="95"/>
        </w:rPr>
        <w:t> </w:t>
      </w:r>
      <w:r>
        <w:rPr>
          <w:w w:val="95"/>
        </w:rPr>
        <w:t>one,</w:t>
      </w:r>
      <w:r>
        <w:rPr>
          <w:spacing w:val="-26"/>
          <w:w w:val="95"/>
        </w:rPr>
        <w:t> </w:t>
      </w:r>
      <w:r>
        <w:rPr>
          <w:w w:val="95"/>
        </w:rPr>
        <w:t>hence</w:t>
      </w:r>
      <w:r>
        <w:rPr>
          <w:spacing w:val="-26"/>
          <w:w w:val="95"/>
        </w:rPr>
        <w:t> </w:t>
      </w:r>
      <w:r>
        <w:rPr>
          <w:w w:val="95"/>
        </w:rPr>
        <w:t>CAPEX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OPEX</w:t>
      </w:r>
      <w:r>
        <w:rPr>
          <w:spacing w:val="-26"/>
          <w:w w:val="95"/>
        </w:rPr>
        <w:t> </w:t>
      </w:r>
      <w:r>
        <w:rPr>
          <w:w w:val="95"/>
        </w:rPr>
        <w:t>can</w:t>
      </w:r>
      <w:r>
        <w:rPr>
          <w:spacing w:val="-26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w w:val="95"/>
        </w:rPr>
        <w:t>reduced.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3" w:equalWidth="0">
            <w:col w:w="9363" w:space="2712"/>
            <w:col w:w="2466" w:space="40"/>
            <w:col w:w="835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7.342224pt;margin-top:15.270104pt;width:51.6pt;height:46.1pt;mso-position-horizontal-relative:page;mso-position-vertical-relative:paragraph;z-index:11128" coordorigin="7947,305" coordsize="1032,922">
            <v:group style="position:absolute;left:8462;top:369;width:2;height:740" coordorigin="8462,369" coordsize="2,740">
              <v:shape style="position:absolute;left:8462;top:369;width:2;height:740" coordorigin="8462,369" coordsize="0,740" path="m8462,1108l8462,369e" filled="false" stroked="true" strokeweight="1.5pt" strokecolor="#add149">
                <v:path arrowok="t"/>
              </v:shape>
            </v:group>
            <v:group style="position:absolute;left:8390;top:305;width:146;height:73" coordorigin="8390,305" coordsize="146,73">
              <v:shape style="position:absolute;left:8390;top:305;width:146;height:73" coordorigin="8390,305" coordsize="146,73" path="m8462,305l8390,378,8535,378,8462,305xe" filled="true" fillcolor="#add149" stroked="false">
                <v:path arrowok="t"/>
                <v:fill type="solid"/>
              </v:shape>
            </v:group>
            <v:group style="position:absolute;left:7947;top:841;width:1032;height:387" coordorigin="7947,841" coordsize="1032,387">
              <v:shape style="position:absolute;left:7947;top:841;width:1032;height:387" coordorigin="7947,841" coordsize="1032,387" path="m8893,841l8032,841,7972,866,7947,925,7947,1142,7950,1165,7989,1215,8032,1227,8893,1227,8953,1202,8978,1142,8978,925,8975,903,8936,852,8893,841xe" filled="true" fillcolor="#add149" stroked="false">
                <v:path arrowok="t"/>
                <v:fill type="solid"/>
              </v:shape>
              <v:shape style="position:absolute;left:7947;top:305;width:1032;height:92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6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Urea</w:t>
                      </w:r>
                      <w:r>
                        <w:rPr>
                          <w:rFonts w:ascii="Arial"/>
                          <w:b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Solution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636467"/>
          <w:w w:val="85"/>
          <w:sz w:val="16"/>
        </w:rPr>
        <w:t>Urea Supply</w:t>
      </w:r>
      <w:r>
        <w:rPr>
          <w:rFonts w:ascii="Arial"/>
          <w:color w:val="636467"/>
          <w:spacing w:val="-9"/>
          <w:w w:val="85"/>
          <w:sz w:val="16"/>
        </w:rPr>
        <w:t> </w:t>
      </w:r>
      <w:r>
        <w:rPr>
          <w:rFonts w:ascii="Arial"/>
          <w:color w:val="636467"/>
          <w:w w:val="85"/>
          <w:sz w:val="16"/>
        </w:rPr>
        <w:t>Unit</w:t>
      </w:r>
      <w:r>
        <w:rPr>
          <w:rFonts w:ascii="Arial"/>
          <w:sz w:val="16"/>
        </w:rPr>
      </w:r>
    </w:p>
    <w:p>
      <w:pPr>
        <w:spacing w:before="166"/>
        <w:ind w:left="0" w:right="34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b/>
          <w:w w:val="85"/>
          <w:sz w:val="17"/>
        </w:rPr>
        <w:t>Tier</w:t>
      </w:r>
      <w:r>
        <w:rPr>
          <w:rFonts w:ascii="Arial"/>
          <w:b/>
          <w:spacing w:val="-26"/>
          <w:w w:val="85"/>
          <w:sz w:val="17"/>
        </w:rPr>
        <w:t> </w:t>
      </w:r>
      <w:r>
        <w:rPr>
          <w:rFonts w:ascii="Arial"/>
          <w:b/>
          <w:w w:val="85"/>
          <w:sz w:val="17"/>
        </w:rPr>
        <w:t>II</w:t>
      </w:r>
      <w:r>
        <w:rPr>
          <w:rFonts w:ascii="Arial"/>
          <w:b/>
          <w:spacing w:val="-26"/>
          <w:w w:val="85"/>
          <w:sz w:val="17"/>
        </w:rPr>
        <w:t> </w:t>
      </w:r>
      <w:r>
        <w:rPr>
          <w:rFonts w:ascii="Arial"/>
          <w:w w:val="85"/>
          <w:position w:val="2"/>
          <w:sz w:val="17"/>
        </w:rPr>
        <w:t>(</w:t>
      </w:r>
      <w:r>
        <w:rPr>
          <w:rFonts w:ascii="Arial"/>
          <w:w w:val="85"/>
          <w:sz w:val="17"/>
        </w:rPr>
        <w:t>MCR</w:t>
      </w:r>
      <w:r>
        <w:rPr>
          <w:rFonts w:ascii="Arial"/>
          <w:w w:val="85"/>
          <w:position w:val="2"/>
          <w:sz w:val="17"/>
        </w:rPr>
        <w:t>)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0.770004pt;margin-top:-233.784027pt;width:347.45pt;height:193.35pt;mso-position-horizontal-relative:page;mso-position-vertical-relative:paragraph;z-index:11080" coordorigin="3415,-4676" coordsize="6949,3867">
            <v:shape style="position:absolute;left:3415;top:-3276;width:1950;height:1760" type="#_x0000_t75" stroked="false">
              <v:imagedata r:id="rId127" o:title=""/>
            </v:shape>
            <v:shape style="position:absolute;left:3502;top:-4636;width:647;height:1510" type="#_x0000_t75" stroked="false">
              <v:imagedata r:id="rId128" o:title=""/>
            </v:shape>
            <v:shape style="position:absolute;left:6351;top:-4676;width:945;height:1222" type="#_x0000_t75" stroked="false">
              <v:imagedata r:id="rId129" o:title=""/>
            </v:shape>
            <v:group style="position:absolute;left:7396;top:-4370;width:616;height:1466" coordorigin="7396,-4370" coordsize="616,1466">
              <v:shape style="position:absolute;left:7396;top:-4370;width:616;height:1466" coordorigin="7396,-4370" coordsize="616,1466" path="m8012,-2904l8012,-4370,7396,-4370e" filled="false" stroked="true" strokeweight="1.5pt" strokecolor="#4bc6e4">
                <v:path arrowok="t"/>
              </v:shape>
            </v:group>
            <v:group style="position:absolute;left:7349;top:-4424;width:55;height:110" coordorigin="7349,-4424" coordsize="55,110">
              <v:shape style="position:absolute;left:7349;top:-4424;width:55;height:110" coordorigin="7349,-4424" coordsize="55,110" path="m7403,-4424l7349,-4370,7403,-4315,7403,-4424xe" filled="true" fillcolor="#4bc6e4" stroked="false">
                <v:path arrowok="t"/>
                <v:fill type="solid"/>
              </v:shape>
            </v:group>
            <v:group style="position:absolute;left:4300;top:-2891;width:1984;height:156" coordorigin="4300,-2891" coordsize="1984,156">
              <v:shape style="position:absolute;left:4300;top:-2891;width:1984;height:156" coordorigin="4300,-2891" coordsize="1984,156" path="m6283,-2891l4300,-2891,4300,-2735e" filled="false" stroked="true" strokeweight="1.5pt" strokecolor="#add149">
                <v:path arrowok="t"/>
              </v:shape>
            </v:group>
            <v:group style="position:absolute;left:4245;top:-2743;width:110;height:55" coordorigin="4245,-2743" coordsize="110,55">
              <v:shape style="position:absolute;left:4245;top:-2743;width:110;height:55" coordorigin="4245,-2743" coordsize="110,55" path="m4354,-2743l4245,-2743,4300,-2688,4354,-2743xe" filled="true" fillcolor="#add149" stroked="false">
                <v:path arrowok="t"/>
                <v:fill type="solid"/>
              </v:shape>
            </v:group>
            <v:group style="position:absolute;left:4307;top:-3803;width:1977;height:2" coordorigin="4307,-3803" coordsize="1977,2">
              <v:shape style="position:absolute;left:4307;top:-3803;width:1977;height:2" coordorigin="4307,-3803" coordsize="1977,0" path="m6283,-3803l4493,-3803,4625,-3803,4307,-3803e" filled="false" stroked="true" strokeweight="1.5pt" strokecolor="#4bc6e4">
                <v:path arrowok="t"/>
              </v:shape>
            </v:group>
            <v:group style="position:absolute;left:4260;top:-3858;width:55;height:110" coordorigin="4260,-3858" coordsize="55,110">
              <v:shape style="position:absolute;left:4260;top:-3858;width:55;height:110" coordorigin="4260,-3858" coordsize="55,110" path="m4314,-3858l4260,-3803,4314,-3748,4314,-3858xe" filled="true" fillcolor="#4bc6e4" stroked="false">
                <v:path arrowok="t"/>
                <v:fill type="solid"/>
              </v:shape>
            </v:group>
            <v:group style="position:absolute;left:4307;top:-4259;width:890;height:456" coordorigin="4307,-4259" coordsize="890,456">
              <v:shape style="position:absolute;left:4307;top:-4259;width:890;height:456" coordorigin="4307,-4259" coordsize="890,456" path="m5196,-3804l5196,-4259,4625,-4259,4307,-4259e" filled="false" stroked="true" strokeweight="1.5pt" strokecolor="#4bc6e4">
                <v:path arrowok="t"/>
              </v:shape>
            </v:group>
            <v:group style="position:absolute;left:4260;top:-4314;width:55;height:110" coordorigin="4260,-4314" coordsize="55,110">
              <v:shape style="position:absolute;left:4260;top:-4314;width:55;height:110" coordorigin="4260,-4314" coordsize="55,110" path="m4314,-4314l4260,-4259,4314,-4205,4314,-4314xe" filled="true" fillcolor="#4bc6e4" stroked="false">
                <v:path arrowok="t"/>
                <v:fill type="solid"/>
              </v:shape>
            </v:group>
            <v:group style="position:absolute;left:4307;top:-2577;width:1977;height:2" coordorigin="4307,-2577" coordsize="1977,2">
              <v:shape style="position:absolute;left:4307;top:-2577;width:1977;height:2" coordorigin="4307,-2577" coordsize="1977,0" path="m6283,-2577l4307,-2577e" filled="false" stroked="true" strokeweight="1.5pt" strokecolor="#4bc6e4">
                <v:path arrowok="t"/>
              </v:shape>
            </v:group>
            <v:group style="position:absolute;left:4260;top:-2632;width:55;height:110" coordorigin="4260,-2632" coordsize="55,110">
              <v:shape style="position:absolute;left:4260;top:-2632;width:55;height:110" coordorigin="4260,-2632" coordsize="55,110" path="m4314,-2632l4260,-2577,4314,-2523,4314,-2632xe" filled="true" fillcolor="#4bc6e4" stroked="false">
                <v:path arrowok="t"/>
                <v:fill type="solid"/>
              </v:shape>
            </v:group>
            <v:group style="position:absolute;left:7396;top:-2891;width:1942;height:2" coordorigin="7396,-2891" coordsize="1942,2">
              <v:shape style="position:absolute;left:7396;top:-2891;width:1942;height:2" coordorigin="7396,-2891" coordsize="1942,0" path="m9338,-2891l7396,-2891e" filled="false" stroked="true" strokeweight="1.5pt" strokecolor="#4bc6e4">
                <v:path arrowok="t"/>
              </v:shape>
              <v:shape style="position:absolute;left:6366;top:-3156;width:917;height:928" type="#_x0000_t75" stroked="false">
                <v:imagedata r:id="rId130" o:title=""/>
              </v:shape>
            </v:group>
            <v:group style="position:absolute;left:7349;top:-2946;width:55;height:110" coordorigin="7349,-2946" coordsize="55,110">
              <v:shape style="position:absolute;left:7349;top:-2946;width:55;height:110" coordorigin="7349,-2946" coordsize="55,110" path="m7403,-2946l7349,-2891,7403,-2837,7403,-2946xe" filled="true" fillcolor="#4bc6e4" stroked="false">
                <v:path arrowok="t"/>
                <v:fill type="solid"/>
              </v:shape>
              <v:shape style="position:absolute;left:7752;top:-1983;width:1253;height:1174" type="#_x0000_t75" stroked="false">
                <v:imagedata r:id="rId131" o:title=""/>
              </v:shape>
            </v:group>
            <v:group style="position:absolute;left:7396;top:-2577;width:1003;height:635" coordorigin="7396,-2577" coordsize="1003,635">
              <v:shape style="position:absolute;left:7396;top:-2577;width:1003;height:635" coordorigin="7396,-2577" coordsize="1003,635" path="m7396,-2577l8399,-2577,8399,-1943e" filled="false" stroked="true" strokeweight="1.5pt" strokecolor="#add149">
                <v:path arrowok="t"/>
              </v:shape>
            </v:group>
            <v:group style="position:absolute;left:7349;top:-2632;width:55;height:110" coordorigin="7349,-2632" coordsize="55,110">
              <v:shape style="position:absolute;left:7349;top:-2632;width:55;height:110" coordorigin="7349,-2632" coordsize="55,110" path="m7403,-2632l7349,-2577,7403,-2523,7403,-2632xe" filled="true" fillcolor="#add149" stroked="false">
                <v:path arrowok="t"/>
                <v:fill type="solid"/>
              </v:shape>
            </v:group>
            <v:group style="position:absolute;left:9333;top:-3089;width:1032;height:387" coordorigin="9333,-3089" coordsize="1032,387">
              <v:shape style="position:absolute;left:9333;top:-3089;width:1032;height:387" coordorigin="9333,-3089" coordsize="1032,387" path="m10279,-3089l9417,-3089,9358,-3063,9333,-3004,9333,-2787,9336,-2765,9375,-2714,9418,-2702,10279,-2702,10339,-2728,10364,-2787,10364,-3004,10361,-3026,10322,-3077,10279,-3089xe" filled="true" fillcolor="#4bc6e4" stroked="false">
                <v:path arrowok="t"/>
                <v:fill type="solid"/>
              </v:shape>
              <v:shape style="position:absolute;left:4300;top:-4477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74"/>
                          <w:sz w:val="16"/>
                        </w:rPr>
                        <w:t>SCR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Chamber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022;top:-3845;width:7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-3411;width:108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Soot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Bl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4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36467"/>
                          <w:w w:val="90"/>
                          <w:sz w:val="16"/>
                        </w:rPr>
                        <w:t>wing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-3110;width:69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8"/>
                          <w:sz w:val="16"/>
                        </w:rPr>
                        <w:t>Mixing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439;top:-3065;width:829;height:331" type="#_x0000_t202" filled="false" stroked="false">
                <v:textbox inset="0,0,0,0">
                  <w:txbxContent>
                    <w:p>
                      <w:pPr>
                        <w:spacing w:line="162" w:lineRule="exact" w:before="7"/>
                        <w:ind w:left="319" w:right="0" w:hanging="32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Compressed </w:t>
                      </w:r>
                      <w:r>
                        <w:rPr>
                          <w:rFonts w:ascii="Arial"/>
                          <w:b/>
                          <w:w w:val="80"/>
                          <w:sz w:val="17"/>
                        </w:rPr>
                        <w:t>Air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312;top:-2241;width:102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36467"/>
                          <w:w w:val="8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6"/>
                        </w:rPr>
                        <w:t>ea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6"/>
                        </w:rPr>
                        <w:t>Dosing</w:t>
                      </w:r>
                      <w:r>
                        <w:rPr>
                          <w:rFonts w:ascii="Arial"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6"/>
                        </w:rPr>
                        <w:t>Unit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w w:val="85"/>
          <w:sz w:val="17"/>
        </w:rPr>
        <w:t>Tier</w:t>
      </w:r>
      <w:r>
        <w:rPr>
          <w:rFonts w:ascii="Arial"/>
          <w:b/>
          <w:spacing w:val="-19"/>
          <w:w w:val="85"/>
          <w:sz w:val="17"/>
        </w:rPr>
        <w:t> </w:t>
      </w:r>
      <w:r>
        <w:rPr>
          <w:rFonts w:ascii="Arial"/>
          <w:b/>
          <w:w w:val="85"/>
          <w:sz w:val="17"/>
        </w:rPr>
        <w:t>III</w:t>
      </w:r>
      <w:r>
        <w:rPr>
          <w:rFonts w:ascii="Arial"/>
          <w:b/>
          <w:spacing w:val="-19"/>
          <w:w w:val="85"/>
          <w:sz w:val="17"/>
        </w:rPr>
        <w:t> </w:t>
      </w:r>
      <w:r>
        <w:rPr>
          <w:rFonts w:ascii="Arial"/>
          <w:w w:val="85"/>
          <w:position w:val="2"/>
          <w:sz w:val="17"/>
        </w:rPr>
        <w:t>(</w:t>
      </w:r>
      <w:r>
        <w:rPr>
          <w:rFonts w:ascii="Arial"/>
          <w:w w:val="85"/>
          <w:sz w:val="17"/>
        </w:rPr>
        <w:t>2nd-MCR</w:t>
      </w:r>
      <w:r>
        <w:rPr>
          <w:rFonts w:ascii="Arial"/>
          <w:w w:val="85"/>
          <w:position w:val="2"/>
          <w:sz w:val="17"/>
        </w:rPr>
        <w:t>)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25%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94"/>
        <w:ind w:left="352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846.416992pt;margin-top:-11.270898pt;width:271.8pt;height:14.2pt;mso-position-horizontal-relative:page;mso-position-vertical-relative:paragraph;z-index:11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8"/>
                    <w:gridCol w:w="1356"/>
                    <w:gridCol w:w="1356"/>
                    <w:gridCol w:w="1365"/>
                  </w:tblGrid>
                  <w:tr>
                    <w:trPr>
                      <w:trHeight w:val="283" w:hRule="exact"/>
                    </w:trPr>
                    <w:tc>
                      <w:tcPr>
                        <w:tcW w:w="1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48C6E5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48C6E5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48C6E5"/>
                      </w:tcPr>
                      <w:p>
                        <w:pPr/>
                      </w:p>
                    </w:tc>
                    <w:tc>
                      <w:tcPr>
                        <w:tcW w:w="1365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8C6E5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636466"/>
          <w:w w:val="85"/>
        </w:rPr>
        <w:t>25%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0"/>
        <w:ind w:left="359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846.416992pt;margin-top:-15.619903pt;width:135.9pt;height:14.2pt;mso-position-horizontal-relative:page;mso-position-vertical-relative:paragraph;z-index:11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679"/>
                    <w:gridCol w:w="679"/>
                    <w:gridCol w:w="680"/>
                  </w:tblGrid>
                  <w:tr>
                    <w:trPr>
                      <w:trHeight w:val="283" w:hRule="exact"/>
                    </w:trPr>
                    <w:tc>
                      <w:tcPr>
                        <w:tcW w:w="6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ADD148"/>
                      </w:tcPr>
                      <w:p>
                        <w:pPr/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ADD148"/>
                      </w:tcPr>
                      <w:p>
                        <w:pPr/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single" w:sz="16" w:space="0" w:color="FFFFFF"/>
                        </w:tcBorders>
                        <w:shd w:val="clear" w:color="auto" w:fill="ADD148"/>
                      </w:tcPr>
                      <w:p>
                        <w:pPr/>
                      </w:p>
                    </w:tc>
                    <w:tc>
                      <w:tcPr>
                        <w:tcW w:w="680" w:type="dxa"/>
                        <w:tcBorders>
                          <w:top w:val="nil" w:sz="6" w:space="0" w:color="auto"/>
                          <w:left w:val="single" w:sz="16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ADD14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636466"/>
          <w:w w:val="85"/>
        </w:rPr>
        <w:t>50%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left="336" w:right="0"/>
        <w:jc w:val="left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75%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94"/>
        <w:ind w:left="349" w:right="0"/>
        <w:jc w:val="left"/>
        <w:rPr>
          <w:rFonts w:ascii="Arial" w:hAnsi="Arial" w:cs="Arial" w:eastAsia="Arial"/>
        </w:rPr>
      </w:pPr>
      <w:r>
        <w:rPr>
          <w:rFonts w:ascii="Arial"/>
          <w:color w:val="636466"/>
          <w:w w:val="90"/>
        </w:rPr>
        <w:t>50%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0"/>
        <w:ind w:left="304" w:right="0"/>
        <w:jc w:val="left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100%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94"/>
        <w:ind w:left="0" w:right="65"/>
        <w:jc w:val="right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75%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9" w:lineRule="auto" w:before="107"/>
        <w:ind w:left="133" w:right="0"/>
        <w:jc w:val="left"/>
        <w:rPr>
          <w:rFonts w:ascii="Arial" w:hAnsi="Arial" w:cs="Arial" w:eastAsia="Arial"/>
        </w:rPr>
      </w:pPr>
      <w:r>
        <w:rPr>
          <w:rFonts w:ascii="Arial"/>
          <w:color w:val="636466"/>
          <w:w w:val="80"/>
        </w:rPr>
        <w:t>ECA Only</w:t>
      </w:r>
      <w:r>
        <w:rPr>
          <w:rFonts w:ascii="Arial"/>
          <w:color w:val="636466"/>
          <w:spacing w:val="-26"/>
          <w:w w:val="80"/>
        </w:rPr>
        <w:t> </w:t>
      </w:r>
      <w:r>
        <w:rPr>
          <w:rFonts w:ascii="Arial"/>
          <w:color w:val="636466"/>
          <w:w w:val="80"/>
        </w:rPr>
        <w:t>Operation</w:t>
      </w:r>
      <w:r>
        <w:rPr>
          <w:rFonts w:ascii="Arial"/>
          <w:color w:val="636466"/>
          <w:w w:val="84"/>
        </w:rPr>
        <w:t> </w:t>
      </w:r>
      <w:r>
        <w:rPr>
          <w:rFonts w:ascii="Arial"/>
          <w:color w:val="636466"/>
          <w:w w:val="85"/>
        </w:rPr>
        <w:t>with</w:t>
      </w:r>
      <w:r>
        <w:rPr>
          <w:rFonts w:ascii="Arial"/>
          <w:color w:val="636466"/>
          <w:spacing w:val="-25"/>
          <w:w w:val="85"/>
        </w:rPr>
        <w:t> </w:t>
      </w:r>
      <w:r>
        <w:rPr>
          <w:rFonts w:ascii="Arial"/>
          <w:color w:val="636466"/>
          <w:w w:val="85"/>
        </w:rPr>
        <w:t>Mini-SCR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60" w:lineRule="exact" w:before="126"/>
        <w:ind w:left="930" w:right="808" w:hanging="1"/>
        <w:jc w:val="center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100%</w:t>
      </w:r>
      <w:r>
        <w:rPr>
          <w:rFonts w:ascii="Arial"/>
          <w:color w:val="636466"/>
          <w:w w:val="85"/>
        </w:rPr>
        <w:t> </w:t>
      </w:r>
      <w:r>
        <w:rPr>
          <w:rFonts w:ascii="Arial"/>
          <w:color w:val="636466"/>
          <w:w w:val="75"/>
        </w:rPr>
        <w:t>SMCR</w:t>
      </w:r>
      <w:r>
        <w:rPr>
          <w:rFonts w:ascii="Arial"/>
        </w:rPr>
      </w:r>
    </w:p>
    <w:p>
      <w:pPr>
        <w:spacing w:after="0" w:line="160" w:lineRule="exact"/>
        <w:jc w:val="center"/>
        <w:rPr>
          <w:rFonts w:ascii="Arial" w:hAnsi="Arial" w:cs="Arial" w:eastAsia="Arial"/>
        </w:rPr>
        <w:sectPr>
          <w:type w:val="continuous"/>
          <w:pgSz w:w="23820" w:h="16840" w:orient="landscape"/>
          <w:pgMar w:top="1580" w:bottom="280" w:left="440" w:right="440"/>
          <w:cols w:num="8" w:equalWidth="0">
            <w:col w:w="8526" w:space="40"/>
            <w:col w:w="7772" w:space="40"/>
            <w:col w:w="932" w:space="40"/>
            <w:col w:w="652" w:space="40"/>
            <w:col w:w="629" w:space="40"/>
            <w:col w:w="679" w:space="40"/>
            <w:col w:w="1341" w:space="40"/>
            <w:col w:w="2129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4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5;top:116;width:4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3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6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HiBallast</w:t>
      </w:r>
      <w:r>
        <w:rPr>
          <w:rFonts w:ascii="Lucida Sans"/>
          <w:color w:val="014DA2"/>
          <w:spacing w:val="-34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Ballast</w:t>
      </w:r>
      <w:r>
        <w:rPr>
          <w:rFonts w:ascii="Lucida Sans"/>
          <w:color w:val="014DA2"/>
          <w:spacing w:val="-34"/>
          <w:w w:val="120"/>
          <w:sz w:val="36"/>
        </w:rPr>
        <w:t> </w:t>
      </w:r>
      <w:r>
        <w:rPr>
          <w:rFonts w:ascii="Lucida Sans"/>
          <w:color w:val="014DA2"/>
          <w:spacing w:val="-3"/>
          <w:w w:val="120"/>
          <w:sz w:val="36"/>
        </w:rPr>
        <w:t>Water</w:t>
      </w:r>
      <w:r>
        <w:rPr>
          <w:rFonts w:ascii="Lucida Sans"/>
          <w:color w:val="014DA2"/>
          <w:spacing w:val="-34"/>
          <w:w w:val="120"/>
          <w:sz w:val="36"/>
        </w:rPr>
        <w:t> </w:t>
      </w:r>
      <w:r>
        <w:rPr>
          <w:rFonts w:ascii="Lucida Sans"/>
          <w:color w:val="014DA2"/>
          <w:spacing w:val="-3"/>
          <w:w w:val="120"/>
          <w:sz w:val="36"/>
        </w:rPr>
        <w:t>Treatment</w:t>
      </w:r>
      <w:r>
        <w:rPr>
          <w:rFonts w:ascii="Lucida Sans"/>
          <w:color w:val="014DA2"/>
          <w:spacing w:val="-34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System</w:t>
      </w:r>
      <w:r>
        <w:rPr>
          <w:rFonts w:ascii="Lucida Sans"/>
          <w:sz w:val="36"/>
        </w:rPr>
      </w:r>
    </w:p>
    <w:p>
      <w:pPr>
        <w:spacing w:line="247" w:lineRule="auto"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spacing w:val="-6"/>
        </w:rPr>
        <w:br w:type="column"/>
      </w:r>
      <w:r>
        <w:rPr>
          <w:rFonts w:ascii="Trebuchet MS"/>
          <w:b/>
          <w:spacing w:val="-6"/>
          <w:sz w:val="22"/>
        </w:rPr>
        <w:t>Key </w:t>
      </w:r>
      <w:r>
        <w:rPr>
          <w:rFonts w:ascii="Trebuchet MS"/>
          <w:b/>
          <w:sz w:val="22"/>
        </w:rPr>
        <w:t>Features</w:t>
      </w:r>
      <w:r>
        <w:rPr>
          <w:rFonts w:ascii="Trebuchet MS"/>
          <w:b/>
          <w:spacing w:val="-54"/>
          <w:sz w:val="22"/>
        </w:rPr>
        <w:t> </w:t>
      </w:r>
      <w:r>
        <w:rPr>
          <w:rFonts w:ascii="Trebuchet MS"/>
          <w:b/>
          <w:sz w:val="22"/>
        </w:rPr>
        <w:t>&amp;</w:t>
      </w:r>
      <w:r>
        <w:rPr>
          <w:rFonts w:ascii="Trebuchet MS"/>
          <w:b/>
          <w:w w:val="100"/>
          <w:sz w:val="22"/>
        </w:rPr>
        <w:t> </w:t>
      </w:r>
      <w:r>
        <w:rPr>
          <w:rFonts w:ascii="Trebuchet MS"/>
          <w:b/>
          <w:sz w:val="22"/>
        </w:rPr>
        <w:t>Benefits</w:t>
      </w:r>
      <w:r>
        <w:rPr>
          <w:rFonts w:ascii="Trebuchet MS"/>
          <w:sz w:val="22"/>
        </w:rPr>
      </w:r>
    </w:p>
    <w:p>
      <w:pPr>
        <w:pStyle w:val="BodyText"/>
        <w:tabs>
          <w:tab w:pos="2374" w:val="left" w:leader="none"/>
        </w:tabs>
        <w:spacing w:line="240" w:lineRule="auto" w:before="108"/>
        <w:ind w:left="729" w:right="0"/>
        <w:jc w:val="left"/>
      </w:pPr>
      <w:r>
        <w:rPr/>
        <w:br w:type="column"/>
      </w:r>
      <w:r>
        <w:rPr>
          <w:rFonts w:ascii="Calibri" w:hAnsi="Calibri" w:cs="Calibri" w:eastAsia="Calibri"/>
          <w:w w:val="109"/>
        </w:rPr>
        <w:t>Easy</w:t>
      </w:r>
      <w:r>
        <w:rPr>
          <w:rFonts w:ascii="Calibri" w:hAnsi="Calibri" w:cs="Calibri" w:eastAsia="Calibri"/>
          <w:spacing w:val="-8"/>
          <w:w w:val="109"/>
        </w:rPr>
        <w:t> </w:t>
      </w:r>
      <w:r>
        <w:rPr>
          <w:rFonts w:ascii="Calibri" w:hAnsi="Calibri" w:cs="Calibri" w:eastAsia="Calibri"/>
          <w:w w:val="100"/>
        </w:rPr>
        <w:t>Installa</w:t>
      </w:r>
      <w:r>
        <w:rPr>
          <w:rFonts w:ascii="Calibri" w:hAnsi="Calibri" w:cs="Calibri" w:eastAsia="Calibri"/>
          <w:spacing w:val="5"/>
          <w:w w:val="100"/>
        </w:rPr>
        <w:t>t</w:t>
      </w:r>
      <w:r>
        <w:rPr>
          <w:rFonts w:ascii="Calibri" w:hAnsi="Calibri" w:cs="Calibri" w:eastAsia="Calibri"/>
          <w:w w:val="103"/>
        </w:rPr>
        <w:t>ion</w:t>
      </w:r>
      <w:r>
        <w:rPr>
          <w:rFonts w:ascii="Calibri" w:hAnsi="Calibri" w:cs="Calibri" w:eastAsia="Calibri"/>
        </w:rPr>
        <w:tab/>
      </w: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No</w:t>
      </w:r>
      <w:r>
        <w:rPr>
          <w:spacing w:val="-1"/>
        </w:rPr>
        <w:t> </w:t>
      </w:r>
      <w:r>
        <w:rPr>
          <w:w w:val="87"/>
        </w:rPr>
        <w:t>changes</w:t>
      </w:r>
      <w:r>
        <w:rPr>
          <w:spacing w:val="-1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90"/>
        </w:rPr>
        <w:t>exis</w:t>
      </w:r>
      <w:r>
        <w:rPr>
          <w:spacing w:val="5"/>
          <w:w w:val="90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w w:val="83"/>
        </w:rPr>
        <w:t>s</w:t>
      </w:r>
      <w:r>
        <w:rPr>
          <w:spacing w:val="5"/>
          <w:w w:val="83"/>
        </w:rPr>
        <w:t>h</w:t>
      </w:r>
      <w:r>
        <w:rPr>
          <w:w w:val="91"/>
        </w:rPr>
        <w:t>ip</w:t>
      </w:r>
      <w:r>
        <w:rPr>
          <w:spacing w:val="-2"/>
        </w:rPr>
        <w:t> </w:t>
      </w:r>
      <w:r>
        <w:rPr>
          <w:w w:val="88"/>
        </w:rPr>
        <w:t>design</w:t>
      </w:r>
      <w:r>
        <w:rPr/>
      </w:r>
    </w:p>
    <w:p>
      <w:pPr>
        <w:pStyle w:val="BodyText"/>
        <w:spacing w:line="240" w:lineRule="auto" w:before="15"/>
        <w:ind w:left="2374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Space-s</w:t>
      </w:r>
      <w:r>
        <w:rPr>
          <w:spacing w:val="-4"/>
          <w:w w:val="86"/>
        </w:rPr>
        <w:t>a</w:t>
      </w:r>
      <w:r>
        <w:rPr>
          <w:w w:val="94"/>
        </w:rPr>
        <w:t>ving</w:t>
      </w:r>
      <w:r>
        <w:rPr>
          <w:spacing w:val="-1"/>
        </w:rPr>
        <w:t> </w:t>
      </w:r>
      <w:r>
        <w:rPr>
          <w:w w:val="88"/>
        </w:rPr>
        <w:t>installa</w:t>
      </w:r>
      <w:r>
        <w:rPr>
          <w:spacing w:val="5"/>
          <w:w w:val="88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8"/>
        </w:rPr>
        <w:t>with</w:t>
      </w:r>
      <w:r>
        <w:rPr>
          <w:spacing w:val="-1"/>
        </w:rPr>
        <w:t> </w:t>
      </w:r>
      <w:r>
        <w:rPr>
          <w:w w:val="92"/>
        </w:rPr>
        <w:t>modular</w:t>
      </w:r>
      <w:r>
        <w:rPr>
          <w:spacing w:val="-1"/>
        </w:rPr>
        <w:t> </w:t>
      </w:r>
      <w:r>
        <w:rPr>
          <w:w w:val="88"/>
        </w:rPr>
        <w:t>design,</w:t>
      </w:r>
      <w:r>
        <w:rPr>
          <w:spacing w:val="-1"/>
        </w:rPr>
        <w:t> </w:t>
      </w:r>
      <w:r>
        <w:rPr>
          <w:w w:val="88"/>
        </w:rPr>
        <w:t>suitable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96"/>
        </w:rPr>
        <w:t>e</w:t>
      </w:r>
      <w:r>
        <w:rPr>
          <w:spacing w:val="5"/>
          <w:w w:val="96"/>
        </w:rPr>
        <w:t>t</w:t>
      </w:r>
      <w:r>
        <w:rPr>
          <w:spacing w:val="-2"/>
          <w:w w:val="105"/>
        </w:rPr>
        <w:t>r</w:t>
      </w:r>
      <w:r>
        <w:rPr>
          <w:w w:val="100"/>
        </w:rPr>
        <w:t>ofit</w:t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9172" w:space="2904"/>
            <w:col w:w="2306" w:space="40"/>
            <w:col w:w="85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3"/>
        <w:ind w:right="0"/>
        <w:jc w:val="left"/>
      </w:pPr>
      <w:r>
        <w:rPr/>
        <w:pict>
          <v:group style="position:absolute;margin-left:62.362202pt;margin-top:5.617215pt;width:92.55pt;height:17.25pt;mso-position-horizontal-relative:page;mso-position-vertical-relative:paragraph;z-index:12064" coordorigin="1247,112" coordsize="1851,345">
            <v:group style="position:absolute;left:1271;top:191;width:292;height:215" coordorigin="1271,191" coordsize="292,215">
              <v:shape style="position:absolute;left:1271;top:191;width:292;height:215" coordorigin="1271,191" coordsize="292,215" path="m1522,343l1461,343,1446,400,1466,402,1486,404,1506,405,1522,343xe" filled="true" fillcolor="#092c72" stroked="false">
                <v:path arrowok="t"/>
                <v:fill type="solid"/>
              </v:shape>
              <v:shape style="position:absolute;left:1271;top:191;width:292;height:215" coordorigin="1271,191" coordsize="292,215" path="m1378,191l1316,191,1271,367,1290,372,1309,376,1329,381,1339,343,1522,343,1534,299,1350,299,1378,191xe" filled="true" fillcolor="#092c72" stroked="false">
                <v:path arrowok="t"/>
                <v:fill type="solid"/>
              </v:shape>
              <v:shape style="position:absolute;left:1271;top:191;width:292;height:215" coordorigin="1271,191" coordsize="292,215" path="m1562,191l1500,191,1472,299,1534,299,1562,191xe" filled="true" fillcolor="#092c72" stroked="false">
                <v:path arrowok="t"/>
                <v:fill type="solid"/>
              </v:shape>
            </v:group>
            <v:group style="position:absolute;left:1431;top:400;width:75;height:58" coordorigin="1431,400" coordsize="75,58">
              <v:shape style="position:absolute;left:1431;top:400;width:75;height:58" coordorigin="1431,400" coordsize="75,58" path="m1446,400l1431,457,1493,457,1506,406,1486,404,1466,402,1446,400xe" filled="true" fillcolor="#00abea" stroked="false">
                <v:path arrowok="t"/>
                <v:fill type="solid"/>
              </v:shape>
            </v:group>
            <v:group style="position:absolute;left:1247;top:367;width:82;height:91" coordorigin="1247,367" coordsize="82,91">
              <v:shape style="position:absolute;left:1247;top:367;width:82;height:91" coordorigin="1247,367" coordsize="82,91" path="m1271,367l1247,457,1309,457,1329,381,1310,376,1290,372,1271,367xe" filled="true" fillcolor="#00abea" stroked="false">
                <v:path arrowok="t"/>
                <v:fill type="solid"/>
              </v:shape>
            </v:group>
            <v:group style="position:absolute;left:1555;top:275;width:93;height:134" coordorigin="1555,275" coordsize="93,134">
              <v:shape style="position:absolute;left:1555;top:275;width:93;height:134" coordorigin="1555,275" coordsize="93,134" path="m1648,275l1590,275,1555,408,1575,409,1595,409,1614,409,1648,275xe" filled="true" fillcolor="#092c72" stroked="false">
                <v:path arrowok="t"/>
                <v:fill type="solid"/>
              </v:shape>
            </v:group>
            <v:group style="position:absolute;left:1543;top:408;width:72;height:50" coordorigin="1543,408" coordsize="72,50">
              <v:shape style="position:absolute;left:1543;top:408;width:72;height:50" coordorigin="1543,408" coordsize="72,50" path="m1555,408l1543,457,1601,457,1614,409,1599,409,1579,409,1555,408xe" filled="true" fillcolor="#00abea" stroked="false">
                <v:path arrowok="t"/>
                <v:fill type="solid"/>
              </v:shape>
              <v:shape style="position:absolute;left:1543;top:408;width:72;height:50" coordorigin="1543,408" coordsize="72,50" path="m1614,409l1599,409,1614,409xe" filled="true" fillcolor="#00abea" stroked="false">
                <v:path arrowok="t"/>
                <v:fill type="solid"/>
              </v:shape>
            </v:group>
            <v:group style="position:absolute;left:1598;top:191;width:74;height:49" coordorigin="1598,191" coordsize="74,49">
              <v:shape style="position:absolute;left:1598;top:191;width:74;height:49" coordorigin="1598,191" coordsize="74,49" path="m1671,191l1610,191,1598,239,1659,239,1671,191xe" filled="true" fillcolor="#092c72" stroked="false">
                <v:path arrowok="t"/>
                <v:fill type="solid"/>
              </v:shape>
            </v:group>
            <v:group style="position:absolute;left:1669;top:191;width:242;height:213" coordorigin="1669,191" coordsize="242,213">
              <v:shape style="position:absolute;left:1669;top:191;width:242;height:213" coordorigin="1669,191" coordsize="242,213" path="m1724,191l1669,403,1709,399,1728,397,1747,343,1883,343,1881,337,1864,325,1845,319,1842,319,1849,317,1863,314,1872,311,1879,307,1888,299,1758,299,1775,235,1910,235,1904,219,1889,203,1871,194,1851,191,1724,191xe" filled="true" fillcolor="#092c72" stroked="false">
                <v:path arrowok="t"/>
                <v:fill type="solid"/>
              </v:shape>
              <v:shape style="position:absolute;left:1669;top:191;width:242;height:213" coordorigin="1669,191" coordsize="242,213" path="m1883,343l1805,343,1820,348,1830,364,1829,382,1829,383,1888,374,1889,354,1883,343xe" filled="true" fillcolor="#092c72" stroked="false">
                <v:path arrowok="t"/>
                <v:fill type="solid"/>
              </v:shape>
              <v:shape style="position:absolute;left:1669;top:191;width:242;height:213" coordorigin="1669,191" coordsize="242,213" path="m1910,235l1825,235,1844,243,1849,262,1838,287,1822,297,1758,299,1888,299,1894,294,1905,277,1910,256,1910,236,1910,235xe" filled="true" fillcolor="#092c72" stroked="false">
                <v:path arrowok="t"/>
                <v:fill type="solid"/>
              </v:shape>
            </v:group>
            <v:group style="position:absolute;left:1655;top:373;width:238;height:85" coordorigin="1655,373" coordsize="238,85">
              <v:shape style="position:absolute;left:1655;top:373;width:238;height:85" coordorigin="1655,373" coordsize="238,85" path="m1733,396l1693,401,1673,403,1655,457,1785,457,1805,456,1862,435,1880,414,1728,414,1733,396xe" filled="true" fillcolor="#00abea" stroked="false">
                <v:path arrowok="t"/>
                <v:fill type="solid"/>
              </v:shape>
              <v:shape style="position:absolute;left:1655;top:373;width:238;height:85" coordorigin="1655,373" coordsize="238,85" path="m1893,373l1833,382,1823,398,1807,410,1728,414,1880,414,1887,401,1892,383,1893,376,1893,373xe" filled="true" fillcolor="#00abea" stroked="false">
                <v:path arrowok="t"/>
                <v:fill type="solid"/>
              </v:shape>
            </v:group>
            <v:group style="position:absolute;left:1931;top:261;width:204;height:99" coordorigin="1931,261" coordsize="204,99">
              <v:shape style="position:absolute;left:1931;top:261;width:204;height:99" coordorigin="1931,261" coordsize="204,99" path="m2134,299l2078,299,2078,310,2075,321,2072,335,1994,335,1966,339,1945,348,1931,359,1949,358,2047,346,2129,333,2134,313,2134,299xe" filled="true" fillcolor="#092c72" stroked="false">
                <v:path arrowok="t"/>
                <v:fill type="solid"/>
              </v:shape>
              <v:shape style="position:absolute;left:1931;top:261;width:204;height:99" coordorigin="1931,261" coordsize="204,99" path="m1976,261l1966,299,2134,299,2134,295,2131,285,2112,267,2090,261,1976,261xe" filled="true" fillcolor="#092c72" stroked="false">
                <v:path arrowok="t"/>
                <v:fill type="solid"/>
              </v:shape>
            </v:group>
            <v:group style="position:absolute;left:1912;top:333;width:220;height:125" coordorigin="1912,333" coordsize="220,125">
              <v:shape style="position:absolute;left:1912;top:333;width:220;height:125" coordorigin="1912,333" coordsize="220,125" path="m2131,333l1934,366,1912,409,1917,427,2099,457,2109,419,1992,419,1984,418,1975,413,1971,409,1967,395,1972,382,1994,372,2121,372,2129,341,2130,338,2130,336,2131,333xe" filled="true" fillcolor="#00abea" stroked="false">
                <v:path arrowok="t"/>
                <v:fill type="solid"/>
              </v:shape>
              <v:shape style="position:absolute;left:1912;top:333;width:220;height:125" coordorigin="1912,333" coordsize="220,125" path="m2121,372l1994,372,2004,373,2062,373,2050,419,1992,419,2109,419,2121,372xe" filled="true" fillcolor="#00abea" stroked="false">
                <v:path arrowok="t"/>
                <v:fill type="solid"/>
              </v:shape>
            </v:group>
            <v:group style="position:absolute;left:2172;top:191;width:94;height:136" coordorigin="2172,191" coordsize="94,136">
              <v:shape style="position:absolute;left:2172;top:191;width:94;height:136" coordorigin="2172,191" coordsize="94,136" path="m2266,191l2207,191,2172,327,2211,322,2231,319,2266,191xe" filled="true" fillcolor="#092c72" stroked="false">
                <v:path arrowok="t"/>
                <v:fill type="solid"/>
              </v:shape>
            </v:group>
            <v:group style="position:absolute;left:2138;top:319;width:95;height:138" coordorigin="2138,319" coordsize="95,138">
              <v:shape style="position:absolute;left:2138;top:319;width:95;height:138" coordorigin="2138,319" coordsize="95,138" path="m2232,319l2213,322,2173,327,2138,457,2197,457,2232,319xe" filled="true" fillcolor="#00abea" stroked="false">
                <v:path arrowok="t"/>
                <v:fill type="solid"/>
              </v:shape>
            </v:group>
            <v:group style="position:absolute;left:2342;top:308;width:224;height:150" coordorigin="2342,308" coordsize="224,150">
              <v:shape style="position:absolute;left:2342;top:308;width:224;height:150" coordorigin="2342,308" coordsize="224,150" path="m2526,308l2508,311,2507,316,2506,321,2503,335,2424,335,2394,339,2343,390,2342,409,2348,426,2359,441,2373,450,2393,456,2530,457,2539,419,2422,419,2415,418,2406,413,2402,409,2397,395,2402,382,2424,372,2552,372,2560,341,2562,331,2565,321,2566,311,2546,309,2526,308xe" filled="true" fillcolor="#00abea" stroked="false">
                <v:path arrowok="t"/>
                <v:fill type="solid"/>
              </v:shape>
              <v:shape style="position:absolute;left:2342;top:308;width:224;height:150" coordorigin="2342,308" coordsize="224,150" path="m2552,372l2424,372,2435,373,2493,373,2481,419,2422,419,2539,419,2552,372xe" filled="true" fillcolor="#00abea" stroked="false">
                <v:path arrowok="t"/>
                <v:fill type="solid"/>
              </v:shape>
            </v:group>
            <v:group style="position:absolute;left:2396;top:261;width:170;height:49" coordorigin="2396,261" coordsize="170,49">
              <v:shape style="position:absolute;left:2396;top:261;width:170;height:49" coordorigin="2396,261" coordsize="170,49" path="m2566,299l2500,299,2504,302,2506,307,2526,308,2546,309,2566,302,2566,299xe" filled="true" fillcolor="#092c72" stroked="false">
                <v:path arrowok="t"/>
                <v:fill type="solid"/>
              </v:shape>
              <v:shape style="position:absolute;left:2396;top:261;width:170;height:49" coordorigin="2396,261" coordsize="170,49" path="m2406,261l2396,299,2566,299,2565,293,2562,285,2542,267,2520,261,2406,261xe" filled="true" fillcolor="#092c72" stroked="false">
                <v:path arrowok="t"/>
                <v:fill type="solid"/>
              </v:shape>
            </v:group>
            <v:group style="position:absolute;left:2765;top:357;width:111;height:101" coordorigin="2765,357" coordsize="111,101">
              <v:shape style="position:absolute;left:2765;top:357;width:111;height:101" coordorigin="2765,357" coordsize="111,101" path="m2797,357l2768,395,2765,421,2769,437,2787,452,2805,457,2868,457,2876,419,2828,419,2826,410,2827,401,2835,370,2816,363,2797,357xe" filled="true" fillcolor="#00abea" stroked="false">
                <v:path arrowok="t"/>
                <v:fill type="solid"/>
              </v:shape>
            </v:group>
            <v:group style="position:absolute;left:2554;top:314;width:190;height:144" coordorigin="2554,314" coordsize="190,144">
              <v:shape style="position:absolute;left:2554;top:314;width:190;height:144" coordorigin="2554,314" coordsize="190,144" path="m2597,314l2595,318,2594,321,2594,333,2595,337,2596,343,2608,359,2626,370,2668,386,2683,394,2687,402,2679,417,2666,419,2562,419,2554,457,2663,457,2686,457,2734,420,2743,384,2737,366,2718,353,2700,344,2684,337,2667,330,2659,326,2657,324,2656,322,2636,319,2616,317,2597,314xe" filled="true" fillcolor="#00abea" stroked="false">
                <v:path arrowok="t"/>
                <v:fill type="solid"/>
              </v:shape>
            </v:group>
            <v:group style="position:absolute;left:2602;top:204;width:312;height:161" coordorigin="2602,204" coordsize="312,161">
              <v:shape style="position:absolute;left:2602;top:204;width:312;height:161" coordorigin="2602,204" coordsize="312,161" path="m2904,299l2680,299,2793,299,2779,351,2798,357,2817,364,2834,342,2845,319,2851,303,2904,299xe" filled="true" fillcolor="#092c72" stroked="false">
                <v:path arrowok="t"/>
                <v:fill type="solid"/>
              </v:shape>
              <v:shape style="position:absolute;left:2602;top:204;width:312;height:161" coordorigin="2602,204" coordsize="312,161" path="m2675,261l2655,263,2635,270,2615,286,2602,300,2619,313,2638,319,2652,315,2656,305,2666,301,2672,299,2680,299,2904,299,2914,261,2675,261xe" filled="true" fillcolor="#092c72" stroked="false">
                <v:path arrowok="t"/>
                <v:fill type="solid"/>
              </v:shape>
              <v:shape style="position:absolute;left:2602;top:204;width:312;height:161" coordorigin="2602,204" coordsize="312,161" path="m2877,204l2819,204,2804,261,2862,261,2877,204xe" filled="true" fillcolor="#092c72" stroked="false">
                <v:path arrowok="t"/>
                <v:fill type="solid"/>
              </v:shape>
            </v:group>
            <v:group style="position:absolute;left:2240;top:310;width:97;height:148" coordorigin="2240,310" coordsize="97,148">
              <v:shape style="position:absolute;left:2240;top:310;width:97;height:148" coordorigin="2240,310" coordsize="97,148" path="m2337,310l2317,311,2277,315,2240,457,2299,457,2337,310xe" filled="true" fillcolor="#00abea" stroked="false">
                <v:path arrowok="t"/>
                <v:fill type="solid"/>
              </v:shape>
            </v:group>
            <v:group style="position:absolute;left:2277;top:191;width:91;height:124" coordorigin="2277,191" coordsize="91,124">
              <v:shape style="position:absolute;left:2277;top:191;width:91;height:124" coordorigin="2277,191" coordsize="91,124" path="m2368,191l2309,191,2277,315,2317,311,2337,310,2368,191xe" filled="true" fillcolor="#092c72" stroked="false">
                <v:path arrowok="t"/>
                <v:fill type="solid"/>
              </v:shape>
            </v:group>
            <v:group style="position:absolute;left:2939;top:112;width:64;height:86" coordorigin="2939,112" coordsize="64,86">
              <v:shape style="position:absolute;left:2939;top:112;width:64;height:86" coordorigin="2939,112" coordsize="64,86" path="m2976,122l2965,122,2965,198,2976,198,2976,122xe" filled="true" fillcolor="#000000" stroked="false">
                <v:path arrowok="t"/>
                <v:fill type="solid"/>
              </v:shape>
              <v:shape style="position:absolute;left:2939;top:112;width:64;height:86" coordorigin="2939,112" coordsize="64,86" path="m3002,112l2939,112,2939,122,3002,122,3002,112xe" filled="true" fillcolor="#000000" stroked="false">
                <v:path arrowok="t"/>
                <v:fill type="solid"/>
              </v:shape>
            </v:group>
            <v:group style="position:absolute;left:3010;top:112;width:88;height:86" coordorigin="3010,112" coordsize="88,86">
              <v:shape style="position:absolute;left:3010;top:112;width:88;height:86" coordorigin="3010,112" coordsize="88,86" path="m3030,112l3016,112,3010,198,3020,198,3023,149,3024,134,3024,123,3034,123,3030,112xe" filled="true" fillcolor="#000000" stroked="false">
                <v:path arrowok="t"/>
                <v:fill type="solid"/>
              </v:shape>
              <v:shape style="position:absolute;left:3010;top:112;width:88;height:86" coordorigin="3010,112" coordsize="88,86" path="m3093,123l3083,123,3083,134,3085,165,3087,198,3097,198,3093,123xe" filled="true" fillcolor="#000000" stroked="false">
                <v:path arrowok="t"/>
                <v:fill type="solid"/>
              </v:shape>
              <v:shape style="position:absolute;left:3010;top:112;width:88;height:86" coordorigin="3010,112" coordsize="88,86" path="m3034,123l3024,123,3027,134,3030,145,3034,157,3048,198,3057,198,3062,183,3053,183,3051,174,3048,165,3044,154,3034,123xe" filled="true" fillcolor="#000000" stroked="false">
                <v:path arrowok="t"/>
                <v:fill type="solid"/>
              </v:shape>
              <v:shape style="position:absolute;left:3010;top:112;width:88;height:86" coordorigin="3010,112" coordsize="88,86" path="m3092,112l3078,112,3063,154,3059,165,3056,174,3054,183,3062,183,3072,156,3076,144,3080,134,3083,123,3093,123,3092,11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95"/>
        </w:rPr>
        <w:t>HiBallast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disinfection</w:t>
      </w:r>
      <w:r>
        <w:rPr>
          <w:spacing w:val="-25"/>
          <w:w w:val="95"/>
        </w:rPr>
        <w:t> </w:t>
      </w:r>
      <w:r>
        <w:rPr>
          <w:w w:val="95"/>
        </w:rPr>
        <w:t>system</w:t>
      </w:r>
      <w:r>
        <w:rPr>
          <w:spacing w:val="-25"/>
          <w:w w:val="95"/>
        </w:rPr>
        <w:t> </w:t>
      </w:r>
      <w:r>
        <w:rPr>
          <w:w w:val="95"/>
        </w:rPr>
        <w:t>by</w:t>
      </w:r>
      <w:r>
        <w:rPr>
          <w:spacing w:val="-25"/>
          <w:w w:val="95"/>
        </w:rPr>
        <w:t> </w:t>
      </w:r>
      <w:r>
        <w:rPr>
          <w:w w:val="95"/>
        </w:rPr>
        <w:t>electrolysis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seawater</w:t>
      </w:r>
      <w:r>
        <w:rPr>
          <w:spacing w:val="-25"/>
          <w:w w:val="95"/>
        </w:rPr>
        <w:t> </w:t>
      </w:r>
      <w:r>
        <w:rPr>
          <w:w w:val="95"/>
        </w:rPr>
        <w:t>with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following</w:t>
      </w:r>
      <w:r>
        <w:rPr>
          <w:spacing w:val="-25"/>
          <w:w w:val="95"/>
        </w:rPr>
        <w:t> </w:t>
      </w:r>
      <w:r>
        <w:rPr>
          <w:w w:val="95"/>
        </w:rPr>
        <w:t>characteristics: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spacing w:val="-2"/>
          <w:w w:val="105"/>
        </w:rPr>
        <w:t>C</w:t>
      </w:r>
      <w:r>
        <w:rPr>
          <w:rFonts w:ascii="Calibri" w:hAnsi="Calibri" w:cs="Calibri" w:eastAsia="Calibri"/>
          <w:w w:val="103"/>
        </w:rPr>
        <w:t>ompone</w:t>
      </w:r>
      <w:r>
        <w:rPr>
          <w:rFonts w:ascii="Calibri" w:hAnsi="Calibri" w:cs="Calibri" w:eastAsia="Calibri"/>
          <w:spacing w:val="-2"/>
          <w:w w:val="103"/>
        </w:rPr>
        <w:t>n</w:t>
      </w:r>
      <w:r>
        <w:rPr>
          <w:rFonts w:ascii="Calibri" w:hAnsi="Calibri" w:cs="Calibri" w:eastAsia="Calibri"/>
          <w:w w:val="99"/>
        </w:rPr>
        <w:t>ts:</w:t>
      </w:r>
      <w:r>
        <w:rPr>
          <w:rFonts w:ascii="Calibri" w:hAnsi="Calibri" w:cs="Calibri" w:eastAsia="Calibri"/>
          <w:spacing w:val="7"/>
        </w:rPr>
        <w:t> </w:t>
      </w:r>
      <w:r>
        <w:rPr>
          <w:w w:val="89"/>
        </w:rPr>
        <w:t>Filter,</w:t>
      </w:r>
      <w:r>
        <w:rPr>
          <w:spacing w:val="-1"/>
        </w:rPr>
        <w:t> </w:t>
      </w:r>
      <w:r>
        <w:rPr>
          <w:w w:val="85"/>
        </w:rPr>
        <w:t>Elec</w:t>
      </w:r>
      <w:r>
        <w:rPr>
          <w:spacing w:val="5"/>
          <w:w w:val="85"/>
        </w:rPr>
        <w:t>t</w:t>
      </w:r>
      <w:r>
        <w:rPr>
          <w:spacing w:val="-2"/>
          <w:w w:val="105"/>
        </w:rPr>
        <w:t>r</w:t>
      </w:r>
      <w:r>
        <w:rPr>
          <w:w w:val="93"/>
        </w:rPr>
        <w:t>ol</w:t>
      </w:r>
      <w:r>
        <w:rPr>
          <w:spacing w:val="1"/>
          <w:w w:val="93"/>
        </w:rPr>
        <w:t>y</w:t>
      </w:r>
      <w:r>
        <w:rPr>
          <w:w w:val="76"/>
        </w:rPr>
        <w:t>sis</w:t>
      </w:r>
      <w:r>
        <w:rPr>
          <w:spacing w:val="-1"/>
        </w:rPr>
        <w:t> </w:t>
      </w:r>
      <w:r>
        <w:rPr>
          <w:w w:val="91"/>
        </w:rPr>
        <w:t>Unit,</w:t>
      </w:r>
      <w:r>
        <w:rPr>
          <w:spacing w:val="-1"/>
        </w:rPr>
        <w:t> </w:t>
      </w:r>
      <w:r>
        <w:rPr>
          <w:w w:val="92"/>
        </w:rPr>
        <w:t>Neu</w:t>
      </w:r>
      <w:r>
        <w:rPr>
          <w:spacing w:val="5"/>
          <w:w w:val="92"/>
        </w:rPr>
        <w:t>t</w:t>
      </w:r>
      <w:r>
        <w:rPr>
          <w:spacing w:val="-2"/>
          <w:w w:val="105"/>
        </w:rPr>
        <w:t>r</w:t>
      </w:r>
      <w:r>
        <w:rPr>
          <w:w w:val="87"/>
        </w:rPr>
        <w:t>aliza</w:t>
      </w:r>
      <w:r>
        <w:rPr>
          <w:spacing w:val="5"/>
          <w:w w:val="87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1"/>
        </w:rPr>
        <w:t>Unit,</w:t>
      </w:r>
      <w:r>
        <w:rPr>
          <w:spacing w:val="-1"/>
        </w:rPr>
        <w:t> </w:t>
      </w:r>
      <w:r>
        <w:rPr>
          <w:w w:val="82"/>
        </w:rPr>
        <w:t>TRO</w:t>
      </w:r>
      <w:r>
        <w:rPr>
          <w:spacing w:val="-1"/>
        </w:rPr>
        <w:t> </w:t>
      </w:r>
      <w:r>
        <w:rPr>
          <w:w w:val="85"/>
        </w:rPr>
        <w:t>Sensing</w:t>
      </w:r>
      <w:r>
        <w:rPr>
          <w:spacing w:val="-1"/>
        </w:rPr>
        <w:t> </w:t>
      </w:r>
      <w:r>
        <w:rPr>
          <w:w w:val="92"/>
        </w:rPr>
        <w:t>Unit</w:t>
      </w:r>
      <w:r>
        <w:rPr/>
      </w:r>
    </w:p>
    <w:p>
      <w:pPr>
        <w:pStyle w:val="BodyText"/>
        <w:spacing w:line="240" w:lineRule="auto" w:before="12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4"/>
        </w:rPr>
        <w:t>Requi</w:t>
      </w:r>
      <w:r>
        <w:rPr>
          <w:rFonts w:ascii="Calibri" w:hAnsi="Calibri" w:cs="Calibri" w:eastAsia="Calibri"/>
          <w:spacing w:val="-4"/>
          <w:w w:val="104"/>
        </w:rPr>
        <w:t>r</w:t>
      </w:r>
      <w:r>
        <w:rPr>
          <w:rFonts w:ascii="Calibri" w:hAnsi="Calibri" w:cs="Calibri" w:eastAsia="Calibri"/>
          <w:w w:val="110"/>
        </w:rPr>
        <w:t>ed</w:t>
      </w:r>
      <w:r>
        <w:rPr>
          <w:rFonts w:ascii="Calibri" w:hAnsi="Calibri" w:cs="Calibri" w:eastAsia="Calibri"/>
          <w:spacing w:val="-8"/>
          <w:w w:val="110"/>
        </w:rPr>
        <w:t> </w:t>
      </w:r>
      <w:r>
        <w:rPr>
          <w:rFonts w:ascii="Calibri" w:hAnsi="Calibri" w:cs="Calibri" w:eastAsia="Calibri"/>
          <w:w w:val="110"/>
        </w:rPr>
        <w:t>Sea</w:t>
      </w:r>
      <w:r>
        <w:rPr>
          <w:rFonts w:ascii="Calibri" w:hAnsi="Calibri" w:cs="Calibri" w:eastAsia="Calibri"/>
          <w:spacing w:val="-8"/>
          <w:w w:val="110"/>
        </w:rPr>
        <w:t> </w:t>
      </w:r>
      <w:r>
        <w:rPr>
          <w:rFonts w:ascii="Calibri" w:hAnsi="Calibri" w:cs="Calibri" w:eastAsia="Calibri"/>
          <w:spacing w:val="-6"/>
          <w:w w:val="100"/>
        </w:rPr>
        <w:t>W</w:t>
      </w:r>
      <w:r>
        <w:rPr>
          <w:rFonts w:ascii="Calibri" w:hAnsi="Calibri" w:cs="Calibri" w:eastAsia="Calibri"/>
          <w:w w:val="108"/>
        </w:rPr>
        <w:t>ater</w:t>
      </w:r>
      <w:r>
        <w:rPr>
          <w:rFonts w:ascii="Calibri" w:hAnsi="Calibri" w:cs="Calibri" w:eastAsia="Calibri"/>
          <w:spacing w:val="-8"/>
          <w:w w:val="108"/>
        </w:rPr>
        <w:t> </w:t>
      </w:r>
      <w:r>
        <w:rPr>
          <w:rFonts w:ascii="Calibri" w:hAnsi="Calibri" w:cs="Calibri" w:eastAsia="Calibri"/>
          <w:w w:val="107"/>
        </w:rPr>
        <w:t>Capacity</w:t>
      </w:r>
      <w:r>
        <w:rPr>
          <w:rFonts w:ascii="Calibri" w:hAnsi="Calibri" w:cs="Calibri" w:eastAsia="Calibri"/>
          <w:spacing w:val="-8"/>
          <w:w w:val="107"/>
        </w:rPr>
        <w:t> </w:t>
      </w:r>
      <w:r>
        <w:rPr>
          <w:rFonts w:ascii="Calibri" w:hAnsi="Calibri" w:cs="Calibri" w:eastAsia="Calibri"/>
          <w:w w:val="113"/>
        </w:rPr>
        <w:t>for</w:t>
      </w:r>
      <w:r>
        <w:rPr>
          <w:rFonts w:ascii="Calibri" w:hAnsi="Calibri" w:cs="Calibri" w:eastAsia="Calibri"/>
          <w:spacing w:val="-8"/>
          <w:w w:val="113"/>
        </w:rPr>
        <w:t> </w:t>
      </w:r>
      <w:r>
        <w:rPr>
          <w:rFonts w:ascii="Calibri" w:hAnsi="Calibri" w:cs="Calibri" w:eastAsia="Calibri"/>
          <w:w w:val="101"/>
        </w:rPr>
        <w:t>Elec</w:t>
      </w:r>
      <w:r>
        <w:rPr>
          <w:rFonts w:ascii="Calibri" w:hAnsi="Calibri" w:cs="Calibri" w:eastAsia="Calibri"/>
          <w:spacing w:val="5"/>
          <w:w w:val="101"/>
        </w:rPr>
        <w:t>t</w:t>
      </w:r>
      <w:r>
        <w:rPr>
          <w:rFonts w:ascii="Calibri" w:hAnsi="Calibri" w:cs="Calibri" w:eastAsia="Calibri"/>
          <w:spacing w:val="-2"/>
          <w:w w:val="108"/>
        </w:rPr>
        <w:t>r</w:t>
      </w:r>
      <w:r>
        <w:rPr>
          <w:rFonts w:ascii="Calibri" w:hAnsi="Calibri" w:cs="Calibri" w:eastAsia="Calibri"/>
          <w:w w:val="107"/>
        </w:rPr>
        <w:t>ol</w:t>
      </w:r>
      <w:r>
        <w:rPr>
          <w:rFonts w:ascii="Calibri" w:hAnsi="Calibri" w:cs="Calibri" w:eastAsia="Calibri"/>
          <w:spacing w:val="1"/>
          <w:w w:val="107"/>
        </w:rPr>
        <w:t>y</w:t>
      </w:r>
      <w:r>
        <w:rPr>
          <w:rFonts w:ascii="Calibri" w:hAnsi="Calibri" w:cs="Calibri" w:eastAsia="Calibri"/>
          <w:w w:val="99"/>
        </w:rPr>
        <w:t>sis:</w:t>
      </w:r>
      <w:r>
        <w:rPr>
          <w:rFonts w:ascii="Calibri" w:hAnsi="Calibri" w:cs="Calibri" w:eastAsia="Calibri"/>
          <w:spacing w:val="7"/>
        </w:rPr>
        <w:t> </w:t>
      </w:r>
      <w:r>
        <w:rPr>
          <w:w w:val="93"/>
        </w:rPr>
        <w:t>only</w:t>
      </w:r>
      <w:r>
        <w:rPr>
          <w:spacing w:val="-1"/>
        </w:rPr>
        <w:t> </w:t>
      </w:r>
      <w:r>
        <w:rPr>
          <w:w w:val="88"/>
        </w:rPr>
        <w:t>1%</w:t>
      </w:r>
      <w:r>
        <w:rPr>
          <w:spacing w:val="-2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95"/>
        </w:rPr>
        <w:t>total</w:t>
      </w:r>
      <w:r>
        <w:rPr>
          <w:spacing w:val="-1"/>
        </w:rPr>
        <w:t> </w:t>
      </w:r>
      <w:r>
        <w:rPr>
          <w:w w:val="86"/>
        </w:rPr>
        <w:t>ballast</w:t>
      </w:r>
      <w:r>
        <w:rPr>
          <w:spacing w:val="-1"/>
        </w:rPr>
        <w:t> </w:t>
      </w:r>
      <w:r>
        <w:rPr>
          <w:w w:val="88"/>
        </w:rPr>
        <w:t>capacity</w:t>
      </w:r>
      <w:r>
        <w:rPr/>
      </w:r>
    </w:p>
    <w:p>
      <w:pPr>
        <w:pStyle w:val="BodyText"/>
        <w:spacing w:line="240" w:lineRule="auto" w:before="12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3"/>
        </w:rPr>
        <w:t>Disinfecta</w:t>
      </w:r>
      <w:r>
        <w:rPr>
          <w:rFonts w:ascii="Calibri" w:hAnsi="Calibri" w:cs="Calibri" w:eastAsia="Calibri"/>
          <w:spacing w:val="-2"/>
          <w:w w:val="103"/>
        </w:rPr>
        <w:t>n</w:t>
      </w:r>
      <w:r>
        <w:rPr>
          <w:rFonts w:ascii="Calibri" w:hAnsi="Calibri" w:cs="Calibri" w:eastAsia="Calibri"/>
          <w:w w:val="99"/>
        </w:rPr>
        <w:t>ts:</w:t>
      </w:r>
      <w:r>
        <w:rPr>
          <w:rFonts w:ascii="Calibri" w:hAnsi="Calibri" w:cs="Calibri" w:eastAsia="Calibri"/>
          <w:spacing w:val="7"/>
        </w:rPr>
        <w:t> </w:t>
      </w:r>
      <w:r>
        <w:rPr>
          <w:w w:val="88"/>
        </w:rPr>
        <w:t>Sodium</w:t>
      </w:r>
      <w:r>
        <w:rPr>
          <w:spacing w:val="-1"/>
        </w:rPr>
        <w:t> </w:t>
      </w:r>
      <w:r>
        <w:rPr>
          <w:w w:val="93"/>
        </w:rPr>
        <w:t>hypochlorite</w:t>
      </w:r>
      <w:r>
        <w:rPr/>
      </w:r>
    </w:p>
    <w:p>
      <w:pPr>
        <w:pStyle w:val="BodyText"/>
        <w:spacing w:line="240" w:lineRule="auto" w:before="12"/>
        <w:ind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1"/>
        </w:rPr>
        <w:t>Neu</w:t>
      </w:r>
      <w:r>
        <w:rPr>
          <w:rFonts w:ascii="Calibri" w:hAnsi="Calibri" w:cs="Calibri" w:eastAsia="Calibri"/>
          <w:spacing w:val="5"/>
          <w:w w:val="101"/>
        </w:rPr>
        <w:t>t</w:t>
      </w:r>
      <w:r>
        <w:rPr>
          <w:rFonts w:ascii="Calibri" w:hAnsi="Calibri" w:cs="Calibri" w:eastAsia="Calibri"/>
          <w:spacing w:val="-2"/>
          <w:w w:val="108"/>
        </w:rPr>
        <w:t>r</w:t>
      </w:r>
      <w:r>
        <w:rPr>
          <w:rFonts w:ascii="Calibri" w:hAnsi="Calibri" w:cs="Calibri" w:eastAsia="Calibri"/>
          <w:w w:val="108"/>
        </w:rPr>
        <w:t>alizing</w:t>
      </w:r>
      <w:r>
        <w:rPr>
          <w:rFonts w:ascii="Calibri" w:hAnsi="Calibri" w:cs="Calibri" w:eastAsia="Calibri"/>
          <w:spacing w:val="-8"/>
          <w:w w:val="108"/>
        </w:rPr>
        <w:t> </w:t>
      </w:r>
      <w:r>
        <w:rPr>
          <w:rFonts w:ascii="Calibri" w:hAnsi="Calibri" w:cs="Calibri" w:eastAsia="Calibri"/>
          <w:w w:val="110"/>
        </w:rPr>
        <w:t>Age</w:t>
      </w:r>
      <w:r>
        <w:rPr>
          <w:rFonts w:ascii="Calibri" w:hAnsi="Calibri" w:cs="Calibri" w:eastAsia="Calibri"/>
          <w:spacing w:val="-2"/>
          <w:w w:val="110"/>
        </w:rPr>
        <w:t>n</w:t>
      </w:r>
      <w:r>
        <w:rPr>
          <w:rFonts w:ascii="Calibri" w:hAnsi="Calibri" w:cs="Calibri" w:eastAsia="Calibri"/>
          <w:w w:val="97"/>
        </w:rPr>
        <w:t>t:</w:t>
      </w:r>
      <w:r>
        <w:rPr>
          <w:rFonts w:ascii="Calibri" w:hAnsi="Calibri" w:cs="Calibri" w:eastAsia="Calibri"/>
          <w:spacing w:val="7"/>
        </w:rPr>
        <w:t> </w:t>
      </w:r>
      <w:r>
        <w:rPr>
          <w:w w:val="88"/>
        </w:rPr>
        <w:t>Sodium</w:t>
      </w:r>
      <w:r>
        <w:rPr>
          <w:spacing w:val="-1"/>
        </w:rPr>
        <w:t> </w:t>
      </w:r>
      <w:r>
        <w:rPr>
          <w:w w:val="98"/>
        </w:rPr>
        <w:t>t</w:t>
      </w:r>
      <w:r>
        <w:rPr>
          <w:spacing w:val="5"/>
          <w:w w:val="98"/>
        </w:rPr>
        <w:t>h</w:t>
      </w:r>
      <w:r>
        <w:rPr>
          <w:w w:val="90"/>
        </w:rPr>
        <w:t>iosulfate</w:t>
      </w:r>
      <w:r>
        <w:rPr/>
      </w:r>
    </w:p>
    <w:p>
      <w:pPr>
        <w:pStyle w:val="BodyText"/>
        <w:spacing w:line="256" w:lineRule="auto" w:before="12"/>
        <w:ind w:left="3234" w:right="0" w:hanging="16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10"/>
        </w:rPr>
        <w:t>Safety</w:t>
      </w:r>
      <w:r>
        <w:rPr>
          <w:rFonts w:ascii="Calibri" w:hAnsi="Calibri" w:cs="Calibri" w:eastAsia="Calibri"/>
          <w:spacing w:val="1"/>
          <w:w w:val="110"/>
        </w:rPr>
        <w:t> </w:t>
      </w:r>
      <w:r>
        <w:rPr>
          <w:rFonts w:ascii="Calibri" w:hAnsi="Calibri" w:cs="Calibri" w:eastAsia="Calibri"/>
          <w:w w:val="105"/>
        </w:rPr>
        <w:t>First:</w:t>
      </w:r>
      <w:r>
        <w:rPr>
          <w:rFonts w:ascii="Calibri" w:hAnsi="Calibri" w:cs="Calibri" w:eastAsia="Calibri"/>
          <w:spacing w:val="1"/>
          <w:w w:val="105"/>
        </w:rPr>
        <w:t> </w:t>
      </w:r>
      <w:r>
        <w:rPr>
          <w:w w:val="91"/>
        </w:rPr>
        <w:t>No</w:t>
      </w:r>
      <w:r>
        <w:rPr>
          <w:spacing w:val="8"/>
        </w:rPr>
        <w:t> </w:t>
      </w:r>
      <w:r>
        <w:rPr>
          <w:w w:val="91"/>
        </w:rPr>
        <w:t>harm</w:t>
      </w:r>
      <w:r>
        <w:rPr>
          <w:spacing w:val="8"/>
        </w:rPr>
        <w:t> </w:t>
      </w:r>
      <w:r>
        <w:rPr>
          <w:w w:val="101"/>
        </w:rPr>
        <w:t>to</w:t>
      </w:r>
      <w:r>
        <w:rPr>
          <w:spacing w:val="8"/>
        </w:rPr>
        <w:t> </w:t>
      </w:r>
      <w:r>
        <w:rPr>
          <w:w w:val="91"/>
        </w:rPr>
        <w:t>human</w:t>
      </w:r>
      <w:r>
        <w:rPr>
          <w:spacing w:val="8"/>
        </w:rPr>
        <w:t> </w:t>
      </w:r>
      <w:r>
        <w:rPr>
          <w:w w:val="102"/>
        </w:rPr>
        <w:t>&amp;</w:t>
      </w:r>
      <w:r>
        <w:rPr>
          <w:spacing w:val="8"/>
        </w:rPr>
        <w:t> </w:t>
      </w:r>
      <w:r>
        <w:rPr>
          <w:spacing w:val="-2"/>
          <w:w w:val="102"/>
        </w:rPr>
        <w:t>v</w:t>
      </w:r>
      <w:r>
        <w:rPr>
          <w:w w:val="82"/>
        </w:rPr>
        <w:t>essel,</w:t>
      </w:r>
      <w:r>
        <w:rPr>
          <w:spacing w:val="8"/>
        </w:rPr>
        <w:t> </w:t>
      </w:r>
      <w:r>
        <w:rPr>
          <w:w w:val="91"/>
        </w:rPr>
        <w:t>No</w:t>
      </w:r>
      <w:r>
        <w:rPr>
          <w:spacing w:val="8"/>
        </w:rPr>
        <w:t> </w:t>
      </w:r>
      <w:r>
        <w:rPr>
          <w:w w:val="92"/>
        </w:rPr>
        <w:t>danger</w:t>
      </w:r>
      <w:r>
        <w:rPr>
          <w:spacing w:val="8"/>
        </w:rPr>
        <w:t> </w:t>
      </w:r>
      <w:r>
        <w:rPr>
          <w:w w:val="94"/>
        </w:rPr>
        <w:t>by</w:t>
      </w:r>
      <w:r>
        <w:rPr>
          <w:spacing w:val="8"/>
        </w:rPr>
        <w:t> </w:t>
      </w:r>
      <w:r>
        <w:rPr>
          <w:spacing w:val="-1"/>
          <w:w w:val="86"/>
        </w:rPr>
        <w:t>H</w:t>
      </w:r>
      <w:r>
        <w:rPr>
          <w:w w:val="87"/>
          <w:sz w:val="12"/>
          <w:szCs w:val="12"/>
        </w:rPr>
        <w:t>2</w:t>
      </w:r>
      <w:r>
        <w:rPr>
          <w:sz w:val="12"/>
          <w:szCs w:val="12"/>
        </w:rPr>
        <w:t> </w:t>
      </w:r>
      <w:r>
        <w:rPr>
          <w:spacing w:val="-12"/>
          <w:sz w:val="12"/>
          <w:szCs w:val="12"/>
        </w:rPr>
        <w:t> </w:t>
      </w:r>
      <w:r>
        <w:rPr>
          <w:w w:val="84"/>
        </w:rPr>
        <w:t>gas</w:t>
      </w:r>
      <w:r>
        <w:rPr>
          <w:spacing w:val="8"/>
        </w:rPr>
        <w:t> </w:t>
      </w:r>
      <w:r>
        <w:rPr>
          <w:w w:val="88"/>
        </w:rPr>
        <w:t>sepa</w:t>
      </w:r>
      <w:r>
        <w:rPr>
          <w:spacing w:val="-2"/>
          <w:w w:val="88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1"/>
        </w:rPr>
        <w:t>ion,</w:t>
      </w:r>
      <w:r>
        <w:rPr>
          <w:spacing w:val="8"/>
        </w:rPr>
        <w:t> </w:t>
      </w:r>
      <w:r>
        <w:rPr>
          <w:w w:val="95"/>
        </w:rPr>
        <w:t>no</w:t>
      </w:r>
      <w:r>
        <w:rPr>
          <w:spacing w:val="8"/>
        </w:rPr>
        <w:t> </w:t>
      </w:r>
      <w:r>
        <w:rPr>
          <w:w w:val="88"/>
        </w:rPr>
        <w:t>risk</w:t>
      </w:r>
      <w:r>
        <w:rPr>
          <w:spacing w:val="8"/>
        </w:rPr>
        <w:t> </w:t>
      </w:r>
      <w:r>
        <w:rPr>
          <w:w w:val="101"/>
        </w:rPr>
        <w:t>of</w:t>
      </w:r>
      <w:r>
        <w:rPr>
          <w:spacing w:val="8"/>
        </w:rPr>
        <w:t> </w:t>
      </w:r>
      <w:r>
        <w:rPr>
          <w:w w:val="89"/>
        </w:rPr>
        <w:t>damage</w:t>
      </w:r>
      <w:r>
        <w:rPr>
          <w:spacing w:val="8"/>
        </w:rPr>
        <w:t> </w:t>
      </w:r>
      <w:r>
        <w:rPr>
          <w:w w:val="101"/>
        </w:rPr>
        <w:t>to</w:t>
      </w:r>
      <w:r>
        <w:rPr>
          <w:w w:val="101"/>
        </w:rPr>
        <w:t> </w:t>
      </w:r>
      <w:r>
        <w:rPr>
          <w:w w:val="86"/>
        </w:rPr>
        <w:t>ballast</w:t>
      </w:r>
      <w:r>
        <w:rPr>
          <w:spacing w:val="-1"/>
        </w:rPr>
        <w:t> </w:t>
      </w:r>
      <w:r>
        <w:rPr>
          <w:w w:val="93"/>
        </w:rPr>
        <w:t>tank</w:t>
      </w:r>
      <w:r>
        <w:rPr>
          <w:spacing w:val="-1"/>
        </w:rPr>
        <w:t> </w:t>
      </w:r>
      <w:r>
        <w:rPr>
          <w:w w:val="91"/>
        </w:rPr>
        <w:t>coa</w:t>
      </w:r>
      <w:r>
        <w:rPr>
          <w:spacing w:val="5"/>
          <w:w w:val="91"/>
        </w:rPr>
        <w:t>t</w:t>
      </w:r>
      <w:r>
        <w:rPr>
          <w:w w:val="91"/>
        </w:rPr>
        <w:t>ing</w:t>
      </w:r>
      <w:r>
        <w:rPr/>
      </w:r>
    </w:p>
    <w:p>
      <w:pPr>
        <w:pStyle w:val="BodyText"/>
        <w:spacing w:line="254" w:lineRule="auto" w:before="90"/>
        <w:ind w:right="0"/>
        <w:jc w:val="left"/>
        <w:rPr>
          <w:rFonts w:ascii="Calibri" w:hAnsi="Calibri" w:cs="Calibri" w:eastAsia="Calibri"/>
        </w:rPr>
      </w:pPr>
      <w:r>
        <w:rPr>
          <w:w w:val="105"/>
        </w:rPr>
        <w:br w:type="column"/>
      </w:r>
      <w:r>
        <w:rPr>
          <w:rFonts w:ascii="Calibri"/>
          <w:w w:val="105"/>
        </w:rPr>
        <w:t>Automatic</w:t>
      </w:r>
      <w:r>
        <w:rPr>
          <w:rFonts w:ascii="Calibri"/>
          <w:w w:val="101"/>
        </w:rPr>
        <w:t> </w:t>
      </w:r>
      <w:r>
        <w:rPr>
          <w:rFonts w:ascii="Calibri"/>
          <w:w w:val="105"/>
        </w:rPr>
        <w:t>Operation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54" w:lineRule="auto" w:before="0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w w:val="105"/>
        </w:rPr>
        <w:t>Economic</w:t>
      </w:r>
      <w:r>
        <w:rPr>
          <w:rFonts w:ascii="Calibri"/>
          <w:w w:val="102"/>
        </w:rPr>
        <w:t> </w:t>
      </w:r>
      <w:r>
        <w:rPr>
          <w:rFonts w:ascii="Calibri"/>
          <w:w w:val="105"/>
        </w:rPr>
        <w:t>Operating</w:t>
      </w:r>
      <w:r>
        <w:rPr>
          <w:rFonts w:ascii="Calibri"/>
          <w:spacing w:val="7"/>
          <w:w w:val="105"/>
        </w:rPr>
        <w:t> </w:t>
      </w:r>
      <w:r>
        <w:rPr>
          <w:rFonts w:ascii="Calibri"/>
          <w:w w:val="105"/>
        </w:rPr>
        <w:t>Cost</w:t>
      </w:r>
      <w:r>
        <w:rPr>
          <w:rFonts w:ascii="Calibri"/>
        </w:rPr>
      </w: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54" w:lineRule="auto" w:before="0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w w:val="105"/>
        </w:rPr>
        <w:t>Convenient</w:t>
      </w:r>
      <w:r>
        <w:rPr>
          <w:rFonts w:ascii="Calibri"/>
          <w:w w:val="114"/>
        </w:rPr>
        <w:t> </w:t>
      </w:r>
      <w:r>
        <w:rPr>
          <w:rFonts w:ascii="Calibri"/>
          <w:w w:val="105"/>
        </w:rPr>
        <w:t>maintenance</w:t>
      </w:r>
      <w:r>
        <w:rPr>
          <w:rFonts w:ascii="Calibri"/>
          <w:w w:val="105"/>
        </w:rPr>
        <w:t> </w:t>
      </w:r>
      <w:r>
        <w:rPr>
          <w:rFonts w:ascii="Calibri"/>
          <w:w w:val="105"/>
        </w:rPr>
        <w:t>and</w:t>
      </w:r>
      <w:r>
        <w:rPr>
          <w:rFonts w:ascii="Calibri"/>
          <w:spacing w:val="9"/>
          <w:w w:val="105"/>
        </w:rPr>
        <w:t> </w:t>
      </w:r>
      <w:r>
        <w:rPr>
          <w:rFonts w:ascii="Calibri"/>
          <w:w w:val="105"/>
        </w:rPr>
        <w:t>A/S</w:t>
      </w:r>
      <w:r>
        <w:rPr>
          <w:rFonts w:ascii="Calibri"/>
        </w:rPr>
      </w:r>
    </w:p>
    <w:p>
      <w:pPr>
        <w:pStyle w:val="BodyText"/>
        <w:spacing w:line="240" w:lineRule="auto" w:before="92"/>
        <w:ind w:left="511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8"/>
        </w:rPr>
        <w:t>F</w:t>
      </w:r>
      <w:r>
        <w:rPr>
          <w:w w:val="89"/>
        </w:rPr>
        <w:t>eedback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6"/>
        </w:rPr>
        <w:t>each</w:t>
      </w:r>
      <w:r>
        <w:rPr>
          <w:spacing w:val="-1"/>
        </w:rPr>
        <w:t> </w:t>
      </w:r>
      <w:r>
        <w:rPr>
          <w:w w:val="95"/>
        </w:rPr>
        <w:t>unit</w:t>
      </w:r>
      <w:r>
        <w:rPr>
          <w:spacing w:val="-1"/>
        </w:rPr>
        <w:t> </w:t>
      </w:r>
      <w:r>
        <w:rPr>
          <w:w w:val="98"/>
        </w:rPr>
        <w:t>with</w:t>
      </w:r>
      <w:r>
        <w:rPr>
          <w:spacing w:val="-1"/>
        </w:rPr>
        <w:t> </w:t>
      </w:r>
      <w:r>
        <w:rPr>
          <w:w w:val="92"/>
        </w:rPr>
        <w:t>human-mac</w:t>
      </w:r>
      <w:r>
        <w:rPr>
          <w:spacing w:val="5"/>
          <w:w w:val="92"/>
        </w:rPr>
        <w:t>h</w:t>
      </w:r>
      <w:r>
        <w:rPr>
          <w:w w:val="89"/>
        </w:rPr>
        <w:t>ine</w:t>
      </w:r>
      <w:r>
        <w:rPr>
          <w:spacing w:val="-2"/>
        </w:rPr>
        <w:t> 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2"/>
        </w:rPr>
        <w:t>terface</w:t>
      </w:r>
      <w:r>
        <w:rPr/>
      </w: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Both</w:t>
      </w:r>
      <w:r>
        <w:rPr>
          <w:spacing w:val="-1"/>
        </w:rPr>
        <w:t> </w:t>
      </w:r>
      <w:r>
        <w:rPr>
          <w:w w:val="93"/>
        </w:rPr>
        <w:t>automa</w:t>
      </w:r>
      <w:r>
        <w:rPr>
          <w:spacing w:val="5"/>
          <w:w w:val="93"/>
        </w:rPr>
        <w:t>t</w:t>
      </w:r>
      <w:r>
        <w:rPr>
          <w:w w:val="83"/>
        </w:rPr>
        <w:t>ic</w:t>
      </w:r>
      <w:r>
        <w:rPr/>
        <w:t> </w:t>
      </w:r>
      <w:r>
        <w:rPr>
          <w:spacing w:val="-3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9"/>
        </w:rPr>
        <w:t>manual</w:t>
      </w:r>
      <w:r>
        <w:rPr>
          <w:spacing w:val="-1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Automa</w:t>
      </w:r>
      <w:r>
        <w:rPr>
          <w:spacing w:val="5"/>
          <w:w w:val="95"/>
        </w:rPr>
        <w:t>t</w:t>
      </w:r>
      <w:r>
        <w:rPr>
          <w:w w:val="83"/>
        </w:rPr>
        <w:t>ic</w:t>
      </w:r>
      <w:r>
        <w:rPr>
          <w:spacing w:val="-1"/>
        </w:rPr>
        <w:t> </w:t>
      </w:r>
      <w:r>
        <w:rPr>
          <w:spacing w:val="5"/>
          <w:w w:val="110"/>
        </w:rPr>
        <w:t>t</w:t>
      </w:r>
      <w:r>
        <w:rPr>
          <w:spacing w:val="-4"/>
          <w:w w:val="105"/>
        </w:rPr>
        <w:t>r</w:t>
      </w:r>
      <w:r>
        <w:rPr>
          <w:w w:val="91"/>
        </w:rPr>
        <w:t>eatme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spacing w:val="-2"/>
          <w:w w:val="105"/>
        </w:rPr>
        <w:t>r</w:t>
      </w:r>
      <w:r>
        <w:rPr>
          <w:w w:val="92"/>
        </w:rPr>
        <w:t>ated</w:t>
      </w:r>
      <w:r>
        <w:rPr>
          <w:spacing w:val="-1"/>
        </w:rPr>
        <w:t> </w:t>
      </w:r>
      <w:r>
        <w:rPr>
          <w:w w:val="88"/>
        </w:rPr>
        <w:t>capacity</w:t>
      </w:r>
      <w:r>
        <w:rPr>
          <w:spacing w:val="-1"/>
        </w:rPr>
        <w:t> </w:t>
      </w:r>
      <w:r>
        <w:rPr>
          <w:w w:val="82"/>
        </w:rPr>
        <w:t>(TRC)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ol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0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Low</w:t>
      </w:r>
      <w:r>
        <w:rPr>
          <w:spacing w:val="-1"/>
        </w:rPr>
        <w:t> </w:t>
      </w:r>
      <w:r>
        <w:rPr>
          <w:w w:val="93"/>
        </w:rPr>
        <w:t>fuel</w:t>
      </w:r>
      <w:r>
        <w:rPr>
          <w:spacing w:val="-1"/>
        </w:rPr>
        <w:t> </w:t>
      </w:r>
      <w:r>
        <w:rPr>
          <w:w w:val="89"/>
        </w:rPr>
        <w:t>cost</w:t>
      </w:r>
      <w:r>
        <w:rPr>
          <w:spacing w:val="-1"/>
        </w:rPr>
        <w:t> </w:t>
      </w:r>
      <w:r>
        <w:rPr>
          <w:w w:val="87"/>
        </w:rPr>
        <w:t>because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96"/>
        </w:rPr>
        <w:t>lower</w:t>
      </w:r>
      <w:r>
        <w:rPr>
          <w:spacing w:val="-2"/>
        </w:rPr>
        <w:t> </w:t>
      </w:r>
      <w:r>
        <w:rPr>
          <w:w w:val="97"/>
        </w:rPr>
        <w:t>power</w:t>
      </w:r>
      <w:r>
        <w:rPr>
          <w:spacing w:val="-1"/>
        </w:rPr>
        <w:t> </w:t>
      </w:r>
      <w:r>
        <w:rPr>
          <w:w w:val="91"/>
        </w:rPr>
        <w:t>consump</w:t>
      </w:r>
      <w:r>
        <w:rPr>
          <w:spacing w:val="5"/>
          <w:w w:val="91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Longer</w:t>
      </w:r>
      <w:r>
        <w:rPr>
          <w:spacing w:val="-1"/>
        </w:rPr>
        <w:t> </w:t>
      </w:r>
      <w:r>
        <w:rPr>
          <w:w w:val="95"/>
        </w:rPr>
        <w:t>life</w:t>
      </w:r>
      <w:r>
        <w:rPr>
          <w:spacing w:val="5"/>
          <w:w w:val="95"/>
        </w:rPr>
        <w:t>t</w:t>
      </w:r>
      <w:r>
        <w:rPr>
          <w:w w:val="89"/>
        </w:rPr>
        <w:t>ime</w:t>
      </w:r>
      <w:r>
        <w:rPr>
          <w:spacing w:val="-2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9"/>
        </w:rPr>
        <w:t>elec</w:t>
      </w:r>
      <w:r>
        <w:rPr>
          <w:spacing w:val="5"/>
          <w:w w:val="89"/>
        </w:rPr>
        <w:t>t</w:t>
      </w:r>
      <w:r>
        <w:rPr>
          <w:spacing w:val="-2"/>
          <w:w w:val="105"/>
        </w:rPr>
        <w:t>r</w:t>
      </w:r>
      <w:r>
        <w:rPr>
          <w:w w:val="89"/>
        </w:rPr>
        <w:t>odes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0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Modular</w:t>
      </w:r>
      <w:r>
        <w:rPr>
          <w:spacing w:val="-1"/>
        </w:rPr>
        <w:t> </w:t>
      </w:r>
      <w:r>
        <w:rPr>
          <w:w w:val="95"/>
        </w:rPr>
        <w:t>type</w:t>
      </w:r>
      <w:r>
        <w:rPr>
          <w:spacing w:val="-1"/>
        </w:rPr>
        <w:t> </w:t>
      </w:r>
      <w:r>
        <w:rPr>
          <w:w w:val="84"/>
        </w:rPr>
        <w:t>s</w:t>
      </w:r>
      <w:r>
        <w:rPr>
          <w:spacing w:val="1"/>
          <w:w w:val="84"/>
        </w:rPr>
        <w:t>y</w:t>
      </w:r>
      <w:r>
        <w:rPr>
          <w:w w:val="89"/>
        </w:rPr>
        <w:t>stem</w:t>
      </w:r>
      <w:r>
        <w:rPr/>
      </w: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Easy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89"/>
        </w:rPr>
        <w:t>eplaceme</w:t>
      </w:r>
      <w:r>
        <w:rPr>
          <w:spacing w:val="-2"/>
          <w:w w:val="89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91"/>
        </w:rPr>
        <w:t>engineer/s</w:t>
      </w:r>
      <w:r>
        <w:rPr>
          <w:spacing w:val="5"/>
          <w:w w:val="91"/>
        </w:rPr>
        <w:t>h</w:t>
      </w:r>
      <w:r>
        <w:rPr>
          <w:w w:val="91"/>
        </w:rPr>
        <w:t>ip</w:t>
      </w:r>
      <w:r>
        <w:rPr>
          <w:spacing w:val="-2"/>
        </w:rPr>
        <w:t> </w:t>
      </w:r>
      <w:r>
        <w:rPr>
          <w:w w:val="90"/>
        </w:rPr>
        <w:t>sta</w:t>
      </w:r>
      <w:r>
        <w:rPr>
          <w:spacing w:val="6"/>
          <w:w w:val="90"/>
        </w:rPr>
        <w:t>f</w:t>
      </w:r>
      <w:r>
        <w:rPr>
          <w:w w:val="112"/>
        </w:rPr>
        <w:t>f</w:t>
      </w:r>
      <w:r>
        <w:rPr/>
      </w: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Global</w:t>
      </w:r>
      <w:r>
        <w:rPr>
          <w:spacing w:val="-1"/>
        </w:rPr>
        <w:t> </w:t>
      </w:r>
      <w:r>
        <w:rPr>
          <w:w w:val="94"/>
        </w:rPr>
        <w:t>support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6"/>
        </w:rPr>
        <w:t>worldwide</w:t>
      </w:r>
      <w:r>
        <w:rPr>
          <w:spacing w:val="-1"/>
        </w:rPr>
        <w:t> </w:t>
      </w:r>
      <w:r>
        <w:rPr>
          <w:w w:val="90"/>
        </w:rPr>
        <w:t>A/S</w:t>
      </w:r>
      <w:r>
        <w:rPr>
          <w:spacing w:val="-1"/>
        </w:rPr>
        <w:t> </w:t>
      </w:r>
      <w:r>
        <w:rPr>
          <w:w w:val="95"/>
        </w:rPr>
        <w:t>ne</w:t>
      </w:r>
      <w:r>
        <w:rPr>
          <w:spacing w:val="5"/>
          <w:w w:val="95"/>
        </w:rPr>
        <w:t>t</w:t>
      </w:r>
      <w:r>
        <w:rPr>
          <w:w w:val="99"/>
        </w:rPr>
        <w:t>work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10049" w:space="2027"/>
            <w:col w:w="4169" w:space="40"/>
            <w:col w:w="66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7"/>
        <w:spacing w:line="240" w:lineRule="auto" w:before="134"/>
        <w:ind w:left="807" w:right="0"/>
        <w:jc w:val="left"/>
        <w:rPr>
          <w:b w:val="0"/>
          <w:bCs w:val="0"/>
        </w:rPr>
      </w:pPr>
      <w:r>
        <w:rPr/>
        <w:t>How it</w:t>
      </w:r>
      <w:r>
        <w:rPr>
          <w:spacing w:val="-27"/>
        </w:rPr>
        <w:t> </w:t>
      </w:r>
      <w:r>
        <w:rPr/>
        <w:t>Works</w:t>
      </w:r>
      <w:r>
        <w:rPr>
          <w:b w:val="0"/>
        </w:rPr>
      </w:r>
    </w:p>
    <w:p>
      <w:pPr>
        <w:pStyle w:val="BodyText"/>
        <w:tabs>
          <w:tab w:pos="2452" w:val="left" w:leader="none"/>
        </w:tabs>
        <w:spacing w:line="240" w:lineRule="auto" w:before="53"/>
        <w:ind w:left="807" w:right="605"/>
        <w:jc w:val="left"/>
      </w:pPr>
      <w:r>
        <w:rPr/>
        <w:br w:type="column"/>
      </w:r>
      <w:r>
        <w:rPr>
          <w:rFonts w:ascii="Calibri" w:hAnsi="Calibri" w:cs="Calibri" w:eastAsia="Calibri"/>
          <w:w w:val="102"/>
        </w:rPr>
        <w:t>Main</w:t>
      </w:r>
      <w:r>
        <w:rPr>
          <w:rFonts w:ascii="Calibri" w:hAnsi="Calibri" w:cs="Calibri" w:eastAsia="Calibri"/>
          <w:spacing w:val="-8"/>
          <w:w w:val="102"/>
        </w:rPr>
        <w:t> </w:t>
      </w:r>
      <w:r>
        <w:rPr>
          <w:rFonts w:ascii="Calibri" w:hAnsi="Calibri" w:cs="Calibri" w:eastAsia="Calibri"/>
          <w:w w:val="102"/>
        </w:rPr>
        <w:t>applica</w:t>
      </w:r>
      <w:r>
        <w:rPr>
          <w:rFonts w:ascii="Calibri" w:hAnsi="Calibri" w:cs="Calibri" w:eastAsia="Calibri"/>
          <w:spacing w:val="5"/>
          <w:w w:val="102"/>
        </w:rPr>
        <w:t>t</w:t>
      </w:r>
      <w:r>
        <w:rPr>
          <w:rFonts w:ascii="Calibri" w:hAnsi="Calibri" w:cs="Calibri" w:eastAsia="Calibri"/>
          <w:w w:val="103"/>
        </w:rPr>
        <w:t>ion</w:t>
      </w:r>
      <w:r>
        <w:rPr>
          <w:rFonts w:ascii="Calibri" w:hAnsi="Calibri" w:cs="Calibri" w:eastAsia="Calibri"/>
        </w:rPr>
        <w:tab/>
      </w:r>
      <w:r>
        <w:rPr>
          <w:rFonts w:ascii="Arial" w:hAnsi="Arial" w:cs="Arial" w:eastAsia="Arial"/>
          <w:w w:val="268"/>
        </w:rPr>
        <w:t>•</w:t>
      </w:r>
      <w:r>
        <w:rPr>
          <w:w w:val="94"/>
        </w:rPr>
        <w:t>Any</w:t>
      </w:r>
      <w:r>
        <w:rPr>
          <w:spacing w:val="-1"/>
        </w:rPr>
        <w:t> </w:t>
      </w:r>
      <w:r>
        <w:rPr>
          <w:spacing w:val="-2"/>
          <w:w w:val="102"/>
        </w:rPr>
        <w:t>v</w:t>
      </w:r>
      <w:r>
        <w:rPr>
          <w:w w:val="82"/>
        </w:rPr>
        <w:t>essel</w:t>
      </w:r>
      <w:r>
        <w:rPr>
          <w:spacing w:val="-1"/>
        </w:rPr>
        <w:t> </w:t>
      </w:r>
      <w:r>
        <w:rPr>
          <w:w w:val="90"/>
        </w:rPr>
        <w:t>types</w:t>
      </w:r>
      <w:r>
        <w:rPr>
          <w:spacing w:val="-1"/>
        </w:rPr>
        <w:t> </w:t>
      </w:r>
      <w:r>
        <w:rPr>
          <w:w w:val="90"/>
        </w:rPr>
        <w:t>including</w:t>
      </w:r>
      <w:r>
        <w:rPr>
          <w:spacing w:val="-2"/>
        </w:rPr>
        <w:t> </w:t>
      </w:r>
      <w:r>
        <w:rPr>
          <w:w w:val="90"/>
        </w:rPr>
        <w:t>oil</w:t>
      </w:r>
      <w:r>
        <w:rPr>
          <w:spacing w:val="-1"/>
        </w:rPr>
        <w:t> </w:t>
      </w:r>
      <w:r>
        <w:rPr>
          <w:w w:val="90"/>
        </w:rPr>
        <w:t>tankers,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w w:val="90"/>
        </w:rPr>
        <w:t>tainers</w:t>
      </w:r>
      <w:r>
        <w:rPr>
          <w:spacing w:val="5"/>
          <w:w w:val="90"/>
        </w:rPr>
        <w:t>h</w:t>
      </w:r>
      <w:r>
        <w:rPr>
          <w:w w:val="84"/>
        </w:rPr>
        <w:t>ips</w:t>
      </w:r>
      <w:r>
        <w:rPr>
          <w:spacing w:val="-2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4"/>
        </w:rPr>
        <w:t>gas</w:t>
      </w:r>
      <w:r>
        <w:rPr>
          <w:spacing w:val="-1"/>
        </w:rPr>
        <w:t> </w:t>
      </w:r>
      <w:r>
        <w:rPr>
          <w:w w:val="89"/>
        </w:rPr>
        <w:t>carriers</w:t>
      </w:r>
      <w:r>
        <w:rPr/>
      </w:r>
    </w:p>
    <w:p>
      <w:pPr>
        <w:pStyle w:val="BodyText"/>
        <w:spacing w:line="240" w:lineRule="auto" w:before="11"/>
        <w:ind w:left="2452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Ballast</w:t>
      </w:r>
      <w:r>
        <w:rPr>
          <w:spacing w:val="-1"/>
        </w:rPr>
        <w:t> </w:t>
      </w:r>
      <w:r>
        <w:rPr>
          <w:w w:val="96"/>
        </w:rPr>
        <w:t>water</w:t>
      </w:r>
      <w:r>
        <w:rPr>
          <w:spacing w:val="-1"/>
        </w:rPr>
        <w:t> </w:t>
      </w:r>
      <w:r>
        <w:rPr>
          <w:w w:val="88"/>
        </w:rPr>
        <w:t>capacity:</w:t>
      </w:r>
      <w:r>
        <w:rPr>
          <w:spacing w:val="-1"/>
        </w:rPr>
        <w:t> </w:t>
      </w:r>
      <w:r>
        <w:rPr>
          <w:w w:val="86"/>
        </w:rPr>
        <w:t>75</w:t>
      </w:r>
      <w:r>
        <w:rPr>
          <w:spacing w:val="-1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92"/>
        </w:rPr>
        <w:t>10,000</w:t>
      </w:r>
      <w:r>
        <w:rPr>
          <w:spacing w:val="-1"/>
        </w:rPr>
        <w:t> </w:t>
      </w:r>
      <w:r>
        <w:rPr>
          <w:spacing w:val="-1"/>
          <w:w w:val="91"/>
        </w:rPr>
        <w:t>m</w:t>
      </w:r>
      <w:r>
        <w:rPr>
          <w:w w:val="86"/>
          <w:position w:val="7"/>
          <w:sz w:val="10"/>
          <w:szCs w:val="10"/>
        </w:rPr>
        <w:t>3</w:t>
      </w:r>
      <w:r>
        <w:rPr>
          <w:w w:val="102"/>
        </w:rPr>
        <w:t>/hr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2" w:equalWidth="0">
            <w:col w:w="2147" w:space="12196"/>
            <w:col w:w="859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66.797607pt;margin-top:716.39502pt;width:90.45pt;height:46.45pt;mso-position-horizontal-relative:page;mso-position-vertical-relative:page;z-index:12496" coordorigin="13336,14328" coordsize="1809,929">
            <v:shape style="position:absolute;left:13336;top:14328;width:1808;height:928" type="#_x0000_t75" stroked="false">
              <v:imagedata r:id="rId132" o:title=""/>
            </v:shape>
            <v:shape style="position:absolute;left:13336;top:14328;width:1809;height:929" type="#_x0000_t202" filled="false" stroked="false">
              <v:textbox inset="0,0,0,0">
                <w:txbxContent>
                  <w:p>
                    <w:pPr>
                      <w:spacing w:before="141"/>
                      <w:ind w:left="31" w:right="0" w:firstLine="0"/>
                      <w:jc w:val="center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w w:val="78"/>
                        <w:sz w:val="19"/>
                      </w:rPr>
                      <w:t>FIELD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  <w:p>
                    <w:pPr>
                      <w:spacing w:line="154" w:lineRule="exact" w:before="152"/>
                      <w:ind w:left="396" w:right="363" w:firstLine="0"/>
                      <w:jc w:val="center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ENGINE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8"/>
                        <w:sz w:val="15"/>
                      </w:rPr>
                      <w:t>ROOM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4"/>
                        <w:sz w:val="15"/>
                      </w:rPr>
                      <w:t>OR</w:t>
                    </w:r>
                    <w:r>
                      <w:rPr>
                        <w:rFonts w:ascii="Arial"/>
                        <w:color w:val="FFFFFF"/>
                        <w:w w:val="74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5"/>
                        <w:w w:val="73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THER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PLACE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6.797607pt;margin-top:547.294434pt;width:90.45pt;height:46.45pt;mso-position-horizontal-relative:page;mso-position-vertical-relative:page;z-index:12544" coordorigin="13336,10946" coordsize="1809,929">
            <v:shape style="position:absolute;left:13336;top:10946;width:1808;height:928" type="#_x0000_t75" stroked="false">
              <v:imagedata r:id="rId133" o:title=""/>
            </v:shape>
            <v:shape style="position:absolute;left:13336;top:10946;width:1809;height:929" type="#_x0000_t202" filled="false" stroked="false">
              <v:textbox inset="0,0,0,0">
                <w:txbxContent>
                  <w:p>
                    <w:pPr>
                      <w:spacing w:before="140"/>
                      <w:ind w:left="31" w:right="0" w:firstLine="0"/>
                      <w:jc w:val="center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w w:val="79"/>
                        <w:sz w:val="19"/>
                      </w:rPr>
                      <w:t>SKID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  <w:p>
                    <w:pPr>
                      <w:spacing w:line="154" w:lineRule="exact" w:before="152"/>
                      <w:ind w:left="396" w:right="363" w:firstLine="0"/>
                      <w:jc w:val="center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ENGINE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8"/>
                        <w:sz w:val="15"/>
                      </w:rPr>
                      <w:t>ROOM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4"/>
                        <w:sz w:val="15"/>
                      </w:rPr>
                      <w:t>OR</w:t>
                    </w:r>
                    <w:r>
                      <w:rPr>
                        <w:rFonts w:ascii="Arial"/>
                        <w:color w:val="FFFFFF"/>
                        <w:w w:val="74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5"/>
                        <w:w w:val="73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THER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PLACE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7"/>
        <w:spacing w:line="240" w:lineRule="auto"/>
        <w:ind w:left="12882" w:right="0"/>
        <w:jc w:val="left"/>
        <w:rPr>
          <w:b w:val="0"/>
          <w:bCs w:val="0"/>
        </w:rPr>
      </w:pPr>
      <w:r>
        <w:rPr/>
        <w:pict>
          <v:group style="position:absolute;margin-left:177.638306pt;margin-top:-69.159996pt;width:335.55pt;height:493.1pt;mso-position-horizontal-relative:page;mso-position-vertical-relative:paragraph;z-index:12400" coordorigin="3553,-1383" coordsize="6711,9862">
            <v:shape style="position:absolute;left:3553;top:6691;width:1149;height:1788" type="#_x0000_t75" stroked="false">
              <v:imagedata r:id="rId134" o:title=""/>
            </v:shape>
            <v:group style="position:absolute;left:5021;top:6868;width:116;height:2" coordorigin="5021,6868" coordsize="116,2">
              <v:shape style="position:absolute;left:5021;top:6868;width:116;height:2" coordorigin="5021,6868" coordsize="116,0" path="m5021,6868l5136,6868e" filled="false" stroked="true" strokeweight=".758pt" strokecolor="#e6e7e8">
                <v:path arrowok="t"/>
              </v:shape>
            </v:group>
            <v:group style="position:absolute;left:5019;top:6868;width:119;height:2" coordorigin="5019,6868" coordsize="119,2">
              <v:shape style="position:absolute;left:5019;top:6868;width:119;height:2" coordorigin="5019,6868" coordsize="119,0" path="m5019,6868l5138,6868e" filled="false" stroked="true" strokeweight=".922pt" strokecolor="#000000">
                <v:path arrowok="t"/>
              </v:shape>
            </v:group>
            <v:group style="position:absolute;left:4757;top:6889;width:648;height:2" coordorigin="4757,6889" coordsize="648,2">
              <v:shape style="position:absolute;left:4757;top:6889;width:648;height:2" coordorigin="4757,6889" coordsize="648,0" path="m4757,6889l5405,6889e" filled="false" stroked="true" strokeweight="1.597pt" strokecolor="#e6e7e8">
                <v:path arrowok="t"/>
              </v:shape>
            </v:group>
            <v:group style="position:absolute;left:4757;top:6873;width:648;height:32" coordorigin="4757,6873" coordsize="648,32">
              <v:shape style="position:absolute;left:4757;top:6873;width:648;height:32" coordorigin="4757,6873" coordsize="648,32" path="m5405,6905l4757,6905,4757,6873,5405,6873,5405,6905xe" filled="false" stroked="true" strokeweight=".164pt" strokecolor="#000000">
                <v:path arrowok="t"/>
              </v:shape>
            </v:group>
            <v:group style="position:absolute;left:4766;top:6865;width:42;height:2" coordorigin="4766,6865" coordsize="42,2">
              <v:shape style="position:absolute;left:4766;top:6865;width:42;height:2" coordorigin="4766,6865" coordsize="42,0" path="m4766,6865l4808,6865e" filled="false" stroked="true" strokeweight=".837pt" strokecolor="#e6e7e8">
                <v:path arrowok="t"/>
              </v:shape>
            </v:group>
            <v:group style="position:absolute;left:4764;top:6865;width:45;height:2" coordorigin="4764,6865" coordsize="45,2">
              <v:shape style="position:absolute;left:4764;top:6865;width:45;height:2" coordorigin="4764,6865" coordsize="45,0" path="m4764,6865l4809,6865e" filled="false" stroked="true" strokeweight="1.001000pt" strokecolor="#000000">
                <v:path arrowok="t"/>
              </v:shape>
            </v:group>
            <v:group style="position:absolute;left:4777;top:6855;width:21;height:2" coordorigin="4777,6855" coordsize="21,2">
              <v:shape style="position:absolute;left:4777;top:6855;width:21;height:2" coordorigin="4777,6855" coordsize="21,0" path="m4777,6855l4798,6855e" filled="false" stroked="true" strokeweight="1.754pt" strokecolor="#e6e7e8">
                <v:path arrowok="t"/>
              </v:shape>
            </v:group>
            <v:group style="position:absolute;left:4775;top:6855;width:25;height:2" coordorigin="4775,6855" coordsize="25,2">
              <v:shape style="position:absolute;left:4775;top:6855;width:25;height:2" coordorigin="4775,6855" coordsize="25,0" path="m4775,6855l4799,6855e" filled="false" stroked="true" strokeweight="1.918pt" strokecolor="#000000">
                <v:path arrowok="t"/>
              </v:shape>
            </v:group>
            <v:group style="position:absolute;left:4769;top:7433;width:42;height:2" coordorigin="4769,7433" coordsize="42,2">
              <v:shape style="position:absolute;left:4769;top:7433;width:42;height:2" coordorigin="4769,7433" coordsize="42,0" path="m4769,7433l4810,7433e" filled="false" stroked="true" strokeweight=".836pt" strokecolor="#e6e7e8">
                <v:path arrowok="t"/>
              </v:shape>
            </v:group>
            <v:group style="position:absolute;left:4767;top:7433;width:45;height:2" coordorigin="4767,7433" coordsize="45,2">
              <v:shape style="position:absolute;left:4767;top:7433;width:45;height:2" coordorigin="4767,7433" coordsize="45,0" path="m4767,7433l4812,7433e" filled="false" stroked="true" strokeweight="1pt" strokecolor="#000000">
                <v:path arrowok="t"/>
              </v:shape>
            </v:group>
            <v:group style="position:absolute;left:4778;top:7424;width:25;height:2" coordorigin="4778,7424" coordsize="25,2">
              <v:shape style="position:absolute;left:4778;top:7424;width:25;height:2" coordorigin="4778,7424" coordsize="25,0" path="m4778,7424l4802,7424e" filled="false" stroked="true" strokeweight="1.916pt" strokecolor="#000000">
                <v:path arrowok="t"/>
              </v:shape>
            </v:group>
            <v:group style="position:absolute;left:5355;top:6865;width:42;height:2" coordorigin="5355,6865" coordsize="42,2">
              <v:shape style="position:absolute;left:5355;top:6865;width:42;height:2" coordorigin="5355,6865" coordsize="42,0" path="m5355,6865l5396,6865e" filled="false" stroked="true" strokeweight=".837pt" strokecolor="#e6e7e8">
                <v:path arrowok="t"/>
              </v:shape>
            </v:group>
            <v:group style="position:absolute;left:5353;top:6865;width:45;height:2" coordorigin="5353,6865" coordsize="45,2">
              <v:shape style="position:absolute;left:5353;top:6865;width:45;height:2" coordorigin="5353,6865" coordsize="45,0" path="m5353,6865l5398,6865e" filled="false" stroked="true" strokeweight="1.001000pt" strokecolor="#000000">
                <v:path arrowok="t"/>
              </v:shape>
            </v:group>
            <v:group style="position:absolute;left:5365;top:6855;width:21;height:2" coordorigin="5365,6855" coordsize="21,2">
              <v:shape style="position:absolute;left:5365;top:6855;width:21;height:2" coordorigin="5365,6855" coordsize="21,0" path="m5365,6855l5386,6855e" filled="false" stroked="true" strokeweight="1.754pt" strokecolor="#e6e7e8">
                <v:path arrowok="t"/>
              </v:shape>
            </v:group>
            <v:group style="position:absolute;left:5364;top:6855;width:25;height:2" coordorigin="5364,6855" coordsize="25,2">
              <v:shape style="position:absolute;left:5364;top:6855;width:25;height:2" coordorigin="5364,6855" coordsize="25,0" path="m5364,6855l5388,6855e" filled="false" stroked="true" strokeweight="1.918pt" strokecolor="#000000">
                <v:path arrowok="t"/>
              </v:shape>
            </v:group>
            <v:group style="position:absolute;left:4775;top:6873;width:26;height:66" coordorigin="4775,6873" coordsize="26,66">
              <v:shape style="position:absolute;left:4775;top:6873;width:26;height:66" coordorigin="4775,6873" coordsize="26,66" path="m4775,6938l4800,6938,4800,6873,4775,6873,4775,6938xe" filled="true" fillcolor="#e6e7e8" stroked="false">
                <v:path arrowok="t"/>
                <v:fill type="solid"/>
              </v:shape>
            </v:group>
            <v:group style="position:absolute;left:4775;top:6873;width:26;height:66" coordorigin="4775,6873" coordsize="26,66">
              <v:shape style="position:absolute;left:4775;top:6873;width:26;height:66" coordorigin="4775,6873" coordsize="26,66" path="m4800,6938l4775,6938,4775,6889,4775,6873,4800,6873,4800,6938xe" filled="false" stroked="true" strokeweight=".164pt" strokecolor="#000000">
                <v:path arrowok="t"/>
              </v:shape>
            </v:group>
            <v:group style="position:absolute;left:5364;top:6873;width:26;height:66" coordorigin="5364,6873" coordsize="26,66">
              <v:shape style="position:absolute;left:5364;top:6873;width:26;height:66" coordorigin="5364,6873" coordsize="26,66" path="m5364,6938l5389,6938,5389,6873,5364,6873,5364,6938xe" filled="true" fillcolor="#e6e7e8" stroked="false">
                <v:path arrowok="t"/>
                <v:fill type="solid"/>
              </v:shape>
            </v:group>
            <v:group style="position:absolute;left:5364;top:6873;width:26;height:66" coordorigin="5364,6873" coordsize="26,66">
              <v:shape style="position:absolute;left:5364;top:6873;width:26;height:66" coordorigin="5364,6873" coordsize="26,66" path="m5389,6938l5364,6938,5364,6873,5389,6873,5389,6938xe" filled="false" stroked="true" strokeweight=".164pt" strokecolor="#000000">
                <v:path arrowok="t"/>
              </v:shape>
            </v:group>
            <v:group style="position:absolute;left:4759;top:6926;width:17;height:2" coordorigin="4759,6926" coordsize="17,2">
              <v:shape style="position:absolute;left:4759;top:6926;width:17;height:2" coordorigin="4759,6926" coordsize="17,0" path="m4759,6926l4775,6926e" filled="false" stroked="true" strokeweight="1.171pt" strokecolor="#e6e7e8">
                <v:path arrowok="t"/>
              </v:shape>
            </v:group>
            <v:group style="position:absolute;left:4757;top:6926;width:20;height:2" coordorigin="4757,6926" coordsize="20,2">
              <v:shape style="position:absolute;left:4757;top:6926;width:20;height:2" coordorigin="4757,6926" coordsize="20,0" path="m4757,6926l4777,6926e" filled="false" stroked="true" strokeweight="1.335pt" strokecolor="#000000">
                <v:path arrowok="t"/>
              </v:shape>
            </v:group>
            <v:group style="position:absolute;left:4766;top:6938;width:44;height:14" coordorigin="4766,6938" coordsize="44,14">
              <v:shape style="position:absolute;left:4766;top:6938;width:44;height:14" coordorigin="4766,6938" coordsize="44,14" path="m4766,6952l4809,6952,4809,6938,4766,6938,4766,6952xe" filled="true" fillcolor="#e6e7e8" stroked="false">
                <v:path arrowok="t"/>
                <v:fill type="solid"/>
              </v:shape>
            </v:group>
            <v:group style="position:absolute;left:4764;top:6937;width:47;height:17" coordorigin="4764,6937" coordsize="47,17">
              <v:shape style="position:absolute;left:4764;top:6937;width:47;height:17" coordorigin="4764,6937" coordsize="47,17" path="m4764,6953l4811,6953,4811,6937,4764,6937,4764,6953xe" filled="true" fillcolor="#000000" stroked="false">
                <v:path arrowok="t"/>
                <v:fill type="solid"/>
              </v:shape>
            </v:group>
            <v:group style="position:absolute;left:5389;top:6926;width:17;height:2" coordorigin="5389,6926" coordsize="17,2">
              <v:shape style="position:absolute;left:5389;top:6926;width:17;height:2" coordorigin="5389,6926" coordsize="17,0" path="m5389,6926l5405,6926e" filled="false" stroked="true" strokeweight="1.171pt" strokecolor="#e6e7e8">
                <v:path arrowok="t"/>
              </v:shape>
            </v:group>
            <v:group style="position:absolute;left:5387;top:6926;width:20;height:2" coordorigin="5387,6926" coordsize="20,2">
              <v:shape style="position:absolute;left:5387;top:6926;width:20;height:2" coordorigin="5387,6926" coordsize="20,0" path="m5387,6926l5407,6926e" filled="false" stroked="true" strokeweight="1.335pt" strokecolor="#000000">
                <v:path arrowok="t"/>
              </v:shape>
            </v:group>
            <v:group style="position:absolute;left:5358;top:6938;width:44;height:14" coordorigin="5358,6938" coordsize="44,14">
              <v:shape style="position:absolute;left:5358;top:6938;width:44;height:14" coordorigin="5358,6938" coordsize="44,14" path="m5358,6952l5402,6952,5402,6938,5358,6938,5358,6952xe" filled="true" fillcolor="#e6e7e8" stroked="false">
                <v:path arrowok="t"/>
                <v:fill type="solid"/>
              </v:shape>
            </v:group>
            <v:group style="position:absolute;left:5357;top:6937;width:47;height:17" coordorigin="5357,6937" coordsize="47,17">
              <v:shape style="position:absolute;left:5357;top:6937;width:47;height:17" coordorigin="5357,6937" coordsize="47,17" path="m5357,6953l5403,6953,5403,6937,5357,6937,5357,6953xe" filled="true" fillcolor="#000000" stroked="false">
                <v:path arrowok="t"/>
                <v:fill type="solid"/>
              </v:shape>
            </v:group>
            <v:group style="position:absolute;left:4778;top:6938;width:20;height:14" coordorigin="4778,6938" coordsize="20,14">
              <v:shape style="position:absolute;left:4778;top:6938;width:20;height:14" coordorigin="4778,6938" coordsize="20,14" path="m4778,6952l4798,6952,4798,6938,4778,6938,4778,6952xe" filled="true" fillcolor="#e6e7e8" stroked="false">
                <v:path arrowok="t"/>
                <v:fill type="solid"/>
              </v:shape>
            </v:group>
            <v:group style="position:absolute;left:4777;top:6937;width:23;height:17" coordorigin="4777,6937" coordsize="23,17">
              <v:shape style="position:absolute;left:4777;top:6937;width:23;height:17" coordorigin="4777,6937" coordsize="23,17" path="m4777,6953l4800,6953,4800,6937,4777,6937,4777,6953xe" filled="true" fillcolor="#000000" stroked="false">
                <v:path arrowok="t"/>
                <v:fill type="solid"/>
              </v:shape>
            </v:group>
            <v:group style="position:absolute;left:4768;top:7542;width:44;height:2" coordorigin="4768,7542" coordsize="44,2">
              <v:shape style="position:absolute;left:4768;top:7542;width:44;height:2" coordorigin="4768,7542" coordsize="44,0" path="m4768,7542l4812,7542e" filled="false" stroked="true" strokeweight=".667pt" strokecolor="#e6e7e8">
                <v:path arrowok="t"/>
              </v:shape>
            </v:group>
            <v:group style="position:absolute;left:4766;top:7542;width:47;height:2" coordorigin="4766,7542" coordsize="47,2">
              <v:shape style="position:absolute;left:4766;top:7542;width:47;height:2" coordorigin="4766,7542" coordsize="47,0" path="m4766,7542l4813,7542e" filled="false" stroked="true" strokeweight=".831pt" strokecolor="#000000">
                <v:path arrowok="t"/>
              </v:shape>
            </v:group>
            <v:group style="position:absolute;left:4810;top:6885;width:24;height:46" coordorigin="4810,6885" coordsize="24,46">
              <v:shape style="position:absolute;left:4810;top:6885;width:24;height:46" coordorigin="4810,6885" coordsize="24,46" path="m4826,6926l4818,6926,4818,6931,4826,6931,4826,6926xe" filled="true" fillcolor="#e6e7e8" stroked="false">
                <v:path arrowok="t"/>
                <v:fill type="solid"/>
              </v:shape>
              <v:shape style="position:absolute;left:4810;top:6885;width:24;height:46" coordorigin="4810,6885" coordsize="24,46" path="m4831,6885l4812,6885,4812,6907,4810,6909,4810,6926,4833,6926,4833,6909,4831,6906,4831,6885xe" filled="true" fillcolor="#e6e7e8" stroked="false">
                <v:path arrowok="t"/>
                <v:fill type="solid"/>
              </v:shape>
            </v:group>
            <v:group style="position:absolute;left:4810;top:6885;width:24;height:46" coordorigin="4810,6885" coordsize="24,46">
              <v:shape style="position:absolute;left:4810;top:6885;width:24;height:46" coordorigin="4810,6885" coordsize="24,46" path="m4833,6909l4831,6906,4831,6885,4812,6885,4812,6907,4810,6909,4810,6926,4818,6926,4818,6931,4826,6931,4826,6926,4833,6926,4833,6909xe" filled="false" stroked="true" strokeweight=".164pt" strokecolor="#000000">
                <v:path arrowok="t"/>
              </v:shape>
            </v:group>
            <v:group style="position:absolute;left:5332;top:7478;width:24;height:46" coordorigin="5332,7478" coordsize="24,46">
              <v:shape style="position:absolute;left:5332;top:7478;width:24;height:46" coordorigin="5332,7478" coordsize="24,46" path="m5348,7520l5341,7520,5341,7524,5348,7524,5348,7520xe" filled="true" fillcolor="#e6e7e8" stroked="false">
                <v:path arrowok="t"/>
                <v:fill type="solid"/>
              </v:shape>
              <v:shape style="position:absolute;left:5332;top:7478;width:24;height:46" coordorigin="5332,7478" coordsize="24,46" path="m5353,7478l5335,7478,5335,7500,5332,7503,5332,7520,5355,7520,5355,7502,5353,7499,5353,7478xe" filled="true" fillcolor="#e6e7e8" stroked="false">
                <v:path arrowok="t"/>
                <v:fill type="solid"/>
              </v:shape>
            </v:group>
            <v:group style="position:absolute;left:5332;top:7478;width:24;height:46" coordorigin="5332,7478" coordsize="24,46">
              <v:shape style="position:absolute;left:5332;top:7478;width:24;height:46" coordorigin="5332,7478" coordsize="24,46" path="m5355,7502l5353,7499,5353,7478,5335,7478,5335,7500,5332,7503,5332,7520,5341,7520,5341,7524,5348,7524,5348,7520,5355,7520,5355,7502xe" filled="false" stroked="true" strokeweight=".164pt" strokecolor="#000000">
                <v:path arrowok="t"/>
              </v:shape>
            </v:group>
            <v:group style="position:absolute;left:5149;top:7726;width:107;height:553" coordorigin="5149,7726" coordsize="107,553">
              <v:shape style="position:absolute;left:5149;top:7726;width:107;height:553" coordorigin="5149,7726" coordsize="107,553" path="m5256,8278l5149,8278,5149,7726,5256,7726,5256,8278xe" filled="true" fillcolor="#e6e7e8" stroked="false">
                <v:path arrowok="t"/>
                <v:fill type="solid"/>
              </v:shape>
            </v:group>
            <v:group style="position:absolute;left:5149;top:7726;width:107;height:553" coordorigin="5149,7726" coordsize="107,553">
              <v:shape style="position:absolute;left:5149;top:7726;width:107;height:553" coordorigin="5149,7726" coordsize="107,553" path="m5256,8278l5149,8278,5149,7726,5256,7726,5256,8278xe" filled="false" stroked="true" strokeweight=".164pt" strokecolor="#000000">
                <v:path arrowok="t"/>
              </v:shape>
            </v:group>
            <v:group style="position:absolute;left:5148;top:7739;width:108;height:2" coordorigin="5148,7739" coordsize="108,2">
              <v:shape style="position:absolute;left:5148;top:7739;width:108;height:2" coordorigin="5148,7739" coordsize="108,0" path="m5148,7739l5255,7739e" filled="false" stroked="true" strokeweight="0pt" strokecolor="#e6e7e8">
                <v:path arrowok="t"/>
              </v:shape>
            </v:group>
            <v:group style="position:absolute;left:5148;top:7739;width:108;height:2" coordorigin="5148,7739" coordsize="108,2">
              <v:shape style="position:absolute;left:5148;top:7739;width:108;height:2" coordorigin="5148,7739" coordsize="108,0" path="m5255,7739l5148,7739e" filled="false" stroked="true" strokeweight=".164pt" strokecolor="#000000">
                <v:path arrowok="t"/>
              </v:shape>
            </v:group>
            <v:group style="position:absolute;left:4712;top:6903;width:744;height:1136" coordorigin="4712,6903" coordsize="744,1136">
              <v:shape style="position:absolute;left:4712;top:6903;width:744;height:1136" coordorigin="4712,6903" coordsize="744,1136" path="m4739,7661l4713,7661,4713,7697,4712,7703,4712,7997,4715,8003,4715,8039,4740,8039,4740,7989,4750,7972,4951,7972,5180,7816,5230,7730,4762,7730,4739,7719,4739,7661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5336,7532l4833,7532,4838,7541,4843,7550,4851,7558,4853,7583,4919,7692,4874,7723,4762,7730,5230,7730,5316,7585,5316,7557,5333,7533,5336,7532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4826,7441l4761,7443,4761,7467,4806,7467,4806,7508,4762,7508,4762,7534,4825,7534,4833,7532,5336,7532,5339,7530,5408,7530,5409,7506,5365,7506,5360,7500,5360,7467,5364,7459,5408,7459,5408,7441,4831,7441,4826,7441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5408,7530l5339,7530,5343,7531,5358,7532,5407,7531,5408,7530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5361,6903l4859,6905,4800,6905,4800,6937,4827,6937,4841,6940,4850,6965,4852,7412,4837,7433,4831,7441,5408,7441,5408,7433,5337,7433,5331,7428,5317,7404,5317,7306,5455,7306,5455,7065,5315,7065,5315,6962,5333,6936,5338,6932,5361,6932,5361,6903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5455,7306l5399,7306,5427,7310,5428,7321,5428,7343,5428,7366,5453,7370,5453,7336,5455,7328,5455,7306xe" filled="true" fillcolor="#e6e7e8" stroked="false">
                <v:path arrowok="t"/>
                <v:fill type="solid"/>
              </v:shape>
              <v:shape style="position:absolute;left:4712;top:6903;width:744;height:1136" coordorigin="4712,6903" coordsize="744,1136" path="m5451,6994l5425,6994,5425,7045,5426,7056,5410,7061,5315,7065,5455,7065,5455,7038,5451,7033,5451,6994xe" filled="true" fillcolor="#e6e7e8" stroked="false">
                <v:path arrowok="t"/>
                <v:fill type="solid"/>
              </v:shape>
            </v:group>
            <v:group style="position:absolute;left:4712;top:6903;width:744;height:1136" coordorigin="4712,6903" coordsize="744,1136">
              <v:shape style="position:absolute;left:4712;top:6903;width:744;height:1136" coordorigin="4712,6903" coordsize="744,1136" path="m4859,6905l4800,6905,4800,6937,4827,6937,4841,6940,4850,6965,4852,7412,4837,7433,4831,7441,4826,7441,4761,7443,4761,7467,4806,7467,4806,7508,4762,7508,4762,7534,4825,7534,4833,7532,4838,7541,4843,7550,4851,7558,4853,7583,4919,7692,4874,7723,4762,7730,4739,7719,4739,7710,4739,7661,4713,7661,4713,7697,4712,7703,4712,7997,4715,8003,4715,8039,4740,8039,4740,7989,4750,7972,4761,7972,4951,7972,5180,7816,5316,7585,5316,7557,5333,7533,5339,7530,5343,7531,5358,7532,5387,7531,5407,7531,5409,7506,5365,7506,5360,7500,5360,7467,5364,7459,5408,7459,5408,7433,5337,7433,5331,7428,5317,7404,5317,7306,5399,7306,5427,7310,5428,7321,5428,7343,5428,7366,5453,7370,5453,7336,5455,7328,5455,7038,5451,7033,5451,6994,5425,6994,5425,7045,5426,7056,5410,7061,5315,7065,5315,6962,5333,6936,5338,6932,5347,6932,5361,6932,5361,6903,4859,6905xe" filled="false" stroked="true" strokeweight=".164pt" strokecolor="#000000">
                <v:path arrowok="t"/>
              </v:shape>
            </v:group>
            <v:group style="position:absolute;left:4789;top:7406;width:2;height:143" coordorigin="4789,7406" coordsize="2,143">
              <v:shape style="position:absolute;left:4789;top:7406;width:2;height:143" coordorigin="4789,7406" coordsize="0,143" path="m4789,7406l4789,7549e" filled="false" stroked="true" strokeweight="1.1595pt" strokecolor="#e6e7e8">
                <v:path arrowok="t"/>
              </v:shape>
            </v:group>
            <v:group style="position:absolute;left:4789;top:7441;width:2;height:111" coordorigin="4789,7441" coordsize="2,111">
              <v:shape style="position:absolute;left:4789;top:7441;width:2;height:111" coordorigin="4789,7441" coordsize="0,111" path="m4789,7441l4789,7551e" filled="false" stroked="true" strokeweight="1.297pt" strokecolor="#000000">
                <v:path arrowok="t"/>
              </v:shape>
            </v:group>
            <v:group style="position:absolute;left:4806;top:7489;width:297;height:2" coordorigin="4806,7489" coordsize="297,2">
              <v:shape style="position:absolute;left:4806;top:7489;width:297;height:2" coordorigin="4806,7489" coordsize="297,0" path="m4806,7489l5102,7489e" filled="false" stroked="true" strokeweight="1.528pt" strokecolor="#e6e7e8">
                <v:path arrowok="t"/>
              </v:shape>
            </v:group>
            <v:group style="position:absolute;left:4806;top:7473;width:297;height:31" coordorigin="4806,7473" coordsize="297,31">
              <v:shape style="position:absolute;left:4806;top:7473;width:297;height:31" coordorigin="4806,7473" coordsize="297,31" path="m5102,7504l4806,7504,4806,7473,5102,7473,5102,7504xe" filled="false" stroked="true" strokeweight=".164pt" strokecolor="#000000">
                <v:path arrowok="t"/>
              </v:shape>
            </v:group>
            <v:group style="position:absolute;left:4811;top:7452;width:23;height:72" coordorigin="4811,7452" coordsize="23,72">
              <v:shape style="position:absolute;left:4811;top:7452;width:23;height:72" coordorigin="4811,7452" coordsize="23,72" path="m4811,7523l4834,7523,4834,7452,4811,7452,4811,7523xe" filled="true" fillcolor="#e6e7e8" stroked="false">
                <v:path arrowok="t"/>
                <v:fill type="solid"/>
              </v:shape>
            </v:group>
            <v:group style="position:absolute;left:4810;top:7487;width:26;height:2" coordorigin="4810,7487" coordsize="26,2">
              <v:shape style="position:absolute;left:4810;top:7487;width:26;height:2" coordorigin="4810,7487" coordsize="26,0" path="m4810,7487l4836,7487e" filled="false" stroked="true" strokeweight="3.725pt" strokecolor="#000000">
                <v:path arrowok="t"/>
              </v:shape>
            </v:group>
            <v:group style="position:absolute;left:4818;top:7449;width:11;height:2" coordorigin="4818,7449" coordsize="11,2">
              <v:shape style="position:absolute;left:4818;top:7449;width:11;height:2" coordorigin="4818,7449" coordsize="11,0" path="m4818,7449l4828,7449e" filled="false" stroked="true" strokeweight=".299pt" strokecolor="#e6e7e8">
                <v:path arrowok="t"/>
              </v:shape>
            </v:group>
            <v:group style="position:absolute;left:4816;top:7449;width:14;height:2" coordorigin="4816,7449" coordsize="14,2">
              <v:shape style="position:absolute;left:4816;top:7449;width:14;height:2" coordorigin="4816,7449" coordsize="14,0" path="m4816,7449l4830,7449e" filled="false" stroked="true" strokeweight=".463pt" strokecolor="#000000">
                <v:path arrowok="t"/>
              </v:shape>
            </v:group>
            <v:group style="position:absolute;left:4818;top:7523;width:11;height:6" coordorigin="4818,7523" coordsize="11,6">
              <v:shape style="position:absolute;left:4818;top:7523;width:11;height:6" coordorigin="4818,7523" coordsize="11,6" path="m4818,7529l4828,7529,4828,7523,4818,7523,4818,7529xe" filled="true" fillcolor="#e6e7e8" stroked="false">
                <v:path arrowok="t"/>
                <v:fill type="solid"/>
              </v:shape>
            </v:group>
            <v:group style="position:absolute;left:4816;top:7521;width:14;height:10" coordorigin="4816,7521" coordsize="14,10">
              <v:shape style="position:absolute;left:4816;top:7521;width:14;height:10" coordorigin="4816,7521" coordsize="14,10" path="m4816,7530l4830,7530,4830,7521,4816,7521,4816,7530xe" filled="true" fillcolor="#000000" stroked="false">
                <v:path arrowok="t"/>
                <v:fill type="solid"/>
              </v:shape>
            </v:group>
            <v:group style="position:absolute;left:5359;top:7433;width:42;height:2" coordorigin="5359,7433" coordsize="42,2">
              <v:shape style="position:absolute;left:5359;top:7433;width:42;height:2" coordorigin="5359,7433" coordsize="42,0" path="m5359,7433l5400,7433e" filled="false" stroked="true" strokeweight=".836pt" strokecolor="#e6e7e8">
                <v:path arrowok="t"/>
              </v:shape>
            </v:group>
            <v:group style="position:absolute;left:5357;top:7433;width:45;height:2" coordorigin="5357,7433" coordsize="45,2">
              <v:shape style="position:absolute;left:5357;top:7433;width:45;height:2" coordorigin="5357,7433" coordsize="45,0" path="m5357,7433l5402,7433e" filled="false" stroked="true" strokeweight="1pt" strokecolor="#000000">
                <v:path arrowok="t"/>
              </v:shape>
            </v:group>
            <v:group style="position:absolute;left:5367;top:7424;width:25;height:2" coordorigin="5367,7424" coordsize="25,2">
              <v:shape style="position:absolute;left:5367;top:7424;width:25;height:2" coordorigin="5367,7424" coordsize="25,0" path="m5367,7424l5391,7424e" filled="false" stroked="true" strokeweight="1.916pt" strokecolor="#000000">
                <v:path arrowok="t"/>
              </v:shape>
            </v:group>
            <v:group style="position:absolute;left:5357;top:7542;width:44;height:2" coordorigin="5357,7542" coordsize="44,2">
              <v:shape style="position:absolute;left:5357;top:7542;width:44;height:2" coordorigin="5357,7542" coordsize="44,0" path="m5357,7542l5401,7542e" filled="false" stroked="true" strokeweight=".667pt" strokecolor="#e6e7e8">
                <v:path arrowok="t"/>
              </v:shape>
            </v:group>
            <v:group style="position:absolute;left:5356;top:7542;width:47;height:2" coordorigin="5356,7542" coordsize="47,2">
              <v:shape style="position:absolute;left:5356;top:7542;width:47;height:2" coordorigin="5356,7542" coordsize="47,0" path="m5356,7542l5403,7542e" filled="false" stroked="true" strokeweight=".831pt" strokecolor="#000000">
                <v:path arrowok="t"/>
              </v:shape>
            </v:group>
            <v:group style="position:absolute;left:5380;top:7406;width:2;height:143" coordorigin="5380,7406" coordsize="2,143">
              <v:shape style="position:absolute;left:5380;top:7406;width:2;height:143" coordorigin="5380,7406" coordsize="0,143" path="m5380,7406l5380,7549e" filled="false" stroked="true" strokeweight="1.1589pt" strokecolor="#e6e7e8">
                <v:path arrowok="t"/>
              </v:shape>
            </v:group>
            <v:group style="position:absolute;left:5380;top:7441;width:2;height:111" coordorigin="5380,7441" coordsize="2,111">
              <v:shape style="position:absolute;left:5380;top:7441;width:2;height:111" coordorigin="5380,7441" coordsize="0,111" path="m5380,7441l5380,7551e" filled="false" stroked="true" strokeweight="1.296pt" strokecolor="#000000">
                <v:path arrowok="t"/>
              </v:shape>
            </v:group>
            <v:group style="position:absolute;left:5067;top:7489;width:297;height:2" coordorigin="5067,7489" coordsize="297,2">
              <v:shape style="position:absolute;left:5067;top:7489;width:297;height:2" coordorigin="5067,7489" coordsize="297,0" path="m5067,7489l5363,7489e" filled="false" stroked="true" strokeweight="1.528pt" strokecolor="#e6e7e8">
                <v:path arrowok="t"/>
              </v:shape>
            </v:group>
            <v:group style="position:absolute;left:5067;top:7473;width:297;height:31" coordorigin="5067,7473" coordsize="297,31">
              <v:shape style="position:absolute;left:5067;top:7473;width:297;height:31" coordorigin="5067,7473" coordsize="297,31" path="m5067,7504l5363,7504,5363,7473,5067,7473,5067,7504xe" filled="false" stroked="true" strokeweight=".164pt" strokecolor="#000000">
                <v:path arrowok="t"/>
              </v:shape>
            </v:group>
            <v:group style="position:absolute;left:4712;top:7698;width:28;height:2" coordorigin="4712,7698" coordsize="28,2">
              <v:shape style="position:absolute;left:4712;top:7698;width:28;height:2" coordorigin="4712,7698" coordsize="28,0" path="m4712,7698l4740,7698e" filled="false" stroked="true" strokeweight="0pt" strokecolor="#e6e7e8">
                <v:path arrowok="t"/>
              </v:shape>
            </v:group>
            <v:group style="position:absolute;left:4712;top:7698;width:28;height:2" coordorigin="4712,7698" coordsize="28,2">
              <v:shape style="position:absolute;left:4712;top:7698;width:28;height:2" coordorigin="4712,7698" coordsize="28,0" path="m4712,7698l4740,7698e" filled="false" stroked="true" strokeweight=".164pt" strokecolor="#000000">
                <v:path arrowok="t"/>
              </v:shape>
            </v:group>
            <v:group style="position:absolute;left:4713;top:7676;width:27;height:2" coordorigin="4713,7676" coordsize="27,2">
              <v:shape style="position:absolute;left:4713;top:7676;width:27;height:2" coordorigin="4713,7676" coordsize="27,0" path="m4713,7676l4740,7676e" filled="false" stroked="true" strokeweight="0pt" strokecolor="#e6e7e8">
                <v:path arrowok="t"/>
              </v:shape>
            </v:group>
            <v:group style="position:absolute;left:4713;top:7676;width:27;height:2" coordorigin="4713,7676" coordsize="27,2">
              <v:shape style="position:absolute;left:4713;top:7676;width:27;height:2" coordorigin="4713,7676" coordsize="27,0" path="m4740,7676l4713,7676e" filled="false" stroked="true" strokeweight=".164pt" strokecolor="#000000">
                <v:path arrowok="t"/>
              </v:shape>
            </v:group>
            <v:group style="position:absolute;left:4715;top:8003;width:26;height:2" coordorigin="4715,8003" coordsize="26,2">
              <v:shape style="position:absolute;left:4715;top:8003;width:26;height:2" coordorigin="4715,8003" coordsize="26,0" path="m4715,8003l4740,8003e" filled="false" stroked="true" strokeweight="0pt" strokecolor="#e6e7e8">
                <v:path arrowok="t"/>
              </v:shape>
            </v:group>
            <v:group style="position:absolute;left:4715;top:8003;width:26;height:2" coordorigin="4715,8003" coordsize="26,2">
              <v:shape style="position:absolute;left:4715;top:8003;width:26;height:2" coordorigin="4715,8003" coordsize="26,0" path="m4740,8003l4715,8003e" filled="false" stroked="true" strokeweight=".164pt" strokecolor="#000000">
                <v:path arrowok="t"/>
              </v:shape>
            </v:group>
            <v:group style="position:absolute;left:4715;top:8027;width:26;height:2" coordorigin="4715,8027" coordsize="26,2">
              <v:shape style="position:absolute;left:4715;top:8027;width:26;height:2" coordorigin="4715,8027" coordsize="26,0" path="m4715,8027l4740,8027e" filled="false" stroked="true" strokeweight="0pt" strokecolor="#e6e7e8">
                <v:path arrowok="t"/>
              </v:shape>
            </v:group>
            <v:group style="position:absolute;left:4715;top:8027;width:26;height:2" coordorigin="4715,8027" coordsize="26,2">
              <v:shape style="position:absolute;left:4715;top:8027;width:26;height:2" coordorigin="4715,8027" coordsize="26,0" path="m4740,8027l4715,8027e" filled="false" stroked="true" strokeweight=".164pt" strokecolor="#000000">
                <v:path arrowok="t"/>
              </v:shape>
            </v:group>
            <v:group style="position:absolute;left:4785;top:7728;width:2;height:246" coordorigin="4785,7728" coordsize="2,246">
              <v:shape style="position:absolute;left:4785;top:7728;width:2;height:246" coordorigin="4785,7728" coordsize="0,246" path="m4785,7728l4785,7974e" filled="false" stroked="true" strokeweight="0pt" strokecolor="#e6e7e8">
                <v:path arrowok="t"/>
              </v:shape>
            </v:group>
            <v:group style="position:absolute;left:4785;top:7728;width:2;height:246" coordorigin="4785,7728" coordsize="2,246">
              <v:shape style="position:absolute;left:4785;top:7728;width:2;height:246" coordorigin="4785,7728" coordsize="0,246" path="m4785,7728l4785,7974e" filled="false" stroked="true" strokeweight=".164pt" strokecolor="#000000">
                <v:path arrowok="t"/>
              </v:shape>
            </v:group>
            <v:group style="position:absolute;left:4873;top:7722;width:80;height:248" coordorigin="4873,7722" coordsize="80,248">
              <v:shape style="position:absolute;left:4873;top:7722;width:80;height:248" coordorigin="4873,7722" coordsize="80,248" path="m4952,7970l4873,7722e" filled="false" stroked="true" strokeweight=".164pt" strokecolor="#000000">
                <v:path arrowok="t"/>
              </v:shape>
            </v:group>
            <v:group style="position:absolute;left:4869;top:7617;width:30;height:29" coordorigin="4869,7617" coordsize="30,29">
              <v:shape style="position:absolute;left:4869;top:7617;width:30;height:29" coordorigin="4869,7617" coordsize="30,29" path="m4884,7617l4883,7617,4869,7626,4879,7645,4898,7638,4884,7617xe" filled="true" fillcolor="#e6e7e8" stroked="false">
                <v:path arrowok="t"/>
                <v:fill type="solid"/>
              </v:shape>
            </v:group>
            <v:group style="position:absolute;left:4869;top:7617;width:30;height:29" coordorigin="4869,7617" coordsize="30,29">
              <v:shape style="position:absolute;left:4869;top:7617;width:30;height:29" coordorigin="4869,7617" coordsize="30,29" path="m4883,7617l4869,7626,4879,7645,4898,7638,4884,7617e" filled="false" stroked="true" strokeweight=".164pt" strokecolor="#000000">
                <v:path arrowok="t"/>
              </v:shape>
            </v:group>
            <v:group style="position:absolute;left:4863;top:7629;width:15;height:17" coordorigin="4863,7629" coordsize="15,17">
              <v:shape style="position:absolute;left:4863;top:7629;width:15;height:17" coordorigin="4863,7629" coordsize="15,17" path="m4870,7629l4863,7633,4868,7646,4877,7641,4870,7629xe" filled="true" fillcolor="#e6e7e8" stroked="false">
                <v:path arrowok="t"/>
                <v:fill type="solid"/>
              </v:shape>
            </v:group>
            <v:group style="position:absolute;left:4863;top:7629;width:15;height:17" coordorigin="4863,7629" coordsize="15,17">
              <v:shape style="position:absolute;left:4863;top:7629;width:15;height:17" coordorigin="4863,7629" coordsize="15,17" path="m4870,7629l4863,7633,4868,7646,4877,7641,4870,7629xe" filled="false" stroked="true" strokeweight=".164pt" strokecolor="#000000">
                <v:path arrowok="t"/>
              </v:shape>
            </v:group>
            <v:group style="position:absolute;left:4797;top:7971;width:107;height:308" coordorigin="4797,7971" coordsize="107,308">
              <v:shape style="position:absolute;left:4797;top:7971;width:107;height:308" coordorigin="4797,7971" coordsize="107,308" path="m4904,8278l4797,8278,4797,7971,4904,7971,4904,8278xe" filled="true" fillcolor="#e6e7e8" stroked="false">
                <v:path arrowok="t"/>
                <v:fill type="solid"/>
              </v:shape>
            </v:group>
            <v:group style="position:absolute;left:4797;top:7971;width:107;height:308" coordorigin="4797,7971" coordsize="107,308">
              <v:shape style="position:absolute;left:4797;top:7971;width:107;height:308" coordorigin="4797,7971" coordsize="107,308" path="m4904,8278l4797,8278,4797,7971,4904,7971,4904,8278xe" filled="false" stroked="true" strokeweight=".164pt" strokecolor="#000000">
                <v:path arrowok="t"/>
              </v:shape>
            </v:group>
            <v:group style="position:absolute;left:4758;top:8286;width:184;height:2" coordorigin="4758,8286" coordsize="184,2">
              <v:shape style="position:absolute;left:4758;top:8286;width:184;height:2" coordorigin="4758,8286" coordsize="184,0" path="m4758,8286l4942,8286e" filled="false" stroked="true" strokeweight=".736pt" strokecolor="#e6e7e8">
                <v:path arrowok="t"/>
              </v:shape>
            </v:group>
            <v:group style="position:absolute;left:4756;top:8286;width:188;height:2" coordorigin="4756,8286" coordsize="188,2">
              <v:shape style="position:absolute;left:4756;top:8286;width:188;height:2" coordorigin="4756,8286" coordsize="188,0" path="m4756,8286l4943,8286e" filled="false" stroked="true" strokeweight=".9pt" strokecolor="#000000">
                <v:path arrowok="t"/>
              </v:shape>
            </v:group>
            <v:group style="position:absolute;left:5110;top:8286;width:184;height:2" coordorigin="5110,8286" coordsize="184,2">
              <v:shape style="position:absolute;left:5110;top:8286;width:184;height:2" coordorigin="5110,8286" coordsize="184,0" path="m5110,8286l5294,8286e" filled="false" stroked="true" strokeweight=".736pt" strokecolor="#e6e7e8">
                <v:path arrowok="t"/>
              </v:shape>
            </v:group>
            <v:group style="position:absolute;left:5108;top:8286;width:188;height:2" coordorigin="5108,8286" coordsize="188,2">
              <v:shape style="position:absolute;left:5108;top:8286;width:188;height:2" coordorigin="5108,8286" coordsize="188,0" path="m5108,8286l5296,8286e" filled="false" stroked="true" strokeweight=".9pt" strokecolor="#000000">
                <v:path arrowok="t"/>
              </v:shape>
            </v:group>
            <v:group style="position:absolute;left:4797;top:8044;width:107;height:2" coordorigin="4797,8044" coordsize="107,2">
              <v:shape style="position:absolute;left:4797;top:8044;width:107;height:2" coordorigin="4797,8044" coordsize="107,0" path="m4797,8044l4904,8044e" filled="false" stroked="true" strokeweight=".788pt" strokecolor="#e6e7e8">
                <v:path arrowok="t"/>
              </v:shape>
            </v:group>
            <v:group style="position:absolute;left:4796;top:8044;width:110;height:2" coordorigin="4796,8044" coordsize="110,2">
              <v:shape style="position:absolute;left:4796;top:8044;width:110;height:2" coordorigin="4796,8044" coordsize="110,0" path="m4796,8044l4906,8044e" filled="false" stroked="true" strokeweight=".952pt" strokecolor="#000000">
                <v:path arrowok="t"/>
              </v:shape>
            </v:group>
            <v:group style="position:absolute;left:4844;top:8004;width:14;height:2" coordorigin="4844,8004" coordsize="14,2">
              <v:shape style="position:absolute;left:4844;top:8004;width:14;height:2" coordorigin="4844,8004" coordsize="14,0" path="m4844,8004l4857,8004e" filled="false" stroked="true" strokeweight="3.271pt" strokecolor="#e6e7e8">
                <v:path arrowok="t"/>
              </v:shape>
            </v:group>
            <v:group style="position:absolute;left:4842;top:8004;width:18;height:2" coordorigin="4842,8004" coordsize="18,2">
              <v:shape style="position:absolute;left:4842;top:8004;width:18;height:2" coordorigin="4842,8004" coordsize="18,0" path="m4842,8004l4859,8004e" filled="false" stroked="true" strokeweight="3.435pt" strokecolor="#000000">
                <v:path arrowok="t"/>
              </v:shape>
            </v:group>
            <v:group style="position:absolute;left:5169;top:7803;width:11;height:13" coordorigin="5169,7803" coordsize="11,13">
              <v:shape style="position:absolute;left:5169;top:7803;width:11;height:13" coordorigin="5169,7803" coordsize="11,13" path="m5180,7816l5169,7803e" filled="false" stroked="true" strokeweight=".164pt" strokecolor="#000000">
                <v:path arrowok="t"/>
              </v:shape>
            </v:group>
            <v:group style="position:absolute;left:5302;top:7581;width:16;height:2" coordorigin="5302,7581" coordsize="16,2">
              <v:shape style="position:absolute;left:5302;top:7581;width:16;height:2" coordorigin="5302,7581" coordsize="16,0" path="m5302,7581l5318,7581e" filled="false" stroked="true" strokeweight="0pt" strokecolor="#e6e7e8">
                <v:path arrowok="t"/>
              </v:shape>
            </v:group>
            <v:group style="position:absolute;left:5302;top:7581;width:16;height:2" coordorigin="5302,7581" coordsize="16,2">
              <v:shape style="position:absolute;left:5302;top:7581;width:16;height:2" coordorigin="5302,7581" coordsize="16,0" path="m5318,7581l5302,7581e" filled="false" stroked="true" strokeweight=".164pt" strokecolor="#000000">
                <v:path arrowok="t"/>
              </v:shape>
            </v:group>
            <v:group style="position:absolute;left:5300;top:7385;width:17;height:2" coordorigin="5300,7385" coordsize="17,2">
              <v:shape style="position:absolute;left:5300;top:7385;width:17;height:2" coordorigin="5300,7385" coordsize="17,0" path="m5300,7385l5317,7385e" filled="false" stroked="true" strokeweight="0pt" strokecolor="#e6e7e8">
                <v:path arrowok="t"/>
              </v:shape>
            </v:group>
            <v:group style="position:absolute;left:5300;top:7385;width:17;height:2" coordorigin="5300,7385" coordsize="17,2">
              <v:shape style="position:absolute;left:5300;top:7385;width:17;height:2" coordorigin="5300,7385" coordsize="17,0" path="m5317,7385l5300,7385e" filled="false" stroked="true" strokeweight=".164pt" strokecolor="#000000">
                <v:path arrowok="t"/>
              </v:shape>
            </v:group>
            <v:group style="position:absolute;left:5428;top:7357;width:26;height:2" coordorigin="5428,7357" coordsize="26,2">
              <v:shape style="position:absolute;left:5428;top:7357;width:26;height:2" coordorigin="5428,7357" coordsize="26,0" path="m5428,7357l5453,7357e" filled="false" stroked="true" strokeweight="0pt" strokecolor="#e6e7e8">
                <v:path arrowok="t"/>
              </v:shape>
            </v:group>
            <v:group style="position:absolute;left:5428;top:7357;width:26;height:2" coordorigin="5428,7357" coordsize="26,2">
              <v:shape style="position:absolute;left:5428;top:7357;width:26;height:2" coordorigin="5428,7357" coordsize="26,0" path="m5453,7357l5428,7357e" filled="false" stroked="true" strokeweight=".164pt" strokecolor="#000000">
                <v:path arrowok="t"/>
              </v:shape>
            </v:group>
            <v:group style="position:absolute;left:5428;top:7340;width:25;height:2" coordorigin="5428,7340" coordsize="25,2">
              <v:shape style="position:absolute;left:5428;top:7340;width:25;height:2" coordorigin="5428,7340" coordsize="25,0" path="m5428,7340l5453,7340e" filled="false" stroked="true" strokeweight="0pt" strokecolor="#e6e7e8">
                <v:path arrowok="t"/>
              </v:shape>
            </v:group>
            <v:group style="position:absolute;left:5428;top:7340;width:25;height:2" coordorigin="5428,7340" coordsize="25,2">
              <v:shape style="position:absolute;left:5428;top:7340;width:25;height:2" coordorigin="5428,7340" coordsize="25,0" path="m5453,7340l5428,7340e" filled="false" stroked="true" strokeweight=".164pt" strokecolor="#000000">
                <v:path arrowok="t"/>
              </v:shape>
            </v:group>
            <v:group style="position:absolute;left:5425;top:7031;width:27;height:2" coordorigin="5425,7031" coordsize="27,2">
              <v:shape style="position:absolute;left:5425;top:7031;width:27;height:2" coordorigin="5425,7031" coordsize="27,0" path="m5425,7031l5451,7031e" filled="false" stroked="true" strokeweight="0pt" strokecolor="#e6e7e8">
                <v:path arrowok="t"/>
              </v:shape>
            </v:group>
            <v:group style="position:absolute;left:5425;top:7031;width:27;height:2" coordorigin="5425,7031" coordsize="27,2">
              <v:shape style="position:absolute;left:5425;top:7031;width:27;height:2" coordorigin="5425,7031" coordsize="27,0" path="m5451,7031l5425,7031e" filled="false" stroked="true" strokeweight=".164pt" strokecolor="#000000">
                <v:path arrowok="t"/>
              </v:shape>
            </v:group>
            <v:group style="position:absolute;left:5425;top:7010;width:28;height:2" coordorigin="5425,7010" coordsize="28,2">
              <v:shape style="position:absolute;left:5425;top:7010;width:28;height:2" coordorigin="5425,7010" coordsize="28,0" path="m5425,7010l5452,7010e" filled="false" stroked="true" strokeweight="0pt" strokecolor="#e6e7e8">
                <v:path arrowok="t"/>
              </v:shape>
            </v:group>
            <v:group style="position:absolute;left:5425;top:7010;width:28;height:2" coordorigin="5425,7010" coordsize="28,2">
              <v:shape style="position:absolute;left:5425;top:7010;width:28;height:2" coordorigin="5425,7010" coordsize="28,0" path="m5452,7010l5425,7010e" filled="false" stroked="true" strokeweight=".164pt" strokecolor="#000000">
                <v:path arrowok="t"/>
              </v:shape>
            </v:group>
            <v:group style="position:absolute;left:5231;top:6848;width:15;height:56" coordorigin="5231,6848" coordsize="15,56">
              <v:shape style="position:absolute;left:5231;top:6848;width:15;height:56" coordorigin="5231,6848" coordsize="15,56" path="m5246,6848l5238,6848,5238,6897,5231,6897,5231,6903,5246,6903,5246,6848xe" filled="true" fillcolor="#e6e7e8" stroked="false">
                <v:path arrowok="t"/>
                <v:fill type="solid"/>
              </v:shape>
            </v:group>
            <v:group style="position:absolute;left:5231;top:6848;width:15;height:56" coordorigin="5231,6848" coordsize="15,56">
              <v:shape style="position:absolute;left:5231;top:6848;width:15;height:56" coordorigin="5231,6848" coordsize="15,56" path="m5231,6903l5231,6897,5238,6897,5238,6848,5246,6848,5246,6903,5231,6903xe" filled="false" stroked="true" strokeweight=".164pt" strokecolor="#000000">
                <v:path arrowok="t"/>
              </v:shape>
            </v:group>
            <v:group style="position:absolute;left:5283;top:6848;width:15;height:56" coordorigin="5283,6848" coordsize="15,56">
              <v:shape style="position:absolute;left:5283;top:6848;width:15;height:56" coordorigin="5283,6848" coordsize="15,56" path="m5290,6848l5283,6848,5283,6903,5297,6903,5297,6897,5290,6897,5290,6848xe" filled="true" fillcolor="#e6e7e8" stroked="false">
                <v:path arrowok="t"/>
                <v:fill type="solid"/>
              </v:shape>
            </v:group>
            <v:group style="position:absolute;left:5283;top:6848;width:15;height:56" coordorigin="5283,6848" coordsize="15,56">
              <v:shape style="position:absolute;left:5283;top:6848;width:15;height:56" coordorigin="5283,6848" coordsize="15,56" path="m5297,6903l5297,6897,5290,6897,5290,6848,5283,6848,5283,6903,5297,6903xe" filled="false" stroked="true" strokeweight=".164pt" strokecolor="#000000">
                <v:path arrowok="t"/>
              </v:shape>
            </v:group>
            <v:group style="position:absolute;left:5247;top:6862;width:36;height:2" coordorigin="5247,6862" coordsize="36,2">
              <v:shape style="position:absolute;left:5247;top:6862;width:36;height:2" coordorigin="5247,6862" coordsize="36,0" path="m5247,6862l5282,6862e" filled="false" stroked="true" strokeweight=".6pt" strokecolor="#e6e7e8">
                <v:path arrowok="t"/>
              </v:shape>
            </v:group>
            <v:group style="position:absolute;left:5245;top:6862;width:39;height:2" coordorigin="5245,6862" coordsize="39,2">
              <v:shape style="position:absolute;left:5245;top:6862;width:39;height:2" coordorigin="5245,6862" coordsize="39,0" path="m5245,6862l5284,6862e" filled="false" stroked="true" strokeweight=".764pt" strokecolor="#000000">
                <v:path arrowok="t"/>
              </v:shape>
            </v:group>
            <v:group style="position:absolute;left:5245;top:6840;width:40;height:2" coordorigin="5245,6840" coordsize="40,2">
              <v:shape style="position:absolute;left:5245;top:6840;width:40;height:2" coordorigin="5245,6840" coordsize="40,0" path="m5245,6840l5284,6840e" filled="false" stroked="true" strokeweight=".681pt" strokecolor="#e6e7e8">
                <v:path arrowok="t"/>
              </v:shape>
            </v:group>
            <v:group style="position:absolute;left:5243;top:6840;width:43;height:2" coordorigin="5243,6840" coordsize="43,2">
              <v:shape style="position:absolute;left:5243;top:6840;width:43;height:2" coordorigin="5243,6840" coordsize="43,0" path="m5243,6840l5286,6840e" filled="false" stroked="true" strokeweight=".845pt" strokecolor="#000000">
                <v:path arrowok="t"/>
              </v:shape>
            </v:group>
            <v:group style="position:absolute;left:5256;top:6840;width:18;height:2" coordorigin="5256,6840" coordsize="18,2">
              <v:shape style="position:absolute;left:5256;top:6840;width:18;height:2" coordorigin="5256,6840" coordsize="18,0" path="m5256,6840l5273,6840e" filled="false" stroked="true" strokeweight=".626pt" strokecolor="#e6e7e8">
                <v:path arrowok="t"/>
              </v:shape>
            </v:group>
            <v:group style="position:absolute;left:5254;top:6840;width:21;height:2" coordorigin="5254,6840" coordsize="21,2">
              <v:shape style="position:absolute;left:5254;top:6840;width:21;height:2" coordorigin="5254,6840" coordsize="21,0" path="m5254,6840l5275,6840e" filled="false" stroked="true" strokeweight=".79pt" strokecolor="#000000">
                <v:path arrowok="t"/>
              </v:shape>
            </v:group>
            <v:group style="position:absolute;left:4990;top:8011;width:79;height:2" coordorigin="4990,8011" coordsize="79,2">
              <v:shape style="position:absolute;left:4990;top:8011;width:79;height:2" coordorigin="4990,8011" coordsize="79,0" path="m4990,8011l5069,8011e" filled="false" stroked="true" strokeweight="1.016pt" strokecolor="#e6e7e8">
                <v:path arrowok="t"/>
              </v:shape>
            </v:group>
            <v:group style="position:absolute;left:4989;top:8011;width:82;height:2" coordorigin="4989,8011" coordsize="82,2">
              <v:shape style="position:absolute;left:4989;top:8011;width:82;height:2" coordorigin="4989,8011" coordsize="82,0" path="m4989,8011l5070,8011e" filled="false" stroked="true" strokeweight="1.18pt" strokecolor="#000000">
                <v:path arrowok="t"/>
              </v:shape>
            </v:group>
            <v:group style="position:absolute;left:4992;top:8027;width:71;height:31" coordorigin="4992,8027" coordsize="71,31">
              <v:shape style="position:absolute;left:4992;top:8027;width:71;height:31" coordorigin="4992,8027" coordsize="71,31" path="m5063,8027l4992,8027,4992,8042,5043,8042,5047,8050,5048,8058,5058,8058,5063,8027xe" filled="true" fillcolor="#e6e7e8" stroked="false">
                <v:path arrowok="t"/>
                <v:fill type="solid"/>
              </v:shape>
            </v:group>
            <v:group style="position:absolute;left:4992;top:8027;width:71;height:31" coordorigin="4992,8027" coordsize="71,31">
              <v:shape style="position:absolute;left:4992;top:8027;width:71;height:31" coordorigin="4992,8027" coordsize="71,31" path="m5063,8027l4992,8027,4992,8042,5043,8042,5047,8050,5048,8058,5058,8058,5063,8027xe" filled="false" stroked="true" strokeweight=".164pt" strokecolor="#000000">
                <v:path arrowok="t"/>
              </v:shape>
            </v:group>
            <v:group style="position:absolute;left:5006;top:7987;width:17;height:84" coordorigin="5006,7987" coordsize="17,84">
              <v:shape style="position:absolute;left:5006;top:7987;width:17;height:84" coordorigin="5006,7987" coordsize="17,84" path="m5006,8071l5022,8071,5022,7987,5006,7987,5006,8071xe" filled="true" fillcolor="#e6e7e8" stroked="false">
                <v:path arrowok="t"/>
                <v:fill type="solid"/>
              </v:shape>
            </v:group>
            <v:group style="position:absolute;left:5014;top:7986;width:2;height:87" coordorigin="5014,7986" coordsize="2,87">
              <v:shape style="position:absolute;left:5014;top:7986;width:2;height:87" coordorigin="5014,7986" coordsize="0,87" path="m5014,7986l5014,8072e" filled="false" stroked="true" strokeweight=".969pt" strokecolor="#000000">
                <v:path arrowok="t"/>
              </v:shape>
            </v:group>
            <v:group style="position:absolute;left:5102;top:8011;width:79;height:2" coordorigin="5102,8011" coordsize="79,2">
              <v:shape style="position:absolute;left:5102;top:8011;width:79;height:2" coordorigin="5102,8011" coordsize="79,0" path="m5102,8011l5181,8011e" filled="false" stroked="true" strokeweight="1.016pt" strokecolor="#e6e7e8">
                <v:path arrowok="t"/>
              </v:shape>
            </v:group>
            <v:group style="position:absolute;left:5100;top:8011;width:82;height:2" coordorigin="5100,8011" coordsize="82,2">
              <v:shape style="position:absolute;left:5100;top:8011;width:82;height:2" coordorigin="5100,8011" coordsize="82,0" path="m5100,8011l5182,8011e" filled="false" stroked="true" strokeweight="1.18pt" strokecolor="#000000">
                <v:path arrowok="t"/>
              </v:shape>
            </v:group>
            <v:group style="position:absolute;left:5108;top:8027;width:71;height:31" coordorigin="5108,8027" coordsize="71,31">
              <v:shape style="position:absolute;left:5108;top:8027;width:71;height:31" coordorigin="5108,8027" coordsize="71,31" path="m5179,8027l5108,8027,5113,8058,5123,8058,5124,8050,5128,8042,5179,8042,5179,8027xe" filled="true" fillcolor="#e6e7e8" stroked="false">
                <v:path arrowok="t"/>
                <v:fill type="solid"/>
              </v:shape>
            </v:group>
            <v:group style="position:absolute;left:5108;top:8027;width:71;height:31" coordorigin="5108,8027" coordsize="71,31">
              <v:shape style="position:absolute;left:5108;top:8027;width:71;height:31" coordorigin="5108,8027" coordsize="71,31" path="m5108,8027l5179,8027,5179,8042,5128,8042,5124,8050,5123,8058,5113,8058,5108,8027xe" filled="false" stroked="true" strokeweight=".164pt" strokecolor="#000000">
                <v:path arrowok="t"/>
              </v:shape>
            </v:group>
            <v:group style="position:absolute;left:5149;top:7987;width:17;height:84" coordorigin="5149,7987" coordsize="17,84">
              <v:shape style="position:absolute;left:5149;top:7987;width:17;height:84" coordorigin="5149,7987" coordsize="17,84" path="m5149,8071l5165,8071,5165,7987,5149,7987,5149,8071xe" filled="true" fillcolor="#e6e7e8" stroked="false">
                <v:path arrowok="t"/>
                <v:fill type="solid"/>
              </v:shape>
            </v:group>
            <v:group style="position:absolute;left:5157;top:7986;width:2;height:87" coordorigin="5157,7986" coordsize="2,87">
              <v:shape style="position:absolute;left:5157;top:7986;width:2;height:87" coordorigin="5157,7986" coordsize="0,87" path="m5157,7986l5157,8072e" filled="false" stroked="true" strokeweight=".968pt" strokecolor="#000000">
                <v:path arrowok="t"/>
              </v:shape>
            </v:group>
            <v:group style="position:absolute;left:4842;top:7356;width:24;height:2" coordorigin="4842,7356" coordsize="24,2">
              <v:shape style="position:absolute;left:4842;top:7356;width:24;height:2" coordorigin="4842,7356" coordsize="24,0" path="m4842,7356l4865,7356e" filled="false" stroked="true" strokeweight="1.472pt" strokecolor="#e6e7e8">
                <v:path arrowok="t"/>
              </v:shape>
            </v:group>
            <v:group style="position:absolute;left:4842;top:7341;width:24;height:30" coordorigin="4842,7341" coordsize="24,30">
              <v:shape style="position:absolute;left:4842;top:7341;width:24;height:30" coordorigin="4842,7341" coordsize="24,30" path="m4865,7371l4842,7371,4842,7341,4865,7341,4865,7371xe" filled="false" stroked="true" strokeweight=".164pt" strokecolor="#000000">
                <v:path arrowok="t"/>
              </v:shape>
            </v:group>
            <v:group style="position:absolute;left:4833;top:7356;width:35;height:2" coordorigin="4833,7356" coordsize="35,2">
              <v:shape style="position:absolute;left:4833;top:7356;width:35;height:2" coordorigin="4833,7356" coordsize="35,0" path="m4833,7356l4867,7356e" filled="false" stroked="true" strokeweight=".6pt" strokecolor="#e6e7e8">
                <v:path arrowok="t"/>
              </v:shape>
            </v:group>
            <v:group style="position:absolute;left:4831;top:7356;width:39;height:2" coordorigin="4831,7356" coordsize="39,2">
              <v:shape style="position:absolute;left:4831;top:7356;width:39;height:2" coordorigin="4831,7356" coordsize="39,0" path="m4831,7356l4869,7356e" filled="false" stroked="true" strokeweight=".764pt" strokecolor="#000000">
                <v:path arrowok="t"/>
              </v:shape>
            </v:group>
            <v:group style="position:absolute;left:5140;top:7994;width:33;height:2" coordorigin="5140,7994" coordsize="33,2">
              <v:shape style="position:absolute;left:5140;top:7994;width:33;height:2" coordorigin="5140,7994" coordsize="33,0" path="m5140,7994l5173,7994e" filled="false" stroked="true" strokeweight=".583pt" strokecolor="#e6e7e8">
                <v:path arrowok="t"/>
              </v:shape>
            </v:group>
            <v:group style="position:absolute;left:5138;top:7994;width:36;height:2" coordorigin="5138,7994" coordsize="36,2">
              <v:shape style="position:absolute;left:5138;top:7994;width:36;height:2" coordorigin="5138,7994" coordsize="36,0" path="m5138,7994l5174,7994e" filled="false" stroked="true" strokeweight=".747pt" strokecolor="#000000">
                <v:path arrowok="t"/>
              </v:shape>
            </v:group>
            <v:group style="position:absolute;left:5140;top:8050;width:33;height:2" coordorigin="5140,8050" coordsize="33,2">
              <v:shape style="position:absolute;left:5140;top:8050;width:33;height:2" coordorigin="5140,8050" coordsize="33,0" path="m5140,8050l5173,8050e" filled="false" stroked="true" strokeweight=".69pt" strokecolor="#e6e7e8">
                <v:path arrowok="t"/>
              </v:shape>
            </v:group>
            <v:group style="position:absolute;left:5138;top:8050;width:36;height:2" coordorigin="5138,8050" coordsize="36,2">
              <v:shape style="position:absolute;left:5138;top:8050;width:36;height:2" coordorigin="5138,8050" coordsize="36,0" path="m5138,8050l5174,8050e" filled="false" stroked="true" strokeweight=".854pt" strokecolor="#000000">
                <v:path arrowok="t"/>
              </v:shape>
            </v:group>
            <v:group style="position:absolute;left:4998;top:7994;width:33;height:2" coordorigin="4998,7994" coordsize="33,2">
              <v:shape style="position:absolute;left:4998;top:7994;width:33;height:2" coordorigin="4998,7994" coordsize="33,0" path="m4998,7994l5031,7994e" filled="false" stroked="true" strokeweight=".583pt" strokecolor="#e6e7e8">
                <v:path arrowok="t"/>
              </v:shape>
            </v:group>
            <v:group style="position:absolute;left:4997;top:7994;width:36;height:2" coordorigin="4997,7994" coordsize="36,2">
              <v:shape style="position:absolute;left:4997;top:7994;width:36;height:2" coordorigin="4997,7994" coordsize="36,0" path="m4997,7994l5033,7994e" filled="false" stroked="true" strokeweight=".747pt" strokecolor="#000000">
                <v:path arrowok="t"/>
              </v:shape>
            </v:group>
            <v:group style="position:absolute;left:4998;top:8050;width:33;height:2" coordorigin="4998,8050" coordsize="33,2">
              <v:shape style="position:absolute;left:4998;top:8050;width:33;height:2" coordorigin="4998,8050" coordsize="33,0" path="m4998,8050l5031,8050e" filled="false" stroked="true" strokeweight=".69pt" strokecolor="#e6e7e8">
                <v:path arrowok="t"/>
              </v:shape>
            </v:group>
            <v:group style="position:absolute;left:4997;top:8050;width:36;height:2" coordorigin="4997,8050" coordsize="36,2">
              <v:shape style="position:absolute;left:4997;top:8050;width:36;height:2" coordorigin="4997,8050" coordsize="36,0" path="m4997,8050l5033,8050e" filled="false" stroked="true" strokeweight=".854pt" strokecolor="#000000">
                <v:path arrowok="t"/>
              </v:shape>
            </v:group>
            <v:group style="position:absolute;left:5009;top:7995;width:2;height:2" coordorigin="5009,7995" coordsize="2,2">
              <v:shape style="position:absolute;left:5009;top:7995;width:2;height:2" coordorigin="5009,7995" coordsize="0,0" path="m5009,7995l5009,7995e" filled="false" stroked="true" strokeweight=".473pt" strokecolor="#e6e7e8">
                <v:path arrowok="t"/>
              </v:shape>
            </v:group>
            <v:group style="position:absolute;left:5009;top:7990;width:2;height:10" coordorigin="5009,7990" coordsize="2,10">
              <v:shape style="position:absolute;left:5009;top:7990;width:2;height:10" coordorigin="5009,7990" coordsize="0,10" path="m5009,7990l5009,8000e" filled="false" stroked="true" strokeweight=".164pt" strokecolor="#000000">
                <v:path arrowok="t"/>
              </v:shape>
            </v:group>
            <v:group style="position:absolute;left:5152;top:7995;width:2;height:2" coordorigin="5152,7995" coordsize="2,2">
              <v:shape style="position:absolute;left:5152;top:7995;width:2;height:2" coordorigin="5152,7995" coordsize="0,0" path="m5152,7995l5152,7995e" filled="false" stroked="true" strokeweight=".473pt" strokecolor="#e6e7e8">
                <v:path arrowok="t"/>
              </v:shape>
            </v:group>
            <v:group style="position:absolute;left:5152;top:7990;width:2;height:10" coordorigin="5152,7990" coordsize="2,10">
              <v:shape style="position:absolute;left:5152;top:7990;width:2;height:10" coordorigin="5152,7990" coordsize="0,10" path="m5152,7990l5152,8000e" filled="false" stroked="true" strokeweight=".164pt" strokecolor="#000000">
                <v:path arrowok="t"/>
              </v:shape>
            </v:group>
            <v:group style="position:absolute;left:5162;top:7995;width:2;height:2" coordorigin="5162,7995" coordsize="2,2">
              <v:shape style="position:absolute;left:5162;top:7995;width:2;height:2" coordorigin="5162,7995" coordsize="0,0" path="m5162,7995l5162,7995e" filled="false" stroked="true" strokeweight=".473pt" strokecolor="#e6e7e8">
                <v:path arrowok="t"/>
              </v:shape>
            </v:group>
            <v:group style="position:absolute;left:5162;top:7990;width:2;height:10" coordorigin="5162,7990" coordsize="2,10">
              <v:shape style="position:absolute;left:5162;top:7990;width:2;height:10" coordorigin="5162,7990" coordsize="0,10" path="m5162,7990l5162,8000e" filled="false" stroked="true" strokeweight=".164pt" strokecolor="#000000">
                <v:path arrowok="t"/>
              </v:shape>
            </v:group>
            <v:group style="position:absolute;left:5162;top:8043;width:2;height:13" coordorigin="5162,8043" coordsize="2,13">
              <v:shape style="position:absolute;left:5162;top:8043;width:2;height:13" coordorigin="5162,8043" coordsize="0,13" path="m5162,8056l5162,8043,5162,8056xe" filled="true" fillcolor="#e6e7e8" stroked="false">
                <v:path arrowok="t"/>
                <v:fill type="solid"/>
              </v:shape>
            </v:group>
            <v:group style="position:absolute;left:5162;top:8043;width:2;height:13" coordorigin="5162,8043" coordsize="2,13">
              <v:shape style="position:absolute;left:5162;top:8043;width:2;height:13" coordorigin="5162,8043" coordsize="0,13" path="m5162,8043l5162,8056e" filled="false" stroked="true" strokeweight=".164pt" strokecolor="#000000">
                <v:path arrowok="t"/>
              </v:shape>
            </v:group>
            <v:group style="position:absolute;left:5150;top:8043;width:2;height:13" coordorigin="5150,8043" coordsize="2,13">
              <v:shape style="position:absolute;left:5150;top:8043;width:2;height:13" coordorigin="5150,8043" coordsize="0,13" path="m5150,8056l5150,8043,5150,8056xe" filled="true" fillcolor="#e6e7e8" stroked="false">
                <v:path arrowok="t"/>
                <v:fill type="solid"/>
              </v:shape>
            </v:group>
            <v:group style="position:absolute;left:5150;top:8043;width:2;height:13" coordorigin="5150,8043" coordsize="2,13">
              <v:shape style="position:absolute;left:5150;top:8043;width:2;height:13" coordorigin="5150,8043" coordsize="0,13" path="m5150,8043l5150,8056e" filled="false" stroked="true" strokeweight=".164pt" strokecolor="#000000">
                <v:path arrowok="t"/>
              </v:shape>
            </v:group>
            <v:group style="position:absolute;left:5018;top:7995;width:2;height:2" coordorigin="5018,7995" coordsize="2,2">
              <v:shape style="position:absolute;left:5018;top:7995;width:2;height:2" coordorigin="5018,7995" coordsize="0,0" path="m5018,7995l5018,7995e" filled="false" stroked="true" strokeweight=".473pt" strokecolor="#e6e7e8">
                <v:path arrowok="t"/>
              </v:shape>
            </v:group>
            <v:group style="position:absolute;left:5018;top:7990;width:2;height:10" coordorigin="5018,7990" coordsize="2,10">
              <v:shape style="position:absolute;left:5018;top:7990;width:2;height:10" coordorigin="5018,7990" coordsize="0,10" path="m5018,7990l5018,8000e" filled="false" stroked="true" strokeweight=".164pt" strokecolor="#000000">
                <v:path arrowok="t"/>
              </v:shape>
            </v:group>
            <v:group style="position:absolute;left:5009;top:8044;width:2;height:12" coordorigin="5009,8044" coordsize="2,12">
              <v:shape style="position:absolute;left:5009;top:8044;width:2;height:12" coordorigin="5009,8044" coordsize="0,12" path="m5009,8056l5009,8044,5009,8056xe" filled="true" fillcolor="#e6e7e8" stroked="false">
                <v:path arrowok="t"/>
                <v:fill type="solid"/>
              </v:shape>
            </v:group>
            <v:group style="position:absolute;left:5009;top:8044;width:2;height:12" coordorigin="5009,8044" coordsize="2,12">
              <v:shape style="position:absolute;left:5009;top:8044;width:2;height:12" coordorigin="5009,8044" coordsize="0,12" path="m5009,8044l5009,8056e" filled="false" stroked="true" strokeweight=".164pt" strokecolor="#000000">
                <v:path arrowok="t"/>
              </v:shape>
            </v:group>
            <v:group style="position:absolute;left:5018;top:8044;width:2;height:12" coordorigin="5018,8044" coordsize="2,12">
              <v:shape style="position:absolute;left:5018;top:8044;width:2;height:12" coordorigin="5018,8044" coordsize="0,12" path="m5018,8056l5018,8044,5018,8056xe" filled="true" fillcolor="#e6e7e8" stroked="false">
                <v:path arrowok="t"/>
                <v:fill type="solid"/>
              </v:shape>
            </v:group>
            <v:group style="position:absolute;left:5018;top:8044;width:2;height:12" coordorigin="5018,8044" coordsize="2,12">
              <v:shape style="position:absolute;left:5018;top:8044;width:2;height:12" coordorigin="5018,8044" coordsize="0,12" path="m5018,8044l5018,8056e" filled="false" stroked="true" strokeweight=".164pt" strokecolor="#000000">
                <v:path arrowok="t"/>
              </v:shape>
            </v:group>
            <v:group style="position:absolute;left:5305;top:8063;width:36;height:186" coordorigin="5305,8063" coordsize="36,186">
              <v:shape style="position:absolute;left:5305;top:8063;width:36;height:186" coordorigin="5305,8063" coordsize="36,186" path="m5338,8063l5320,8063,5320,8106,5314,8115,5306,8115,5306,8125,5305,8143,5305,8193,5321,8195,5320,8205,5320,8249,5338,8249,5338,8220,5341,8215,5341,8090,5338,8085,5338,8063xe" filled="true" fillcolor="#e6e7e8" stroked="false">
                <v:path arrowok="t"/>
                <v:fill type="solid"/>
              </v:shape>
            </v:group>
            <v:group style="position:absolute;left:5305;top:8063;width:36;height:186" coordorigin="5305,8063" coordsize="36,186">
              <v:shape style="position:absolute;left:5305;top:8063;width:36;height:186" coordorigin="5305,8063" coordsize="36,186" path="m5305,8143l5305,8193,5321,8195,5320,8205,5320,8249,5338,8249,5338,8220,5341,8215,5341,8090,5338,8085,5338,8063,5320,8063,5320,8106,5314,8115,5306,8115,5306,8125e" filled="false" stroked="true" strokeweight=".164pt" strokecolor="#000000">
                <v:path arrowok="t"/>
              </v:shape>
            </v:group>
            <v:group style="position:absolute;left:5306;top:8087;width:13;height:2" coordorigin="5306,8087" coordsize="13,2">
              <v:shape style="position:absolute;left:5306;top:8087;width:13;height:2" coordorigin="5306,8087" coordsize="13,0" path="m5306,8087l5319,8087e" filled="false" stroked="true" strokeweight="1.635pt" strokecolor="#e6e7e8">
                <v:path arrowok="t"/>
              </v:shape>
            </v:group>
            <v:group style="position:absolute;left:5305;top:8087;width:16;height:2" coordorigin="5305,8087" coordsize="16,2">
              <v:shape style="position:absolute;left:5305;top:8087;width:16;height:2" coordorigin="5305,8087" coordsize="16,0" path="m5305,8087l5320,8087e" filled="false" stroked="true" strokeweight="1.799pt" strokecolor="#000000">
                <v:path arrowok="t"/>
              </v:shape>
            </v:group>
            <v:group style="position:absolute;left:5307;top:8087;width:36;height:2" coordorigin="5307,8087" coordsize="36,2">
              <v:shape style="position:absolute;left:5307;top:8087;width:36;height:2" coordorigin="5307,8087" coordsize="36,0" path="m5307,8087l5343,8087e" filled="false" stroked="true" strokeweight=".737pt" strokecolor="#e6e7e8">
                <v:path arrowok="t"/>
              </v:shape>
            </v:group>
            <v:group style="position:absolute;left:5305;top:8087;width:40;height:2" coordorigin="5305,8087" coordsize="40,2">
              <v:shape style="position:absolute;left:5305;top:8087;width:40;height:2" coordorigin="5305,8087" coordsize="40,0" path="m5305,8087l5345,8087e" filled="false" stroked="true" strokeweight=".901pt" strokecolor="#000000">
                <v:path arrowok="t"/>
              </v:shape>
            </v:group>
            <v:group style="position:absolute;left:5306;top:8227;width:13;height:2" coordorigin="5306,8227" coordsize="13,2">
              <v:shape style="position:absolute;left:5306;top:8227;width:13;height:2" coordorigin="5306,8227" coordsize="13,0" path="m5306,8227l5319,8227e" filled="false" stroked="true" strokeweight="1.634pt" strokecolor="#e6e7e8">
                <v:path arrowok="t"/>
              </v:shape>
            </v:group>
            <v:group style="position:absolute;left:5305;top:8227;width:16;height:2" coordorigin="5305,8227" coordsize="16,2">
              <v:shape style="position:absolute;left:5305;top:8227;width:16;height:2" coordorigin="5305,8227" coordsize="16,0" path="m5305,8227l5320,8227e" filled="false" stroked="true" strokeweight="1.798pt" strokecolor="#000000">
                <v:path arrowok="t"/>
              </v:shape>
            </v:group>
            <v:group style="position:absolute;left:5307;top:8227;width:36;height:2" coordorigin="5307,8227" coordsize="36,2">
              <v:shape style="position:absolute;left:5307;top:8227;width:36;height:2" coordorigin="5307,8227" coordsize="36,0" path="m5307,8227l5343,8227e" filled="false" stroked="true" strokeweight=".737pt" strokecolor="#e6e7e8">
                <v:path arrowok="t"/>
              </v:shape>
            </v:group>
            <v:group style="position:absolute;left:5305;top:8227;width:40;height:2" coordorigin="5305,8227" coordsize="40,2">
              <v:shape style="position:absolute;left:5305;top:8227;width:40;height:2" coordorigin="5305,8227" coordsize="40,0" path="m5305,8227l5345,8227e" filled="false" stroked="true" strokeweight=".901pt" strokecolor="#000000">
                <v:path arrowok="t"/>
              </v:shape>
            </v:group>
            <v:group style="position:absolute;left:4776;top:6888;width:25;height:2" coordorigin="4776,6888" coordsize="25,2">
              <v:shape style="position:absolute;left:4776;top:6888;width:25;height:2" coordorigin="4776,6888" coordsize="25,0" path="m4776,6888l4800,6888e" filled="false" stroked="true" strokeweight="0pt" strokecolor="#e6e7e8">
                <v:path arrowok="t"/>
              </v:shape>
            </v:group>
            <v:group style="position:absolute;left:4776;top:6888;width:25;height:2" coordorigin="4776,6888" coordsize="25,2">
              <v:shape style="position:absolute;left:4776;top:6888;width:25;height:2" coordorigin="4776,6888" coordsize="25,0" path="m4800,6888l4776,6888e" filled="false" stroked="true" strokeweight=".164pt" strokecolor="#000000">
                <v:path arrowok="t"/>
              </v:shape>
            </v:group>
            <v:group style="position:absolute;left:4858;top:7295;width:449;height:178" coordorigin="4858,7295" coordsize="449,178">
              <v:shape style="position:absolute;left:4858;top:7295;width:449;height:178" coordorigin="4858,7295" coordsize="449,178" path="m4858,7473l5307,7473,5307,7295,4858,7295,4858,7473xe" filled="true" fillcolor="#73ccd3" stroked="false">
                <v:path arrowok="t"/>
                <v:fill type="solid"/>
              </v:shape>
            </v:group>
            <v:group style="position:absolute;left:4858;top:7071;width:598;height:224" coordorigin="4858,7071" coordsize="598,224">
              <v:shape style="position:absolute;left:4858;top:7071;width:598;height:224" coordorigin="4858,7071" coordsize="598,224" path="m4858,7295l5456,7295,5456,7071,4858,7071,4858,7295xe" filled="true" fillcolor="#73ccd3" stroked="false">
                <v:path arrowok="t"/>
                <v:fill type="solid"/>
              </v:shape>
            </v:group>
            <v:group style="position:absolute;left:4858;top:6903;width:449;height:168" coordorigin="4858,6903" coordsize="449,168">
              <v:shape style="position:absolute;left:4858;top:6903;width:449;height:168" coordorigin="4858,6903" coordsize="449,168" path="m4858,7071l5306,7071,5306,6903,4858,6903,4858,7071xe" filled="true" fillcolor="#73ccd3" stroked="false">
                <v:path arrowok="t"/>
                <v:fill type="solid"/>
              </v:shape>
            </v:group>
            <v:group style="position:absolute;left:4858;top:6903;width:598;height:571" coordorigin="4858,6903" coordsize="598,571">
              <v:shape style="position:absolute;left:4858;top:6903;width:598;height:571" coordorigin="4858,6903" coordsize="598,571" path="m4858,6903l4858,7473,5307,7473,5307,7295,5456,7295,5456,7072,5306,7072,5306,6903,4858,6903xe" filled="false" stroked="true" strokeweight=".164pt" strokecolor="#000000">
                <v:path arrowok="t"/>
              </v:shape>
            </v:group>
            <v:group style="position:absolute;left:4711;top:7502;width:598;height:461" coordorigin="4711,7502" coordsize="598,461">
              <v:shape style="position:absolute;left:4711;top:7502;width:598;height:461" coordorigin="4711,7502" coordsize="598,461" path="m5308,7502l4862,7502,4862,7581,4928,7696,4873,7736,4711,7736,4711,7963,4952,7963,5174,7808,5308,7581,5308,7502xe" filled="true" fillcolor="#7a91b2" stroked="false">
                <v:path arrowok="t"/>
                <v:fill type="solid"/>
              </v:shape>
            </v:group>
            <v:group style="position:absolute;left:4711;top:7502;width:598;height:461" coordorigin="4711,7502" coordsize="598,461">
              <v:shape style="position:absolute;left:4711;top:7502;width:598;height:461" coordorigin="4711,7502" coordsize="598,461" path="m4862,7502l5308,7502,5308,7581,5174,7808,4952,7963,4711,7963,4711,7736,4873,7736,4928,7696,4862,7581,4862,7502xe" filled="false" stroked="true" strokeweight=".164pt" strokecolor="#000000">
                <v:path arrowok="t"/>
              </v:shape>
            </v:group>
            <v:group style="position:absolute;left:4921;top:6910;width:35;height:2" coordorigin="4921,6910" coordsize="35,2">
              <v:shape style="position:absolute;left:4921;top:6910;width:35;height:2" coordorigin="4921,6910" coordsize="35,0" path="m4921,6910l4956,6910e" filled="false" stroked="true" strokeweight=".491pt" strokecolor="#e6e7e8">
                <v:path arrowok="t"/>
              </v:shape>
            </v:group>
            <v:group style="position:absolute;left:4933;top:6911;width:16;height:2" coordorigin="4933,6911" coordsize="16,2">
              <v:shape style="position:absolute;left:4933;top:6911;width:16;height:2" coordorigin="4933,6911" coordsize="16,0" path="m4933,6911l4948,6911e" filled="false" stroked="true" strokeweight=".601pt" strokecolor="#000000">
                <v:path arrowok="t"/>
              </v:shape>
            </v:group>
            <v:group style="position:absolute;left:4920;top:6910;width:39;height:2" coordorigin="4920,6910" coordsize="39,2">
              <v:shape style="position:absolute;left:4920;top:6910;width:39;height:2" coordorigin="4920,6910" coordsize="39,0" path="m4920,6910l4958,6910e" filled="false" stroked="true" strokeweight=".655pt" strokecolor="#000000">
                <v:path arrowok="t"/>
              </v:shape>
            </v:group>
            <v:group style="position:absolute;left:4862;top:6921;width:189;height:2" coordorigin="4862,6921" coordsize="189,2">
              <v:shape style="position:absolute;left:4862;top:6921;width:189;height:2" coordorigin="4862,6921" coordsize="189,0" path="m4862,6921l5050,6921e" filled="false" stroked="true" strokeweight=".491pt" strokecolor="#e6e7e8">
                <v:path arrowok="t"/>
              </v:shape>
            </v:group>
            <v:group style="position:absolute;left:4917;top:6931;width:48;height:2" coordorigin="4917,6931" coordsize="48,2">
              <v:shape style="position:absolute;left:4917;top:6931;width:48;height:2" coordorigin="4917,6931" coordsize="48,0" path="m4917,6931l4965,6931e" filled="false" stroked="true" strokeweight=".655pt" strokecolor="#000000">
                <v:path arrowok="t"/>
              </v:shape>
            </v:group>
            <v:group style="position:absolute;left:4860;top:6921;width:192;height:2" coordorigin="4860,6921" coordsize="192,2">
              <v:shape style="position:absolute;left:4860;top:6921;width:192;height:2" coordorigin="4860,6921" coordsize="192,0" path="m4860,6921l5052,6921e" filled="false" stroked="true" strokeweight=".655pt" strokecolor="#000000">
                <v:path arrowok="t"/>
              </v:shape>
            </v:group>
            <v:group style="position:absolute;left:4904;top:6936;width:76;height:567" coordorigin="4904,6936" coordsize="76,567">
              <v:shape style="position:absolute;left:4904;top:6936;width:76;height:567" coordorigin="4904,6936" coordsize="76,567" path="m4963,6936l4919,6936,4904,7503,4980,7503,4963,6936xe" filled="true" fillcolor="#7a91b2" stroked="false">
                <v:path arrowok="t"/>
                <v:fill type="solid"/>
              </v:shape>
            </v:group>
            <v:group style="position:absolute;left:4904;top:6936;width:76;height:567" coordorigin="4904,6936" coordsize="76,567">
              <v:shape style="position:absolute;left:4904;top:6936;width:76;height:567" coordorigin="4904,6936" coordsize="76,567" path="m4904,7503l4980,7503,4963,6936,4919,6936,4904,7503xe" filled="false" stroked="true" strokeweight=".164pt" strokecolor="#000000">
                <v:path arrowok="t"/>
              </v:shape>
            </v:group>
            <v:group style="position:absolute;left:5207;top:6910;width:35;height:2" coordorigin="5207,6910" coordsize="35,2">
              <v:shape style="position:absolute;left:5207;top:6910;width:35;height:2" coordorigin="5207,6910" coordsize="35,0" path="m5207,6910l5241,6910e" filled="false" stroked="true" strokeweight=".491pt" strokecolor="#e6e7e8">
                <v:path arrowok="t"/>
              </v:shape>
            </v:group>
            <v:group style="position:absolute;left:5218;top:6911;width:16;height:2" coordorigin="5218,6911" coordsize="16,2">
              <v:shape style="position:absolute;left:5218;top:6911;width:16;height:2" coordorigin="5218,6911" coordsize="16,0" path="m5218,6911l5233,6911e" filled="false" stroked="true" strokeweight=".601pt" strokecolor="#000000">
                <v:path arrowok="t"/>
              </v:shape>
            </v:group>
            <v:group style="position:absolute;left:5205;top:6910;width:39;height:2" coordorigin="5205,6910" coordsize="39,2">
              <v:shape style="position:absolute;left:5205;top:6910;width:39;height:2" coordorigin="5205,6910" coordsize="39,0" path="m5205,6910l5243,6910e" filled="false" stroked="true" strokeweight=".655pt" strokecolor="#000000">
                <v:path arrowok="t"/>
              </v:shape>
            </v:group>
            <v:group style="position:absolute;left:5147;top:6921;width:189;height:2" coordorigin="5147,6921" coordsize="189,2">
              <v:shape style="position:absolute;left:5147;top:6921;width:189;height:2" coordorigin="5147,6921" coordsize="189,0" path="m5147,6921l5335,6921e" filled="false" stroked="true" strokeweight=".491pt" strokecolor="#e6e7e8">
                <v:path arrowok="t"/>
              </v:shape>
            </v:group>
            <v:group style="position:absolute;left:5202;top:6931;width:49;height:2" coordorigin="5202,6931" coordsize="49,2">
              <v:shape style="position:absolute;left:5202;top:6931;width:49;height:2" coordorigin="5202,6931" coordsize="49,0" path="m5202,6931l5250,6931e" filled="false" stroked="true" strokeweight=".655pt" strokecolor="#000000">
                <v:path arrowok="t"/>
              </v:shape>
            </v:group>
            <v:group style="position:absolute;left:5145;top:6921;width:192;height:2" coordorigin="5145,6921" coordsize="192,2">
              <v:shape style="position:absolute;left:5145;top:6921;width:192;height:2" coordorigin="5145,6921" coordsize="192,0" path="m5145,6921l5337,6921e" filled="false" stroked="true" strokeweight=".655pt" strokecolor="#000000">
                <v:path arrowok="t"/>
              </v:shape>
            </v:group>
            <v:group style="position:absolute;left:5189;top:6936;width:76;height:567" coordorigin="5189,6936" coordsize="76,567">
              <v:shape style="position:absolute;left:5189;top:6936;width:76;height:567" coordorigin="5189,6936" coordsize="76,567" path="m5248,6936l5204,6936,5189,7503,5265,7503,5248,6936xe" filled="true" fillcolor="#72678f" stroked="false">
                <v:path arrowok="t"/>
                <v:fill type="solid"/>
              </v:shape>
            </v:group>
            <v:group style="position:absolute;left:4900;top:6992;width:32;height:36" coordorigin="4900,6992" coordsize="32,36">
              <v:shape style="position:absolute;left:4900;top:6992;width:32;height:36" coordorigin="4900,6992" coordsize="32,36" path="m4930,7028l4931,7007,4931,6992,4923,6992,4900,6992e" filled="false" stroked="true" strokeweight=".164pt" strokecolor="#000000">
                <v:path arrowok="t"/>
              </v:shape>
            </v:group>
            <v:group style="position:absolute;left:5189;top:6936;width:76;height:567" coordorigin="5189,6936" coordsize="76,567">
              <v:shape style="position:absolute;left:5189;top:6936;width:76;height:567" coordorigin="5189,6936" coordsize="76,567" path="m5189,7503l5265,7503,5248,6936,5204,6936,5189,7503xe" filled="false" stroked="true" strokeweight=".164pt" strokecolor="#000000">
                <v:path arrowok="t"/>
              </v:shape>
            </v:group>
            <v:group style="position:absolute;left:4892;top:6981;width:13;height:21" coordorigin="4892,6981" coordsize="13,21">
              <v:shape style="position:absolute;left:4892;top:6981;width:13;height:21" coordorigin="4892,6981" coordsize="13,21" path="m4904,6981l4901,6985,4896,6989,4892,6992,4896,6994,4901,6998,4904,7002,4901,6992,4904,6981xe" filled="true" fillcolor="#000000" stroked="false">
                <v:path arrowok="t"/>
                <v:fill type="solid"/>
              </v:shape>
            </v:group>
            <v:group style="position:absolute;left:4896;top:7094;width:32;height:36" coordorigin="4896,7094" coordsize="32,36">
              <v:shape style="position:absolute;left:4896;top:7094;width:32;height:36" coordorigin="4896,7094" coordsize="32,36" path="m4926,7130l4927,7109,4927,7094,4919,7094,4896,7094e" filled="false" stroked="true" strokeweight=".164pt" strokecolor="#000000">
                <v:path arrowok="t"/>
              </v:shape>
            </v:group>
            <v:group style="position:absolute;left:4892;top:6981;width:13;height:21" coordorigin="4892,6981" coordsize="13,21">
              <v:shape style="position:absolute;left:4892;top:6981;width:13;height:21" coordorigin="4892,6981" coordsize="13,21" path="m4892,6992l4896,6989,4901,6985,4904,6981,4901,6992,4904,7002,4901,6998,4896,6994,4892,6992xe" filled="false" stroked="true" strokeweight=".164pt" strokecolor="#000000">
                <v:path arrowok="t"/>
              </v:shape>
            </v:group>
            <v:group style="position:absolute;left:4888;top:7084;width:13;height:21" coordorigin="4888,7084" coordsize="13,21">
              <v:shape style="position:absolute;left:4888;top:7084;width:13;height:21" coordorigin="4888,7084" coordsize="13,21" path="m4900,7084l4897,7088,4892,7092,4888,7094,4892,7096,4897,7100,4900,7104,4897,7094,4900,7084xe" filled="true" fillcolor="#000000" stroked="false">
                <v:path arrowok="t"/>
                <v:fill type="solid"/>
              </v:shape>
            </v:group>
            <v:group style="position:absolute;left:4894;top:7199;width:32;height:36" coordorigin="4894,7199" coordsize="32,36">
              <v:shape style="position:absolute;left:4894;top:7199;width:32;height:36" coordorigin="4894,7199" coordsize="32,36" path="m4924,7235l4925,7214,4925,7199,4917,7199,4894,7199e" filled="false" stroked="true" strokeweight=".164pt" strokecolor="#000000">
                <v:path arrowok="t"/>
              </v:shape>
            </v:group>
            <v:group style="position:absolute;left:4888;top:7084;width:13;height:21" coordorigin="4888,7084" coordsize="13,21">
              <v:shape style="position:absolute;left:4888;top:7084;width:13;height:21" coordorigin="4888,7084" coordsize="13,21" path="m4888,7094l4892,7092,4897,7088,4900,7084,4897,7094,4900,7104,4897,7100,4892,7096,4888,7094xe" filled="false" stroked="true" strokeweight=".164pt" strokecolor="#000000">
                <v:path arrowok="t"/>
              </v:shape>
            </v:group>
            <v:group style="position:absolute;left:4885;top:7188;width:13;height:21" coordorigin="4885,7188" coordsize="13,21">
              <v:shape style="position:absolute;left:4885;top:7188;width:13;height:21" coordorigin="4885,7188" coordsize="13,21" path="m4898,7188l4894,7192,4889,7196,4885,7199,4889,7201,4894,7205,4898,7209,4895,7199,4898,7188xe" filled="true" fillcolor="#000000" stroked="false">
                <v:path arrowok="t"/>
                <v:fill type="solid"/>
              </v:shape>
            </v:group>
            <v:group style="position:absolute;left:4890;top:7306;width:32;height:36" coordorigin="4890,7306" coordsize="32,36">
              <v:shape style="position:absolute;left:4890;top:7306;width:32;height:36" coordorigin="4890,7306" coordsize="32,36" path="m4920,7342l4921,7321,4920,7306,4912,7306,4890,7306e" filled="false" stroked="true" strokeweight=".164pt" strokecolor="#000000">
                <v:path arrowok="t"/>
              </v:shape>
            </v:group>
            <v:group style="position:absolute;left:4885;top:7188;width:13;height:21" coordorigin="4885,7188" coordsize="13,21">
              <v:shape style="position:absolute;left:4885;top:7188;width:13;height:21" coordorigin="4885,7188" coordsize="13,21" path="m4885,7199l4889,7196,4894,7192,4898,7188,4895,7199,4898,7209,4894,7205,4889,7201,4885,7199xe" filled="false" stroked="true" strokeweight=".164pt" strokecolor="#000000">
                <v:path arrowok="t"/>
              </v:shape>
            </v:group>
            <v:group style="position:absolute;left:4881;top:7295;width:13;height:21" coordorigin="4881,7295" coordsize="13,21">
              <v:shape style="position:absolute;left:4881;top:7295;width:13;height:21" coordorigin="4881,7295" coordsize="13,21" path="m4893,7295l4890,7299,4885,7303,4881,7306,4885,7308,4890,7312,4893,7316,4891,7306,4893,7295xe" filled="true" fillcolor="#000000" stroked="false">
                <v:path arrowok="t"/>
                <v:fill type="solid"/>
              </v:shape>
            </v:group>
            <v:group style="position:absolute;left:4954;top:7048;width:32;height:36" coordorigin="4954,7048" coordsize="32,36">
              <v:shape style="position:absolute;left:4954;top:7048;width:32;height:36" coordorigin="4954,7048" coordsize="32,36" path="m4955,7084l4954,7064,4955,7048,4963,7048,4985,7048e" filled="false" stroked="true" strokeweight=".164pt" strokecolor="#000000">
                <v:path arrowok="t"/>
              </v:shape>
            </v:group>
            <v:group style="position:absolute;left:4881;top:7295;width:13;height:21" coordorigin="4881,7295" coordsize="13,21">
              <v:shape style="position:absolute;left:4881;top:7295;width:13;height:21" coordorigin="4881,7295" coordsize="13,21" path="m4881,7306l4885,7303,4890,7299,4893,7295,4891,7306,4893,7316,4890,7312,4885,7308,4881,7306xe" filled="false" stroked="true" strokeweight=".164pt" strokecolor="#000000">
                <v:path arrowok="t"/>
              </v:shape>
            </v:group>
            <v:group style="position:absolute;left:4982;top:7038;width:13;height:21" coordorigin="4982,7038" coordsize="13,21">
              <v:shape style="position:absolute;left:4982;top:7038;width:13;height:21" coordorigin="4982,7038" coordsize="13,21" path="m4982,7038l4984,7048,4982,7059,4985,7055,4990,7051,4994,7048,4990,7046,4985,7042,4982,7038xe" filled="true" fillcolor="#000000" stroked="false">
                <v:path arrowok="t"/>
                <v:fill type="solid"/>
              </v:shape>
            </v:group>
            <v:group style="position:absolute;left:4958;top:7151;width:32;height:36" coordorigin="4958,7151" coordsize="32,36">
              <v:shape style="position:absolute;left:4958;top:7151;width:32;height:36" coordorigin="4958,7151" coordsize="32,36" path="m4959,7187l4958,7166,4959,7151,4967,7151,4989,7151e" filled="false" stroked="true" strokeweight=".164pt" strokecolor="#000000">
                <v:path arrowok="t"/>
              </v:shape>
            </v:group>
            <v:group style="position:absolute;left:4982;top:7038;width:13;height:21" coordorigin="4982,7038" coordsize="13,21">
              <v:shape style="position:absolute;left:4982;top:7038;width:13;height:21" coordorigin="4982,7038" coordsize="13,21" path="m4994,7048l4990,7046,4985,7042,4982,7038,4984,7048,4982,7059,4985,7055,4990,7051,4994,7048xe" filled="false" stroked="true" strokeweight=".164pt" strokecolor="#000000">
                <v:path arrowok="t"/>
              </v:shape>
            </v:group>
            <v:group style="position:absolute;left:4986;top:7140;width:13;height:21" coordorigin="4986,7140" coordsize="13,21">
              <v:shape style="position:absolute;left:4986;top:7140;width:13;height:21" coordorigin="4986,7140" coordsize="13,21" path="m4986,7140l4988,7151,4986,7161,4989,7157,4994,7153,4998,7151,4994,7148,4989,7145,4986,7140xe" filled="true" fillcolor="#000000" stroked="false">
                <v:path arrowok="t"/>
                <v:fill type="solid"/>
              </v:shape>
            </v:group>
            <v:group style="position:absolute;left:4960;top:7255;width:32;height:36" coordorigin="4960,7255" coordsize="32,36">
              <v:shape style="position:absolute;left:4960;top:7255;width:32;height:36" coordorigin="4960,7255" coordsize="32,36" path="m4962,7291l4960,7271,4961,7255,4969,7255,4991,7255e" filled="false" stroked="true" strokeweight=".164pt" strokecolor="#000000">
                <v:path arrowok="t"/>
              </v:shape>
            </v:group>
            <v:group style="position:absolute;left:4986;top:7140;width:13;height:21" coordorigin="4986,7140" coordsize="13,21">
              <v:shape style="position:absolute;left:4986;top:7140;width:13;height:21" coordorigin="4986,7140" coordsize="13,21" path="m4998,7151l4994,7148,4989,7145,4986,7140,4988,7151,4986,7161,4989,7157,4994,7153,4998,7151xe" filled="false" stroked="true" strokeweight=".164pt" strokecolor="#000000">
                <v:path arrowok="t"/>
              </v:shape>
            </v:group>
            <v:group style="position:absolute;left:4988;top:7245;width:13;height:21" coordorigin="4988,7245" coordsize="13,21">
              <v:shape style="position:absolute;left:4988;top:7245;width:13;height:21" coordorigin="4988,7245" coordsize="13,21" path="m4988,7245l4990,7255,4988,7266,4991,7262,4996,7258,5000,7255,4996,7253,4991,7249,4988,7245xe" filled="true" fillcolor="#000000" stroked="false">
                <v:path arrowok="t"/>
                <v:fill type="solid"/>
              </v:shape>
            </v:group>
            <v:group style="position:absolute;left:4964;top:7362;width:32;height:36" coordorigin="4964,7362" coordsize="32,36">
              <v:shape style="position:absolute;left:4964;top:7362;width:32;height:36" coordorigin="4964,7362" coordsize="32,36" path="m4966,7398l4964,7377,4965,7362,4973,7362,4996,7362e" filled="false" stroked="true" strokeweight=".164pt" strokecolor="#000000">
                <v:path arrowok="t"/>
              </v:shape>
            </v:group>
            <v:group style="position:absolute;left:4988;top:7245;width:13;height:21" coordorigin="4988,7245" coordsize="13,21">
              <v:shape style="position:absolute;left:4988;top:7245;width:13;height:21" coordorigin="4988,7245" coordsize="13,21" path="m5000,7255l4996,7253,4991,7249,4988,7245,4990,7255,4988,7266,4991,7262,4996,7258,5000,7255xe" filled="false" stroked="true" strokeweight=".164pt" strokecolor="#000000">
                <v:path arrowok="t"/>
              </v:shape>
            </v:group>
            <v:group style="position:absolute;left:4992;top:7352;width:13;height:21" coordorigin="4992,7352" coordsize="13,21">
              <v:shape style="position:absolute;left:4992;top:7352;width:13;height:21" coordorigin="4992,7352" coordsize="13,21" path="m4992,7352l4995,7362,4992,7373,4995,7368,5000,7364,5004,7362,5000,7360,4995,7356,4992,7352xe" filled="true" fillcolor="#000000" stroked="false">
                <v:path arrowok="t"/>
                <v:fill type="solid"/>
              </v:shape>
            </v:group>
            <v:group style="position:absolute;left:5178;top:6987;width:37;height:28" coordorigin="5178,6987" coordsize="37,28">
              <v:shape style="position:absolute;left:5178;top:6987;width:37;height:28" coordorigin="5178,6987" coordsize="37,28" path="m5178,6990l5203,6990,5214,6987,5215,7001,5215,7014e" filled="false" stroked="true" strokeweight=".164pt" strokecolor="#000000">
                <v:path arrowok="t"/>
              </v:shape>
            </v:group>
            <v:group style="position:absolute;left:4992;top:7352;width:13;height:21" coordorigin="4992,7352" coordsize="13,21">
              <v:shape style="position:absolute;left:4992;top:7352;width:13;height:21" coordorigin="4992,7352" coordsize="13,21" path="m5004,7362l5000,7360,4995,7356,4992,7352,4995,7362,4992,7373,4995,7368,5000,7364,5004,7362xe" filled="false" stroked="true" strokeweight=".164pt" strokecolor="#000000">
                <v:path arrowok="t"/>
              </v:shape>
            </v:group>
            <v:group style="position:absolute;left:5208;top:7009;width:14;height:19" coordorigin="5208,7009" coordsize="14,19">
              <v:shape style="position:absolute;left:5208;top:7009;width:14;height:19" coordorigin="5208,7009" coordsize="14,19" path="m5208,7009l5211,7014,5213,7021,5215,7028,5216,7021,5219,7014,5219,7013,5215,7013,5208,7009xe" filled="true" fillcolor="#000000" stroked="false">
                <v:path arrowok="t"/>
                <v:fill type="solid"/>
              </v:shape>
              <v:shape style="position:absolute;left:5208;top:7009;width:14;height:19" coordorigin="5208,7009" coordsize="14,19" path="m5221,7009l5215,7013,5219,7013,5221,7009xe" filled="true" fillcolor="#000000" stroked="false">
                <v:path arrowok="t"/>
                <v:fill type="solid"/>
              </v:shape>
            </v:group>
            <v:group style="position:absolute;left:5178;top:7086;width:37;height:28" coordorigin="5178,7086" coordsize="37,28">
              <v:shape style="position:absolute;left:5178;top:7086;width:37;height:28" coordorigin="5178,7086" coordsize="37,28" path="m5178,7090l5203,7090,5213,7086,5214,7101,5214,7114e" filled="false" stroked="true" strokeweight=".164pt" strokecolor="#000000">
                <v:path arrowok="t"/>
              </v:shape>
            </v:group>
            <v:group style="position:absolute;left:5208;top:7009;width:14;height:19" coordorigin="5208,7009" coordsize="14,19">
              <v:shape style="position:absolute;left:5208;top:7009;width:14;height:19" coordorigin="5208,7009" coordsize="14,19" path="m5215,7028l5213,7021,5211,7014,5208,7009,5215,7013,5221,7009,5219,7014,5216,7021,5215,7028xe" filled="false" stroked="true" strokeweight=".164pt" strokecolor="#000000">
                <v:path arrowok="t"/>
              </v:shape>
            </v:group>
            <v:group style="position:absolute;left:5207;top:7108;width:14;height:19" coordorigin="5207,7108" coordsize="14,19">
              <v:shape style="position:absolute;left:5207;top:7108;width:14;height:19" coordorigin="5207,7108" coordsize="14,19" path="m5207,7108l5210,7113,5212,7121,5214,7127,5215,7121,5218,7113,5219,7112,5214,7112,5207,7108xe" filled="true" fillcolor="#000000" stroked="false">
                <v:path arrowok="t"/>
                <v:fill type="solid"/>
              </v:shape>
              <v:shape style="position:absolute;left:5207;top:7108;width:14;height:19" coordorigin="5207,7108" coordsize="14,19" path="m5221,7108l5214,7112,5219,7112,5221,7108xe" filled="true" fillcolor="#000000" stroked="false">
                <v:path arrowok="t"/>
                <v:fill type="solid"/>
              </v:shape>
            </v:group>
            <v:group style="position:absolute;left:5176;top:7192;width:37;height:28" coordorigin="5176,7192" coordsize="37,28">
              <v:shape style="position:absolute;left:5176;top:7192;width:37;height:28" coordorigin="5176,7192" coordsize="37,28" path="m5176,7195l5201,7195,5211,7192,5212,7206,5212,7219e" filled="false" stroked="true" strokeweight=".164pt" strokecolor="#000000">
                <v:path arrowok="t"/>
              </v:shape>
            </v:group>
            <v:group style="position:absolute;left:5207;top:7108;width:14;height:19" coordorigin="5207,7108" coordsize="14,19">
              <v:shape style="position:absolute;left:5207;top:7108;width:14;height:19" coordorigin="5207,7108" coordsize="14,19" path="m5214,7127l5212,7121,5210,7113,5207,7108,5214,7112,5221,7108,5218,7113,5215,7121,5214,7127xe" filled="false" stroked="true" strokeweight=".164pt" strokecolor="#000000">
                <v:path arrowok="t"/>
              </v:shape>
            </v:group>
            <v:group style="position:absolute;left:5205;top:7214;width:14;height:19" coordorigin="5205,7214" coordsize="14,19">
              <v:shape style="position:absolute;left:5205;top:7214;width:14;height:19" coordorigin="5205,7214" coordsize="14,19" path="m5205,7214l5208,7219,5210,7226,5212,7233,5213,7226,5216,7219,5216,7218,5212,7218,5205,7214xe" filled="true" fillcolor="#000000" stroked="false">
                <v:path arrowok="t"/>
                <v:fill type="solid"/>
              </v:shape>
              <v:shape style="position:absolute;left:5205;top:7214;width:14;height:19" coordorigin="5205,7214" coordsize="14,19" path="m5219,7214l5212,7218,5216,7218,5219,7214xe" filled="true" fillcolor="#000000" stroked="false">
                <v:path arrowok="t"/>
                <v:fill type="solid"/>
              </v:shape>
            </v:group>
            <v:group style="position:absolute;left:5171;top:7298;width:37;height:28" coordorigin="5171,7298" coordsize="37,28">
              <v:shape style="position:absolute;left:5171;top:7298;width:37;height:28" coordorigin="5171,7298" coordsize="37,28" path="m5171,7301l5196,7301,5207,7298,5208,7312,5208,7325e" filled="false" stroked="true" strokeweight=".164pt" strokecolor="#000000">
                <v:path arrowok="t"/>
              </v:shape>
            </v:group>
            <v:group style="position:absolute;left:5205;top:7214;width:14;height:19" coordorigin="5205,7214" coordsize="14,19">
              <v:shape style="position:absolute;left:5205;top:7214;width:14;height:19" coordorigin="5205,7214" coordsize="14,19" path="m5212,7233l5210,7226,5208,7219,5205,7214,5212,7218,5219,7214,5216,7219,5213,7226,5212,7233xe" filled="false" stroked="true" strokeweight=".164pt" strokecolor="#000000">
                <v:path arrowok="t"/>
              </v:shape>
            </v:group>
            <v:group style="position:absolute;left:5201;top:7320;width:14;height:19" coordorigin="5201,7320" coordsize="14,19">
              <v:shape style="position:absolute;left:5201;top:7320;width:14;height:19" coordorigin="5201,7320" coordsize="14,19" path="m5201,7320l5204,7324,5206,7332,5208,7338,5209,7332,5212,7324,5212,7323,5208,7323,5201,7320xe" filled="true" fillcolor="#000000" stroked="false">
                <v:path arrowok="t"/>
                <v:fill type="solid"/>
              </v:shape>
              <v:shape style="position:absolute;left:5201;top:7320;width:14;height:19" coordorigin="5201,7320" coordsize="14,19" path="m5214,7320l5208,7323,5212,7323,5214,7320xe" filled="true" fillcolor="#000000" stroked="false">
                <v:path arrowok="t"/>
                <v:fill type="solid"/>
              </v:shape>
            </v:group>
            <v:group style="position:absolute;left:5240;top:7048;width:37;height:28" coordorigin="5240,7048" coordsize="37,28">
              <v:shape style="position:absolute;left:5240;top:7048;width:37;height:28" coordorigin="5240,7048" coordsize="37,28" path="m5276,7052l5252,7052,5241,7048,5240,7062,5240,7076e" filled="false" stroked="true" strokeweight=".164pt" strokecolor="#000000">
                <v:path arrowok="t"/>
              </v:shape>
            </v:group>
            <v:group style="position:absolute;left:5201;top:7320;width:14;height:19" coordorigin="5201,7320" coordsize="14,19">
              <v:shape style="position:absolute;left:5201;top:7320;width:14;height:19" coordorigin="5201,7320" coordsize="14,19" path="m5208,7338l5206,7332,5204,7324,5201,7320,5208,7323,5214,7320,5212,7324,5209,7332,5208,7338xe" filled="false" stroked="true" strokeweight=".164pt" strokecolor="#000000">
                <v:path arrowok="t"/>
              </v:shape>
            </v:group>
            <v:group style="position:absolute;left:5234;top:7070;width:14;height:19" coordorigin="5234,7070" coordsize="14,19">
              <v:shape style="position:absolute;left:5234;top:7070;width:14;height:19" coordorigin="5234,7070" coordsize="14,19" path="m5234,7070l5236,7075,5239,7082,5240,7089,5242,7082,5244,7075,5245,7074,5240,7074,5234,7070xe" filled="true" fillcolor="#000000" stroked="false">
                <v:path arrowok="t"/>
                <v:fill type="solid"/>
              </v:shape>
              <v:shape style="position:absolute;left:5234;top:7070;width:14;height:19" coordorigin="5234,7070" coordsize="14,19" path="m5247,7070l5240,7074,5245,7074,5247,7070xe" filled="true" fillcolor="#000000" stroked="false">
                <v:path arrowok="t"/>
                <v:fill type="solid"/>
              </v:shape>
            </v:group>
            <v:group style="position:absolute;left:5241;top:7147;width:37;height:28" coordorigin="5241,7147" coordsize="37,28">
              <v:shape style="position:absolute;left:5241;top:7147;width:37;height:28" coordorigin="5241,7147" coordsize="37,28" path="m5277,7151l5252,7151,5242,7147,5241,7162,5241,7175e" filled="false" stroked="true" strokeweight=".164pt" strokecolor="#000000">
                <v:path arrowok="t"/>
              </v:shape>
            </v:group>
            <v:group style="position:absolute;left:5233;top:7070;width:14;height:19" coordorigin="5233,7070" coordsize="14,19">
              <v:shape style="position:absolute;left:5233;top:7070;width:14;height:19" coordorigin="5233,7070" coordsize="14,19" path="m5240,7089l5242,7083,5244,7075,5247,7070,5240,7074,5233,7070,5236,7075,5239,7083,5240,7089xe" filled="false" stroked="true" strokeweight=".164pt" strokecolor="#000000">
                <v:path arrowok="t"/>
              </v:shape>
            </v:group>
            <v:group style="position:absolute;left:5234;top:7169;width:14;height:19" coordorigin="5234,7169" coordsize="14,19">
              <v:shape style="position:absolute;left:5234;top:7169;width:14;height:19" coordorigin="5234,7169" coordsize="14,19" path="m5234,7169l5237,7174,5239,7182,5241,7188,5242,7182,5245,7174,5246,7173,5241,7173,5234,7169xe" filled="true" fillcolor="#000000" stroked="false">
                <v:path arrowok="t"/>
                <v:fill type="solid"/>
              </v:shape>
              <v:shape style="position:absolute;left:5234;top:7169;width:14;height:19" coordorigin="5234,7169" coordsize="14,19" path="m5248,7169l5241,7173,5246,7173,5248,7169xe" filled="true" fillcolor="#000000" stroked="false">
                <v:path arrowok="t"/>
                <v:fill type="solid"/>
              </v:shape>
            </v:group>
            <v:group style="position:absolute;left:5243;top:7253;width:37;height:28" coordorigin="5243,7253" coordsize="37,28">
              <v:shape style="position:absolute;left:5243;top:7253;width:37;height:28" coordorigin="5243,7253" coordsize="37,28" path="m5279,7256l5254,7256,5244,7253,5243,7267,5243,7280e" filled="false" stroked="true" strokeweight=".164pt" strokecolor="#000000">
                <v:path arrowok="t"/>
              </v:shape>
            </v:group>
            <v:group style="position:absolute;left:5234;top:7169;width:14;height:19" coordorigin="5234,7169" coordsize="14,19">
              <v:shape style="position:absolute;left:5234;top:7169;width:14;height:19" coordorigin="5234,7169" coordsize="14,19" path="m5241,7188l5242,7182,5245,7174,5248,7169,5241,7173,5234,7169,5237,7174,5239,7182,5241,7188xe" filled="false" stroked="true" strokeweight=".164pt" strokecolor="#000000">
                <v:path arrowok="t"/>
              </v:shape>
            </v:group>
            <v:group style="position:absolute;left:5236;top:7275;width:14;height:19" coordorigin="5236,7275" coordsize="14,19">
              <v:shape style="position:absolute;left:5236;top:7275;width:14;height:19" coordorigin="5236,7275" coordsize="14,19" path="m5236,7275l5239,7280,5242,7287,5243,7294,5245,7287,5247,7280,5248,7279,5243,7279,5236,7275xe" filled="true" fillcolor="#000000" stroked="false">
                <v:path arrowok="t"/>
                <v:fill type="solid"/>
              </v:shape>
              <v:shape style="position:absolute;left:5236;top:7275;width:14;height:19" coordorigin="5236,7275" coordsize="14,19" path="m5250,7275l5243,7279,5248,7279,5250,7275xe" filled="true" fillcolor="#000000" stroked="false">
                <v:path arrowok="t"/>
                <v:fill type="solid"/>
              </v:shape>
            </v:group>
            <v:group style="position:absolute;left:5247;top:7359;width:37;height:28" coordorigin="5247,7359" coordsize="37,28">
              <v:shape style="position:absolute;left:5247;top:7359;width:37;height:28" coordorigin="5247,7359" coordsize="37,28" path="m5284,7362l5259,7362,5248,7359,5247,7373,5247,7386e" filled="false" stroked="true" strokeweight=".164pt" strokecolor="#000000">
                <v:path arrowok="t"/>
              </v:shape>
            </v:group>
            <v:group style="position:absolute;left:5236;top:7275;width:14;height:19" coordorigin="5236,7275" coordsize="14,19">
              <v:shape style="position:absolute;left:5236;top:7275;width:14;height:19" coordorigin="5236,7275" coordsize="14,19" path="m5243,7294l5245,7287,5247,7280,5250,7275,5243,7279,5236,7275,5239,7280,5242,7287,5243,7294xe" filled="false" stroked="true" strokeweight=".164pt" strokecolor="#000000">
                <v:path arrowok="t"/>
              </v:shape>
            </v:group>
            <v:group style="position:absolute;left:5241;top:7381;width:14;height:19" coordorigin="5241,7381" coordsize="14,19">
              <v:shape style="position:absolute;left:5241;top:7381;width:14;height:19" coordorigin="5241,7381" coordsize="14,19" path="m5241,7381l5243,7385,5246,7393,5247,7399,5249,7393,5251,7385,5252,7384,5247,7384,5241,7381xe" filled="true" fillcolor="#000000" stroked="false">
                <v:path arrowok="t"/>
                <v:fill type="solid"/>
              </v:shape>
              <v:shape style="position:absolute;left:5241;top:7381;width:14;height:19" coordorigin="5241,7381" coordsize="14,19" path="m5254,7381l5247,7384,5252,7384,5254,7381xe" filled="true" fillcolor="#000000" stroked="false">
                <v:path arrowok="t"/>
                <v:fill type="solid"/>
              </v:shape>
            </v:group>
            <v:group style="position:absolute;left:5241;top:7381;width:14;height:19" coordorigin="5241,7381" coordsize="14,19">
              <v:shape style="position:absolute;left:5241;top:7381;width:14;height:19" coordorigin="5241,7381" coordsize="14,19" path="m5247,7399l5249,7393,5251,7385,5254,7381,5247,7384,5241,7381,5243,7385,5246,7393,5247,7399xe" filled="false" stroked="true" strokeweight=".164pt" strokecolor="#000000">
                <v:path arrowok="t"/>
              </v:shape>
            </v:group>
            <v:group style="position:absolute;left:4730;top:7781;width:104;height:124" coordorigin="4730,7781" coordsize="104,124">
              <v:shape style="position:absolute;left:4730;top:7781;width:104;height:124" coordorigin="4730,7781" coordsize="104,124" path="m4768,7781l4768,7812,4730,7812,4730,7871,4768,7871,4768,7904,4833,7841,4768,7781xe" filled="true" fillcolor="#73ccd3" stroked="false">
                <v:path arrowok="t"/>
                <v:fill type="solid"/>
              </v:shape>
            </v:group>
            <v:group style="position:absolute;left:4730;top:7781;width:104;height:124" coordorigin="4730,7781" coordsize="104,124">
              <v:shape style="position:absolute;left:4730;top:7781;width:104;height:124" coordorigin="4730,7781" coordsize="104,124" path="m4768,7812l4730,7812,4730,7871,4768,7871,4768,7904,4833,7841,4768,7781,4768,7812xe" filled="false" stroked="true" strokeweight=".164pt" strokecolor="#000000">
                <v:path arrowok="t"/>
              </v:shape>
            </v:group>
            <v:group style="position:absolute;left:5475;top:7119;width:104;height:124" coordorigin="5475,7119" coordsize="104,124">
              <v:shape style="position:absolute;left:5475;top:7119;width:104;height:124" coordorigin="5475,7119" coordsize="104,124" path="m5513,7119l5513,7150,5475,7150,5475,7209,5513,7209,5513,7242,5578,7178,5513,7119xe" filled="true" fillcolor="#73ccd3" stroked="false">
                <v:path arrowok="t"/>
                <v:fill type="solid"/>
              </v:shape>
            </v:group>
            <v:group style="position:absolute;left:5475;top:7119;width:104;height:124" coordorigin="5475,7119" coordsize="104,124">
              <v:shape style="position:absolute;left:5475;top:7119;width:104;height:124" coordorigin="5475,7119" coordsize="104,124" path="m5513,7150l5475,7150,5475,7209,5513,7209,5513,7242,5578,7178,5513,7119,5513,7150xe" filled="false" stroked="true" strokeweight=".164pt" strokecolor="#000000">
                <v:path arrowok="t"/>
              </v:shape>
            </v:group>
            <v:group style="position:absolute;left:5527;top:8097;width:104;height:124" coordorigin="5527,8097" coordsize="104,124">
              <v:shape style="position:absolute;left:5527;top:8097;width:104;height:124" coordorigin="5527,8097" coordsize="104,124" path="m5565,8097l5565,8129,5527,8129,5527,8188,5565,8188,5565,8221,5631,8157,5565,8097xe" filled="true" fillcolor="#72678f" stroked="false">
                <v:path arrowok="t"/>
                <v:fill type="solid"/>
              </v:shape>
            </v:group>
            <v:group style="position:absolute;left:5527;top:8097;width:104;height:124" coordorigin="5527,8097" coordsize="104,124">
              <v:shape style="position:absolute;left:5527;top:8097;width:104;height:124" coordorigin="5527,8097" coordsize="104,124" path="m5565,8129l5527,8129,5527,8188,5565,8188,5565,8221,5631,8157,5565,8097,5565,8129xe" filled="false" stroked="true" strokeweight=".164pt" strokecolor="#000000">
                <v:path arrowok="t"/>
              </v:shape>
            </v:group>
            <v:group style="position:absolute;left:5039;top:7507;width:305;height:681" coordorigin="5039,7507" coordsize="305,681">
              <v:shape style="position:absolute;left:5039;top:7507;width:305;height:681" coordorigin="5039,7507" coordsize="305,681" path="m5269,7507l5186,7510,5185,7523,5167,7540,5039,7540,5039,7639,5052,7639,5052,7688,5043,7688,5043,7708,5053,7708,5053,8020,5049,8058,5047,8090,5047,8109,5047,8117,5088,8174,5343,8187,5343,8120,5167,8120,5140,8117,5126,8109,5120,8093,5118,8063,5119,7709,5125,7709,5125,7686,5117,7686,5117,7636,5130,7636,5130,7622,5201,7622,5269,7558,5269,7507xe" filled="true" fillcolor="#72678f" stroked="false">
                <v:path arrowok="t"/>
                <v:fill type="solid"/>
              </v:shape>
            </v:group>
            <v:group style="position:absolute;left:5039;top:7507;width:305;height:681" coordorigin="5039,7507" coordsize="305,681">
              <v:shape style="position:absolute;left:5039;top:7507;width:305;height:681" coordorigin="5039,7507" coordsize="305,681" path="m5186,7510l5185,7523,5167,7540,5039,7540,5039,7639,5052,7639,5052,7688,5043,7688,5043,7708,5053,7708,5053,8020,5049,8058,5047,8090,5061,8160,5136,8185,5343,8187,5343,8120,5167,8120,5140,8117,5126,8109,5120,8093,5118,8063,5119,7709,5125,7709,5125,7686,5117,7686,5117,7636,5130,7636,5130,7622,5201,7622,5269,7558,5269,7507,5186,7510xe" filled="false" stroked="true" strokeweight=".164pt" strokecolor="#000000">
                <v:path arrowok="t"/>
              </v:shape>
            </v:group>
            <v:group style="position:absolute;left:5160;top:7506;width:134;height:2" coordorigin="5160,7506" coordsize="134,2">
              <v:shape style="position:absolute;left:5160;top:7506;width:134;height:2" coordorigin="5160,7506" coordsize="134,0" path="m5160,7506l5293,7506e" filled="false" stroked="true" strokeweight=".290pt" strokecolor="#e6e7e8">
                <v:path arrowok="t"/>
              </v:shape>
            </v:group>
            <v:group style="position:absolute;left:5185;top:7523;width:84;height:36" coordorigin="5185,7523" coordsize="84,36">
              <v:shape style="position:absolute;left:5185;top:7523;width:84;height:36" coordorigin="5185,7523" coordsize="84,36" path="m5269,7558l5185,7523e" filled="false" stroked="true" strokeweight=".164pt" strokecolor="#000000">
                <v:path arrowok="t"/>
              </v:shape>
            </v:group>
            <v:group style="position:absolute;left:5165;top:7541;width:36;height:84" coordorigin="5165,7541" coordsize="36,84">
              <v:shape style="position:absolute;left:5165;top:7541;width:36;height:84" coordorigin="5165,7541" coordsize="36,84" path="m5201,7625l5165,7541e" filled="false" stroked="true" strokeweight=".164pt" strokecolor="#000000">
                <v:path arrowok="t"/>
              </v:shape>
            </v:group>
            <v:group style="position:absolute;left:5116;top:7663;width:12;height:2" coordorigin="5116,7663" coordsize="12,2">
              <v:shape style="position:absolute;left:5116;top:7663;width:12;height:2" coordorigin="5116,7663" coordsize="12,0" path="m5116,7663l5127,7663e" filled="false" stroked="true" strokeweight="2.378pt" strokecolor="#000000">
                <v:path arrowok="t"/>
              </v:shape>
            </v:group>
            <v:group style="position:absolute;left:5116;top:7736;width:12;height:2" coordorigin="5116,7736" coordsize="12,2">
              <v:shape style="position:absolute;left:5116;top:7736;width:12;height:2" coordorigin="5116,7736" coordsize="12,0" path="m5116,7736l5127,7736e" filled="false" stroked="true" strokeweight="2.781pt" strokecolor="#000000">
                <v:path arrowok="t"/>
              </v:shape>
            </v:group>
            <v:group style="position:absolute;left:5129;top:7646;width:2;height:107" coordorigin="5129,7646" coordsize="2,107">
              <v:shape style="position:absolute;left:5129;top:7646;width:2;height:107" coordorigin="5129,7646" coordsize="0,107" path="m5129,7646l5129,7753e" filled="false" stroked="true" strokeweight=".495pt" strokecolor="#000000">
                <v:path arrowok="t"/>
              </v:shape>
            </v:group>
            <v:group style="position:absolute;left:5044;top:7663;width:12;height:2" coordorigin="5044,7663" coordsize="12,2">
              <v:shape style="position:absolute;left:5044;top:7663;width:12;height:2" coordorigin="5044,7663" coordsize="12,0" path="m5044,7663l5055,7663e" filled="false" stroked="true" strokeweight="2.378pt" strokecolor="#000000">
                <v:path arrowok="t"/>
              </v:shape>
            </v:group>
            <v:group style="position:absolute;left:5044;top:7736;width:12;height:2" coordorigin="5044,7736" coordsize="12,2">
              <v:shape style="position:absolute;left:5044;top:7736;width:12;height:2" coordorigin="5044,7736" coordsize="12,0" path="m5044,7736l5055,7736e" filled="false" stroked="true" strokeweight="2.781pt" strokecolor="#000000">
                <v:path arrowok="t"/>
              </v:shape>
            </v:group>
            <v:group style="position:absolute;left:5041;top:7646;width:2;height:107" coordorigin="5041,7646" coordsize="2,107">
              <v:shape style="position:absolute;left:5041;top:7646;width:2;height:107" coordorigin="5041,7646" coordsize="0,107" path="m5041,7646l5041,7753e" filled="false" stroked="true" strokeweight=".494pt" strokecolor="#000000">
                <v:path arrowok="t"/>
              </v:shape>
            </v:group>
            <v:group style="position:absolute;left:5158;top:7506;width:137;height:2" coordorigin="5158,7506" coordsize="137,2">
              <v:shape style="position:absolute;left:5158;top:7506;width:137;height:2" coordorigin="5158,7506" coordsize="137,0" path="m5158,7506l5294,7506e" filled="false" stroked="true" strokeweight=".455pt" strokecolor="#000000">
                <v:path arrowok="t"/>
              </v:shape>
            </v:group>
            <v:group style="position:absolute;left:5365;top:8115;width:132;height:77" coordorigin="5365,8115" coordsize="132,77">
              <v:shape style="position:absolute;left:5365;top:8115;width:132;height:77" coordorigin="5365,8115" coordsize="132,77" path="m5497,8115l5432,8115,5426,8123,5366,8123,5365,8192,5497,8192,5497,8115xe" filled="true" fillcolor="#f57f26" stroked="false">
                <v:path arrowok="t"/>
                <v:fill type="solid"/>
              </v:shape>
            </v:group>
            <v:group style="position:absolute;left:5365;top:8115;width:132;height:77" coordorigin="5365,8115" coordsize="132,77">
              <v:shape style="position:absolute;left:5365;top:8115;width:132;height:77" coordorigin="5365,8115" coordsize="132,77" path="m5366,8123l5426,8123,5432,8115,5497,8115,5497,8192,5365,8192,5366,8123xe" filled="false" stroked="true" strokeweight=".164pt" strokecolor="#000000">
                <v:path arrowok="t"/>
              </v:shape>
            </v:group>
            <v:group style="position:absolute;left:5459;top:8033;width:2;height:82" coordorigin="5459,8033" coordsize="2,82">
              <v:shape style="position:absolute;left:5459;top:8033;width:2;height:82" coordorigin="5459,8033" coordsize="0,82" path="m5459,8033l5459,8114e" filled="false" stroked="true" strokeweight="3.428pt" strokecolor="#f57f26">
                <v:path arrowok="t"/>
              </v:shape>
            </v:group>
            <v:group style="position:absolute;left:5425;top:8033;width:69;height:82" coordorigin="5425,8033" coordsize="69,82">
              <v:shape style="position:absolute;left:5425;top:8033;width:69;height:82" coordorigin="5425,8033" coordsize="69,82" path="m5493,8114l5425,8114,5425,8033,5493,8033,5493,8114xe" filled="false" stroked="true" strokeweight=".164pt" strokecolor="#000000">
                <v:path arrowok="t"/>
              </v:shape>
            </v:group>
            <v:group style="position:absolute;left:5452;top:7883;width:27;height:2" coordorigin="5452,7883" coordsize="27,2">
              <v:shape style="position:absolute;left:5452;top:7883;width:27;height:2" coordorigin="5452,7883" coordsize="27,0" path="m5452,7883l5478,7883e" filled="false" stroked="true" strokeweight="1.528pt" strokecolor="#f57f26">
                <v:path arrowok="t"/>
              </v:shape>
            </v:group>
            <v:group style="position:absolute;left:5452;top:7868;width:27;height:31" coordorigin="5452,7868" coordsize="27,31">
              <v:shape style="position:absolute;left:5452;top:7868;width:27;height:31" coordorigin="5452,7868" coordsize="27,31" path="m5478,7898l5452,7898,5452,7868,5478,7868,5478,7898xe" filled="false" stroked="true" strokeweight=".164pt" strokecolor="#000000">
                <v:path arrowok="t"/>
              </v:shape>
            </v:group>
            <v:group style="position:absolute;left:5459;top:7861;width:11;height:2" coordorigin="5459,7861" coordsize="11,2">
              <v:shape style="position:absolute;left:5459;top:7861;width:11;height:2" coordorigin="5459,7861" coordsize="11,0" path="m5459,7861l5470,7861e" filled="false" stroked="true" strokeweight=".544pt" strokecolor="#f57f26">
                <v:path arrowok="t"/>
              </v:shape>
            </v:group>
            <v:group style="position:absolute;left:5457;top:7861;width:14;height:2" coordorigin="5457,7861" coordsize="14,2">
              <v:shape style="position:absolute;left:5457;top:7861;width:14;height:2" coordorigin="5457,7861" coordsize="14,0" path="m5457,7861l5471,7861e" filled="false" stroked="true" strokeweight=".708pt" strokecolor="#000000">
                <v:path arrowok="t"/>
              </v:shape>
              <v:shape style="position:absolute;left:5176;top:6626;width:174;height:138" type="#_x0000_t75" stroked="false">
                <v:imagedata r:id="rId135" o:title=""/>
              </v:shape>
              <v:shape style="position:absolute;left:5174;top:6618;width:178;height:152" type="#_x0000_t75" stroked="false">
                <v:imagedata r:id="rId136" o:title=""/>
              </v:shape>
            </v:group>
            <v:group style="position:absolute;left:5203;top:6761;width:119;height:2" coordorigin="5203,6761" coordsize="119,2">
              <v:shape style="position:absolute;left:5203;top:6761;width:119;height:2" coordorigin="5203,6761" coordsize="119,0" path="m5322,6761l5203,6761e" filled="false" stroked="true" strokeweight=".164pt" strokecolor="#000000">
                <v:path arrowok="t"/>
              </v:shape>
            </v:group>
            <v:group style="position:absolute;left:5203;top:6758;width:119;height:2" coordorigin="5203,6758" coordsize="119,2">
              <v:shape style="position:absolute;left:5203;top:6758;width:119;height:2" coordorigin="5203,6758" coordsize="119,0" path="m5322,6758l5203,6758e" filled="false" stroked="true" strokeweight=".164pt" strokecolor="#000000">
                <v:path arrowok="t"/>
              </v:shape>
            </v:group>
            <v:group style="position:absolute;left:5203;top:6744;width:119;height:2" coordorigin="5203,6744" coordsize="119,2">
              <v:shape style="position:absolute;left:5203;top:6744;width:119;height:2" coordorigin="5203,6744" coordsize="119,0" path="m5322,6744l5203,6744e" filled="false" stroked="true" strokeweight=".164pt" strokecolor="#000000">
                <v:path arrowok="t"/>
              </v:shape>
            </v:group>
            <v:group style="position:absolute;left:5203;top:6735;width:119;height:2" coordorigin="5203,6735" coordsize="119,2">
              <v:shape style="position:absolute;left:5203;top:6735;width:119;height:2" coordorigin="5203,6735" coordsize="119,0" path="m5322,6735l5203,6735e" filled="false" stroked="true" strokeweight=".164pt" strokecolor="#000000">
                <v:path arrowok="t"/>
              </v:shape>
            </v:group>
            <v:group style="position:absolute;left:5203;top:6720;width:119;height:2" coordorigin="5203,6720" coordsize="119,2">
              <v:shape style="position:absolute;left:5203;top:6720;width:119;height:2" coordorigin="5203,6720" coordsize="119,0" path="m5322,6720l5203,6720e" filled="false" stroked="true" strokeweight=".164pt" strokecolor="#000000">
                <v:path arrowok="t"/>
              </v:shape>
            </v:group>
            <v:group style="position:absolute;left:5203;top:6702;width:119;height:2" coordorigin="5203,6702" coordsize="119,2">
              <v:shape style="position:absolute;left:5203;top:6702;width:119;height:2" coordorigin="5203,6702" coordsize="119,0" path="m5322,6702l5203,6702e" filled="false" stroked="true" strokeweight=".164pt" strokecolor="#000000">
                <v:path arrowok="t"/>
              </v:shape>
            </v:group>
            <v:group style="position:absolute;left:5203;top:6680;width:119;height:2" coordorigin="5203,6680" coordsize="119,2">
              <v:shape style="position:absolute;left:5203;top:6680;width:119;height:2" coordorigin="5203,6680" coordsize="119,0" path="m5322,6680l5203,6680e" filled="false" stroked="true" strokeweight=".164pt" strokecolor="#000000">
                <v:path arrowok="t"/>
              </v:shape>
            </v:group>
            <v:group style="position:absolute;left:5203;top:6663;width:119;height:2" coordorigin="5203,6663" coordsize="119,2">
              <v:shape style="position:absolute;left:5203;top:6663;width:119;height:2" coordorigin="5203,6663" coordsize="119,0" path="m5322,6663l5203,6663e" filled="false" stroked="true" strokeweight=".164pt" strokecolor="#000000">
                <v:path arrowok="t"/>
              </v:shape>
            </v:group>
            <v:group style="position:absolute;left:5203;top:6646;width:119;height:2" coordorigin="5203,6646" coordsize="119,2">
              <v:shape style="position:absolute;left:5203;top:6646;width:119;height:2" coordorigin="5203,6646" coordsize="119,0" path="m5322,6646l5203,6646e" filled="false" stroked="true" strokeweight=".164pt" strokecolor="#000000">
                <v:path arrowok="t"/>
              </v:shape>
            </v:group>
            <v:group style="position:absolute;left:5203;top:6618;width:118;height:152" coordorigin="5203,6618" coordsize="118,152">
              <v:shape style="position:absolute;left:5203;top:6618;width:118;height:152" coordorigin="5203,6618" coordsize="118,152" path="m5321,6770l5203,6770,5203,6644,5203,6618,5321,6618,5321,6770xe" filled="false" stroked="true" strokeweight=".164pt" strokecolor="#000000">
                <v:path arrowok="t"/>
              </v:shape>
              <v:shape style="position:absolute;left:5350;top:6657;width:9;height:70" type="#_x0000_t75" stroked="false">
                <v:imagedata r:id="rId137" o:title=""/>
              </v:shape>
            </v:group>
            <v:group style="position:absolute;left:5348;top:6692;width:13;height:2" coordorigin="5348,6692" coordsize="13,2">
              <v:shape style="position:absolute;left:5348;top:6692;width:13;height:2" coordorigin="5348,6692" coordsize="13,0" path="m5348,6692l5360,6692e" filled="false" stroked="true" strokeweight="3.652pt" strokecolor="#000000">
                <v:path arrowok="t"/>
              </v:shape>
              <v:shape style="position:absolute;left:5029;top:6662;width:121;height:84" type="#_x0000_t75" stroked="false">
                <v:imagedata r:id="rId138" o:title=""/>
              </v:shape>
              <v:shape style="position:absolute;left:5027;top:6661;width:125;height:100" type="#_x0000_t75" stroked="false">
                <v:imagedata r:id="rId139" o:title=""/>
              </v:shape>
              <v:shape style="position:absolute;left:5024;top:6744;width:114;height:121" type="#_x0000_t75" stroked="false">
                <v:imagedata r:id="rId140" o:title=""/>
              </v:shape>
              <v:shape style="position:absolute;left:5022;top:6798;width:118;height:107" type="#_x0000_t75" stroked="false">
                <v:imagedata r:id="rId141" o:title=""/>
              </v:shape>
              <v:shape style="position:absolute;left:5044;top:6879;width:76;height:48" type="#_x0000_t75" stroked="false">
                <v:imagedata r:id="rId142" o:title=""/>
              </v:shape>
              <v:shape style="position:absolute;left:5030;top:6903;width:104;height:38" type="#_x0000_t75" stroked="false">
                <v:imagedata r:id="rId143" o:title=""/>
              </v:shape>
              <v:shape style="position:absolute;left:5039;top:6925;width:84;height:509" type="#_x0000_t75" stroked="false">
                <v:imagedata r:id="rId144" o:title=""/>
              </v:shape>
            </v:group>
            <v:group style="position:absolute;left:5054;top:6940;width:56;height:494" coordorigin="5054,6940" coordsize="56,494">
              <v:shape style="position:absolute;left:5054;top:6940;width:56;height:494" coordorigin="5054,6940" coordsize="56,494" path="m5110,7434l5054,7434,5054,6940,5110,6940,5110,7434xe" filled="false" stroked="true" strokeweight=".164pt" strokecolor="#000000">
                <v:path arrowok="t"/>
              </v:shape>
              <v:shape style="position:absolute;left:5048;top:7434;width:70;height:10" type="#_x0000_t75" stroked="false">
                <v:imagedata r:id="rId145" o:title=""/>
              </v:shape>
              <v:shape style="position:absolute;left:5040;top:7432;width:86;height:22" type="#_x0000_t75" stroked="false">
                <v:imagedata r:id="rId146" o:title=""/>
              </v:shape>
              <v:shape style="position:absolute;left:5035;top:7442;width:99;height:31" type="#_x0000_t75" stroked="false">
                <v:imagedata r:id="rId147" o:title=""/>
              </v:shape>
              <v:shape style="position:absolute;left:5021;top:7449;width:127;height:55" type="#_x0000_t75" stroked="false">
                <v:imagedata r:id="rId148" o:title=""/>
              </v:shape>
              <v:shape style="position:absolute;left:5042;top:7471;width:81;height:42" type="#_x0000_t75" stroked="false">
                <v:imagedata r:id="rId149" o:title=""/>
              </v:shape>
              <v:shape style="position:absolute;left:5033;top:7500;width:99;height:39" type="#_x0000_t75" stroked="false">
                <v:imagedata r:id="rId150" o:title=""/>
              </v:shape>
            </v:group>
            <v:group style="position:absolute;left:5037;top:7513;width:92;height:27" coordorigin="5037,7513" coordsize="92,27">
              <v:shape style="position:absolute;left:5037;top:7513;width:92;height:27" coordorigin="5037,7513" coordsize="92,27" path="m5129,7539l5037,7539,5037,7513,5129,7513,5129,7539xe" filled="false" stroked="true" strokeweight=".164pt" strokecolor="#000000">
                <v:path arrowok="t"/>
              </v:shape>
              <v:shape style="position:absolute;left:5024;top:6761;width:130;height:29" type="#_x0000_t75" stroked="false">
                <v:imagedata r:id="rId151" o:title=""/>
              </v:shape>
            </v:group>
            <v:group style="position:absolute;left:5024;top:6761;width:130;height:30" coordorigin="5024,6761" coordsize="130,30">
              <v:shape style="position:absolute;left:5024;top:6761;width:130;height:30" coordorigin="5024,6761" coordsize="130,30" path="m5024,6789l5024,6775,5042,6761,5123,6761,5154,6790e" filled="false" stroked="true" strokeweight=".164pt" strokecolor="#000000">
                <v:path arrowok="t"/>
              </v:shape>
              <v:shape style="position:absolute;left:5007;top:6778;width:15;height:11" type="#_x0000_t75" stroked="false">
                <v:imagedata r:id="rId152" o:title=""/>
              </v:shape>
              <v:shape style="position:absolute;left:4998;top:6776;width:32;height:96" type="#_x0000_t75" stroked="false">
                <v:imagedata r:id="rId153" o:title=""/>
              </v:shape>
              <v:shape style="position:absolute;left:4972;top:6789;width:191;height:86" type="#_x0000_t75" stroked="false">
                <v:imagedata r:id="rId154" o:title=""/>
              </v:shape>
            </v:group>
            <v:group style="position:absolute;left:5000;top:6794;width:165;height:2" coordorigin="5000,6794" coordsize="165,2">
              <v:shape style="position:absolute;left:5000;top:6794;width:165;height:2" coordorigin="5000,6794" coordsize="165,0" path="m5000,6794l5164,6794e" filled="false" stroked="true" strokeweight=".725pt" strokecolor="#000000">
                <v:path arrowok="t"/>
              </v:shape>
              <v:shape style="position:absolute;left:5150;top:6657;width:25;height:81" type="#_x0000_t75" stroked="false">
                <v:imagedata r:id="rId155" o:title=""/>
              </v:shape>
            </v:group>
            <v:group style="position:absolute;left:5150;top:6657;width:25;height:81" coordorigin="5150,6657" coordsize="25,81">
              <v:shape style="position:absolute;left:5150;top:6657;width:25;height:81" coordorigin="5150,6657" coordsize="25,81" path="m5159,6657l5157,6667,5150,6666,5150,6738,5175,6738,5175,6658,5159,6657xe" filled="false" stroked="true" strokeweight=".164pt" strokecolor="#000000">
                <v:path arrowok="t"/>
              </v:shape>
            </v:group>
            <v:group style="position:absolute;left:5210;top:6561;width:96;height:57" coordorigin="5210,6561" coordsize="96,57">
              <v:shape style="position:absolute;left:5210;top:6561;width:96;height:57" coordorigin="5210,6561" coordsize="96,57" path="m5210,6618l5306,6618,5306,6561,5210,6561,5210,6618xe" filled="true" fillcolor="#f57f26" stroked="false">
                <v:path arrowok="t"/>
                <v:fill type="solid"/>
              </v:shape>
            </v:group>
            <v:group style="position:absolute;left:5210;top:6561;width:96;height:57" coordorigin="5210,6561" coordsize="96,57">
              <v:shape style="position:absolute;left:5210;top:6561;width:96;height:57" coordorigin="5210,6561" coordsize="96,57" path="m5306,6618l5210,6618,5210,6561,5306,6561,5306,6618xe" filled="false" stroked="true" strokeweight=".164pt" strokecolor="#000000">
                <v:path arrowok="t"/>
              </v:shape>
            </v:group>
            <v:group style="position:absolute;left:5211;top:6584;width:95;height:2" coordorigin="5211,6584" coordsize="95,2">
              <v:shape style="position:absolute;left:5211;top:6584;width:95;height:2" coordorigin="5211,6584" coordsize="95,0" path="m5211,6584l5306,6584,5211,6584xe" filled="true" fillcolor="#f57f26" stroked="false">
                <v:path arrowok="t"/>
                <v:fill type="solid"/>
              </v:shape>
            </v:group>
            <v:group style="position:absolute;left:5211;top:6582;width:95;height:4" coordorigin="5211,6582" coordsize="95,4">
              <v:shape style="position:absolute;left:5211;top:6582;width:95;height:4" coordorigin="5211,6582" coordsize="95,4" path="m5211,6586l5306,6586,5306,6582,5211,6582,5211,6586xe" filled="true" fillcolor="#000000" stroked="false">
                <v:path arrowok="t"/>
                <v:fill type="solid"/>
              </v:shape>
            </v:group>
            <v:group style="position:absolute;left:5145;top:6814;width:103;height:20" coordorigin="5145,6814" coordsize="103,20">
              <v:shape style="position:absolute;left:5145;top:6814;width:103;height:20" coordorigin="5145,6814" coordsize="103,20" path="m5247,6823l5210,6823,5229,6824,5245,6834,5247,6823xe" filled="true" fillcolor="#f57f26" stroked="false">
                <v:path arrowok="t"/>
                <v:fill type="solid"/>
              </v:shape>
              <v:shape style="position:absolute;left:5145;top:6814;width:103;height:20" coordorigin="5145,6814" coordsize="103,20" path="m5145,6814l5145,6829,5210,6823,5247,6823,5247,6822,5234,6815,5201,6815,5145,6814xe" filled="true" fillcolor="#f57f26" stroked="false">
                <v:path arrowok="t"/>
                <v:fill type="solid"/>
              </v:shape>
            </v:group>
            <v:group style="position:absolute;left:5145;top:6814;width:103;height:20" coordorigin="5145,6814" coordsize="103,20">
              <v:shape style="position:absolute;left:5145;top:6814;width:103;height:20" coordorigin="5145,6814" coordsize="103,20" path="m5145,6814l5201,6815,5234,6815,5247,6822,5245,6834,5229,6824,5210,6823,5145,6829e" filled="false" stroked="true" strokeweight=".164pt" strokecolor="#000000">
                <v:path arrowok="t"/>
              </v:shape>
            </v:group>
            <v:group style="position:absolute;left:5148;top:6842;width:91;height:14" coordorigin="5148,6842" coordsize="91,14">
              <v:shape style="position:absolute;left:5148;top:6842;width:91;height:14" coordorigin="5148,6842" coordsize="91,14" path="m5239,6849l5212,6849,5220,6850,5239,6856,5239,6849xe" filled="true" fillcolor="#f57f26" stroked="false">
                <v:path arrowok="t"/>
                <v:fill type="solid"/>
              </v:shape>
              <v:shape style="position:absolute;left:5148;top:6842;width:91;height:14" coordorigin="5148,6842" coordsize="91,14" path="m5204,6842l5148,6842,5151,6852,5169,6850,5190,6849,5239,6849,5237,6843,5204,6842xe" filled="true" fillcolor="#f57f26" stroked="false">
                <v:path arrowok="t"/>
                <v:fill type="solid"/>
              </v:shape>
            </v:group>
            <v:group style="position:absolute;left:5148;top:6842;width:91;height:14" coordorigin="5148,6842" coordsize="91,14">
              <v:shape style="position:absolute;left:5148;top:6842;width:91;height:14" coordorigin="5148,6842" coordsize="91,14" path="m5148,6842l5204,6842,5237,6843,5239,6849,5239,6856,5220,6850,5212,6849,5190,6849,5169,6850,5151,6852e" filled="false" stroked="true" strokeweight=".164pt" strokecolor="#000000">
                <v:path arrowok="t"/>
              </v:shape>
            </v:group>
            <v:group style="position:absolute;left:5138;top:6820;width:12;height:2" coordorigin="5138,6820" coordsize="12,2">
              <v:shape style="position:absolute;left:5138;top:6820;width:12;height:2" coordorigin="5138,6820" coordsize="12,0" path="m5138,6820l5150,6820e" filled="false" stroked="true" strokeweight=".87pt" strokecolor="#f57f26">
                <v:path arrowok="t"/>
              </v:shape>
            </v:group>
            <v:group style="position:absolute;left:5137;top:6820;width:16;height:2" coordorigin="5137,6820" coordsize="16,2">
              <v:shape style="position:absolute;left:5137;top:6820;width:16;height:2" coordorigin="5137,6820" coordsize="16,0" path="m5137,6820l5152,6820e" filled="false" stroked="true" strokeweight="1.034pt" strokecolor="#000000">
                <v:path arrowok="t"/>
              </v:shape>
            </v:group>
            <v:group style="position:absolute;left:5138;top:6848;width:12;height:2" coordorigin="5138,6848" coordsize="12,2">
              <v:shape style="position:absolute;left:5138;top:6848;width:12;height:2" coordorigin="5138,6848" coordsize="12,0" path="m5138,6848l5150,6848e" filled="false" stroked="true" strokeweight=".872pt" strokecolor="#f57f26">
                <v:path arrowok="t"/>
              </v:shape>
            </v:group>
            <v:group style="position:absolute;left:5137;top:6848;width:16;height:2" coordorigin="5137,6848" coordsize="16,2">
              <v:shape style="position:absolute;left:5137;top:6848;width:16;height:2" coordorigin="5137,6848" coordsize="16,0" path="m5137,6848l5152,6848e" filled="false" stroked="true" strokeweight="1.036pt" strokecolor="#000000">
                <v:path arrowok="t"/>
              </v:shape>
            </v:group>
            <v:group style="position:absolute;left:5157;top:6848;width:9;height:2" coordorigin="5157,6848" coordsize="9,2">
              <v:shape style="position:absolute;left:5157;top:6848;width:9;height:2" coordorigin="5157,6848" coordsize="9,0" path="m5157,6848l5165,6848e" filled="false" stroked="true" strokeweight="1.235pt" strokecolor="#f57f26">
                <v:path arrowok="t"/>
              </v:shape>
            </v:group>
            <v:group style="position:absolute;left:5156;top:6848;width:12;height:2" coordorigin="5156,6848" coordsize="12,2">
              <v:shape style="position:absolute;left:5156;top:6848;width:12;height:2" coordorigin="5156,6848" coordsize="12,0" path="m5156,6848l5167,6848e" filled="false" stroked="true" strokeweight="1.399pt" strokecolor="#000000">
                <v:path arrowok="t"/>
              </v:shape>
            </v:group>
            <v:group style="position:absolute;left:5203;top:6846;width:12;height:2" coordorigin="5203,6846" coordsize="12,2">
              <v:shape style="position:absolute;left:5203;top:6846;width:12;height:2" coordorigin="5203,6846" coordsize="12,0" path="m5203,6846l5215,6846e" filled="false" stroked="true" strokeweight="1.453pt" strokecolor="#f57f26">
                <v:path arrowok="t"/>
              </v:shape>
            </v:group>
            <v:group style="position:absolute;left:5202;top:6846;width:16;height:2" coordorigin="5202,6846" coordsize="16,2">
              <v:shape style="position:absolute;left:5202;top:6846;width:16;height:2" coordorigin="5202,6846" coordsize="16,0" path="m5202,6846l5217,6846e" filled="false" stroked="true" strokeweight="1.617pt" strokecolor="#000000">
                <v:path arrowok="t"/>
              </v:shape>
            </v:group>
            <v:group style="position:absolute;left:5179;top:6820;width:2;height:2" coordorigin="5179,6820" coordsize="2,2">
              <v:shape style="position:absolute;left:5179;top:6820;width:2;height:2" coordorigin="5179,6820" coordsize="0,0" path="m5179,6820l5179,6820e" filled="false" stroked="true" strokeweight=".509pt" strokecolor="#f57f26">
                <v:path arrowok="t"/>
              </v:shape>
            </v:group>
            <v:group style="position:absolute;left:5179;top:6815;width:2;height:11" coordorigin="5179,6815" coordsize="2,11">
              <v:shape style="position:absolute;left:5179;top:6815;width:2;height:11" coordorigin="5179,6815" coordsize="0,11" path="m5179,6815l5179,6825e" filled="false" stroked="true" strokeweight=".164pt" strokecolor="#000000">
                <v:path arrowok="t"/>
              </v:shape>
            </v:group>
            <v:group style="position:absolute;left:5188;top:6820;width:2;height:2" coordorigin="5188,6820" coordsize="2,2">
              <v:shape style="position:absolute;left:5188;top:6820;width:2;height:2" coordorigin="5188,6820" coordsize="0,0" path="m5188,6820l5188,6820e" filled="false" stroked="true" strokeweight=".4pt" strokecolor="#f57f26">
                <v:path arrowok="t"/>
              </v:shape>
            </v:group>
            <v:group style="position:absolute;left:5188;top:6816;width:2;height:8" coordorigin="5188,6816" coordsize="2,8">
              <v:shape style="position:absolute;left:5188;top:6816;width:2;height:8" coordorigin="5188,6816" coordsize="0,8" path="m5188,6816l5188,6824e" filled="false" stroked="true" strokeweight=".164pt" strokecolor="#000000">
                <v:path arrowok="t"/>
              </v:shape>
            </v:group>
            <v:group style="position:absolute;left:5199;top:6820;width:2;height:2" coordorigin="5199,6820" coordsize="2,2">
              <v:shape style="position:absolute;left:5199;top:6820;width:2;height:2" coordorigin="5199,6820" coordsize="0,0" path="m5199,6820l5199,6820e" filled="false" stroked="true" strokeweight=".517pt" strokecolor="#f57f26">
                <v:path arrowok="t"/>
              </v:shape>
            </v:group>
            <v:group style="position:absolute;left:5199;top:6815;width:2;height:11" coordorigin="5199,6815" coordsize="2,11">
              <v:shape style="position:absolute;left:5199;top:6815;width:2;height:11" coordorigin="5199,6815" coordsize="0,11" path="m5199,6815l5199,6826e" filled="false" stroked="true" strokeweight=".164pt" strokecolor="#000000">
                <v:path arrowok="t"/>
              </v:shape>
              <v:shape style="position:absolute;left:5301;top:7898;width:324;height:137" type="#_x0000_t75" stroked="false">
                <v:imagedata r:id="rId156" o:title=""/>
              </v:shape>
            </v:group>
            <v:group style="position:absolute;left:5487;top:7935;width:14;height:2" coordorigin="5487,7935" coordsize="14,2">
              <v:shape style="position:absolute;left:5487;top:7935;width:14;height:2" coordorigin="5487,7935" coordsize="14,0" path="m5487,7935l5501,7935e" filled="false" stroked="true" strokeweight=".531pt" strokecolor="#000000">
                <v:path arrowok="t"/>
              </v:shape>
            </v:group>
            <v:group style="position:absolute;left:5430;top:7935;width:14;height:2" coordorigin="5430,7935" coordsize="14,2">
              <v:shape style="position:absolute;left:5430;top:7935;width:14;height:2" coordorigin="5430,7935" coordsize="14,0" path="m5430,7935l5443,7935e" filled="false" stroked="true" strokeweight=".531pt" strokecolor="#000000">
                <v:path arrowok="t"/>
              </v:shape>
            </v:group>
            <v:group style="position:absolute;left:5301;top:7939;width:324;height:70" coordorigin="5301,7939" coordsize="324,70">
              <v:shape style="position:absolute;left:5301;top:7939;width:324;height:70" coordorigin="5301,7939" coordsize="324,70" path="m5624,7954l5507,7954,5507,7939,5423,7939,5423,7954,5301,7954,5301,8000,5423,8000,5423,8009,5507,8009,5507,8000,5624,8000,5624,7954xe" filled="false" stroked="true" strokeweight=".164pt" strokecolor="#000000">
                <v:path arrowok="t"/>
              </v:shape>
            </v:group>
            <v:group style="position:absolute;left:5301;top:7898;width:324;height:137" coordorigin="5301,7898" coordsize="324,137">
              <v:shape style="position:absolute;left:5301;top:7898;width:324;height:137" coordorigin="5301,7898" coordsize="324,137" path="m5625,8010l5625,8023,5617,8034,5609,8034,5317,8034,5308,8034,5301,8023,5301,8010,5301,7922,5301,7909,5308,7898,5317,7898,5609,7898,5617,7898,5625,7909,5625,7922,5625,8010xe" filled="false" stroked="true" strokeweight=".164pt" strokecolor="#000000">
                <v:path arrowok="t"/>
              </v:shape>
            </v:group>
            <v:group style="position:absolute;left:5290;top:7967;width:12;height:2" coordorigin="5290,7967" coordsize="12,2">
              <v:shape style="position:absolute;left:5290;top:7967;width:12;height:2" coordorigin="5290,7967" coordsize="12,0" path="m5290,7967l5301,7967e" filled="false" stroked="true" strokeweight="2.072pt" strokecolor="#f57f26">
                <v:path arrowok="t"/>
              </v:shape>
            </v:group>
            <v:group style="position:absolute;left:5288;top:7967;width:15;height:2" coordorigin="5288,7967" coordsize="15,2">
              <v:shape style="position:absolute;left:5288;top:7967;width:15;height:2" coordorigin="5288,7967" coordsize="15,0" path="m5288,7967l5303,7967e" filled="false" stroked="true" strokeweight="2.236pt" strokecolor="#000000">
                <v:path arrowok="t"/>
              </v:shape>
            </v:group>
            <v:group style="position:absolute;left:5626;top:7962;width:12;height:2" coordorigin="5626,7962" coordsize="12,2">
              <v:shape style="position:absolute;left:5626;top:7962;width:12;height:2" coordorigin="5626,7962" coordsize="12,0" path="m5626,7962l5637,7962e" filled="false" stroked="true" strokeweight="2.125pt" strokecolor="#f57f26">
                <v:path arrowok="t"/>
              </v:shape>
            </v:group>
            <v:group style="position:absolute;left:5258;top:7071;width:51;height:224" coordorigin="5258,7071" coordsize="51,224">
              <v:shape style="position:absolute;left:5258;top:7071;width:51;height:224" coordorigin="5258,7071" coordsize="51,224" path="m5306,7071l5272,7128,5258,7169,5258,7182,5282,7246,5294,7268,5309,7294e" filled="false" stroked="true" strokeweight=".164pt" strokecolor="#000000">
                <v:path arrowok="t"/>
              </v:shape>
            </v:group>
            <v:group style="position:absolute;left:5603;top:7930;width:25;height:8" coordorigin="5603,7930" coordsize="25,8">
              <v:shape style="position:absolute;left:5603;top:7930;width:25;height:8" coordorigin="5603,7930" coordsize="25,8" path="m5603,7932l5626,7930,5627,7938e" filled="false" stroked="true" strokeweight=".164pt" strokecolor="#000000">
                <v:path arrowok="t"/>
              </v:shape>
            </v:group>
            <v:group style="position:absolute;left:5601;top:8008;width:9;height:2" coordorigin="5601,8008" coordsize="9,2">
              <v:shape style="position:absolute;left:5601;top:8008;width:9;height:2" coordorigin="5601,8008" coordsize="9,0" path="m5601,8008l5610,8008e" filled="false" stroked="true" strokeweight=".925pt" strokecolor="#000000">
                <v:path arrowok="t"/>
              </v:shape>
            </v:group>
            <v:group style="position:absolute;left:5601;top:7912;width:9;height:2" coordorigin="5601,7912" coordsize="9,2">
              <v:shape style="position:absolute;left:5601;top:7912;width:9;height:2" coordorigin="5601,7912" coordsize="9,0" path="m5601,7912l5610,7912e" filled="false" stroked="true" strokeweight=".927pt" strokecolor="#000000">
                <v:path arrowok="t"/>
              </v:shape>
            </v:group>
            <v:group style="position:absolute;left:5600;top:7895;width:2;height:143" coordorigin="5600,7895" coordsize="2,143">
              <v:shape style="position:absolute;left:5600;top:7895;width:2;height:143" coordorigin="5600,7895" coordsize="0,143" path="m5600,7895l5600,8038e" filled="false" stroked="true" strokeweight=".448pt" strokecolor="#000000">
                <v:path arrowok="t"/>
              </v:shape>
            </v:group>
            <v:group style="position:absolute;left:5301;top:7930;width:25;height:8" coordorigin="5301,7930" coordsize="25,8">
              <v:shape style="position:absolute;left:5301;top:7930;width:25;height:8" coordorigin="5301,7930" coordsize="25,8" path="m5325,7932l5302,7930,5301,7938e" filled="false" stroked="true" strokeweight=".164pt" strokecolor="#000000">
                <v:path arrowok="t"/>
              </v:shape>
            </v:group>
            <v:group style="position:absolute;left:5318;top:8008;width:9;height:2" coordorigin="5318,8008" coordsize="9,2">
              <v:shape style="position:absolute;left:5318;top:8008;width:9;height:2" coordorigin="5318,8008" coordsize="9,0" path="m5318,8008l5327,8008e" filled="false" stroked="true" strokeweight=".925pt" strokecolor="#000000">
                <v:path arrowok="t"/>
              </v:shape>
            </v:group>
            <v:group style="position:absolute;left:5318;top:7912;width:9;height:2" coordorigin="5318,7912" coordsize="9,2">
              <v:shape style="position:absolute;left:5318;top:7912;width:9;height:2" coordorigin="5318,7912" coordsize="9,0" path="m5318,7912l5327,7912e" filled="false" stroked="true" strokeweight=".927pt" strokecolor="#000000">
                <v:path arrowok="t"/>
              </v:shape>
            </v:group>
            <v:group style="position:absolute;left:5328;top:7895;width:2;height:143" coordorigin="5328,7895" coordsize="2,143">
              <v:shape style="position:absolute;left:5328;top:7895;width:2;height:143" coordorigin="5328,7895" coordsize="0,143" path="m5328,7895l5328,8038e" filled="false" stroked="true" strokeweight=".45pt" strokecolor="#000000">
                <v:path arrowok="t"/>
              </v:shape>
            </v:group>
            <v:group style="position:absolute;left:5624;top:7962;width:15;height:2" coordorigin="5624,7962" coordsize="15,2">
              <v:shape style="position:absolute;left:5624;top:7962;width:15;height:2" coordorigin="5624,7962" coordsize="15,0" path="m5624,7962l5639,7962e" filled="false" stroked="true" strokeweight="2.289pt" strokecolor="#000000">
                <v:path arrowok="t"/>
              </v:shape>
            </v:group>
            <v:group style="position:absolute;left:4902;top:7498;width:86;height:2" coordorigin="4902,7498" coordsize="86,2">
              <v:shape style="position:absolute;left:4902;top:7498;width:86;height:2" coordorigin="4902,7498" coordsize="86,0" path="m4902,7498l4987,7498e" filled="false" stroked="true" strokeweight=".436pt" strokecolor="#e6e7e8">
                <v:path arrowok="t"/>
              </v:shape>
            </v:group>
            <v:group style="position:absolute;left:4901;top:7498;width:89;height:2" coordorigin="4901,7498" coordsize="89,2">
              <v:shape style="position:absolute;left:4901;top:7498;width:89;height:2" coordorigin="4901,7498" coordsize="89,0" path="m4901,7498l4989,7498e" filled="false" stroked="true" strokeweight=".6pt" strokecolor="#000000">
                <v:path arrowok="t"/>
              </v:shape>
            </v:group>
            <v:group style="position:absolute;left:5185;top:7498;width:86;height:2" coordorigin="5185,7498" coordsize="86,2">
              <v:shape style="position:absolute;left:5185;top:7498;width:86;height:2" coordorigin="5185,7498" coordsize="86,0" path="m5185,7498l5270,7498e" filled="false" stroked="true" strokeweight=".436pt" strokecolor="#e6e7e8">
                <v:path arrowok="t"/>
              </v:shape>
            </v:group>
            <v:group style="position:absolute;left:5183;top:7498;width:89;height:2" coordorigin="5183,7498" coordsize="89,2">
              <v:shape style="position:absolute;left:5183;top:7498;width:89;height:2" coordorigin="5183,7498" coordsize="89,0" path="m5183,7498l5272,7498e" filled="false" stroked="true" strokeweight=".6pt" strokecolor="#000000">
                <v:path arrowok="t"/>
              </v:shape>
              <v:shape style="position:absolute;left:5344;top:8062;width:23;height:186" type="#_x0000_t75" stroked="false">
                <v:imagedata r:id="rId157" o:title=""/>
              </v:shape>
            </v:group>
            <v:group style="position:absolute;left:5355;top:8060;width:2;height:190" coordorigin="5355,8060" coordsize="2,190">
              <v:shape style="position:absolute;left:5355;top:8060;width:2;height:190" coordorigin="5355,8060" coordsize="0,190" path="m5355,8060l5355,8250e" filled="false" stroked="true" strokeweight="1.3pt" strokecolor="#000000">
                <v:path arrowok="t"/>
              </v:shape>
              <v:shape style="position:absolute;left:5493;top:8064;width:21;height:186" type="#_x0000_t75" stroked="false">
                <v:imagedata r:id="rId158" o:title=""/>
              </v:shape>
            </v:group>
            <v:group style="position:absolute;left:5504;top:8062;width:2;height:190" coordorigin="5504,8062" coordsize="2,190">
              <v:shape style="position:absolute;left:5504;top:8062;width:2;height:190" coordorigin="5504,8062" coordsize="0,190" path="m5504,8062l5504,8252e" filled="false" stroked="true" strokeweight="1.195pt" strokecolor="#000000">
                <v:path arrowok="t"/>
              </v:shape>
            </v:group>
            <v:group style="position:absolute;left:5367;top:8087;width:10;height:2" coordorigin="5367,8087" coordsize="10,2">
              <v:shape style="position:absolute;left:5367;top:8087;width:10;height:2" coordorigin="5367,8087" coordsize="10,0" path="m5367,8087l5376,8087e" filled="false" stroked="true" strokeweight=".925pt" strokecolor="#f57f26">
                <v:path arrowok="t"/>
              </v:shape>
            </v:group>
            <v:group style="position:absolute;left:5365;top:8087;width:13;height:2" coordorigin="5365,8087" coordsize="13,2">
              <v:shape style="position:absolute;left:5365;top:8087;width:13;height:2" coordorigin="5365,8087" coordsize="13,0" path="m5365,8087l5378,8087e" filled="false" stroked="true" strokeweight="1.089pt" strokecolor="#000000">
                <v:path arrowok="t"/>
              </v:shape>
            </v:group>
            <v:group style="position:absolute;left:5367;top:8225;width:10;height:2" coordorigin="5367,8225" coordsize="10,2">
              <v:shape style="position:absolute;left:5367;top:8225;width:10;height:2" coordorigin="5367,8225" coordsize="10,0" path="m5367,8225l5376,8225e" filled="false" stroked="true" strokeweight=".926pt" strokecolor="#f57f26">
                <v:path arrowok="t"/>
              </v:shape>
              <v:shape style="position:absolute;left:5354;top:8119;width:140;height:117" type="#_x0000_t75" stroked="false">
                <v:imagedata r:id="rId159" o:title=""/>
              </v:shape>
            </v:group>
            <v:group style="position:absolute;left:5366;top:8140;width:127;height:32" coordorigin="5366,8140" coordsize="127,32">
              <v:shape style="position:absolute;left:5366;top:8140;width:127;height:32" coordorigin="5366,8140" coordsize="127,32" path="m5493,8141l5447,8141,5435,8140,5432,8150,5366,8150,5366,8162,5432,8162,5436,8171,5449,8169,5493,8169,5493,8141xe" filled="false" stroked="true" strokeweight=".164pt" strokecolor="#000000">
                <v:path arrowok="t"/>
              </v:shape>
            </v:group>
            <v:group style="position:absolute;left:5517;top:8097;width:2;height:118" coordorigin="5517,8097" coordsize="2,118">
              <v:shape style="position:absolute;left:5517;top:8097;width:2;height:118" coordorigin="5517,8097" coordsize="0,118" path="m5517,8097l5517,8215e" filled="false" stroked="true" strokeweight=".196pt" strokecolor="#f57f26">
                <v:path arrowok="t"/>
              </v:shape>
            </v:group>
            <v:group style="position:absolute;left:5517;top:8096;width:2;height:121" coordorigin="5517,8096" coordsize="2,121">
              <v:shape style="position:absolute;left:5517;top:8096;width:2;height:121" coordorigin="5517,8096" coordsize="0,121" path="m5517,8096l5517,8216e" filled="false" stroked="true" strokeweight=".36pt" strokecolor="#000000">
                <v:path arrowok="t"/>
              </v:shape>
            </v:group>
            <v:group style="position:absolute;left:4638;top:3645;width:2;height:1724" coordorigin="4638,3645" coordsize="2,1724">
              <v:shape style="position:absolute;left:4638;top:3645;width:2;height:1724" coordorigin="4638,3645" coordsize="0,1724" path="m4638,3645l4638,5369e" filled="false" stroked="true" strokeweight=".968pt" strokecolor="#00aeef">
                <v:path arrowok="t"/>
                <v:stroke dashstyle="dash"/>
              </v:shape>
            </v:group>
            <v:group style="position:absolute;left:4601;top:5334;width:73;height:68" coordorigin="4601,5334" coordsize="73,68">
              <v:shape style="position:absolute;left:4601;top:5334;width:73;height:68" coordorigin="4601,5334" coordsize="73,68" path="m4652,5334l4625,5336,4608,5347,4601,5364,4601,5367,4608,5388,4625,5401,4651,5398,4668,5387,4674,5370,4668,5347,4652,5334xe" filled="true" fillcolor="#00aeef" stroked="false">
                <v:path arrowok="t"/>
                <v:fill type="solid"/>
              </v:shape>
            </v:group>
            <v:group style="position:absolute;left:5796;top:460;width:2;height:3186" coordorigin="5796,460" coordsize="2,3186">
              <v:shape style="position:absolute;left:5796;top:460;width:2;height:3186" coordorigin="5796,460" coordsize="0,3186" path="m5796,460l5796,3645e" filled="false" stroked="true" strokeweight=".968pt" strokecolor="#00aeef">
                <v:path arrowok="t"/>
                <v:stroke dashstyle="dash"/>
              </v:shape>
            </v:group>
            <v:group style="position:absolute;left:4674;top:3645;width:1068;height:2" coordorigin="4674,3645" coordsize="1068,2">
              <v:shape style="position:absolute;left:4674;top:3645;width:1068;height:2" coordorigin="4674,3645" coordsize="1068,0" path="m5741,3645l4674,3645e" filled="false" stroked="true" strokeweight=".968pt" strokecolor="#00aeef">
                <v:path arrowok="t"/>
                <v:stroke dashstyle="dash"/>
              </v:shape>
            </v:group>
            <v:group style="position:absolute;left:4638;top:5347;width:2;height:47" coordorigin="4638,5347" coordsize="2,47">
              <v:shape style="position:absolute;left:4638;top:5347;width:2;height:47" coordorigin="4638,5347" coordsize="0,47" path="m4638,5347l4638,5393e" filled="false" stroked="true" strokeweight=".968pt" strokecolor="#00aeef">
                <v:path arrowok="t"/>
              </v:shape>
            </v:group>
            <v:group style="position:absolute;left:4638;top:3645;width:19;height:2" coordorigin="4638,3645" coordsize="19,2">
              <v:shape style="position:absolute;left:4638;top:3645;width:19;height:2" coordorigin="4638,3645" coordsize="19,0" path="m4656,3645l4638,3645e" filled="false" stroked="true" strokeweight=".968pt" strokecolor="#00aeef">
                <v:path arrowok="t"/>
              </v:shape>
            </v:group>
            <v:group style="position:absolute;left:5777;top:3645;width:19;height:2" coordorigin="5777,3645" coordsize="19,2">
              <v:shape style="position:absolute;left:5777;top:3645;width:19;height:2" coordorigin="5777,3645" coordsize="19,0" path="m5796,3645l5796,3645,5777,3645e" filled="false" stroked="true" strokeweight=".968pt" strokecolor="#00aeef">
                <v:path arrowok="t"/>
              </v:shape>
            </v:group>
            <v:group style="position:absolute;left:3577;top:345;width:1400;height:2" coordorigin="3577,345" coordsize="1400,2">
              <v:shape style="position:absolute;left:3577;top:345;width:1400;height:2" coordorigin="3577,345" coordsize="1400,0" path="m3577,345l4977,345e" filled="false" stroked="true" strokeweight="1.452pt" strokecolor="#add149">
                <v:path arrowok="t"/>
              </v:shape>
            </v:group>
            <v:group style="position:absolute;left:4949;top:281;width:97;height:129" coordorigin="4949,281" coordsize="97,129">
              <v:shape style="position:absolute;left:4949;top:281;width:97;height:129" coordorigin="4949,281" coordsize="97,129" path="m4949,281l4949,410,5046,345,4949,281xe" filled="true" fillcolor="#add149" stroked="false">
                <v:path arrowok="t"/>
                <v:fill type="solid"/>
              </v:shape>
            </v:group>
            <v:group style="position:absolute;left:6893;top:1063;width:2;height:4307" coordorigin="6893,1063" coordsize="2,4307">
              <v:shape style="position:absolute;left:6893;top:1063;width:2;height:4307" coordorigin="6893,1063" coordsize="0,4307" path="m6893,1063l6893,5369e" filled="false" stroked="true" strokeweight=".968pt" strokecolor="#add149">
                <v:path arrowok="t"/>
                <v:stroke dashstyle="dash"/>
              </v:shape>
            </v:group>
            <v:group style="position:absolute;left:6857;top:5334;width:73;height:68" coordorigin="6857,5334" coordsize="73,68">
              <v:shape style="position:absolute;left:6857;top:5334;width:73;height:68" coordorigin="6857,5334" coordsize="73,68" path="m6907,5334l6880,5336,6864,5347,6857,5364,6857,5367,6863,5388,6881,5401,6907,5398,6923,5387,6930,5370,6923,5347,6907,5334xe" filled="true" fillcolor="#add149" stroked="false">
                <v:path arrowok="t"/>
                <v:fill type="solid"/>
              </v:shape>
            </v:group>
            <v:group style="position:absolute;left:6893;top:5354;width:2;height:50" coordorigin="6893,5354" coordsize="2,50">
              <v:shape style="position:absolute;left:6893;top:5354;width:2;height:50" coordorigin="6893,5354" coordsize="0,50" path="m6893,5354l6893,5403e" filled="false" stroked="true" strokeweight=".968pt" strokecolor="#add149">
                <v:path arrowok="t"/>
                <v:stroke dashstyle="dash"/>
              </v:shape>
            </v:group>
            <v:group style="position:absolute;left:3612;top:2218;width:4047;height:2" coordorigin="3612,2218" coordsize="4047,2">
              <v:shape style="position:absolute;left:3612;top:2218;width:4047;height:2" coordorigin="3612,2218" coordsize="4047,0" path="m7658,2218l3612,2218e" filled="false" stroked="true" strokeweight="1.452pt" strokecolor="#add149">
                <v:path arrowok="t"/>
              </v:shape>
            </v:group>
            <v:group style="position:absolute;left:3558;top:2154;width:97;height:129" coordorigin="3558,2154" coordsize="97,129">
              <v:shape style="position:absolute;left:3558;top:2154;width:97;height:129" coordorigin="3558,2154" coordsize="97,129" path="m3654,2154l3558,2218,3654,2282,3654,2154xe" filled="true" fillcolor="#add149" stroked="false">
                <v:path arrowok="t"/>
                <v:fill type="solid"/>
              </v:shape>
            </v:group>
            <v:group style="position:absolute;left:8143;top:-319;width:2;height:1138" coordorigin="8143,-319" coordsize="2,1138">
              <v:shape style="position:absolute;left:8143;top:-319;width:2;height:1138" coordorigin="8143,-319" coordsize="0,1138" path="m8143,-319l8143,819e" filled="false" stroked="true" strokeweight=".968pt" strokecolor="#add149">
                <v:path arrowok="t"/>
                <v:stroke dashstyle="dash"/>
              </v:shape>
            </v:group>
            <v:group style="position:absolute;left:6932;top:915;width:1153;height:2" coordorigin="6932,915" coordsize="1153,2">
              <v:shape style="position:absolute;left:6932;top:915;width:1153;height:2" coordorigin="6932,915" coordsize="1153,0" path="m8085,915l6932,915e" filled="false" stroked="true" strokeweight=".968pt" strokecolor="#add149">
                <v:path arrowok="t"/>
                <v:stroke dashstyle="dash"/>
              </v:shape>
            </v:group>
            <v:group style="position:absolute;left:6893;top:915;width:20;height:50" coordorigin="6893,915" coordsize="20,50">
              <v:shape style="position:absolute;left:6893;top:915;width:20;height:50" coordorigin="6893,915" coordsize="20,50" path="m6913,915l6893,915,6893,964e" filled="false" stroked="true" strokeweight=".968pt" strokecolor="#add149">
                <v:path arrowok="t"/>
                <v:stroke dashstyle="dash"/>
              </v:shape>
            </v:group>
            <v:group style="position:absolute;left:8124;top:867;width:20;height:49" coordorigin="8124,867" coordsize="20,49">
              <v:shape style="position:absolute;left:8124;top:867;width:20;height:49" coordorigin="8124,867" coordsize="20,49" path="m8143,867l8143,915,8124,915e" filled="false" stroked="true" strokeweight=".968pt" strokecolor="#add149">
                <v:path arrowok="t"/>
                <v:stroke dashstyle="dash"/>
              </v:shape>
            </v:group>
            <v:group style="position:absolute;left:6224;top:345;width:2815;height:2" coordorigin="6224,345" coordsize="2815,2">
              <v:shape style="position:absolute;left:6224;top:345;width:2815;height:2" coordorigin="6224,345" coordsize="2815,0" path="m6224,345l9039,345e" filled="false" stroked="true" strokeweight="1.452pt" strokecolor="#add149">
                <v:path arrowok="t"/>
              </v:shape>
            </v:group>
            <v:group style="position:absolute;left:9013;top:345;width:394;height:2" coordorigin="9013,345" coordsize="394,2">
              <v:shape style="position:absolute;left:9013;top:345;width:394;height:2" coordorigin="9013,345" coordsize="394,0" path="m9013,345l9407,345e" filled="false" stroked="true" strokeweight="1.452pt" strokecolor="#4bc6e4">
                <v:path arrowok="t"/>
              </v:shape>
            </v:group>
            <v:group style="position:absolute;left:7164;top:-924;width:2;height:1246" coordorigin="7164,-924" coordsize="2,1246">
              <v:shape style="position:absolute;left:7164;top:-924;width:2;height:1246" coordorigin="7164,-924" coordsize="0,1246" path="m7164,322l7164,-924e" filled="false" stroked="true" strokeweight="1.452pt" strokecolor="#add149">
                <v:path arrowok="t"/>
              </v:shape>
            </v:group>
            <v:group style="position:absolute;left:7100;top:-1003;width:129;height:97" coordorigin="7100,-1003" coordsize="129,97">
              <v:shape style="position:absolute;left:7100;top:-1003;width:129;height:97" coordorigin="7100,-1003" coordsize="129,97" path="m7164,-1003l7100,-906,7228,-906,7164,-1003xe" filled="true" fillcolor="#add149" stroked="false">
                <v:path arrowok="t"/>
                <v:fill type="solid"/>
              </v:shape>
            </v:group>
            <v:group style="position:absolute;left:6792;top:145;width:129;height:97" coordorigin="6792,145" coordsize="129,97">
              <v:shape style="position:absolute;left:6792;top:145;width:129;height:97" coordorigin="6792,145" coordsize="129,97" path="m6920,145l6792,145,6856,242,6920,145xe" filled="true" fillcolor="#add149" stroked="false">
                <v:path arrowok="t"/>
                <v:fill type="solid"/>
              </v:shape>
            </v:group>
            <v:group style="position:absolute;left:9377;top:281;width:97;height:129" coordorigin="9377,281" coordsize="97,129">
              <v:shape style="position:absolute;left:9377;top:281;width:97;height:129" coordorigin="9377,281" coordsize="97,129" path="m9377,281l9377,410,9473,345,9377,281xe" filled="true" fillcolor="#4bc6e4" stroked="false">
                <v:path arrowok="t"/>
                <v:fill type="solid"/>
              </v:shape>
            </v:group>
            <v:group style="position:absolute;left:8530;top:281;width:97;height:129" coordorigin="8530,281" coordsize="97,129">
              <v:shape style="position:absolute;left:8530;top:281;width:97;height:129" coordorigin="8530,281" coordsize="97,129" path="m8530,281l8530,410,8627,345,8530,281xe" filled="true" fillcolor="#add149" stroked="false">
                <v:path arrowok="t"/>
                <v:fill type="solid"/>
              </v:shape>
            </v:group>
            <v:group style="position:absolute;left:5871;top:-1089;width:987;height:1264" coordorigin="5871,-1089" coordsize="987,1264">
              <v:shape style="position:absolute;left:5871;top:-1089;width:987;height:1264" coordorigin="5871,-1089" coordsize="987,1264" path="m5871,-1089l6857,-1089,6857,174e" filled="false" stroked="true" strokeweight="1.452pt" strokecolor="#add149">
                <v:path arrowok="t"/>
              </v:shape>
            </v:group>
            <v:group style="position:absolute;left:8809;top:-1089;width:200;height:1264" coordorigin="8809,-1089" coordsize="200,1264">
              <v:shape style="position:absolute;left:8809;top:-1089;width:200;height:1264" coordorigin="8809,-1089" coordsize="200,1264" path="m8809,-1089l9009,-1089,9009,174e" filled="false" stroked="true" strokeweight="1.452pt" strokecolor="#add149">
                <v:path arrowok="t"/>
              </v:shape>
            </v:group>
            <v:group style="position:absolute;left:4708;top:-1089;width:987;height:1383" coordorigin="4708,-1089" coordsize="987,1383">
              <v:shape style="position:absolute;left:4708;top:-1089;width:987;height:1383" coordorigin="4708,-1089" coordsize="987,1383" path="m4708,293l4708,-1089,4713,-1089,4776,-1089,4852,-1089,4950,-1089,5064,-1089,5126,-1089,5190,-1089,5255,-1089,5320,-1089,5386,-1089,5452,-1089,5516,-1089,5578,-1089,5638,-1089,5694,-1089e" filled="false" stroked="true" strokeweight="1.452pt" strokecolor="#add149">
                <v:path arrowok="t"/>
              </v:shape>
            </v:group>
            <v:group style="position:absolute;left:6403;top:-1089;width:1201;height:2" coordorigin="6403,-1089" coordsize="1201,2">
              <v:shape style="position:absolute;left:6403;top:-1089;width:1201;height:2" coordorigin="6403,-1089" coordsize="1201,0" path="m6403,-1089l7603,-1089e" filled="false" stroked="true" strokeweight="1.452pt" strokecolor="#add149">
                <v:path arrowok="t"/>
              </v:shape>
            </v:group>
            <v:group style="position:absolute;left:5679;top:-1148;width:104;height:120" coordorigin="5679,-1148" coordsize="104,120">
              <v:shape style="position:absolute;left:5679;top:-1148;width:104;height:120" coordorigin="5679,-1148" coordsize="104,120" path="m5679,-1148l5679,-1029,5782,-1089,5679,-1148xe" filled="true" fillcolor="#bcbdc0" stroked="false">
                <v:path arrowok="t"/>
                <v:fill type="solid"/>
              </v:shape>
            </v:group>
            <v:group style="position:absolute;left:5679;top:-1148;width:104;height:120" coordorigin="5679,-1148" coordsize="104,120">
              <v:shape style="position:absolute;left:5679;top:-1148;width:104;height:120" coordorigin="5679,-1148" coordsize="104,120" path="m5679,-1148l5782,-1089,5679,-1029,5679,-1148xe" filled="false" stroked="true" strokeweight=".484pt" strokecolor="#58595b">
                <v:path arrowok="t"/>
              </v:shape>
            </v:group>
            <v:group style="position:absolute;left:5782;top:-1148;width:104;height:120" coordorigin="5782,-1148" coordsize="104,120">
              <v:shape style="position:absolute;left:5782;top:-1148;width:104;height:120" coordorigin="5782,-1148" coordsize="104,120" path="m5885,-1148l5782,-1089,5885,-1029,5885,-1148xe" filled="true" fillcolor="#bcbdc0" stroked="false">
                <v:path arrowok="t"/>
                <v:fill type="solid"/>
              </v:shape>
            </v:group>
            <v:group style="position:absolute;left:5676;top:-1217;width:213;height:2" coordorigin="5676,-1217" coordsize="213,2">
              <v:shape style="position:absolute;left:5676;top:-1217;width:213;height:2" coordorigin="5676,-1217" coordsize="213,0" path="m5676,-1217l5888,-1217e" filled="false" stroked="true" strokeweight=".484pt" strokecolor="#58595b">
                <v:path arrowok="t"/>
              </v:shape>
            </v:group>
            <v:group style="position:absolute;left:5676;top:-1248;width:213;height:64" coordorigin="5676,-1248" coordsize="213,64">
              <v:shape style="position:absolute;left:5676;top:-1248;width:213;height:64" coordorigin="5676,-1248" coordsize="213,64" path="m5888,-1185l5676,-1185,5676,-1248,5888,-1248,5888,-1185xe" filled="false" stroked="true" strokeweight=".484pt" strokecolor="#58595b">
                <v:path arrowok="t"/>
              </v:shape>
            </v:group>
            <v:group style="position:absolute;left:5782;top:-1184;width:2;height:95" coordorigin="5782,-1184" coordsize="2,95">
              <v:shape style="position:absolute;left:5782;top:-1184;width:2;height:95" coordorigin="5782,-1184" coordsize="0,95" path="m5782,-1089l5782,-1184e" filled="false" stroked="true" strokeweight=".484pt" strokecolor="#58595b">
                <v:path arrowok="t"/>
              </v:shape>
            </v:group>
            <v:group style="position:absolute;left:5782;top:-1148;width:104;height:120" coordorigin="5782,-1148" coordsize="104,120">
              <v:shape style="position:absolute;left:5782;top:-1148;width:104;height:120" coordorigin="5782,-1148" coordsize="104,120" path="m5885,-1148l5782,-1089,5885,-1029,5885,-1148xe" filled="false" stroked="true" strokeweight=".484pt" strokecolor="#58595b">
                <v:path arrowok="t"/>
              </v:shape>
            </v:group>
            <v:group style="position:absolute;left:8945;top:145;width:129;height:97" coordorigin="8945,145" coordsize="129,97">
              <v:shape style="position:absolute;left:8945;top:145;width:129;height:97" coordorigin="8945,145" coordsize="129,97" path="m9073,145l8945,145,9009,242,9073,145xe" filled="true" fillcolor="#add149" stroked="false">
                <v:path arrowok="t"/>
                <v:fill type="solid"/>
              </v:shape>
            </v:group>
            <v:group style="position:absolute;left:7692;top:2379;width:428;height:1146" coordorigin="7692,2379" coordsize="428,1146">
              <v:shape style="position:absolute;left:7692;top:2379;width:428;height:1146" coordorigin="7692,2379" coordsize="428,1146" path="m8119,3524l7692,3524,7692,2379e" filled="false" stroked="true" strokeweight="1.452pt" strokecolor="#f99d1c">
                <v:path arrowok="t"/>
              </v:shape>
            </v:group>
            <v:group style="position:absolute;left:7628;top:2354;width:129;height:97" coordorigin="7628,2354" coordsize="129,97">
              <v:shape style="position:absolute;left:7628;top:2354;width:129;height:97" coordorigin="7628,2354" coordsize="129,97" path="m7692,2354l7628,2451,7756,2451,7692,2354xe" filled="true" fillcolor="#f99d1c" stroked="false">
                <v:path arrowok="t"/>
                <v:fill type="solid"/>
              </v:shape>
            </v:group>
            <v:group style="position:absolute;left:8679;top:3661;width:2;height:1029" coordorigin="8679,3661" coordsize="2,1029">
              <v:shape style="position:absolute;left:8679;top:3661;width:2;height:1029" coordorigin="8679,3661" coordsize="0,1029" path="m8679,3661l8679,4690e" filled="false" stroked="true" strokeweight=".968pt" strokecolor="#f99d1c">
                <v:path arrowok="t"/>
                <v:stroke dashstyle="dash"/>
              </v:shape>
            </v:group>
            <v:group style="position:absolute;left:8716;top:4690;width:429;height:2" coordorigin="8716,4690" coordsize="429,2">
              <v:shape style="position:absolute;left:8716;top:4690;width:429;height:2" coordorigin="8716,4690" coordsize="429,0" path="m8716,4690l9145,4690e" filled="false" stroked="true" strokeweight=".968pt" strokecolor="#f99d1c">
                <v:path arrowok="t"/>
                <v:stroke dashstyle="longDash"/>
              </v:shape>
            </v:group>
            <v:group style="position:absolute;left:9169;top:4690;width:2;height:671" coordorigin="9169,4690" coordsize="2,671">
              <v:shape style="position:absolute;left:9169;top:4690;width:2;height:671" coordorigin="9169,4690" coordsize="0,671" path="m9169,4690l9169,5360e" filled="false" stroked="true" strokeweight=".968pt" strokecolor="#f99d1c">
                <v:path arrowok="t"/>
                <v:stroke dashstyle="longDash"/>
              </v:shape>
            </v:group>
            <v:group style="position:absolute;left:9133;top:5325;width:73;height:68" coordorigin="9133,5325" coordsize="73,68">
              <v:shape style="position:absolute;left:9133;top:5325;width:73;height:68" coordorigin="9133,5325" coordsize="73,68" path="m9183,5325l9156,5327,9140,5338,9133,5355,9133,5358,9139,5379,9156,5392,9183,5389,9199,5378,9205,5361,9199,5338,9183,5325xe" filled="true" fillcolor="#f99d1c" stroked="false">
                <v:path arrowok="t"/>
                <v:fill type="solid"/>
              </v:shape>
            </v:group>
            <v:group style="position:absolute;left:9157;top:4690;width:13;height:2" coordorigin="9157,4690" coordsize="13,2">
              <v:shape style="position:absolute;left:9157;top:4690;width:13;height:2" coordorigin="9157,4690" coordsize="13,0" path="m9157,4690l9169,4690e" filled="false" stroked="true" strokeweight=".968pt" strokecolor="#f99d1c">
                <v:path arrowok="t"/>
              </v:shape>
            </v:group>
            <v:group style="position:absolute;left:8679;top:4690;width:13;height:2" coordorigin="8679,4690" coordsize="13,2">
              <v:shape style="position:absolute;left:8679;top:4690;width:13;height:2" coordorigin="8679,4690" coordsize="13,0" path="m8679,4690l8679,4690,8691,4690e" filled="false" stroked="true" strokeweight=".968pt" strokecolor="#f99d1c">
                <v:path arrowok="t"/>
              </v:shape>
            </v:group>
            <v:group style="position:absolute;left:7944;top:3270;width:1413;height:435" coordorigin="7944,3270" coordsize="1413,435">
              <v:shape style="position:absolute;left:7944;top:3270;width:1413;height:435" coordorigin="7944,3270" coordsize="1413,435" path="m9348,3270l7953,3270,7944,3279,7944,3695,7953,3704,9348,3704,9356,3695,9356,3279,9348,3270xe" filled="true" fillcolor="#f99d1c" stroked="false">
                <v:path arrowok="t"/>
                <v:fill type="solid"/>
              </v:shape>
            </v:group>
            <v:group style="position:absolute;left:8143;top:-972;width:2;height:557" coordorigin="8143,-972" coordsize="2,557">
              <v:shape style="position:absolute;left:8143;top:-972;width:2;height:557" coordorigin="8143,-972" coordsize="0,557" path="m8143,-972l8143,-415e" filled="false" stroked="true" strokeweight=".968pt" strokecolor="#add149">
                <v:path arrowok="t"/>
                <v:stroke dashstyle="dash"/>
              </v:shape>
            </v:group>
            <v:group style="position:absolute;left:7434;top:-1361;width:1413;height:435" coordorigin="7434,-1361" coordsize="1413,435">
              <v:shape style="position:absolute;left:7434;top:-1361;width:1413;height:435" coordorigin="7434,-1361" coordsize="1413,435" path="m8838,-1361l7443,-1361,7434,-1352,7434,-936,7443,-927,8838,-927,8847,-936,8847,-1352,8838,-1361xe" filled="true" fillcolor="#add149" stroked="false">
                <v:path arrowok="t"/>
                <v:fill type="solid"/>
              </v:shape>
            </v:group>
            <v:group style="position:absolute;left:5796;top:305;width:2;height:52" coordorigin="5796,305" coordsize="2,52">
              <v:shape style="position:absolute;left:5796;top:305;width:2;height:52" coordorigin="5796,305" coordsize="0,52" path="m5796,305l5796,357e" filled="false" stroked="true" strokeweight=".968pt" strokecolor="#00aeef">
                <v:path arrowok="t"/>
              </v:shape>
            </v:group>
            <v:group style="position:absolute;left:5085;top:123;width:1413;height:435" coordorigin="5085,123" coordsize="1413,435">
              <v:shape style="position:absolute;left:5085;top:123;width:1413;height:435" coordorigin="5085,123" coordsize="1413,435" path="m6489,123l5094,123,5085,132,5085,548,5094,557,6489,557,6498,548,6498,132,6489,123xe" filled="true" fillcolor="#4bc6e4" stroked="false">
                <v:path arrowok="t"/>
                <v:fill type="solid"/>
              </v:shape>
            </v:group>
            <v:group style="position:absolute;left:7820;top:2218;width:1875;height:2" coordorigin="7820,2218" coordsize="1875,2">
              <v:shape style="position:absolute;left:7820;top:2218;width:1875;height:2" coordorigin="7820,2218" coordsize="1875,0" path="m9694,2218l7820,2218e" filled="false" stroked="true" strokeweight="1.452pt" strokecolor="#4bc6e4">
                <v:path arrowok="t"/>
              </v:shape>
            </v:group>
            <v:group style="position:absolute;left:7791;top:2154;width:97;height:129" coordorigin="7791,2154" coordsize="97,129">
              <v:shape style="position:absolute;left:7791;top:2154;width:97;height:129" coordorigin="7791,2154" coordsize="97,129" path="m7888,2154l7791,2218,7888,2282,7888,2154xe" filled="true" fillcolor="#4bc6e4" stroked="false">
                <v:path arrowok="t"/>
                <v:fill type="solid"/>
              </v:shape>
            </v:group>
            <v:group style="position:absolute;left:9463;top:-605;width:800;height:3470" coordorigin="9463,-605" coordsize="800,3470">
              <v:shape style="position:absolute;left:9463;top:-605;width:800;height:3470" coordorigin="9463,-605" coordsize="800,3470" path="m10260,-605l9463,-605,9463,2864,9552,2851,9651,2813,9754,2754,9807,2717,9859,2676,9910,2630,9960,2581,10008,2529,10053,2473,10095,2415,10134,2355,10169,2293,10199,2229,10224,2164,10243,2098,10257,2031,10263,1964,10260,-605xe" filled="true" fillcolor="#add149" stroked="false">
                <v:path arrowok="t"/>
                <v:fill type="solid"/>
              </v:shape>
            </v:group>
            <v:group style="position:absolute;left:4653;top:288;width:116;height:116" coordorigin="4653,288" coordsize="116,116">
              <v:shape style="position:absolute;left:4653;top:288;width:116;height:116" coordorigin="4653,288" coordsize="116,116" path="m4713,288l4690,292,4671,303,4658,320,4653,342,4657,365,4668,384,4684,397,4705,404,4729,400,4748,389,4762,373,4768,353,4769,346,4764,324,4752,306,4735,293,4713,288xe" filled="true" fillcolor="#fff200" stroked="false">
                <v:path arrowok="t"/>
                <v:fill type="solid"/>
              </v:shape>
            </v:group>
            <v:group style="position:absolute;left:4653;top:288;width:116;height:116" coordorigin="4653,288" coordsize="116,116">
              <v:shape style="position:absolute;left:4653;top:288;width:116;height:116" coordorigin="4653,288" coordsize="116,116" path="m4769,346l4764,324,4752,306,4735,293,4713,288,4690,292,4671,303,4658,320,4653,342,4657,365,4668,384,4684,397,4705,404,4729,400,4748,389,4762,373,4768,353,4769,346xe" filled="false" stroked="true" strokeweight="1.452pt" strokecolor="#add149">
                <v:path arrowok="t"/>
              </v:shape>
            </v:group>
            <v:group style="position:absolute;left:7105;top:288;width:116;height:116" coordorigin="7105,288" coordsize="116,116">
              <v:shape style="position:absolute;left:7105;top:288;width:116;height:116" coordorigin="7105,288" coordsize="116,116" path="m7165,288l7142,292,7123,303,7110,320,7105,342,7109,365,7120,384,7136,397,7157,404,7181,400,7200,389,7214,373,7220,353,7221,346,7216,324,7204,306,7187,293,7165,288xe" filled="true" fillcolor="#fff200" stroked="false">
                <v:path arrowok="t"/>
                <v:fill type="solid"/>
              </v:shape>
            </v:group>
            <v:group style="position:absolute;left:7105;top:288;width:116;height:116" coordorigin="7105,288" coordsize="116,116">
              <v:shape style="position:absolute;left:7105;top:288;width:116;height:116" coordorigin="7105,288" coordsize="116,116" path="m7221,346l7216,324,7204,306,7187,293,7165,288,7142,292,7123,303,7110,320,7105,342,7109,365,7120,384,7136,397,7157,404,7181,400,7200,389,7214,373,7220,353,7221,346xe" filled="false" stroked="true" strokeweight="1.452pt" strokecolor="#add149">
                <v:path arrowok="t"/>
              </v:shape>
            </v:group>
            <v:group style="position:absolute;left:7629;top:2171;width:116;height:116" coordorigin="7629,2171" coordsize="116,116">
              <v:shape style="position:absolute;left:7629;top:2171;width:116;height:116" coordorigin="7629,2171" coordsize="116,116" path="m7690,2171l7667,2175,7648,2186,7635,2203,7629,2224,7633,2248,7644,2267,7661,2280,7681,2286,7706,2283,7725,2272,7738,2256,7745,2236,7745,2229,7741,2207,7729,2188,7711,2176,7690,2171xe" filled="true" fillcolor="#fff200" stroked="false">
                <v:path arrowok="t"/>
                <v:fill type="solid"/>
              </v:shape>
            </v:group>
            <v:group style="position:absolute;left:7629;top:2171;width:116;height:116" coordorigin="7629,2171" coordsize="116,116">
              <v:shape style="position:absolute;left:7629;top:2171;width:116;height:116" coordorigin="7629,2171" coordsize="116,116" path="m7745,2229l7741,2207,7729,2188,7711,2176,7690,2171,7667,2175,7648,2186,7635,2203,7629,2224,7633,2248,7644,2267,7661,2280,7681,2286,7706,2283,7725,2272,7738,2256,7745,2236,7745,2229xe" filled="false" stroked="true" strokeweight="1.452pt" strokecolor="#add149">
                <v:path arrowok="t"/>
              </v:shape>
            </v:group>
            <v:group style="position:absolute;left:8946;top:288;width:116;height:116" coordorigin="8946,288" coordsize="116,116">
              <v:shape style="position:absolute;left:8946;top:288;width:116;height:116" coordorigin="8946,288" coordsize="116,116" path="m9006,288l8983,292,8964,303,8952,320,8946,342,8950,365,8961,384,8977,397,8998,404,9022,400,9041,389,9055,373,9061,353,9062,346,9057,324,9045,306,9028,293,9006,288xe" filled="true" fillcolor="#fff200" stroked="false">
                <v:path arrowok="t"/>
                <v:fill type="solid"/>
              </v:shape>
            </v:group>
            <v:group style="position:absolute;left:8946;top:288;width:116;height:116" coordorigin="8946,288" coordsize="116,116">
              <v:shape style="position:absolute;left:8946;top:288;width:116;height:116" coordorigin="8946,288" coordsize="116,116" path="m9062,346l9057,324,9045,306,9028,293,9006,288,8983,292,8964,303,8952,320,8946,342,8950,365,8961,384,8977,397,8998,404,9022,400,9041,389,9055,373,9061,353,9062,346xe" filled="false" stroked="true" strokeweight="1.452pt" strokecolor="#add149">
                <v:path arrowok="t"/>
              </v:shape>
            </v:group>
            <v:group style="position:absolute;left:3778;top:99;width:484;height:484" coordorigin="3778,99" coordsize="484,484">
              <v:shape style="position:absolute;left:3778;top:99;width:484;height:484" coordorigin="3778,99" coordsize="484,484" path="m4023,99l3954,108,3894,135,3843,176,3806,229,3783,291,3778,336,3779,360,3795,427,3826,484,3871,531,3927,564,3991,581,4014,583,4037,582,4105,567,4163,536,4210,491,4243,435,4260,372,4262,341,4261,318,4245,252,4213,195,4168,149,4111,117,4046,100,4023,99xe" filled="true" fillcolor="#add149" stroked="false">
                <v:path arrowok="t"/>
                <v:fill type="solid"/>
              </v:shape>
            </v:group>
            <v:group style="position:absolute;left:3935;top:212;width:232;height:268" coordorigin="3935,212" coordsize="232,268">
              <v:shape style="position:absolute;left:3935;top:212;width:232;height:268" coordorigin="3935,212" coordsize="232,268" path="m3935,212l3935,479,4166,345,3935,212xe" filled="true" fillcolor="#ffffff" stroked="false">
                <v:path arrowok="t"/>
                <v:fill type="solid"/>
              </v:shape>
            </v:group>
            <v:group style="position:absolute;left:3558;top:5366;width:2157;height:3061" coordorigin="3558,5366" coordsize="2157,3061">
              <v:shape style="position:absolute;left:3558;top:5366;width:2157;height:3061" coordorigin="3558,5366" coordsize="2157,3061" path="m5714,8427l3558,8427,3558,5366,5714,5366,5714,8427xe" filled="false" stroked="true" strokeweight=".484pt" strokecolor="#00aeef">
                <v:path arrowok="t"/>
              </v:shape>
              <v:shape style="position:absolute;left:5906;top:6744;width:2009;height:1609" type="#_x0000_t75" stroked="false">
                <v:imagedata r:id="rId160" o:title=""/>
              </v:shape>
            </v:group>
            <v:group style="position:absolute;left:5906;top:6744;width:2010;height:1609" coordorigin="5906,6744" coordsize="2010,1609">
              <v:shape style="position:absolute;left:5906;top:6744;width:2010;height:1609" coordorigin="5906,6744" coordsize="2010,1609" path="m7916,8353l5906,8353,5906,6744,7916,6744,7916,8353xe" filled="false" stroked="true" strokeweight=".242pt" strokecolor="#939598">
                <v:path arrowok="t"/>
              </v:shape>
            </v:group>
            <v:group style="position:absolute;left:5827;top:5366;width:2157;height:3061" coordorigin="5827,5366" coordsize="2157,3061">
              <v:shape style="position:absolute;left:5827;top:5366;width:2157;height:3061" coordorigin="5827,5366" coordsize="2157,3061" path="m7983,8427l5827,8427,5827,5366,7983,5366,7983,8427xe" filled="false" stroked="true" strokeweight=".484pt" strokecolor="#add149">
                <v:path arrowok="t"/>
              </v:shape>
              <v:shape style="position:absolute;left:8175;top:6744;width:2009;height:1609" type="#_x0000_t75" stroked="false">
                <v:imagedata r:id="rId161" o:title=""/>
              </v:shape>
            </v:group>
            <v:group style="position:absolute;left:8175;top:6744;width:2;height:1609" coordorigin="8175,6744" coordsize="2,1609">
              <v:shape style="position:absolute;left:8175;top:6744;width:2;height:1609" coordorigin="8175,6744" coordsize="0,1609" path="m8175,6744l8175,8353e" filled="false" stroked="true" strokeweight=".242pt" strokecolor="#939598">
                <v:path arrowok="t"/>
              </v:shape>
            </v:group>
            <v:group style="position:absolute;left:8175;top:6744;width:2010;height:1609" coordorigin="8175,6744" coordsize="2010,1609">
              <v:shape style="position:absolute;left:8175;top:6744;width:2010;height:1609" coordorigin="8175,6744" coordsize="2010,1609" path="m10185,8353l8175,8353,8175,6744,10185,6744,10185,8353xe" filled="false" stroked="true" strokeweight=".242pt" strokecolor="#939598">
                <v:path arrowok="t"/>
              </v:shape>
            </v:group>
            <v:group style="position:absolute;left:8096;top:5366;width:2157;height:3061" coordorigin="8096,5366" coordsize="2157,3061">
              <v:shape style="position:absolute;left:8096;top:5366;width:2157;height:3061" coordorigin="8096,5366" coordsize="2157,3061" path="m10252,8427l8096,8427,8096,5366,10252,5366,10252,8427xe" filled="false" stroked="true" strokeweight=".484pt" strokecolor="#f99d1c">
                <v:path arrowok="t"/>
              </v:shape>
              <v:shape style="position:absolute;left:5906;top:5460;width:989;height:15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w w:val="84"/>
                          <w:sz w:val="15"/>
                        </w:rPr>
                        <w:t>Electrolysis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w w:val="83"/>
                          <w:sz w:val="15"/>
                        </w:rPr>
                        <w:t>Unit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906;top:5545;width:1866;height:484" type="#_x0000_t202" filled="false" stroked="false">
                <v:textbox inset="0,0,0,0">
                  <w:txbxContent>
                    <w:p>
                      <w:pPr>
                        <w:spacing w:line="164" w:lineRule="exact" w:before="7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636467"/>
                          <w:w w:val="83"/>
                          <w:sz w:val="15"/>
                        </w:rPr>
                        <w:t>Produce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disinfectant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to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93"/>
                          <w:sz w:val="15"/>
                        </w:rPr>
                        <w:t>kill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virus,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4"/>
                          <w:sz w:val="15"/>
                        </w:rPr>
                        <w:t>p</w:t>
                      </w:r>
                      <w:r>
                        <w:rPr>
                          <w:rFonts w:ascii="Arial" w:hAnsi="Arial"/>
                          <w:color w:val="636467"/>
                          <w:spacing w:val="1"/>
                          <w:w w:val="84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thogenic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bacteria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4"/>
                          <w:sz w:val="15"/>
                        </w:rPr>
                        <w:t>and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other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organisms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smaller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than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50µm.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44;top:5460;width:313;height:15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spacing w:val="-3"/>
                          <w:w w:val="78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636467"/>
                          <w:w w:val="88"/>
                          <w:sz w:val="15"/>
                        </w:rPr>
                        <w:t>ilter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44;top:5545;width:1662;height:320" type="#_x0000_t202" filled="false" stroked="false">
                <v:textbox inset="0,0,0,0">
                  <w:txbxContent>
                    <w:p>
                      <w:pPr>
                        <w:spacing w:line="164" w:lineRule="exact" w:before="7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636467"/>
                          <w:w w:val="82"/>
                          <w:sz w:val="15"/>
                        </w:rPr>
                        <w:t>Remove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8"/>
                          <w:sz w:val="15"/>
                        </w:rPr>
                        <w:t>parti</w:t>
                      </w:r>
                      <w:r>
                        <w:rPr>
                          <w:rFonts w:ascii="Arial" w:hAnsi="Arial"/>
                          <w:color w:val="636467"/>
                          <w:spacing w:val="-4"/>
                          <w:w w:val="88"/>
                          <w:sz w:val="15"/>
                        </w:rPr>
                        <w:t>c</w:t>
                      </w:r>
                      <w:r>
                        <w:rPr>
                          <w:rFonts w:ascii="Arial" w:hAnsi="Arial"/>
                          <w:color w:val="636467"/>
                          <w:w w:val="85"/>
                          <w:sz w:val="15"/>
                        </w:rPr>
                        <w:t>les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5"/>
                          <w:sz w:val="15"/>
                        </w:rPr>
                        <w:t>or</w:t>
                      </w:r>
                      <w:r>
                        <w:rPr>
                          <w:rFonts w:ascii="Arial" w:hAnsi="Arial"/>
                          <w:color w:val="63646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organisms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larger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6"/>
                          <w:sz w:val="15"/>
                        </w:rPr>
                        <w:t>than</w:t>
                      </w:r>
                      <w:r>
                        <w:rPr>
                          <w:rFonts w:ascii="Arial" w:hAns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36467"/>
                          <w:w w:val="87"/>
                          <w:sz w:val="15"/>
                        </w:rPr>
                        <w:t>50µm.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175;top:5460;width:1141;height:15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w w:val="86"/>
                          <w:sz w:val="15"/>
                        </w:rPr>
                        <w:t>Neutralization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w w:val="83"/>
                          <w:sz w:val="15"/>
                        </w:rPr>
                        <w:t>Unit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175;top:5545;width:1922;height:813" type="#_x0000_t202" filled="false" stroked="false">
                <v:textbox inset="0,0,0,0">
                  <w:txbxContent>
                    <w:p>
                      <w:pPr>
                        <w:spacing w:line="164" w:lineRule="exact" w:before="7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Neutralize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solution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sodium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thiosulf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7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te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de-ballasting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convert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4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5"/>
                        </w:rPr>
                        <w:t>y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residual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5"/>
                        </w:rPr>
                        <w:t>oxidants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into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5"/>
                        </w:rPr>
                        <w:t>stable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form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5"/>
                          <w:sz w:val="15"/>
                        </w:rPr>
                        <w:t>such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3"/>
                          <w:sz w:val="15"/>
                        </w:rPr>
                        <w:t>as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chloride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bromide.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558;top:-1383;width:1562;height:194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ADD149"/>
                          <w:w w:val="84"/>
                          <w:sz w:val="19"/>
                        </w:rPr>
                        <w:t>Ballasting</w:t>
                      </w:r>
                      <w:r>
                        <w:rPr>
                          <w:rFonts w:ascii="Arial"/>
                          <w:b/>
                          <w:color w:val="ADD149"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DD149"/>
                          <w:w w:val="83"/>
                          <w:sz w:val="19"/>
                        </w:rPr>
                        <w:t>Operation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634;top:-1300;width:969;height:349" type="#_x0000_t202" filled="false" stroked="false">
                <v:textbox inset="0,0,0,0">
                  <w:txbxContent>
                    <w:p>
                      <w:pPr>
                        <w:spacing w:line="174" w:lineRule="exact" w:before="2"/>
                        <w:ind w:left="327" w:right="0" w:hanging="328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76"/>
                          <w:sz w:val="17"/>
                        </w:rPr>
                        <w:t>ELECTRO</w:t>
                      </w:r>
                      <w:r>
                        <w:rPr>
                          <w:rFonts w:ascii="Arial"/>
                          <w:spacing w:val="-17"/>
                          <w:w w:val="76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spacing w:val="-4"/>
                          <w:w w:val="7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w w:val="80"/>
                          <w:sz w:val="17"/>
                        </w:rPr>
                        <w:t>SIS</w:t>
                      </w:r>
                      <w:r>
                        <w:rPr>
                          <w:rFonts w:ascii="Arial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78"/>
                          <w:sz w:val="17"/>
                        </w:rPr>
                        <w:t>UNIT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579;top:274;width:439;height:175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80"/>
                          <w:sz w:val="17"/>
                        </w:rPr>
                        <w:t>FI</w:t>
                      </w:r>
                      <w:r>
                        <w:rPr>
                          <w:rFonts w:ascii="Arial"/>
                          <w:spacing w:val="-17"/>
                          <w:w w:val="80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w w:val="75"/>
                          <w:sz w:val="17"/>
                        </w:rPr>
                        <w:t>TER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646;top:572;width:752;height:155" type="#_x0000_t202" filled="false" stroked="false">
                <v:textbox inset="0,0,0,0">
                  <w:txbxContent>
                    <w:p>
                      <w:pPr>
                        <w:spacing w:line="90" w:lineRule="exact" w:before="6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85"/>
                          <w:sz w:val="15"/>
                        </w:rPr>
                        <w:t>Ballast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w w:val="84"/>
                          <w:sz w:val="15"/>
                        </w:rPr>
                        <w:t>Pump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73;top:807;width:601;height:349" type="#_x0000_t202" filled="false" stroked="false">
                <v:textbox inset="0,0,0,0">
                  <w:txbxContent>
                    <w:p>
                      <w:pPr>
                        <w:spacing w:line="174" w:lineRule="exact" w:before="2"/>
                        <w:ind w:left="124" w:right="0" w:hanging="125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80"/>
                          <w:sz w:val="17"/>
                        </w:rPr>
                        <w:t>BALLAST </w:t>
                      </w:r>
                      <w:r>
                        <w:rPr>
                          <w:rFonts w:ascii="Arial"/>
                          <w:spacing w:val="-10"/>
                          <w:w w:val="77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w w:val="80"/>
                          <w:sz w:val="17"/>
                        </w:rPr>
                        <w:t>ANK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58;top:1879;width:1835;height:487" type="#_x0000_t202" filled="false" stroked="false">
                <v:textbox inset="0,0,0,0">
                  <w:txbxContent>
                    <w:p>
                      <w:pPr>
                        <w:spacing w:line="198" w:lineRule="exact" w:before="0"/>
                        <w:ind w:left="160" w:right="0" w:hanging="161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4BC6E4"/>
                          <w:w w:val="85"/>
                          <w:sz w:val="19"/>
                        </w:rPr>
                        <w:t>De-Ballasting</w:t>
                      </w:r>
                      <w:r>
                        <w:rPr>
                          <w:rFonts w:ascii="Arial"/>
                          <w:b/>
                          <w:color w:val="4BC6E4"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BC6E4"/>
                          <w:w w:val="83"/>
                          <w:sz w:val="19"/>
                        </w:rPr>
                        <w:t>Operation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rebuchet MS" w:hAnsi="Trebuchet MS" w:cs="Trebuchet MS" w:eastAsia="Trebuchet MS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90" w:lineRule="exact" w:before="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83"/>
                          <w:sz w:val="15"/>
                        </w:rPr>
                        <w:t>Overboard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090;top:3321;width:1136;height:349" type="#_x0000_t202" filled="false" stroked="false">
                <v:textbox inset="0,0,0,0">
                  <w:txbxContent>
                    <w:p>
                      <w:pPr>
                        <w:spacing w:line="174" w:lineRule="exact" w:before="2"/>
                        <w:ind w:left="411" w:right="0" w:hanging="412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78"/>
                          <w:sz w:val="17"/>
                        </w:rPr>
                        <w:t>NEUTRALIZ</w:t>
                      </w:r>
                      <w:r>
                        <w:rPr>
                          <w:rFonts w:ascii="Arial"/>
                          <w:spacing w:val="-10"/>
                          <w:w w:val="78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w w:val="77"/>
                          <w:sz w:val="17"/>
                        </w:rPr>
                        <w:t>TION</w:t>
                      </w:r>
                      <w:r>
                        <w:rPr>
                          <w:rFonts w:ascii="Arial"/>
                          <w:w w:val="7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78"/>
                          <w:sz w:val="17"/>
                        </w:rPr>
                        <w:t>UNIT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66.797607pt;margin-top:37.411625pt;width:90.45pt;height:46.45pt;mso-position-horizontal-relative:page;mso-position-vertical-relative:paragraph;z-index:12448" coordorigin="13336,748" coordsize="1809,929">
            <v:shape style="position:absolute;left:13336;top:748;width:1808;height:928" type="#_x0000_t75" stroked="false">
              <v:imagedata r:id="rId162" o:title=""/>
            </v:shape>
            <v:shape style="position:absolute;left:13336;top:748;width:1809;height:929" type="#_x0000_t202" filled="false" stroked="false">
              <v:textbox inset="0,0,0,0">
                <w:txbxContent>
                  <w:p>
                    <w:pPr>
                      <w:spacing w:before="145"/>
                      <w:ind w:left="0" w:right="82" w:firstLine="0"/>
                      <w:jc w:val="center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w w:val="76"/>
                        <w:sz w:val="19"/>
                      </w:rPr>
                      <w:t>CCR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rebuchet MS" w:hAnsi="Trebuchet MS" w:cs="Trebuchet MS" w:eastAsia="Trebuchet MS"/>
                        <w:b/>
                        <w:bCs/>
                        <w:sz w:val="15"/>
                        <w:szCs w:val="15"/>
                      </w:rPr>
                    </w:pPr>
                  </w:p>
                  <w:p>
                    <w:pPr>
                      <w:spacing w:line="154" w:lineRule="exact" w:before="0"/>
                      <w:ind w:left="291" w:right="373" w:firstLine="0"/>
                      <w:jc w:val="center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FFFFFF"/>
                        <w:w w:val="77"/>
                        <w:sz w:val="15"/>
                      </w:rPr>
                      <w:t>CENTRAL</w:t>
                    </w:r>
                    <w:r>
                      <w:rPr>
                        <w:rFonts w:ascii="Arial"/>
                        <w:color w:val="FFFFF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CONTROL</w:t>
                    </w:r>
                    <w:r>
                      <w:rPr>
                        <w:rFonts w:ascii="Arial"/>
                        <w:color w:val="FFFFFF"/>
                        <w:w w:val="76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78"/>
                        <w:sz w:val="15"/>
                      </w:rPr>
                      <w:t>ROOM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Control </w:t>
      </w:r>
      <w:r>
        <w:rPr>
          <w:spacing w:val="-3"/>
          <w:w w:val="95"/>
        </w:rPr>
        <w:t>System</w:t>
      </w:r>
      <w:r>
        <w:rPr>
          <w:spacing w:val="43"/>
          <w:w w:val="95"/>
        </w:rPr>
        <w:t> </w:t>
      </w:r>
      <w:r>
        <w:rPr>
          <w:w w:val="95"/>
        </w:rPr>
        <w:t>Configuration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7754" w:lineRule="exact"/>
        <w:ind w:left="1496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position w:val="-154"/>
          <w:sz w:val="20"/>
          <w:szCs w:val="20"/>
        </w:rPr>
        <w:pict>
          <v:group style="width:359pt;height:387.7pt;mso-position-horizontal-relative:char;mso-position-vertical-relative:line" coordorigin="0,0" coordsize="7180,7754">
            <v:group style="position:absolute;left:5476;top:7286;width:1685;height:2" coordorigin="5476,7286" coordsize="1685,2">
              <v:shape style="position:absolute;left:5476;top:7286;width:1685;height:2" coordorigin="5476,7286" coordsize="1685,0" path="m7160,7286l5476,7286e" filled="false" stroked="true" strokeweight="1.913pt" strokecolor="#4dc7e4">
                <v:path arrowok="t"/>
              </v:shape>
            </v:group>
            <v:group style="position:absolute;left:2405;top:1914;width:4756;height:1241" coordorigin="2405,1914" coordsize="4756,1241">
              <v:shape style="position:absolute;left:2405;top:1914;width:4756;height:1241" coordorigin="2405,1914" coordsize="4756,1241" path="m7160,1914l2405,1914,2405,3154e" filled="false" stroked="true" strokeweight="1.913pt" strokecolor="#4dc7e4">
                <v:path arrowok="t"/>
              </v:shape>
            </v:group>
            <v:group style="position:absolute;left:770;top:197;width:5663;height:3065" coordorigin="770,197" coordsize="5663,3065">
              <v:shape style="position:absolute;left:770;top:197;width:5663;height:3065" coordorigin="770,197" coordsize="5663,3065" path="m6433,197l6433,960,770,960,770,3262e" filled="false" stroked="true" strokeweight="1.44pt" strokecolor="#939598">
                <v:path arrowok="t"/>
              </v:shape>
            </v:group>
            <v:group style="position:absolute;left:1228;top:444;width:2;height:517" coordorigin="1228,444" coordsize="2,517">
              <v:shape style="position:absolute;left:1228;top:444;width:2;height:517" coordorigin="1228,444" coordsize="0,517" path="m1228,444l1228,960e" filled="false" stroked="true" strokeweight="1.44pt" strokecolor="#939598">
                <v:path arrowok="t"/>
              </v:shape>
            </v:group>
            <v:group style="position:absolute;left:3989;top:444;width:2;height:517" coordorigin="3989,444" coordsize="2,517">
              <v:shape style="position:absolute;left:3989;top:444;width:2;height:517" coordorigin="3989,444" coordsize="0,517" path="m3989,444l3989,960e" filled="false" stroked="true" strokeweight="1.44pt" strokecolor="#939598">
                <v:path arrowok="t"/>
              </v:shape>
            </v:group>
            <v:group style="position:absolute;left:1829;top:846;width:1492;height:217" coordorigin="1829,846" coordsize="1492,217">
              <v:shape style="position:absolute;left:1829;top:846;width:1492;height:217" coordorigin="1829,846" coordsize="1492,217" path="m3320,1063l1829,1063,1829,846,3320,846,3320,1063xe" filled="false" stroked="true" strokeweight="1.44pt" strokecolor="#939598">
                <v:path arrowok="t"/>
              </v:shape>
            </v:group>
            <v:group style="position:absolute;left:1096;top:3477;width:560;height:3470" coordorigin="1096,3477" coordsize="560,3470">
              <v:shape style="position:absolute;left:1096;top:3477;width:560;height:3470" coordorigin="1096,3477" coordsize="560,3470" path="m1096,3477l1096,4684,1656,4684,1656,6947e" filled="false" stroked="true" strokeweight=".96pt" strokecolor="#add149">
                <v:path arrowok="t"/>
                <v:stroke dashstyle="dash"/>
              </v:shape>
            </v:group>
            <v:group style="position:absolute;left:4070;top:3477;width:326;height:1388" coordorigin="4070,3477" coordsize="326,1388">
              <v:shape style="position:absolute;left:4070;top:3477;width:326;height:1388" coordorigin="4070,3477" coordsize="326,1388" path="m4070,3477l4070,4865,4396,4865e" filled="false" stroked="true" strokeweight=".96pt" strokecolor="#add149">
                <v:path arrowok="t"/>
                <v:stroke dashstyle="dash"/>
              </v:shape>
            </v:group>
            <v:group style="position:absolute;left:3720;top:3477;width:326;height:3630" coordorigin="3720,3477" coordsize="326,3630">
              <v:shape style="position:absolute;left:3720;top:3477;width:326;height:3630" coordorigin="3720,3477" coordsize="326,3630" path="m3720,3477l3720,7107,4045,7107e" filled="false" stroked="true" strokeweight=".96pt" strokecolor="#add149">
                <v:path arrowok="t"/>
                <v:stroke dashstyle="dash"/>
              </v:shape>
            </v:group>
            <v:group style="position:absolute;left:2673;top:3477;width:326;height:1388" coordorigin="2673,3477" coordsize="326,1388">
              <v:shape style="position:absolute;left:2673;top:3477;width:326;height:1388" coordorigin="2673,3477" coordsize="326,1388" path="m2999,3477l2999,4865,2673,4865e" filled="false" stroked="true" strokeweight=".96pt" strokecolor="#add149">
                <v:path arrowok="t"/>
                <v:stroke dashstyle="dash"/>
              </v:shape>
            </v:group>
            <v:group style="position:absolute;left:3043;top:3477;width:326;height:3630" coordorigin="3043,3477" coordsize="326,3630">
              <v:shape style="position:absolute;left:3043;top:3477;width:326;height:3630" coordorigin="3043,3477" coordsize="326,3630" path="m3369,3477l3369,7107,3043,7107e" filled="false" stroked="true" strokeweight=".96pt" strokecolor="#add149">
                <v:path arrowok="t"/>
                <v:stroke dashstyle="dash"/>
              </v:shape>
            </v:group>
            <v:group style="position:absolute;left:483;top:3477;width:288;height:3470" coordorigin="483,3477" coordsize="288,3470">
              <v:shape style="position:absolute;left:483;top:3477;width:288;height:3470" coordorigin="483,3477" coordsize="288,3470" path="m770,3477l770,4684,483,4684,483,6947e" filled="false" stroked="true" strokeweight=".96pt" strokecolor="#add149">
                <v:path arrowok="t"/>
                <v:stroke dashstyle="dash"/>
              </v:shape>
            </v:group>
            <v:group style="position:absolute;left:170;top:3272;width:4547;height:427" coordorigin="170,3272" coordsize="4547,427">
              <v:shape style="position:absolute;left:170;top:3272;width:4547;height:427" coordorigin="170,3272" coordsize="4547,427" path="m4717,3699l170,3699,170,3272,4717,3272,4717,3699xe" filled="true" fillcolor="#ffffff" stroked="false">
                <v:path arrowok="t"/>
                <v:fill type="solid"/>
              </v:shape>
            </v:group>
            <v:group style="position:absolute;left:170;top:3272;width:4547;height:427" coordorigin="170,3272" coordsize="4547,427">
              <v:shape style="position:absolute;left:170;top:3272;width:4547;height:427" coordorigin="170,3272" coordsize="4547,427" path="m4717,3699l170,3699,170,3272,4717,3272,4717,3699xe" filled="false" stroked="true" strokeweight="1.44pt" strokecolor="#939598">
                <v:path arrowok="t"/>
              </v:shape>
            </v:group>
            <v:group style="position:absolute;left:6231;top:3699;width:2;height:949" coordorigin="6231,3699" coordsize="2,949">
              <v:shape style="position:absolute;left:6231;top:3699;width:2;height:949" coordorigin="6231,3699" coordsize="0,949" path="m6231,3699l6231,4648e" filled="false" stroked="true" strokeweight=".718pt" strokecolor="#0db14b">
                <v:path arrowok="t"/>
                <v:stroke dashstyle="dash"/>
              </v:shape>
            </v:group>
            <v:group style="position:absolute;left:484;top:7064;width:2;height:150" coordorigin="484,7064" coordsize="2,150">
              <v:shape style="position:absolute;left:484;top:7064;width:2;height:150" coordorigin="484,7064" coordsize="0,150" path="m484,7064l484,7213e" filled="false" stroked="true" strokeweight=".785pt" strokecolor="#add149">
                <v:path arrowok="t"/>
              </v:shape>
            </v:group>
            <v:group style="position:absolute;left:364;top:6947;width:239;height:120" coordorigin="364,6947" coordsize="239,120">
              <v:shape style="position:absolute;left:364;top:6947;width:239;height:120" coordorigin="364,6947" coordsize="239,120" path="m364,7067l383,7003,430,6960,473,6947,498,6949,560,6976,597,7026,603,7047,364,7067xe" filled="false" stroked="true" strokeweight=".785pt" strokecolor="#add149">
                <v:path arrowok="t"/>
              </v:shape>
            </v:group>
            <v:group style="position:absolute;left:489;top:7133;width:135;height:155" coordorigin="489,7133" coordsize="135,155">
              <v:shape style="position:absolute;left:489;top:7133;width:135;height:155" coordorigin="489,7133" coordsize="135,155" path="m623,7133l489,7211,623,7288,623,7133xe" filled="false" stroked="true" strokeweight=".785pt" strokecolor="#add149">
                <v:path arrowok="t"/>
              </v:shape>
            </v:group>
            <v:group style="position:absolute;left:346;top:7133;width:135;height:155" coordorigin="346,7133" coordsize="135,155">
              <v:shape style="position:absolute;left:346;top:7133;width:135;height:155" coordorigin="346,7133" coordsize="135,155" path="m346,7133l480,7211,346,7288,346,7133xe" filled="false" stroked="true" strokeweight=".785pt" strokecolor="#add149">
                <v:path arrowok="t"/>
              </v:shape>
            </v:group>
            <v:group style="position:absolute;left:2343;top:3096;width:127;height:96" coordorigin="2343,3096" coordsize="127,96">
              <v:shape style="position:absolute;left:2343;top:3096;width:127;height:96" coordorigin="2343,3096" coordsize="127,96" path="m2470,3096l2343,3096,2406,3192,2470,3096xe" filled="true" fillcolor="#4dc7e4" stroked="false">
                <v:path arrowok="t"/>
                <v:fill type="solid"/>
              </v:shape>
            </v:group>
            <v:group style="position:absolute;left:1480;top:7111;width:354;height:2" coordorigin="1480,7111" coordsize="354,2">
              <v:shape style="position:absolute;left:1480;top:7111;width:354;height:2" coordorigin="1480,7111" coordsize="354,0" path="m1480,7111l1833,7111e" filled="false" stroked="true" strokeweight=".785pt" strokecolor="#add149">
                <v:path arrowok="t"/>
              </v:shape>
            </v:group>
            <v:group style="position:absolute;left:1481;top:6934;width:353;height:354" coordorigin="1481,6934" coordsize="353,354">
              <v:shape style="position:absolute;left:1481;top:6934;width:353;height:354" coordorigin="1481,6934" coordsize="353,354" path="m1834,7111l1821,7177,1786,7232,1733,7271,1669,7288,1644,7287,1577,7267,1525,7228,1491,7175,1481,7133,1482,7107,1500,7037,1536,6984,1588,6948,1649,6934,1673,6936,1739,6956,1790,6995,1823,7051,1834,7111xe" filled="false" stroked="true" strokeweight=".785pt" strokecolor="#add149">
                <v:path arrowok="t"/>
              </v:shape>
            </v:group>
            <v:group style="position:absolute;left:5498;top:3272;width:1492;height:427" coordorigin="5498,3272" coordsize="1492,427">
              <v:shape style="position:absolute;left:5498;top:3272;width:1492;height:427" coordorigin="5498,3272" coordsize="1492,427" path="m6989,3699l5498,3699,5498,3272,6989,3272,6989,3699xe" filled="false" stroked="true" strokeweight="1.44pt" strokecolor="#939598">
                <v:path arrowok="t"/>
              </v:shape>
            </v:group>
            <v:group style="position:absolute;left:5498;top:4648;width:1492;height:427" coordorigin="5498,4648" coordsize="1492,427">
              <v:shape style="position:absolute;left:5498;top:4648;width:1492;height:427" coordorigin="5498,4648" coordsize="1492,427" path="m6989,5074l5498,5074,5498,4648,6989,4648,6989,5074xe" filled="false" stroked="true" strokeweight="1.44pt" strokecolor="#939598">
                <v:path arrowok="t"/>
              </v:shape>
            </v:group>
            <v:group style="position:absolute;left:6165;top:3096;width:127;height:96" coordorigin="6165,3096" coordsize="127,96">
              <v:shape style="position:absolute;left:6165;top:3096;width:127;height:96" coordorigin="6165,3096" coordsize="127,96" path="m6291,3096l6165,3096,6228,3192,6291,3096xe" filled="true" fillcolor="#4dc7e4" stroked="false">
                <v:path arrowok="t"/>
                <v:fill type="solid"/>
              </v:shape>
            </v:group>
            <v:group style="position:absolute;left:6226;top:1914;width:2;height:1241" coordorigin="6226,1914" coordsize="2,1241">
              <v:shape style="position:absolute;left:6226;top:1914;width:2;height:1241" coordorigin="6226,1914" coordsize="0,1241" path="m6226,1914l6226,3154e" filled="false" stroked="true" strokeweight="1.913pt" strokecolor="#4dc7e4">
                <v:path arrowok="t"/>
              </v:shape>
            </v:group>
            <v:group style="position:absolute;left:5395;top:7221;width:96;height:127" coordorigin="5395,7221" coordsize="96,127">
              <v:shape style="position:absolute;left:5395;top:7221;width:96;height:127" coordorigin="5395,7221" coordsize="96,127" path="m5491,7221l5395,7284,5491,7348,5491,7221xe" filled="true" fillcolor="#4dc7e4" stroked="false">
                <v:path arrowok="t"/>
                <v:fill type="solid"/>
              </v:shape>
            </v:group>
            <v:group style="position:absolute;left:10;top:2482;width:7132;height:3582" coordorigin="10,2482" coordsize="7132,3582">
              <v:shape style="position:absolute;left:10;top:2482;width:7132;height:3582" coordorigin="10,2482" coordsize="7132,3582" path="m7141,6064l10,6064,10,2482,7141,2482,7141,6064xe" filled="false" stroked="true" strokeweight=".96pt" strokecolor="#939598">
                <v:path arrowok="t"/>
                <v:stroke dashstyle="dash"/>
              </v:shape>
            </v:group>
            <v:group style="position:absolute;left:362;top:14;width:2516;height:430" coordorigin="362,14" coordsize="2516,430">
              <v:shape style="position:absolute;left:362;top:14;width:2516;height:430" coordorigin="362,14" coordsize="2516,430" path="m2878,444l362,444,362,14,2878,14,2878,444xe" filled="true" fillcolor="#ffffff" stroked="false">
                <v:path arrowok="t"/>
                <v:fill type="solid"/>
              </v:shape>
            </v:group>
            <v:group style="position:absolute;left:362;top:14;width:2516;height:430" coordorigin="362,14" coordsize="2516,430">
              <v:shape style="position:absolute;left:362;top:14;width:2516;height:430" coordorigin="362,14" coordsize="2516,430" path="m2878,444l362,444,362,14,2878,14,2878,444xe" filled="false" stroked="true" strokeweight="1.44pt" strokecolor="#939598">
                <v:path arrowok="t"/>
              </v:shape>
            </v:group>
            <v:group style="position:absolute;left:3563;top:14;width:1492;height:430" coordorigin="3563,14" coordsize="1492,430">
              <v:shape style="position:absolute;left:3563;top:14;width:1492;height:430" coordorigin="3563,14" coordsize="1492,430" path="m5055,444l3563,444,3563,14,5055,14,5055,444xe" filled="true" fillcolor="#ffffff" stroked="false">
                <v:path arrowok="t"/>
                <v:fill type="solid"/>
              </v:shape>
            </v:group>
            <v:group style="position:absolute;left:3563;top:14;width:1492;height:430" coordorigin="3563,14" coordsize="1492,430">
              <v:shape style="position:absolute;left:3563;top:14;width:1492;height:430" coordorigin="3563,14" coordsize="1492,430" path="m5055,444l3563,444,3563,14,5055,14,5055,444xe" filled="false" stroked="true" strokeweight="1.44pt" strokecolor="#939598">
                <v:path arrowok="t"/>
              </v:shape>
            </v:group>
            <v:group style="position:absolute;left:5634;top:14;width:1492;height:430" coordorigin="5634,14" coordsize="1492,430">
              <v:shape style="position:absolute;left:5634;top:14;width:1492;height:430" coordorigin="5634,14" coordsize="1492,430" path="m7125,444l5634,444,5634,14,7125,14,7125,444xe" filled="true" fillcolor="#ffffff" stroked="false">
                <v:path arrowok="t"/>
                <v:fill type="solid"/>
              </v:shape>
            </v:group>
            <v:group style="position:absolute;left:5634;top:14;width:1492;height:430" coordorigin="5634,14" coordsize="1492,430">
              <v:shape style="position:absolute;left:5634;top:14;width:1492;height:430" coordorigin="5634,14" coordsize="1492,430" path="m7125,444l5634,444,5634,14,7125,14,7125,444xe" filled="false" stroked="true" strokeweight="1.44pt" strokecolor="#939598">
                <v:path arrowok="t"/>
              </v:shape>
            </v:group>
            <v:group style="position:absolute;left:2414;top:4672;width:370;height:370" coordorigin="2414,4672" coordsize="370,370">
              <v:shape style="position:absolute;left:2414;top:4672;width:370;height:370" coordorigin="2414,4672" coordsize="370,370" path="m2601,4672l2534,4685,2478,4718,2437,4769,2416,4831,2414,4854,2416,4878,2436,4942,2475,4994,2530,5028,2595,5042,2619,5041,2683,5021,2735,4982,2770,4927,2784,4862,2784,4854,2772,4791,2738,4735,2687,4694,2624,4674,2601,4672xe" filled="true" fillcolor="#000000" stroked="false">
                <v:path arrowok="t"/>
                <v:fill type="solid"/>
              </v:shape>
            </v:group>
            <v:group style="position:absolute;left:2534;top:4759;width:177;height:204" coordorigin="2534,4759" coordsize="177,204">
              <v:shape style="position:absolute;left:2534;top:4759;width:177;height:204" coordorigin="2534,4759" coordsize="177,204" path="m2534,4759l2534,4963,2711,4861,2534,4759xe" filled="true" fillcolor="#ffffff" stroked="false">
                <v:path arrowok="t"/>
                <v:fill type="solid"/>
              </v:shape>
            </v:group>
            <v:group style="position:absolute;left:4277;top:4672;width:370;height:370" coordorigin="4277,4672" coordsize="370,370">
              <v:shape style="position:absolute;left:4277;top:4672;width:370;height:370" coordorigin="4277,4672" coordsize="370,370" path="m4463,4672l4396,4685,4340,4718,4299,4769,4279,4831,4277,4854,4278,4878,4298,4942,4337,4994,4392,5028,4458,5042,4481,5041,4546,5021,4598,4982,4633,4927,4646,4862,4646,4854,4634,4791,4600,4735,4549,4694,4486,4674,4463,4672xe" filled="true" fillcolor="#000000" stroked="false">
                <v:path arrowok="t"/>
                <v:fill type="solid"/>
              </v:shape>
            </v:group>
            <v:group style="position:absolute;left:4397;top:4759;width:177;height:204" coordorigin="4397,4759" coordsize="177,204">
              <v:shape style="position:absolute;left:4397;top:4759;width:177;height:204" coordorigin="4397,4759" coordsize="177,204" path="m4397,4759l4397,4963,4573,4861,4397,4759xe" filled="true" fillcolor="#ffffff" stroked="false">
                <v:path arrowok="t"/>
                <v:fill type="solid"/>
              </v:shape>
            </v:group>
            <v:group style="position:absolute;left:2664;top:6909;width:370;height:370" coordorigin="2664,6909" coordsize="370,370">
              <v:shape style="position:absolute;left:2664;top:6909;width:370;height:370" coordorigin="2664,6909" coordsize="370,370" path="m2850,6909l2783,6921,2727,6955,2687,7005,2666,7068,2664,7091,2665,7115,2685,7179,2725,7230,2779,7265,2845,7279,2868,7277,2933,7258,2985,7218,3020,7164,3034,7099,3033,7091,3021,7027,2987,6972,2937,6931,2873,6911,2850,6909xe" filled="true" fillcolor="#000000" stroked="false">
                <v:path arrowok="t"/>
                <v:fill type="solid"/>
              </v:shape>
            </v:group>
            <v:group style="position:absolute;left:2784;top:6995;width:177;height:204" coordorigin="2784,6995" coordsize="177,204">
              <v:shape style="position:absolute;left:2784;top:6995;width:177;height:204" coordorigin="2784,6995" coordsize="177,204" path="m2784,6995l2784,7199,2960,7097,2784,6995xe" filled="true" fillcolor="#ffffff" stroked="false">
                <v:path arrowok="t"/>
                <v:fill type="solid"/>
              </v:shape>
            </v:group>
            <v:group style="position:absolute;left:4046;top:6909;width:370;height:370" coordorigin="4046,6909" coordsize="370,370">
              <v:shape style="position:absolute;left:4046;top:6909;width:370;height:370" coordorigin="4046,6909" coordsize="370,370" path="m4233,6909l4166,6921,4110,6955,4069,7005,4048,7068,4046,7091,4048,7115,4068,7179,4107,7230,4162,7265,4227,7279,4251,7277,4315,7258,4367,7218,4402,7164,4416,7099,4416,7091,4404,7027,4370,6972,4319,6931,4256,6911,4233,6909xe" filled="true" fillcolor="#000000" stroked="false">
                <v:path arrowok="t"/>
                <v:fill type="solid"/>
              </v:shape>
            </v:group>
            <v:group style="position:absolute;left:4166;top:6995;width:177;height:204" coordorigin="4166,6995" coordsize="177,204">
              <v:shape style="position:absolute;left:4166;top:6995;width:177;height:204" coordorigin="4166,6995" coordsize="177,204" path="m4166,6995l4166,7199,4343,7097,4166,6995xe" filled="true" fillcolor="#ffffff" stroked="false">
                <v:path arrowok="t"/>
                <v:fill type="solid"/>
              </v:shape>
            </v:group>
            <v:group style="position:absolute;left:1259;top:7426;width:78;height:104" coordorigin="1259,7426" coordsize="78,104">
              <v:shape style="position:absolute;left:1259;top:7426;width:78;height:104" coordorigin="1259,7426" coordsize="78,104" path="m1273,7426l1259,7426,1259,7530,1271,7530,1271,7461,1270,7443,1271,7443,1284,7443,1273,7426xe" filled="true" fillcolor="#000000" stroked="false">
                <v:path arrowok="t"/>
                <v:fill type="solid"/>
              </v:shape>
              <v:shape style="position:absolute;left:1259;top:7426;width:78;height:104" coordorigin="1259,7426" coordsize="78,104" path="m1284,7443l1271,7443,1276,7454,1283,7466,1323,7530,1336,7530,1336,7512,1325,7512,1320,7502,1314,7491,1306,7479,1284,7443xe" filled="true" fillcolor="#000000" stroked="false">
                <v:path arrowok="t"/>
                <v:fill type="solid"/>
              </v:shape>
              <v:shape style="position:absolute;left:1259;top:7426;width:78;height:104" coordorigin="1259,7426" coordsize="78,104" path="m1336,7426l1324,7426,1324,7479,1324,7493,1325,7512,1325,7512,1336,7512,1336,7426xe" filled="true" fillcolor="#000000" stroked="false">
                <v:path arrowok="t"/>
                <v:fill type="solid"/>
              </v:shape>
            </v:group>
            <v:group style="position:absolute;left:1354;top:7425;width:63;height:107" coordorigin="1354,7425" coordsize="63,107">
              <v:shape style="position:absolute;left:1354;top:7425;width:63;height:107" coordorigin="1354,7425" coordsize="63,107" path="m1358,7513l1354,7525,1360,7528,1370,7531,1390,7530,1409,7520,1372,7520,1364,7517,1358,7513xe" filled="true" fillcolor="#000000" stroked="false">
                <v:path arrowok="t"/>
                <v:fill type="solid"/>
              </v:shape>
              <v:shape style="position:absolute;left:1354;top:7425;width:63;height:107" coordorigin="1354,7425" coordsize="63,107" path="m1400,7425l1385,7425,1364,7434,1356,7453,1364,7471,1383,7482,1397,7487,1403,7493,1403,7513,1395,7520,1409,7520,1410,7520,1416,7501,1410,7483,1390,7471,1376,7466,1370,7461,1370,7444,1375,7436,1410,7436,1412,7430,1408,7427,1400,7425xe" filled="true" fillcolor="#000000" stroked="false">
                <v:path arrowok="t"/>
                <v:fill type="solid"/>
              </v:shape>
              <v:shape style="position:absolute;left:1354;top:7425;width:63;height:107" coordorigin="1354,7425" coordsize="63,107" path="m1410,7436l1399,7436,1405,7439,1409,7441,1410,7436xe" filled="true" fillcolor="#000000" stroked="false">
                <v:path arrowok="t"/>
                <v:fill type="solid"/>
              </v:shape>
            </v:group>
            <v:group style="position:absolute;left:1423;top:7426;width:77;height:104" coordorigin="1423,7426" coordsize="77,104">
              <v:shape style="position:absolute;left:1423;top:7426;width:77;height:104" coordorigin="1423,7426" coordsize="77,104" path="m1468,7438l1454,7438,1454,7530,1468,7530,1468,7438xe" filled="true" fillcolor="#000000" stroked="false">
                <v:path arrowok="t"/>
                <v:fill type="solid"/>
              </v:shape>
              <v:shape style="position:absolute;left:1423;top:7426;width:77;height:104" coordorigin="1423,7426" coordsize="77,104" path="m1499,7426l1423,7426,1423,7438,1499,7438,1499,7426xe" filled="true" fillcolor="#000000" stroked="false">
                <v:path arrowok="t"/>
                <v:fill type="solid"/>
              </v:shape>
            </v:group>
            <v:group style="position:absolute;left:1511;top:7426;width:68;height:105" coordorigin="1511,7426" coordsize="68,105">
              <v:shape style="position:absolute;left:1511;top:7426;width:68;height:105" coordorigin="1511,7426" coordsize="68,105" path="m1551,7426l1527,7426,1518,7427,1511,7428,1511,7530,1524,7530,1524,7485,1564,7485,1563,7483,1555,7480,1555,7480,1566,7476,1567,7475,1524,7475,1524,7437,1526,7437,1531,7436,1568,7436,1560,7428,1551,7426xe" filled="true" fillcolor="#000000" stroked="false">
                <v:path arrowok="t"/>
                <v:fill type="solid"/>
              </v:shape>
              <v:shape style="position:absolute;left:1511;top:7426;width:68;height:105" coordorigin="1511,7426" coordsize="68,105" path="m1564,7485l1537,7485,1549,7485,1555,7491,1560,7518,1563,7527,1564,7530,1578,7530,1576,7526,1574,7516,1570,7501,1568,7491,1564,7485xe" filled="true" fillcolor="#000000" stroked="false">
                <v:path arrowok="t"/>
                <v:fill type="solid"/>
              </v:shape>
              <v:shape style="position:absolute;left:1511;top:7426;width:68;height:105" coordorigin="1511,7426" coordsize="68,105" path="m1568,7436l1551,7436,1561,7442,1561,7467,1552,7475,1567,7475,1574,7467,1574,7446,1571,7439,1568,7436xe" filled="true" fillcolor="#000000" stroked="false">
                <v:path arrowok="t"/>
                <v:fill type="solid"/>
              </v:shape>
            </v:group>
            <v:group style="position:absolute;left:1593;top:7426;width:77;height:101" coordorigin="1593,7426" coordsize="77,101">
              <v:shape style="position:absolute;left:1593;top:7426;width:77;height:101" coordorigin="1593,7426" coordsize="77,101" path="m1607,7426l1593,7426,1595,7504,1604,7519,1622,7527,1650,7527,1656,7520,1630,7520,1613,7512,1607,7488,1607,7426xe" filled="true" fillcolor="#000000" stroked="false">
                <v:path arrowok="t"/>
                <v:fill type="solid"/>
              </v:shape>
              <v:shape style="position:absolute;left:1593;top:7426;width:77;height:101" coordorigin="1593,7426" coordsize="77,101" path="m1669,7426l1656,7426,1656,7490,1648,7513,1630,7520,1656,7520,1664,7513,1669,7488,1669,7426xe" filled="true" fillcolor="#000000" stroked="false">
                <v:path arrowok="t"/>
                <v:fill type="solid"/>
              </v:shape>
            </v:group>
            <v:group style="position:absolute;left:1689;top:7426;width:106;height:104" coordorigin="1689,7426" coordsize="106,104">
              <v:shape style="position:absolute;left:1689;top:7426;width:106;height:104" coordorigin="1689,7426" coordsize="106,104" path="m1714,7426l1697,7426,1689,7530,1702,7530,1705,7480,1706,7458,1707,7440,1718,7440,1714,7426xe" filled="true" fillcolor="#000000" stroked="false">
                <v:path arrowok="t"/>
                <v:fill type="solid"/>
              </v:shape>
              <v:shape style="position:absolute;left:1689;top:7426;width:106;height:104" coordorigin="1689,7426" coordsize="106,104" path="m1789,7440l1777,7440,1778,7444,1778,7464,1780,7489,1782,7530,1795,7530,1789,7440xe" filled="true" fillcolor="#000000" stroked="false">
                <v:path arrowok="t"/>
                <v:fill type="solid"/>
              </v:shape>
              <v:shape style="position:absolute;left:1689;top:7426;width:106;height:104" coordorigin="1689,7426" coordsize="106,104" path="m1718,7440l1707,7440,1708,7441,1713,7460,1719,7480,1736,7529,1746,7529,1753,7511,1742,7511,1739,7500,1736,7489,1731,7476,1718,7440xe" filled="true" fillcolor="#000000" stroked="false">
                <v:path arrowok="t"/>
                <v:fill type="solid"/>
              </v:shape>
              <v:shape style="position:absolute;left:1689;top:7426;width:106;height:104" coordorigin="1689,7426" coordsize="106,104" path="m1788,7426l1771,7426,1753,7476,1748,7489,1745,7501,1742,7511,1753,7511,1765,7478,1772,7458,1777,7440,1789,7440,1788,7426xe" filled="true" fillcolor="#000000" stroked="false">
                <v:path arrowok="t"/>
                <v:fill type="solid"/>
              </v:shape>
            </v:group>
            <v:group style="position:absolute;left:1815;top:7426;width:59;height:104" coordorigin="1815,7426" coordsize="59,104">
              <v:shape style="position:absolute;left:1815;top:7426;width:59;height:104" coordorigin="1815,7426" coordsize="59,104" path="m1871,7426l1815,7426,1815,7530,1873,7530,1873,7518,1829,7518,1829,7481,1869,7481,1869,7470,1829,7470,1829,7438,1871,7438,1871,7426xe" filled="true" fillcolor="#000000" stroked="false">
                <v:path arrowok="t"/>
                <v:fill type="solid"/>
              </v:shape>
            </v:group>
            <v:group style="position:absolute;left:1891;top:7426;width:78;height:104" coordorigin="1891,7426" coordsize="78,104">
              <v:shape style="position:absolute;left:1891;top:7426;width:78;height:104" coordorigin="1891,7426" coordsize="78,104" path="m1905,7426l1891,7426,1891,7530,1903,7530,1903,7461,1902,7443,1903,7443,1916,7443,1905,7426xe" filled="true" fillcolor="#000000" stroked="false">
                <v:path arrowok="t"/>
                <v:fill type="solid"/>
              </v:shape>
              <v:shape style="position:absolute;left:1891;top:7426;width:78;height:104" coordorigin="1891,7426" coordsize="78,104" path="m1916,7443l1903,7443,1908,7454,1915,7466,1955,7530,1968,7530,1968,7512,1957,7512,1952,7502,1946,7491,1938,7479,1916,7443xe" filled="true" fillcolor="#000000" stroked="false">
                <v:path arrowok="t"/>
                <v:fill type="solid"/>
              </v:shape>
              <v:shape style="position:absolute;left:1891;top:7426;width:78;height:104" coordorigin="1891,7426" coordsize="78,104" path="m1968,7426l1956,7426,1956,7479,1956,7493,1957,7512,1957,7512,1968,7512,1968,7426xe" filled="true" fillcolor="#000000" stroked="false">
                <v:path arrowok="t"/>
                <v:fill type="solid"/>
              </v:shape>
            </v:group>
            <v:group style="position:absolute;left:1980;top:7426;width:77;height:104" coordorigin="1980,7426" coordsize="77,104">
              <v:shape style="position:absolute;left:1980;top:7426;width:77;height:104" coordorigin="1980,7426" coordsize="77,104" path="m2024,7438l2011,7438,2011,7530,2024,7530,2024,7438xe" filled="true" fillcolor="#000000" stroked="false">
                <v:path arrowok="t"/>
                <v:fill type="solid"/>
              </v:shape>
              <v:shape style="position:absolute;left:1980;top:7426;width:77;height:104" coordorigin="1980,7426" coordsize="77,104" path="m2056,7426l1980,7426,1980,7438,2056,7438,2056,7426xe" filled="true" fillcolor="#000000" stroked="false">
                <v:path arrowok="t"/>
                <v:fill type="solid"/>
              </v:shape>
            </v:group>
            <v:group style="position:absolute;left:1873;top:7425;width:63;height:107" coordorigin="1873,7425" coordsize="63,107">
              <v:shape style="position:absolute;left:1873;top:7425;width:63;height:107" coordorigin="1873,7425" coordsize="63,107" path="m1877,7513l1873,7525,1879,7528,1890,7531,1910,7530,1929,7520,1891,7520,1883,7517,1877,7513xe" filled="true" fillcolor="#000000" stroked="false">
                <v:path arrowok="t"/>
                <v:fill type="solid"/>
              </v:shape>
              <v:shape style="position:absolute;left:1873;top:7425;width:63;height:107" coordorigin="1873,7425" coordsize="63,107" path="m1919,7425l1904,7425,1883,7434,1875,7453,1883,7471,1903,7482,1917,7487,1922,7493,1922,7513,1914,7520,1929,7520,1929,7520,1936,7501,1929,7483,1909,7471,1895,7466,1889,7461,1889,7444,1894,7436,1929,7436,1932,7430,1927,7427,1919,7425xe" filled="true" fillcolor="#000000" stroked="false">
                <v:path arrowok="t"/>
                <v:fill type="solid"/>
              </v:shape>
              <v:shape style="position:absolute;left:1873;top:7425;width:63;height:107" coordorigin="1873,7425" coordsize="63,107" path="m1929,7436l1918,7436,1925,7439,1928,7441,1929,7436xe" filled="true" fillcolor="#000000" stroked="false">
                <v:path arrowok="t"/>
                <v:fill type="solid"/>
              </v:shape>
            </v:group>
            <v:group style="position:absolute;left:233;top:7426;width:86;height:104" coordorigin="233,7426" coordsize="86,104">
              <v:shape style="position:absolute;left:233;top:7426;width:86;height:104" coordorigin="233,7426" coordsize="86,104" path="m248,7426l233,7426,267,7530,282,7530,287,7516,275,7516,275,7516,270,7497,264,7477,248,7426xe" filled="true" fillcolor="#000000" stroked="false">
                <v:path arrowok="t"/>
                <v:fill type="solid"/>
              </v:shape>
              <v:shape style="position:absolute;left:233;top:7426;width:86;height:104" coordorigin="233,7426" coordsize="86,104" path="m319,7426l305,7426,287,7478,281,7497,275,7516,287,7516,319,7426xe" filled="true" fillcolor="#000000" stroked="false">
                <v:path arrowok="t"/>
                <v:fill type="solid"/>
              </v:shape>
            </v:group>
            <v:group style="position:absolute;left:314;top:7426;width:87;height:104" coordorigin="314,7426" coordsize="87,104">
              <v:shape style="position:absolute;left:314;top:7426;width:87;height:104" coordorigin="314,7426" coordsize="87,104" path="m365,7426l349,7426,314,7530,328,7530,338,7497,389,7497,386,7487,341,7487,351,7457,353,7451,355,7444,356,7438,369,7438,365,7426xe" filled="true" fillcolor="#000000" stroked="false">
                <v:path arrowok="t"/>
                <v:fill type="solid"/>
              </v:shape>
              <v:shape style="position:absolute;left:314;top:7426;width:87;height:104" coordorigin="314,7426" coordsize="87,104" path="m389,7497l375,7497,386,7530,400,7530,389,7497xe" filled="true" fillcolor="#000000" stroked="false">
                <v:path arrowok="t"/>
                <v:fill type="solid"/>
              </v:shape>
              <v:shape style="position:absolute;left:314;top:7426;width:87;height:104" coordorigin="314,7426" coordsize="87,104" path="m369,7438l357,7438,360,7450,362,7457,372,7487,386,7487,369,7438xe" filled="true" fillcolor="#000000" stroked="false">
                <v:path arrowok="t"/>
                <v:fill type="solid"/>
              </v:shape>
            </v:group>
            <v:group style="position:absolute;left:432;top:7426;width:58;height:104" coordorigin="432,7426" coordsize="58,104">
              <v:shape style="position:absolute;left:432;top:7426;width:58;height:104" coordorigin="432,7426" coordsize="58,104" path="m445,7426l432,7426,432,7530,489,7530,489,7518,445,7518,445,7426xe" filled="true" fillcolor="#000000" stroked="false">
                <v:path arrowok="t"/>
                <v:fill type="solid"/>
              </v:shape>
            </v:group>
            <v:group style="position:absolute;left:475;top:7426;width:86;height:104" coordorigin="475,7426" coordsize="86,104">
              <v:shape style="position:absolute;left:475;top:7426;width:86;height:104" coordorigin="475,7426" coordsize="86,104" path="m489,7426l475,7426,508,7530,523,7530,528,7516,517,7516,516,7516,511,7497,505,7477,489,7426xe" filled="true" fillcolor="#000000" stroked="false">
                <v:path arrowok="t"/>
                <v:fill type="solid"/>
              </v:shape>
              <v:shape style="position:absolute;left:475;top:7426;width:86;height:104" coordorigin="475,7426" coordsize="86,104" path="m560,7426l546,7426,528,7478,522,7497,517,7516,528,7516,560,7426xe" filled="true" fillcolor="#000000" stroked="false">
                <v:path arrowok="t"/>
                <v:fill type="solid"/>
              </v:shape>
            </v:group>
            <v:group style="position:absolute;left:571;top:7426;width:59;height:104" coordorigin="571,7426" coordsize="59,104">
              <v:shape style="position:absolute;left:571;top:7426;width:59;height:104" coordorigin="571,7426" coordsize="59,104" path="m627,7426l571,7426,571,7530,629,7530,629,7518,584,7518,584,7481,624,7481,624,7470,584,7470,584,7438,627,7438,627,7426xe" filled="true" fillcolor="#000000" stroked="false">
                <v:path arrowok="t"/>
                <v:fill type="solid"/>
              </v:shape>
            </v:group>
            <v:group style="position:absolute;left:641;top:7425;width:63;height:107" coordorigin="641,7425" coordsize="63,107">
              <v:shape style="position:absolute;left:641;top:7425;width:63;height:107" coordorigin="641,7425" coordsize="63,107" path="m645,7513l641,7525,647,7528,658,7531,678,7530,697,7520,659,7520,651,7517,645,7513xe" filled="true" fillcolor="#000000" stroked="false">
                <v:path arrowok="t"/>
                <v:fill type="solid"/>
              </v:shape>
              <v:shape style="position:absolute;left:641;top:7425;width:63;height:107" coordorigin="641,7425" coordsize="63,107" path="m687,7425l672,7425,651,7434,643,7453,651,7471,671,7482,685,7487,690,7493,690,7513,682,7520,697,7520,697,7520,704,7501,697,7483,677,7471,663,7466,657,7461,657,7444,662,7436,697,7436,700,7430,695,7427,687,7425xe" filled="true" fillcolor="#000000" stroked="false">
                <v:path arrowok="t"/>
                <v:fill type="solid"/>
              </v:shape>
              <v:shape style="position:absolute;left:641;top:7425;width:63;height:107" coordorigin="641,7425" coordsize="63,107" path="m697,7436l686,7436,693,7439,696,7441,697,7436xe" filled="true" fillcolor="#000000" stroked="false">
                <v:path arrowok="t"/>
                <v:fill type="solid"/>
              </v:shape>
            </v:group>
            <v:group style="position:absolute;left:83;top:7383;width:2164;height:257" coordorigin="83,7383" coordsize="2164,257">
              <v:shape style="position:absolute;left:83;top:7383;width:2164;height:257" coordorigin="83,7383" coordsize="2164,257" path="m2246,7639l83,7639,83,7383,2246,7383,2246,7639xe" filled="true" fillcolor="#ffffff" stroked="false">
                <v:path arrowok="t"/>
                <v:fill type="solid"/>
              </v:shape>
              <v:shape style="position:absolute;left:5498;top:3272;width:1492;height:42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rebuchet MS" w:hAnsi="Trebuchet MS" w:cs="Trebuchet MS" w:eastAsia="Trebuchet MS"/>
                          <w:b/>
                          <w:bCs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49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Rectifier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498;top:4648;width:1492;height:427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rebuchet MS" w:hAnsi="Trebuchet MS" w:cs="Trebuchet MS" w:eastAsia="Trebuchet MS"/>
                          <w:b/>
                          <w:bCs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39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Electrolyzer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2;top:14;width:2516;height:430" type="#_x0000_t202" filled="false" stroked="false">
                <v:textbox inset="0,0,0,0">
                  <w:txbxContent>
                    <w:p>
                      <w:pPr>
                        <w:spacing w:line="154" w:lineRule="exact" w:before="77"/>
                        <w:ind w:left="1031" w:right="255" w:hanging="761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90"/>
                          <w:sz w:val="15"/>
                        </w:rPr>
                        <w:t>Inte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g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9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ated</w:t>
                      </w:r>
                      <w:r>
                        <w:rPr>
                          <w:rFonts w:ascii="Arial"/>
                          <w:color w:val="636467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Automation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System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or</w:t>
                      </w: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4"/>
                          <w:sz w:val="15"/>
                        </w:rPr>
                        <w:t>Console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563;top:14;width:1492;height:430" type="#_x0000_t202" filled="false" stroked="false">
                <v:textbox inset="0,0,0,0">
                  <w:txbxContent>
                    <w:p>
                      <w:pPr>
                        <w:spacing w:before="114"/>
                        <w:ind w:left="25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3"/>
                          <w:sz w:val="15"/>
                        </w:rPr>
                        <w:t>Ope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3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90"/>
                          <w:sz w:val="15"/>
                        </w:rPr>
                        <w:t>ator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Station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829;top:960;width:1516;height:104" type="#_x0000_t202" filled="false" stroked="false">
                <v:textbox inset="0,0,0,0">
                  <w:txbxContent>
                    <w:p>
                      <w:pPr>
                        <w:spacing w:line="88" w:lineRule="exact" w:before="0"/>
                        <w:ind w:left="33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5"/>
                          <w:sz w:val="15"/>
                        </w:rPr>
                        <w:t>Data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Net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9"/>
                          <w:sz w:val="15"/>
                        </w:rPr>
                        <w:t>w</w:t>
                      </w:r>
                      <w:r>
                        <w:rPr>
                          <w:rFonts w:ascii="Arial"/>
                          <w:color w:val="636467"/>
                          <w:w w:val="91"/>
                          <w:sz w:val="15"/>
                        </w:rPr>
                        <w:t>ork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980;top:144;width:792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Ala</w:t>
                      </w:r>
                      <w:r>
                        <w:rPr>
                          <w:rFonts w:ascii="Arial"/>
                          <w:color w:val="636467"/>
                          <w:spacing w:val="1"/>
                          <w:w w:val="87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Logger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03;top:1714;width:1061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w w:val="77"/>
                          <w:sz w:val="15"/>
                        </w:rPr>
                        <w:t>ELECTRIC</w:t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7"/>
                          <w:sz w:val="15"/>
                        </w:rPr>
                        <w:t>POWER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972;top:3349;width:896;height:308" type="#_x0000_t202" filled="false" stroked="false">
                <v:textbox inset="0,0,0,0">
                  <w:txbxContent>
                    <w:p>
                      <w:pPr>
                        <w:spacing w:line="154" w:lineRule="exact" w:before="2"/>
                        <w:ind w:left="224" w:right="0" w:hanging="22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System</w:t>
                      </w:r>
                      <w:r>
                        <w:rPr>
                          <w:rFonts w:ascii="Arial"/>
                          <w:color w:val="6364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Control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Cabinet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257;top:5124;width:706;height:500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Disinfectant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0"/>
                        <w:ind w:left="101" w:right="99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Injection </w:t>
                      </w:r>
                      <w:r>
                        <w:rPr>
                          <w:rFonts w:ascii="Arial"/>
                          <w:w w:val="86"/>
                          <w:sz w:val="15"/>
                        </w:rPr>
                        <w:t>Pump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247;top:5124;width:412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86"/>
                          <w:sz w:val="15"/>
                        </w:rPr>
                        <w:t>Bl</w:t>
                      </w:r>
                      <w:r>
                        <w:rPr>
                          <w:rFonts w:ascii="Arial"/>
                          <w:spacing w:val="-1"/>
                          <w:w w:val="86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w w:val="92"/>
                          <w:sz w:val="15"/>
                        </w:rPr>
                        <w:t>wer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20;top:7082;width:1044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w w:val="81"/>
                          <w:sz w:val="15"/>
                        </w:rPr>
                        <w:t>INST</w:t>
                      </w:r>
                      <w:r>
                        <w:rPr>
                          <w:rFonts w:ascii="Arial"/>
                          <w:b/>
                          <w:spacing w:val="3"/>
                          <w:w w:val="81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w w:val="81"/>
                          <w:sz w:val="15"/>
                        </w:rPr>
                        <w:t>UMENT</w:t>
                      </w:r>
                      <w:r>
                        <w:rPr>
                          <w:rFonts w:ascii="Arial"/>
                          <w:b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81"/>
                          <w:sz w:val="15"/>
                        </w:rPr>
                        <w:t>AIR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8;top:7428;width:379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3"/>
                          <w:w w:val="73"/>
                          <w:sz w:val="15"/>
                        </w:rPr>
                        <w:t>V</w:t>
                      </w:r>
                      <w:r>
                        <w:rPr>
                          <w:rFonts w:ascii="Arial"/>
                          <w:w w:val="87"/>
                          <w:sz w:val="15"/>
                        </w:rPr>
                        <w:t>alves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93;top:7428;width:706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89"/>
                          <w:sz w:val="15"/>
                        </w:rPr>
                        <w:t>Instruments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500;top:7428;width:680;height:1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76"/>
                          <w:sz w:val="15"/>
                        </w:rPr>
                        <w:t>FEED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w w:val="86"/>
                          <w:sz w:val="15"/>
                        </w:rPr>
                        <w:t>Pump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833;top:7428;width:779;height:32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220" w:right="0" w:hanging="221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3"/>
                          <w:w w:val="81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w w:val="83"/>
                          <w:sz w:val="15"/>
                        </w:rPr>
                        <w:t>.A.</w:t>
                      </w:r>
                      <w:r>
                        <w:rPr>
                          <w:rFonts w:ascii="Arial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w w:val="90"/>
                          <w:sz w:val="15"/>
                        </w:rPr>
                        <w:t>Injection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86"/>
                          <w:sz w:val="15"/>
                        </w:rPr>
                        <w:t>Pump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position w:val="-154"/>
          <w:sz w:val="20"/>
          <w:szCs w:val="20"/>
        </w:rPr>
      </w:r>
    </w:p>
    <w:p>
      <w:pPr>
        <w:spacing w:after="0" w:line="7754" w:lineRule="exact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2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2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  <w:r>
        <w:rPr>
          <w:rFonts w:ascii="Trebuchet MS"/>
          <w:position w:val="-16"/>
          <w:sz w:val="20"/>
        </w:rPr>
        <w:tab/>
      </w: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8;top:116;width:41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3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7"/>
          <w:szCs w:val="17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EcoBallast Ballast </w:t>
      </w:r>
      <w:r>
        <w:rPr>
          <w:rFonts w:ascii="Lucida Sans"/>
          <w:color w:val="014DA2"/>
          <w:spacing w:val="-3"/>
          <w:w w:val="120"/>
          <w:sz w:val="36"/>
        </w:rPr>
        <w:t>Water Treatment</w:t>
      </w:r>
      <w:r>
        <w:rPr>
          <w:rFonts w:ascii="Lucida Sans"/>
          <w:color w:val="014DA2"/>
          <w:spacing w:val="-94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System</w:t>
      </w:r>
      <w:r>
        <w:rPr>
          <w:rFonts w:ascii="Lucida Sans"/>
          <w:sz w:val="36"/>
        </w:rPr>
      </w:r>
    </w:p>
    <w:p>
      <w:pPr>
        <w:spacing w:line="240" w:lineRule="auto" w:before="6"/>
        <w:rPr>
          <w:rFonts w:ascii="Lucida Sans" w:hAnsi="Lucida Sans" w:cs="Lucida Sans" w:eastAsia="Lucida Sans"/>
          <w:sz w:val="52"/>
          <w:szCs w:val="52"/>
        </w:rPr>
      </w:pPr>
    </w:p>
    <w:p>
      <w:pPr>
        <w:spacing w:before="0"/>
        <w:ind w:left="30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2.078499pt;margin-top:.325395pt;width:96pt;height:15.95pt;mso-position-horizontal-relative:page;mso-position-vertical-relative:paragraph;z-index:12808" coordorigin="1242,7" coordsize="1920,319">
            <v:group style="position:absolute;left:1242;top:208;width:179;height:117" coordorigin="1242,208" coordsize="179,117">
              <v:shape style="position:absolute;left:1242;top:208;width:179;height:117" coordorigin="1242,208" coordsize="179,117" path="m1287,208l1242,324,1410,324,1420,284,1309,284,1325,221,1306,214,1287,208xe" filled="true" fillcolor="#80c341" stroked="false">
                <v:path arrowok="t"/>
                <v:fill type="solid"/>
              </v:shape>
            </v:group>
            <v:group style="position:absolute;left:1273;top:80;width:198;height:140" coordorigin="1273,80" coordsize="198,140">
              <v:shape style="position:absolute;left:1273;top:80;width:198;height:140" coordorigin="1273,80" coordsize="198,140" path="m1471,80l1305,80,1273,203,1292,209,1311,216,1326,219,1426,219,1436,179,1336,179,1351,120,1461,120,1471,80xe" filled="true" fillcolor="#092c72" stroked="false">
                <v:path arrowok="t"/>
                <v:fill type="solid"/>
              </v:shape>
            </v:group>
            <v:group style="position:absolute;left:1454;top:144;width:189;height:117" coordorigin="1454,144" coordsize="189,117">
              <v:shape style="position:absolute;left:1454;top:144;width:189;height:117" coordorigin="1454,144" coordsize="189,117" path="m1542,144l1486,166,1454,254,1474,257,1494,261,1507,261,1507,259,1518,214,1526,193,1542,181,1634,179,1643,144,1542,144xe" filled="true" fillcolor="#092c72" stroked="false">
                <v:path arrowok="t"/>
                <v:fill type="solid"/>
              </v:shape>
            </v:group>
            <v:group style="position:absolute;left:1452;top:256;width:154;height:69" coordorigin="1452,256" coordsize="154,69">
              <v:shape style="position:absolute;left:1452;top:256;width:154;height:69" coordorigin="1452,256" coordsize="154,69" path="m1467,256l1452,262,1452,291,1460,307,1464,310,1488,322,1507,325,1596,324,1605,290,1511,290,1504,280,1506,263,1486,260,1467,256xe" filled="true" fillcolor="#80c341" stroked="false">
                <v:path arrowok="t"/>
                <v:fill type="solid"/>
              </v:shape>
            </v:group>
            <v:group style="position:absolute;left:1639;top:144;width:199;height:137" coordorigin="1639,144" coordsize="199,137">
              <v:shape style="position:absolute;left:1639;top:144;width:199;height:137" coordorigin="1639,144" coordsize="199,137" path="m1838,179l1762,179,1780,186,1784,204,1771,257,1768,267,1765,275,1759,281,1779,280,1799,279,1819,276,1820,273,1837,207,1838,179xe" filled="true" fillcolor="#092c72" stroked="false">
                <v:path arrowok="t"/>
                <v:fill type="solid"/>
              </v:shape>
              <v:shape style="position:absolute;left:1639;top:144;width:199;height:137" coordorigin="1639,144" coordsize="199,137" path="m1731,144l1675,166,1641,262,1639,278,1659,279,1679,280,1694,275,1694,268,1694,267,1707,214,1715,193,1731,181,1762,179,1838,179,1838,178,1830,162,1805,148,1785,144,1731,144xe" filled="true" fillcolor="#092c72" stroked="false">
                <v:path arrowok="t"/>
                <v:fill type="solid"/>
              </v:shape>
            </v:group>
            <v:group style="position:absolute;left:1648;top:279;width:168;height:46" coordorigin="1648,279" coordsize="168,46">
              <v:shape style="position:absolute;left:1648;top:279;width:168;height:46" coordorigin="1648,279" coordsize="168,46" path="m1657,279l1648,301,1652,310,1664,321,1680,324,1690,324,1689,325,1746,325,1767,322,1787,316,1804,302,1813,290,1707,290,1701,287,1697,281,1677,280,1657,279xe" filled="true" fillcolor="#80c341" stroked="false">
                <v:path arrowok="t"/>
                <v:fill type="solid"/>
              </v:shape>
              <v:shape style="position:absolute;left:1648;top:279;width:168;height:46" coordorigin="1648,279" coordsize="168,46" path="m1777,280l1753,287,1737,290,1707,290,1813,290,1815,287,1797,282,1777,280xe" filled="true" fillcolor="#80c341" stroked="false">
                <v:path arrowok="t"/>
                <v:fill type="solid"/>
              </v:shape>
            </v:group>
            <v:group style="position:absolute;left:1859;top:80;width:223;height:195" coordorigin="1859,80" coordsize="223,195">
              <v:shape style="position:absolute;left:1859;top:80;width:223;height:195" coordorigin="1859,80" coordsize="223,195" path="m1910,80l1859,275,1879,273,1899,271,1931,219,2056,219,2056,218,2038,204,2020,198,2018,198,2025,196,2038,193,2045,190,2052,186,2060,179,1941,179,1956,120,2080,120,2079,116,2064,95,2047,84,2029,81,1910,80xe" filled="true" fillcolor="#092c72" stroked="false">
                <v:path arrowok="t"/>
                <v:fill type="solid"/>
              </v:shape>
              <v:shape style="position:absolute;left:1859;top:80;width:223;height:195" coordorigin="1859,80" coordsize="223,195" path="m2056,219l1984,219,2000,225,2007,243,2006,255,2006,256,2046,250,2058,233,2056,219xe" filled="true" fillcolor="#092c72" stroked="false">
                <v:path arrowok="t"/>
                <v:fill type="solid"/>
              </v:shape>
              <v:shape style="position:absolute;left:1859;top:80;width:223;height:195" coordorigin="1859,80" coordsize="223,195" path="m2080,120l2002,120,2021,129,2024,149,2013,171,1995,179,1941,179,2060,179,2067,173,2077,156,2081,136,2080,120xe" filled="true" fillcolor="#092c72" stroked="false">
                <v:path arrowok="t"/>
                <v:fill type="solid"/>
              </v:shape>
            </v:group>
            <v:group style="position:absolute;left:1846;top:247;width:219;height:78" coordorigin="1846,247" coordsize="219,78">
              <v:shape style="position:absolute;left:1846;top:247;width:219;height:78" coordorigin="1846,247" coordsize="219,78" path="m1918,269l1898,271,1878,273,1846,324,1966,324,1986,323,2006,320,2024,312,2041,301,2051,285,1914,285,1918,269xe" filled="true" fillcolor="#80c341" stroked="false">
                <v:path arrowok="t"/>
                <v:fill type="solid"/>
              </v:shape>
              <v:shape style="position:absolute;left:1846;top:247;width:219;height:78" coordorigin="1846,247" coordsize="219,78" path="m2065,247l2025,253,2007,267,1992,278,1974,284,1914,285,2051,285,2056,278,2063,261,2065,248,2065,247xe" filled="true" fillcolor="#80c341" stroked="false">
                <v:path arrowok="t"/>
                <v:fill type="solid"/>
              </v:shape>
            </v:group>
            <v:group style="position:absolute;left:2097;top:144;width:190;height:93" coordorigin="2097,144" coordsize="190,93">
              <v:shape style="position:absolute;left:2097;top:144;width:190;height:93" coordorigin="2097,144" coordsize="190,93" path="m2286,179l2235,179,2235,190,2229,212,2157,212,2129,216,2110,226,2097,237,2116,235,2135,233,2155,230,2275,212,2285,192,2286,179xe" filled="true" fillcolor="#092c72" stroked="false">
                <v:path arrowok="t"/>
                <v:fill type="solid"/>
              </v:shape>
              <v:shape style="position:absolute;left:2097;top:144;width:190;height:93" coordorigin="2097,144" coordsize="190,93" path="m2141,144l2132,179,2286,179,2286,175,2284,166,2264,149,2243,144,2141,144xe" filled="true" fillcolor="#092c72" stroked="false">
                <v:path arrowok="t"/>
                <v:fill type="solid"/>
              </v:shape>
            </v:group>
            <v:group style="position:absolute;left:2083;top:210;width:201;height:115" coordorigin="2083,210" coordsize="201,115">
              <v:shape style="position:absolute;left:2083;top:210;width:201;height:115" coordorigin="2083,210" coordsize="201,115" path="m2283,210l2106,240,2083,264,2083,283,2134,324,2254,324,2263,290,2156,290,2149,288,2140,283,2137,280,2132,267,2137,255,2157,246,2274,246,2281,218,2283,213,2283,210xe" filled="true" fillcolor="#80c341" stroked="false">
                <v:path arrowok="t"/>
                <v:fill type="solid"/>
              </v:shape>
              <v:shape style="position:absolute;left:2083;top:210;width:201;height:115" coordorigin="2083,210" coordsize="201,115" path="m2274,246l2157,246,2167,247,2220,247,2209,290,2156,290,2263,290,2274,246xe" filled="true" fillcolor="#80c341" stroked="false">
                <v:path arrowok="t"/>
                <v:fill type="solid"/>
              </v:shape>
            </v:group>
            <v:group style="position:absolute;left:2321;top:80;width:86;height:125" coordorigin="2321,80" coordsize="86,125">
              <v:shape style="position:absolute;left:2321;top:80;width:86;height:125" coordorigin="2321,80" coordsize="86,125" path="m2407,80l2353,80,2321,205,2360,200,2407,80xe" filled="true" fillcolor="#092c72" stroked="false">
                <v:path arrowok="t"/>
                <v:fill type="solid"/>
              </v:shape>
            </v:group>
            <v:group style="position:absolute;left:2290;top:198;width:87;height:127" coordorigin="2290,198" coordsize="87,127">
              <v:shape style="position:absolute;left:2290;top:198;width:87;height:127" coordorigin="2290,198" coordsize="87,127" path="m2376,198l2337,203,2290,324,2344,324,2376,198xe" filled="true" fillcolor="#80c341" stroked="false">
                <v:path arrowok="t"/>
                <v:fill type="solid"/>
              </v:shape>
            </v:group>
            <v:group style="position:absolute;left:2477;top:187;width:205;height:137" coordorigin="2477,187" coordsize="205,137">
              <v:shape style="position:absolute;left:2477;top:187;width:205;height:137" coordorigin="2477,187" coordsize="205,137" path="m2642,187l2629,191,2628,195,2624,212,2552,212,2489,240,2477,279,2482,296,2492,310,2506,319,2527,324,2649,324,2658,290,2550,290,2543,288,2535,283,2532,280,2527,267,2532,255,2552,246,2669,246,2676,217,2678,208,2681,199,2682,190,2662,189,2642,187xe" filled="true" fillcolor="#80c341" stroked="false">
                <v:path arrowok="t"/>
                <v:fill type="solid"/>
              </v:shape>
              <v:shape style="position:absolute;left:2477;top:187;width:205;height:137" coordorigin="2477,187" coordsize="205,137" path="m2669,246l2552,246,2561,247,2615,247,2604,290,2550,290,2658,290,2669,246xe" filled="true" fillcolor="#80c341" stroked="false">
                <v:path arrowok="t"/>
                <v:fill type="solid"/>
              </v:shape>
            </v:group>
            <v:group style="position:absolute;left:2527;top:144;width:156;height:45" coordorigin="2527,144" coordsize="156,45">
              <v:shape style="position:absolute;left:2527;top:144;width:156;height:45" coordorigin="2527,144" coordsize="156,45" path="m2682,179l2621,179,2626,182,2627,187,2647,188,2667,189,2682,182,2682,179xe" filled="true" fillcolor="#092c72" stroked="false">
                <v:path arrowok="t"/>
                <v:fill type="solid"/>
              </v:shape>
              <v:shape style="position:absolute;left:2527;top:144;width:156;height:45" coordorigin="2527,144" coordsize="156,45" path="m2536,144l2527,179,2682,179,2682,174,2678,166,2659,149,2638,144,2536,144xe" filled="true" fillcolor="#092c72" stroked="false">
                <v:path arrowok="t"/>
                <v:fill type="solid"/>
              </v:shape>
            </v:group>
            <v:group style="position:absolute;left:2851;top:179;width:24;height:2" coordorigin="2851,179" coordsize="24,2">
              <v:shape style="position:absolute;left:2851;top:179;width:24;height:2" coordorigin="2851,179" coordsize="24,0" path="m2851,179l2875,179e" filled="false" stroked="true" strokeweight="0pt" strokecolor="#032365">
                <v:path arrowok="t"/>
              </v:shape>
            </v:group>
            <v:group style="position:absolute;left:2865;top:231;width:102;height:94" coordorigin="2865,231" coordsize="102,94">
              <v:shape style="position:absolute;left:2865;top:231;width:102;height:94" coordorigin="2865,231" coordsize="102,94" path="m2891,231l2867,267,2865,293,2870,308,2887,321,2906,325,2959,325,2966,290,2922,290,2920,281,2922,273,2929,245,2910,238,2891,231xe" filled="true" fillcolor="#80c341" stroked="false">
                <v:path arrowok="t"/>
                <v:fill type="solid"/>
              </v:shape>
            </v:group>
            <v:group style="position:absolute;left:2671;top:195;width:173;height:130" coordorigin="2671,195" coordsize="173,130">
              <v:shape style="position:absolute;left:2671;top:195;width:173;height:130" coordorigin="2671,195" coordsize="173,130" path="m2725,195l2709,196,2708,200,2708,208,2708,214,2710,219,2722,236,2741,246,2764,255,2780,261,2789,266,2793,273,2786,287,2774,290,2679,290,2671,324,2772,325,2828,301,2844,261,2841,244,2822,230,2805,220,2789,213,2775,208,2767,204,2766,203,2765,201,2745,198,2725,195xe" filled="true" fillcolor="#80c341" stroked="false">
                <v:path arrowok="t"/>
                <v:fill type="solid"/>
              </v:shape>
            </v:group>
            <v:group style="position:absolute;left:2713;top:92;width:289;height:148" coordorigin="2713,92" coordsize="289,148">
              <v:shape style="position:absolute;left:2713;top:92;width:289;height:148" coordorigin="2713,92" coordsize="289,148" path="m2992,179l2890,179,2878,227,2897,233,2916,240,2931,217,2940,194,2944,180,2992,179xe" filled="true" fillcolor="#092c72" stroked="false">
                <v:path arrowok="t"/>
                <v:fill type="solid"/>
              </v:shape>
              <v:shape style="position:absolute;left:2713;top:92;width:289;height:148" coordorigin="2713,92" coordsize="289,148" path="m2782,144l2762,147,2743,154,2724,170,2713,185,2731,193,2751,198,2761,194,2765,185,2774,182,2779,179,2787,179,2992,179,3002,144,2782,144xe" filled="true" fillcolor="#092c72" stroked="false">
                <v:path arrowok="t"/>
                <v:fill type="solid"/>
              </v:shape>
              <v:shape style="position:absolute;left:2713;top:92;width:289;height:148" coordorigin="2713,92" coordsize="289,148" path="m2968,92l2914,92,2900,144,2954,144,2968,92xe" filled="true" fillcolor="#092c72" stroked="false">
                <v:path arrowok="t"/>
                <v:fill type="solid"/>
              </v:shape>
            </v:group>
            <v:group style="position:absolute;left:2383;top:189;width:89;height:136" coordorigin="2383,189" coordsize="89,136">
              <v:shape style="position:absolute;left:2383;top:189;width:89;height:136" coordorigin="2383,189" coordsize="89,136" path="m2472,189l2452,191,2432,192,2383,324,2437,324,2472,189xe" filled="true" fillcolor="#80c341" stroked="false">
                <v:path arrowok="t"/>
                <v:fill type="solid"/>
              </v:shape>
            </v:group>
            <v:group style="position:absolute;left:2417;top:80;width:84;height:114" coordorigin="2417,80" coordsize="84,114">
              <v:shape style="position:absolute;left:2417;top:80;width:84;height:114" coordorigin="2417,80" coordsize="84,114" path="m2500,80l2447,80,2417,194,2437,192,2457,190,2500,80xe" filled="true" fillcolor="#092c72" stroked="false">
                <v:path arrowok="t"/>
                <v:fill type="solid"/>
              </v:shape>
            </v:group>
            <v:group style="position:absolute;left:3016;top:7;width:59;height:79" coordorigin="3016,7" coordsize="59,79">
              <v:shape style="position:absolute;left:3016;top:7;width:59;height:79" coordorigin="3016,7" coordsize="59,79" path="m3050,15l3040,15,3040,85,3050,85,3050,15xe" filled="true" fillcolor="#000000" stroked="false">
                <v:path arrowok="t"/>
                <v:fill type="solid"/>
              </v:shape>
              <v:shape style="position:absolute;left:3016;top:7;width:59;height:79" coordorigin="3016,7" coordsize="59,79" path="m3074,7l3016,7,3016,15,3074,15,3074,7xe" filled="true" fillcolor="#000000" stroked="false">
                <v:path arrowok="t"/>
                <v:fill type="solid"/>
              </v:shape>
            </v:group>
            <v:group style="position:absolute;left:3081;top:7;width:81;height:79" coordorigin="3081,7" coordsize="81,79">
              <v:shape style="position:absolute;left:3081;top:7;width:81;height:79" coordorigin="3081,7" coordsize="81,79" path="m3099,7l3086,7,3081,85,3091,85,3093,40,3094,26,3094,17,3103,17,3099,7xe" filled="true" fillcolor="#000000" stroked="false">
                <v:path arrowok="t"/>
                <v:fill type="solid"/>
              </v:shape>
              <v:shape style="position:absolute;left:3081;top:7;width:81;height:79" coordorigin="3081,7" coordsize="81,79" path="m3157,17l3148,17,3148,27,3150,63,3151,85,3161,85,3157,17xe" filled="true" fillcolor="#000000" stroked="false">
                <v:path arrowok="t"/>
                <v:fill type="solid"/>
              </v:shape>
              <v:shape style="position:absolute;left:3081;top:7;width:81;height:79" coordorigin="3081,7" coordsize="81,79" path="m3103,17l3094,17,3097,26,3100,36,3116,85,3124,85,3129,71,3121,71,3119,63,3116,54,3113,45,3103,17xe" filled="true" fillcolor="#000000" stroked="false">
                <v:path arrowok="t"/>
                <v:fill type="solid"/>
              </v:shape>
              <v:shape style="position:absolute;left:3081;top:7;width:81;height:79" coordorigin="3081,7" coordsize="81,79" path="m3157,7l3144,7,3129,45,3126,55,3123,63,3121,71,3129,71,3138,47,3142,36,3145,26,3148,17,3157,17,3157,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w w:val="95"/>
          <w:sz w:val="18"/>
        </w:rPr>
        <w:t>EcoBallast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an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ultra-violet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disinfection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system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with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following</w:t>
      </w:r>
      <w:r>
        <w:rPr>
          <w:rFonts w:ascii="Arial"/>
          <w:spacing w:val="-27"/>
          <w:w w:val="95"/>
          <w:sz w:val="18"/>
        </w:rPr>
        <w:t> </w:t>
      </w:r>
      <w:r>
        <w:rPr>
          <w:rFonts w:ascii="Arial"/>
          <w:w w:val="95"/>
          <w:sz w:val="18"/>
        </w:rPr>
        <w:t>characteristics:</w:t>
      </w:r>
      <w:r>
        <w:rPr>
          <w:rFonts w:ascii="Arial"/>
          <w:sz w:val="18"/>
        </w:rPr>
      </w:r>
    </w:p>
    <w:p>
      <w:pPr>
        <w:spacing w:before="10"/>
        <w:ind w:left="30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Calibri" w:hAnsi="Calibri" w:cs="Calibri" w:eastAsia="Calibri"/>
          <w:spacing w:val="-2"/>
          <w:w w:val="105"/>
          <w:sz w:val="18"/>
          <w:szCs w:val="18"/>
        </w:rPr>
        <w:t>C</w:t>
      </w:r>
      <w:r>
        <w:rPr>
          <w:rFonts w:ascii="Calibri" w:hAnsi="Calibri" w:cs="Calibri" w:eastAsia="Calibri"/>
          <w:w w:val="103"/>
          <w:sz w:val="18"/>
          <w:szCs w:val="18"/>
        </w:rPr>
        <w:t>ompone</w:t>
      </w:r>
      <w:r>
        <w:rPr>
          <w:rFonts w:ascii="Calibri" w:hAnsi="Calibri" w:cs="Calibri" w:eastAsia="Calibri"/>
          <w:spacing w:val="-2"/>
          <w:w w:val="103"/>
          <w:sz w:val="18"/>
          <w:szCs w:val="18"/>
        </w:rPr>
        <w:t>n</w:t>
      </w:r>
      <w:r>
        <w:rPr>
          <w:rFonts w:ascii="Calibri" w:hAnsi="Calibri" w:cs="Calibri" w:eastAsia="Calibri"/>
          <w:w w:val="99"/>
          <w:sz w:val="18"/>
          <w:szCs w:val="18"/>
        </w:rPr>
        <w:t>ts:</w:t>
      </w:r>
      <w:r>
        <w:rPr>
          <w:rFonts w:ascii="Calibri" w:hAnsi="Calibri" w:cs="Calibri" w:eastAsia="Calibri"/>
          <w:spacing w:val="8"/>
          <w:sz w:val="18"/>
          <w:szCs w:val="18"/>
        </w:rPr>
        <w:t> </w:t>
      </w:r>
      <w:r>
        <w:rPr>
          <w:rFonts w:ascii="Arial" w:hAnsi="Arial" w:cs="Arial" w:eastAsia="Arial"/>
          <w:w w:val="89"/>
          <w:sz w:val="18"/>
          <w:szCs w:val="18"/>
        </w:rPr>
        <w:t>Filter,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89"/>
          <w:sz w:val="18"/>
          <w:szCs w:val="18"/>
        </w:rPr>
        <w:t>UV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88"/>
          <w:sz w:val="18"/>
          <w:szCs w:val="18"/>
        </w:rPr>
        <w:t>Reactor,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77"/>
          <w:sz w:val="18"/>
          <w:szCs w:val="18"/>
        </w:rPr>
        <w:t>CIP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87"/>
          <w:sz w:val="18"/>
          <w:szCs w:val="18"/>
        </w:rPr>
        <w:t>(Cleaning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86"/>
          <w:sz w:val="18"/>
          <w:szCs w:val="18"/>
        </w:rPr>
        <w:t>In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Place)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2"/>
          <w:sz w:val="18"/>
          <w:szCs w:val="18"/>
        </w:rPr>
        <w:t>Unit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0"/>
        <w:ind w:left="30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Calibri" w:hAnsi="Calibri" w:cs="Calibri" w:eastAsia="Calibri"/>
          <w:w w:val="103"/>
          <w:sz w:val="18"/>
          <w:szCs w:val="18"/>
        </w:rPr>
        <w:t>Disinfecta</w:t>
      </w:r>
      <w:r>
        <w:rPr>
          <w:rFonts w:ascii="Calibri" w:hAnsi="Calibri" w:cs="Calibri" w:eastAsia="Calibri"/>
          <w:spacing w:val="-2"/>
          <w:w w:val="103"/>
          <w:sz w:val="18"/>
          <w:szCs w:val="18"/>
        </w:rPr>
        <w:t>n</w:t>
      </w:r>
      <w:r>
        <w:rPr>
          <w:rFonts w:ascii="Calibri" w:hAnsi="Calibri" w:cs="Calibri" w:eastAsia="Calibri"/>
          <w:w w:val="99"/>
          <w:sz w:val="18"/>
          <w:szCs w:val="18"/>
        </w:rPr>
        <w:t>ts:</w:t>
      </w:r>
      <w:r>
        <w:rPr>
          <w:rFonts w:ascii="Calibri" w:hAnsi="Calibri" w:cs="Calibri" w:eastAsia="Calibri"/>
          <w:spacing w:val="8"/>
          <w:sz w:val="18"/>
          <w:szCs w:val="18"/>
        </w:rPr>
        <w:t> </w:t>
      </w:r>
      <w:r>
        <w:rPr>
          <w:rFonts w:ascii="Arial" w:hAnsi="Arial" w:cs="Arial" w:eastAsia="Arial"/>
          <w:w w:val="91"/>
          <w:sz w:val="18"/>
          <w:szCs w:val="18"/>
        </w:rPr>
        <w:t>UV-C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2"/>
          <w:sz w:val="18"/>
          <w:szCs w:val="18"/>
        </w:rPr>
        <w:t>light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3"/>
        <w:ind w:left="30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Arial" w:hAnsi="Arial" w:cs="Arial" w:eastAsia="Arial"/>
          <w:w w:val="82"/>
          <w:sz w:val="18"/>
          <w:szCs w:val="18"/>
        </w:rPr>
        <w:t>E</w:t>
      </w:r>
      <w:r>
        <w:rPr>
          <w:rFonts w:ascii="Arial" w:hAnsi="Arial" w:cs="Arial" w:eastAsia="Arial"/>
          <w:spacing w:val="-4"/>
          <w:w w:val="82"/>
          <w:sz w:val="18"/>
          <w:szCs w:val="18"/>
        </w:rPr>
        <w:t>n</w:t>
      </w:r>
      <w:r>
        <w:rPr>
          <w:rFonts w:ascii="Arial" w:hAnsi="Arial" w:cs="Arial" w:eastAsia="Arial"/>
          <w:w w:val="99"/>
          <w:sz w:val="18"/>
          <w:szCs w:val="18"/>
        </w:rPr>
        <w:t>vi</w:t>
      </w:r>
      <w:r>
        <w:rPr>
          <w:rFonts w:ascii="Arial" w:hAnsi="Arial" w:cs="Arial" w:eastAsia="Arial"/>
          <w:spacing w:val="-2"/>
          <w:w w:val="99"/>
          <w:sz w:val="18"/>
          <w:szCs w:val="18"/>
        </w:rPr>
        <w:t>r</w:t>
      </w:r>
      <w:r>
        <w:rPr>
          <w:rFonts w:ascii="Arial" w:hAnsi="Arial" w:cs="Arial" w:eastAsia="Arial"/>
          <w:w w:val="92"/>
          <w:sz w:val="18"/>
          <w:szCs w:val="18"/>
        </w:rPr>
        <w:t>onme</w:t>
      </w:r>
      <w:r>
        <w:rPr>
          <w:rFonts w:ascii="Arial" w:hAnsi="Arial" w:cs="Arial" w:eastAsia="Arial"/>
          <w:spacing w:val="-2"/>
          <w:w w:val="92"/>
          <w:sz w:val="18"/>
          <w:szCs w:val="18"/>
        </w:rPr>
        <w:t>n</w:t>
      </w:r>
      <w:r>
        <w:rPr>
          <w:rFonts w:ascii="Arial" w:hAnsi="Arial" w:cs="Arial" w:eastAsia="Arial"/>
          <w:w w:val="99"/>
          <w:sz w:val="18"/>
          <w:szCs w:val="18"/>
        </w:rPr>
        <w:t>t-friendly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disinfec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t</w:t>
      </w:r>
      <w:r>
        <w:rPr>
          <w:rFonts w:ascii="Arial" w:hAnsi="Arial" w:cs="Arial" w:eastAsia="Arial"/>
          <w:w w:val="93"/>
          <w:sz w:val="18"/>
          <w:szCs w:val="18"/>
        </w:rPr>
        <w:t>ion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8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98"/>
          <w:sz w:val="18"/>
          <w:szCs w:val="18"/>
        </w:rPr>
        <w:t>r</w:t>
      </w:r>
      <w:r>
        <w:rPr>
          <w:rFonts w:ascii="Arial" w:hAnsi="Arial" w:cs="Arial" w:eastAsia="Arial"/>
          <w:w w:val="83"/>
          <w:sz w:val="18"/>
          <w:szCs w:val="18"/>
        </w:rPr>
        <w:t>ocess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10"/>
        <w:ind w:left="30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268"/>
          <w:sz w:val="17"/>
          <w:szCs w:val="17"/>
        </w:rPr>
        <w:t>•</w:t>
      </w:r>
      <w:r>
        <w:rPr>
          <w:rFonts w:ascii="Calibri" w:hAnsi="Calibri" w:cs="Calibri" w:eastAsia="Calibri"/>
          <w:w w:val="110"/>
          <w:sz w:val="18"/>
          <w:szCs w:val="18"/>
        </w:rPr>
        <w:t>Safety</w:t>
      </w:r>
      <w:r>
        <w:rPr>
          <w:rFonts w:ascii="Calibri" w:hAnsi="Calibri" w:cs="Calibri" w:eastAsia="Calibri"/>
          <w:spacing w:val="-9"/>
          <w:w w:val="110"/>
          <w:sz w:val="18"/>
          <w:szCs w:val="18"/>
        </w:rPr>
        <w:t> </w:t>
      </w:r>
      <w:r>
        <w:rPr>
          <w:rFonts w:ascii="Calibri" w:hAnsi="Calibri" w:cs="Calibri" w:eastAsia="Calibri"/>
          <w:w w:val="101"/>
          <w:sz w:val="18"/>
          <w:szCs w:val="18"/>
        </w:rPr>
        <w:t>First:</w:t>
      </w:r>
      <w:r>
        <w:rPr>
          <w:rFonts w:ascii="Calibri" w:hAnsi="Calibri" w:cs="Calibri" w:eastAsia="Calibri"/>
          <w:spacing w:val="8"/>
          <w:sz w:val="18"/>
          <w:szCs w:val="18"/>
        </w:rPr>
        <w:t> </w:t>
      </w:r>
      <w:r>
        <w:rPr>
          <w:rFonts w:ascii="Arial" w:hAnsi="Arial" w:cs="Arial" w:eastAsia="Arial"/>
          <w:w w:val="94"/>
          <w:sz w:val="18"/>
          <w:szCs w:val="18"/>
        </w:rPr>
        <w:t>Not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3"/>
          <w:sz w:val="18"/>
          <w:szCs w:val="18"/>
        </w:rPr>
        <w:t>harmful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101"/>
          <w:sz w:val="18"/>
          <w:szCs w:val="18"/>
        </w:rPr>
        <w:t>to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1"/>
          <w:sz w:val="18"/>
          <w:szCs w:val="18"/>
        </w:rPr>
        <w:t>human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and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2"/>
          <w:sz w:val="18"/>
          <w:szCs w:val="18"/>
        </w:rPr>
        <w:t>v</w:t>
      </w:r>
      <w:r>
        <w:rPr>
          <w:rFonts w:ascii="Arial" w:hAnsi="Arial" w:cs="Arial" w:eastAsia="Arial"/>
          <w:w w:val="82"/>
          <w:sz w:val="18"/>
          <w:szCs w:val="18"/>
        </w:rPr>
        <w:t>essel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w w:val="95"/>
        </w:rPr>
        <w:br w:type="column"/>
      </w:r>
      <w:r>
        <w:rPr>
          <w:rFonts w:ascii="Trebuchet MS"/>
          <w:b/>
          <w:w w:val="95"/>
          <w:sz w:val="22"/>
        </w:rPr>
        <w:t>Main</w:t>
      </w:r>
      <w:r>
        <w:rPr>
          <w:rFonts w:ascii="Trebuchet MS"/>
          <w:b/>
          <w:spacing w:val="7"/>
          <w:w w:val="95"/>
          <w:sz w:val="22"/>
        </w:rPr>
        <w:t> </w:t>
      </w:r>
      <w:r>
        <w:rPr>
          <w:rFonts w:ascii="Trebuchet MS"/>
          <w:b/>
          <w:w w:val="95"/>
          <w:sz w:val="22"/>
        </w:rPr>
        <w:t>Features</w:t>
      </w:r>
      <w:r>
        <w:rPr>
          <w:rFonts w:ascii="Trebuchet MS"/>
          <w:sz w:val="22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9487" w:space="2588"/>
            <w:col w:w="10865"/>
          </w:cols>
        </w:sect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/>
        <w:pict>
          <v:group style="position:absolute;margin-left:109.337402pt;margin-top:10.840726pt;width:402pt;height:520.9500pt;mso-position-horizontal-relative:page;mso-position-vertical-relative:paragraph;z-index:-204616" coordorigin="2187,217" coordsize="8040,10419">
            <v:shape style="position:absolute;left:3428;top:7214;width:5643;height:1347" type="#_x0000_t75" stroked="false">
              <v:imagedata r:id="rId163" o:title=""/>
            </v:shape>
            <v:group style="position:absolute;left:4053;top:7178;width:1554;height:1368" coordorigin="4053,7178" coordsize="1554,1368">
              <v:shape style="position:absolute;left:4053;top:7178;width:1554;height:1368" coordorigin="4053,7178" coordsize="1554,1368" path="m5606,8545l4053,8545,4053,7178,5606,7178,5606,8545xe" filled="true" fillcolor="#ffffff" stroked="false">
                <v:path arrowok="t"/>
                <v:fill type="solid"/>
              </v:shape>
              <v:shape style="position:absolute;left:6746;top:6441;width:1434;height:2893" type="#_x0000_t75" stroked="false">
                <v:imagedata r:id="rId164" o:title=""/>
              </v:shape>
            </v:group>
            <v:group style="position:absolute;left:4012;top:5221;width:1623;height:5415" coordorigin="4012,5221" coordsize="1623,5415">
              <v:shape style="position:absolute;left:4012;top:5221;width:1623;height:5415" coordorigin="4012,5221" coordsize="1623,5415" path="m4273,5221l4190,5235,4126,5264,4076,5304,4037,5360,4015,5436,4012,10374,4012,10383,4026,10458,4055,10522,4095,10571,4151,10610,4227,10632,4273,10635,5373,10635,5456,10621,5515,10596,4264,10595,4243,10594,4168,10573,4116,10538,4070,10463,4053,10395,4052,10374,4052,5473,4061,5414,4096,5341,4141,5301,4210,5271,4273,5261,4273,5235,4273,5221xe" filled="true" fillcolor="#6d6f71" stroked="false">
                <v:path arrowok="t"/>
                <v:fill type="solid"/>
              </v:shape>
              <v:shape style="position:absolute;left:4012;top:5221;width:1623;height:5415" coordorigin="4012,5221" coordsize="1623,5415" path="m5372,5221l4273,5221,4273,5261,5381,5261,5403,5262,5478,5284,5529,5318,5576,5393,5593,5462,5594,10383,5593,10404,5571,10479,5536,10531,5462,10577,5393,10594,5373,10596,5515,10596,5569,10552,5609,10497,5631,10420,5634,5482,5634,5473,5620,5399,5591,5335,5550,5285,5495,5246,5419,5224,5396,5222,5372,5221xe" filled="true" fillcolor="#6d6f71" stroked="false">
                <v:path arrowok="t"/>
                <v:fill type="solid"/>
              </v:shape>
              <v:shape style="position:absolute;left:9101;top:7362;width:1126;height:927" type="#_x0000_t75" stroked="false">
                <v:imagedata r:id="rId165" o:title=""/>
              </v:shape>
              <v:shape style="position:absolute;left:5769;top:7332;width:842;height:1120" type="#_x0000_t75" stroked="false">
                <v:imagedata r:id="rId166" o:title=""/>
              </v:shape>
              <v:shape style="position:absolute;left:4311;top:5737;width:1030;height:1957" type="#_x0000_t75" stroked="false">
                <v:imagedata r:id="rId167" o:title=""/>
              </v:shape>
            </v:group>
            <v:group style="position:absolute;left:5042;top:8598;width:51;height:2" coordorigin="5042,8598" coordsize="51,2">
              <v:shape style="position:absolute;left:5042;top:8598;width:51;height:2" coordorigin="5042,8598" coordsize="51,0" path="m5042,8598l5093,8598e" filled="false" stroked="true" strokeweight="1.024pt" strokecolor="#e6e7e8">
                <v:path arrowok="t"/>
              </v:shape>
            </v:group>
            <v:group style="position:absolute;left:5040;top:8586;width:54;height:24" coordorigin="5040,8586" coordsize="54,24">
              <v:shape style="position:absolute;left:5040;top:8586;width:54;height:24" coordorigin="5040,8586" coordsize="54,24" path="m5094,8586l5040,8586,5040,8610,5093,8610,5093,8608,5091,8608,5091,8607,5043,8607,5043,8589,5094,8589,5094,8586xe" filled="true" fillcolor="#000000" stroked="false">
                <v:path arrowok="t"/>
                <v:fill type="solid"/>
              </v:shape>
              <v:shape style="position:absolute;left:5040;top:8586;width:54;height:24" coordorigin="5040,8586" coordsize="54,24" path="m5094,8607l5093,8607,5093,8610,5094,8610,5094,8607xe" filled="true" fillcolor="#000000" stroked="false">
                <v:path arrowok="t"/>
                <v:fill type="solid"/>
              </v:shape>
              <v:shape style="position:absolute;left:5040;top:8586;width:54;height:24" coordorigin="5040,8586" coordsize="54,24" path="m5094,8589l5091,8589,5091,8608,5093,8608,5093,8607,5094,8607,5094,8589xe" filled="true" fillcolor="#000000" stroked="false">
                <v:path arrowok="t"/>
                <v:fill type="solid"/>
              </v:shape>
            </v:group>
            <v:group style="position:absolute;left:5055;top:8565;width:26;height:43" coordorigin="5055,8565" coordsize="26,43">
              <v:shape style="position:absolute;left:5055;top:8565;width:26;height:43" coordorigin="5055,8565" coordsize="26,43" path="m5055,8608l5081,8608,5081,8565,5055,8565,5055,8608xe" filled="true" fillcolor="#e6e7e8" stroked="false">
                <v:path arrowok="t"/>
                <v:fill type="solid"/>
              </v:shape>
            </v:group>
            <v:group style="position:absolute;left:5054;top:8563;width:29;height:46" coordorigin="5054,8563" coordsize="29,46">
              <v:shape style="position:absolute;left:5054;top:8563;width:29;height:46" coordorigin="5054,8563" coordsize="29,46" path="m5082,8563l5054,8563,5054,8609,5081,8609,5081,8608,5079,8608,5079,8606,5057,8606,5057,8566,5082,8566,5082,8563xe" filled="true" fillcolor="#000000" stroked="false">
                <v:path arrowok="t"/>
                <v:fill type="solid"/>
              </v:shape>
              <v:shape style="position:absolute;left:5054;top:8563;width:29;height:46" coordorigin="5054,8563" coordsize="29,46" path="m5082,8606l5081,8606,5081,8609,5082,8609,5082,8606xe" filled="true" fillcolor="#000000" stroked="false">
                <v:path arrowok="t"/>
                <v:fill type="solid"/>
              </v:shape>
              <v:shape style="position:absolute;left:5054;top:8563;width:29;height:46" coordorigin="5054,8563" coordsize="29,46" path="m5082,8566l5079,8566,5079,8608,5081,8608,5081,8606,5082,8606,5082,8566xe" filled="true" fillcolor="#000000" stroked="false">
                <v:path arrowok="t"/>
                <v:fill type="solid"/>
              </v:shape>
            </v:group>
            <v:group style="position:absolute;left:5053;top:8608;width:31;height:80" coordorigin="5053,8608" coordsize="31,80">
              <v:shape style="position:absolute;left:5053;top:8608;width:31;height:80" coordorigin="5053,8608" coordsize="31,80" path="m5053,8687l5084,8687,5084,8608,5053,8608,5053,8687xe" filled="true" fillcolor="#e6e7e8" stroked="false">
                <v:path arrowok="t"/>
                <v:fill type="solid"/>
              </v:shape>
            </v:group>
            <v:group style="position:absolute;left:5051;top:8606;width:34;height:83" coordorigin="5051,8606" coordsize="34,83">
              <v:shape style="position:absolute;left:5051;top:8606;width:34;height:83" coordorigin="5051,8606" coordsize="34,83" path="m5085,8606l5051,8606,5051,8689,5084,8689,5084,8687,5082,8687,5082,8686,5054,8686,5054,8609,5085,8609,5085,8606xe" filled="true" fillcolor="#000000" stroked="false">
                <v:path arrowok="t"/>
                <v:fill type="solid"/>
              </v:shape>
              <v:shape style="position:absolute;left:5051;top:8606;width:34;height:83" coordorigin="5051,8606" coordsize="34,83" path="m5085,8686l5084,8686,5084,8689,5085,8689,5085,8686xe" filled="true" fillcolor="#000000" stroked="false">
                <v:path arrowok="t"/>
                <v:fill type="solid"/>
              </v:shape>
              <v:shape style="position:absolute;left:5051;top:8606;width:34;height:83" coordorigin="5051,8606" coordsize="34,83" path="m5085,8609l5082,8609,5082,8687,5084,8687,5084,8686,5085,8686,5085,8609xe" filled="true" fillcolor="#000000" stroked="false">
                <v:path arrowok="t"/>
                <v:fill type="solid"/>
              </v:shape>
            </v:group>
            <v:group style="position:absolute;left:5084;top:8673;width:20;height:2" coordorigin="5084,8673" coordsize="20,2">
              <v:shape style="position:absolute;left:5084;top:8673;width:20;height:2" coordorigin="5084,8673" coordsize="20,0" path="m5084,8673l5104,8673e" filled="false" stroked="true" strokeweight="1.435pt" strokecolor="#e6e7e8">
                <v:path arrowok="t"/>
              </v:shape>
            </v:group>
            <v:group style="position:absolute;left:5082;top:8657;width:23;height:32" coordorigin="5082,8657" coordsize="23,32">
              <v:shape style="position:absolute;left:5082;top:8657;width:23;height:32" coordorigin="5082,8657" coordsize="23,32" path="m5105,8657l5082,8657,5082,8689,5105,8689,5105,8687,5084,8687,5084,8686,5085,8686,5085,8660,5105,8660,5105,8657xe" filled="true" fillcolor="#000000" stroked="false">
                <v:path arrowok="t"/>
                <v:fill type="solid"/>
              </v:shape>
              <v:shape style="position:absolute;left:5082;top:8657;width:23;height:32" coordorigin="5082,8657" coordsize="23,32" path="m5085,8686l5084,8686,5084,8687,5085,8687,5085,8686xe" filled="true" fillcolor="#000000" stroked="false">
                <v:path arrowok="t"/>
                <v:fill type="solid"/>
              </v:shape>
              <v:shape style="position:absolute;left:5082;top:8657;width:23;height:32" coordorigin="5082,8657" coordsize="23,32" path="m5105,8660l5102,8660,5102,8686,5085,8686,5085,8687,5105,8687,5105,8660xe" filled="true" fillcolor="#000000" stroked="false">
                <v:path arrowok="t"/>
                <v:fill type="solid"/>
              </v:shape>
            </v:group>
            <v:group style="position:absolute;left:5046;top:8688;width:54;height:17" coordorigin="5046,8688" coordsize="54,17">
              <v:shape style="position:absolute;left:5046;top:8688;width:54;height:17" coordorigin="5046,8688" coordsize="54,17" path="m5046,8704l5100,8704,5100,8688,5046,8688,5046,8704xe" filled="true" fillcolor="#e6e7e8" stroked="false">
                <v:path arrowok="t"/>
                <v:fill type="solid"/>
              </v:shape>
            </v:group>
            <v:group style="position:absolute;left:5045;top:8686;width:57;height:20" coordorigin="5045,8686" coordsize="57,20">
              <v:shape style="position:absolute;left:5045;top:8686;width:57;height:20" coordorigin="5045,8686" coordsize="57,20" path="m5101,8686l5045,8686,5045,8706,5101,8706,5101,8704,5046,8704,5046,8703,5048,8703,5048,8689,5101,8689,5101,8686xe" filled="true" fillcolor="#000000" stroked="false">
                <v:path arrowok="t"/>
                <v:fill type="solid"/>
              </v:shape>
              <v:shape style="position:absolute;left:5045;top:8686;width:57;height:20" coordorigin="5045,8686" coordsize="57,20" path="m5048,8703l5046,8703,5046,8704,5048,8704,5048,8703xe" filled="true" fillcolor="#000000" stroked="false">
                <v:path arrowok="t"/>
                <v:fill type="solid"/>
              </v:shape>
              <v:shape style="position:absolute;left:5045;top:8686;width:57;height:20" coordorigin="5045,8686" coordsize="57,20" path="m5101,8689l5098,8689,5098,8703,5048,8703,5048,8704,5101,8704,5101,8689xe" filled="true" fillcolor="#000000" stroked="false">
                <v:path arrowok="t"/>
                <v:fill type="solid"/>
              </v:shape>
            </v:group>
            <v:group style="position:absolute;left:5015;top:9349;width:29;height:57" coordorigin="5015,9349" coordsize="29,57">
              <v:shape style="position:absolute;left:5015;top:9349;width:29;height:57" coordorigin="5015,9349" coordsize="29,57" path="m5034,9400l5025,9400,5025,9405,5034,9405,5034,9400xe" filled="true" fillcolor="#e6e7e8" stroked="false">
                <v:path arrowok="t"/>
                <v:fill type="solid"/>
              </v:shape>
              <v:shape style="position:absolute;left:5015;top:9349;width:29;height:57" coordorigin="5015,9349" coordsize="29,57" path="m5040,9349l5017,9349,5017,9376,5015,9379,5015,9400,5043,9400,5043,9378,5040,9375,5040,9349xe" filled="true" fillcolor="#e6e7e8" stroked="false">
                <v:path arrowok="t"/>
                <v:fill type="solid"/>
              </v:shape>
            </v:group>
            <v:group style="position:absolute;left:5013;top:9348;width:32;height:60" coordorigin="5013,9348" coordsize="32,60">
              <v:shape style="position:absolute;left:5013;top:9348;width:32;height:60" coordorigin="5013,9348" coordsize="32,60" path="m5042,9348l5016,9348,5016,9375,5013,9378,5013,9401,5023,9401,5023,9407,5036,9407,5036,9404,5026,9404,5026,9398,5016,9398,5016,9379,5019,9376,5019,9351,5042,9351,5042,9348xe" filled="true" fillcolor="#000000" stroked="false">
                <v:path arrowok="t"/>
                <v:fill type="solid"/>
              </v:shape>
              <v:shape style="position:absolute;left:5013;top:9348;width:32;height:60" coordorigin="5013,9348" coordsize="32,60" path="m5041,9379l5041,9398,5033,9398,5033,9404,5036,9404,5036,9401,5044,9401,5044,9379,5042,9379,5041,9379xe" filled="true" fillcolor="#000000" stroked="false">
                <v:path arrowok="t"/>
                <v:fill type="solid"/>
              </v:shape>
              <v:shape style="position:absolute;left:5013;top:9348;width:32;height:60" coordorigin="5013,9348" coordsize="32,60" path="m5043,9378l5041,9378,5041,9379,5042,9379,5043,9378xe" filled="true" fillcolor="#000000" stroked="false">
                <v:path arrowok="t"/>
                <v:fill type="solid"/>
              </v:shape>
              <v:shape style="position:absolute;left:5013;top:9348;width:32;height:60" coordorigin="5013,9348" coordsize="32,60" path="m5044,9378l5043,9378,5042,9379,5044,9379,5044,9378xe" filled="true" fillcolor="#000000" stroked="false">
                <v:path arrowok="t"/>
                <v:fill type="solid"/>
              </v:shape>
              <v:shape style="position:absolute;left:5013;top:9348;width:32;height:60" coordorigin="5013,9348" coordsize="32,60" path="m5042,9351l5039,9351,5039,9375,5041,9379,5041,9378,5044,9378,5044,9378,5044,9377,5042,9374,5042,9351xe" filled="true" fillcolor="#000000" stroked="false">
                <v:path arrowok="t"/>
                <v:fill type="solid"/>
              </v:shape>
            </v:group>
            <v:group style="position:absolute;left:5047;top:9294;width:51;height:2" coordorigin="5047,9294" coordsize="51,2">
              <v:shape style="position:absolute;left:5047;top:9294;width:51;height:2" coordorigin="5047,9294" coordsize="51,0" path="m5047,9294l5098,9294e" filled="false" stroked="true" strokeweight="1.024pt" strokecolor="#e6e7e8">
                <v:path arrowok="t"/>
              </v:shape>
            </v:group>
            <v:group style="position:absolute;left:5045;top:9282;width:54;height:24" coordorigin="5045,9282" coordsize="54,24">
              <v:shape style="position:absolute;left:5045;top:9282;width:54;height:24" coordorigin="5045,9282" coordsize="54,24" path="m5099,9282l5045,9282,5045,9306,5099,9306,5099,9304,5047,9304,5047,9303,5048,9303,5048,9285,5099,9285,5099,9282xe" filled="true" fillcolor="#000000" stroked="false">
                <v:path arrowok="t"/>
                <v:fill type="solid"/>
              </v:shape>
              <v:shape style="position:absolute;left:5045;top:9282;width:54;height:24" coordorigin="5045,9282" coordsize="54,24" path="m5048,9303l5047,9303,5047,9304,5048,9304,5048,9303xe" filled="true" fillcolor="#000000" stroked="false">
                <v:path arrowok="t"/>
                <v:fill type="solid"/>
              </v:shape>
              <v:shape style="position:absolute;left:5045;top:9282;width:54;height:24" coordorigin="5045,9282" coordsize="54,24" path="m5099,9285l5096,9285,5096,9303,5048,9303,5048,9304,5099,9304,5099,9285xe" filled="true" fillcolor="#000000" stroked="false">
                <v:path arrowok="t"/>
                <v:fill type="solid"/>
              </v:shape>
            </v:group>
            <v:group style="position:absolute;left:5057;top:9259;width:29;height:46" coordorigin="5057,9259" coordsize="29,46">
              <v:shape style="position:absolute;left:5057;top:9259;width:29;height:46" coordorigin="5057,9259" coordsize="29,46" path="m5086,9259l5057,9259,5057,9305,5086,9305,5086,9304,5059,9304,5059,9302,5060,9302,5060,9262,5086,9262,5086,9259xe" filled="true" fillcolor="#000000" stroked="false">
                <v:path arrowok="t"/>
                <v:fill type="solid"/>
              </v:shape>
              <v:shape style="position:absolute;left:5057;top:9259;width:29;height:46" coordorigin="5057,9259" coordsize="29,46" path="m5060,9302l5059,9302,5059,9304,5060,9304,5060,9302xe" filled="true" fillcolor="#000000" stroked="false">
                <v:path arrowok="t"/>
                <v:fill type="solid"/>
              </v:shape>
              <v:shape style="position:absolute;left:5057;top:9259;width:29;height:46" coordorigin="5057,9259" coordsize="29,46" path="m5086,9262l5083,9262,5083,9302,5060,9302,5060,9304,5086,9304,5086,9262xe" filled="true" fillcolor="#000000" stroked="false">
                <v:path arrowok="t"/>
                <v:fill type="solid"/>
              </v:shape>
            </v:group>
            <v:group style="position:absolute;left:5045;top:9427;width:54;height:2" coordorigin="5045,9427" coordsize="54,2">
              <v:shape style="position:absolute;left:5045;top:9427;width:54;height:2" coordorigin="5045,9427" coordsize="54,0" path="m5045,9427l5099,9427e" filled="false" stroked="true" strokeweight=".816pt" strokecolor="#e6e7e8">
                <v:path arrowok="t"/>
              </v:shape>
            </v:group>
            <v:group style="position:absolute;left:5044;top:9418;width:57;height:20" coordorigin="5044,9418" coordsize="57,20">
              <v:shape style="position:absolute;left:5044;top:9418;width:57;height:20" coordorigin="5044,9418" coordsize="57,20" path="m5100,9418l5044,9418,5044,9437,5100,9437,5100,9436,5045,9436,5045,9434,5047,9434,5047,9421,5100,9421,5100,9418xe" filled="true" fillcolor="#000000" stroked="false">
                <v:path arrowok="t"/>
                <v:fill type="solid"/>
              </v:shape>
              <v:shape style="position:absolute;left:5044;top:9418;width:57;height:20" coordorigin="5044,9418" coordsize="57,20" path="m5047,9434l5045,9434,5045,9436,5047,9436,5047,9434xe" filled="true" fillcolor="#000000" stroked="false">
                <v:path arrowok="t"/>
                <v:fill type="solid"/>
              </v:shape>
              <v:shape style="position:absolute;left:5044;top:9418;width:57;height:20" coordorigin="5044,9418" coordsize="57,20" path="m5100,9421l5097,9421,5097,9434,5047,9434,5047,9436,5100,9436,5100,9421xe" filled="true" fillcolor="#000000" stroked="false">
                <v:path arrowok="t"/>
                <v:fill type="solid"/>
              </v:shape>
            </v:group>
            <v:group style="position:absolute;left:5059;top:9427;width:25;height:2" coordorigin="5059,9427" coordsize="25,2">
              <v:shape style="position:absolute;left:5059;top:9427;width:25;height:2" coordorigin="5059,9427" coordsize="25,0" path="m5059,9427l5083,9427e" filled="false" stroked="true" strokeweight=".816pt" strokecolor="#e6e7e8">
                <v:path arrowok="t"/>
              </v:shape>
            </v:group>
            <v:group style="position:absolute;left:5058;top:9418;width:28;height:20" coordorigin="5058,9418" coordsize="28,20">
              <v:shape style="position:absolute;left:5058;top:9418;width:28;height:20" coordorigin="5058,9418" coordsize="28,20" path="m5085,9418l5058,9418,5058,9437,5085,9437,5085,9436,5059,9436,5059,9434,5061,9434,5061,9421,5085,9421,5085,9418xe" filled="true" fillcolor="#000000" stroked="false">
                <v:path arrowok="t"/>
                <v:fill type="solid"/>
              </v:shape>
              <v:shape style="position:absolute;left:5058;top:9418;width:28;height:20" coordorigin="5058,9418" coordsize="28,20" path="m5061,9434l5059,9434,5059,9436,5061,9436,5061,9434xe" filled="true" fillcolor="#000000" stroked="false">
                <v:path arrowok="t"/>
                <v:fill type="solid"/>
              </v:shape>
              <v:shape style="position:absolute;left:5058;top:9418;width:28;height:20" coordorigin="5058,9418" coordsize="28,20" path="m5085,9421l5082,9421,5082,9434,5061,9434,5061,9436,5085,9436,5085,9421xe" filled="true" fillcolor="#000000" stroked="false">
                <v:path arrowok="t"/>
                <v:fill type="solid"/>
              </v:shape>
            </v:group>
            <v:group style="position:absolute;left:5073;top:9261;width:2;height:159" coordorigin="5073,9261" coordsize="2,159">
              <v:shape style="position:absolute;left:5073;top:9261;width:2;height:159" coordorigin="5073,9261" coordsize="0,159" path="m5073,9261l5073,9419e" filled="false" stroked="true" strokeweight="1.4198pt" strokecolor="#e6e7e8">
                <v:path arrowok="t"/>
              </v:shape>
            </v:group>
            <v:group style="position:absolute;left:5058;top:9303;width:31;height:118" coordorigin="5058,9303" coordsize="31,118">
              <v:shape style="position:absolute;left:5058;top:9303;width:31;height:118" coordorigin="5058,9303" coordsize="31,118" path="m5088,9303l5058,9303,5058,9421,5088,9421,5088,9419,5059,9419,5059,9418,5061,9418,5061,9306,5088,9306,5088,9303xe" filled="true" fillcolor="#000000" stroked="false">
                <v:path arrowok="t"/>
                <v:fill type="solid"/>
              </v:shape>
              <v:shape style="position:absolute;left:5058;top:9303;width:31;height:118" coordorigin="5058,9303" coordsize="31,118" path="m5061,9418l5059,9418,5059,9419,5061,9419,5061,9418xe" filled="true" fillcolor="#000000" stroked="false">
                <v:path arrowok="t"/>
                <v:fill type="solid"/>
              </v:shape>
              <v:shape style="position:absolute;left:5058;top:9303;width:31;height:118" coordorigin="5058,9303" coordsize="31,118" path="m5088,9306l5085,9306,5085,9418,5061,9418,5061,9419,5088,9419,5088,9306xe" filled="true" fillcolor="#000000" stroked="false">
                <v:path arrowok="t"/>
                <v:fill type="solid"/>
              </v:shape>
            </v:group>
            <v:group style="position:absolute;left:5058;top:9322;width:28;height:2" coordorigin="5058,9322" coordsize="28,2">
              <v:shape style="position:absolute;left:5058;top:9322;width:28;height:2" coordorigin="5058,9322" coordsize="28,0" path="m5058,9322l5086,9322e" filled="false" stroked="true" strokeweight=".151pt" strokecolor="#000000">
                <v:path arrowok="t"/>
              </v:shape>
            </v:group>
            <v:group style="position:absolute;left:4978;top:9475;width:20;height:2" coordorigin="4978,9475" coordsize="20,2">
              <v:shape style="position:absolute;left:4978;top:9475;width:20;height:2" coordorigin="4978,9475" coordsize="20,0" path="m4978,9475l4997,9475e" filled="false" stroked="true" strokeweight="0pt" strokecolor="#e6e7e8">
                <v:path arrowok="t"/>
              </v:shape>
            </v:group>
            <v:group style="position:absolute;left:4978;top:9475;width:20;height:2" coordorigin="4978,9475" coordsize="20,2">
              <v:shape style="position:absolute;left:4978;top:9475;width:20;height:2" coordorigin="4978,9475" coordsize="20,0" path="m4978,9475l4997,9475e" filled="false" stroked="true" strokeweight=".152pt" strokecolor="#000000">
                <v:path arrowok="t"/>
              </v:shape>
            </v:group>
            <v:group style="position:absolute;left:4975;top:9234;width:21;height:2" coordorigin="4975,9234" coordsize="21,2">
              <v:shape style="position:absolute;left:4975;top:9234;width:21;height:2" coordorigin="4975,9234" coordsize="21,0" path="m4975,9234l4996,9234e" filled="false" stroked="true" strokeweight="0pt" strokecolor="#e6e7e8">
                <v:path arrowok="t"/>
              </v:shape>
            </v:group>
            <v:group style="position:absolute;left:4975;top:9234;width:21;height:2" coordorigin="4975,9234" coordsize="21,2">
              <v:shape style="position:absolute;left:4975;top:9234;width:21;height:2" coordorigin="4975,9234" coordsize="21,0" path="m4975,9234l4996,9234e" filled="false" stroked="true" strokeweight=".15pt" strokecolor="#000000">
                <v:path arrowok="t"/>
              </v:shape>
            </v:group>
            <v:group style="position:absolute;left:5132;top:9201;width:31;height:2" coordorigin="5132,9201" coordsize="31,2">
              <v:shape style="position:absolute;left:5132;top:9201;width:31;height:2" coordorigin="5132,9201" coordsize="31,0" path="m5132,9201l5163,9201e" filled="false" stroked="true" strokeweight="0pt" strokecolor="#e6e7e8">
                <v:path arrowok="t"/>
              </v:shape>
            </v:group>
            <v:group style="position:absolute;left:5132;top:9201;width:31;height:2" coordorigin="5132,9201" coordsize="31,2">
              <v:shape style="position:absolute;left:5132;top:9201;width:31;height:2" coordorigin="5132,9201" coordsize="31,0" path="m5132,9201l5163,9201e" filled="false" stroked="true" strokeweight=".151pt" strokecolor="#000000">
                <v:path arrowok="t"/>
              </v:shape>
            </v:group>
            <v:group style="position:absolute;left:5132;top:9179;width:31;height:2" coordorigin="5132,9179" coordsize="31,2">
              <v:shape style="position:absolute;left:5132;top:9179;width:31;height:2" coordorigin="5132,9179" coordsize="31,0" path="m5132,9179l5162,9179e" filled="false" stroked="true" strokeweight="0pt" strokecolor="#e6e7e8">
                <v:path arrowok="t"/>
              </v:shape>
            </v:group>
            <v:group style="position:absolute;left:5132;top:9179;width:31;height:2" coordorigin="5132,9179" coordsize="31,2">
              <v:shape style="position:absolute;left:5132;top:9179;width:31;height:2" coordorigin="5132,9179" coordsize="31,0" path="m5132,9179l5162,9179e" filled="false" stroked="true" strokeweight=".152pt" strokecolor="#000000">
                <v:path arrowok="t"/>
              </v:shape>
            </v:group>
            <v:group style="position:absolute;left:5128;top:8802;width:33;height:2" coordorigin="5128,8802" coordsize="33,2">
              <v:shape style="position:absolute;left:5128;top:8802;width:33;height:2" coordorigin="5128,8802" coordsize="33,0" path="m5128,8802l5160,8802e" filled="false" stroked="true" strokeweight="0pt" strokecolor="#e6e7e8">
                <v:path arrowok="t"/>
              </v:shape>
            </v:group>
            <v:group style="position:absolute;left:5128;top:8802;width:33;height:2" coordorigin="5128,8802" coordsize="33,2">
              <v:shape style="position:absolute;left:5128;top:8802;width:33;height:2" coordorigin="5128,8802" coordsize="33,0" path="m5128,8802l5160,8802e" filled="false" stroked="true" strokeweight=".151pt" strokecolor="#000000">
                <v:path arrowok="t"/>
              </v:shape>
            </v:group>
            <v:group style="position:absolute;left:5128;top:8775;width:34;height:2" coordorigin="5128,8775" coordsize="34,2">
              <v:shape style="position:absolute;left:5128;top:8775;width:34;height:2" coordorigin="5128,8775" coordsize="34,0" path="m5128,8775l5161,8775e" filled="false" stroked="true" strokeweight="0pt" strokecolor="#e6e7e8">
                <v:path arrowok="t"/>
              </v:shape>
            </v:group>
            <v:group style="position:absolute;left:5128;top:8775;width:34;height:2" coordorigin="5128,8775" coordsize="34,2">
              <v:shape style="position:absolute;left:5128;top:8775;width:34;height:2" coordorigin="5128,8775" coordsize="34,0" path="m5128,8775l5161,8775e" filled="false" stroked="true" strokeweight=".15pt" strokecolor="#000000">
                <v:path arrowok="t"/>
              </v:shape>
            </v:group>
            <v:group style="position:absolute;left:4954;top:8577;width:19;height:68" coordorigin="4954,8577" coordsize="19,68">
              <v:shape style="position:absolute;left:4954;top:8577;width:19;height:68" coordorigin="4954,8577" coordsize="19,68" path="m4963,8577l4954,8577,4954,8645,4972,8645,4972,8638,4963,8638,4963,8577xe" filled="true" fillcolor="#e6e7e8" stroked="false">
                <v:path arrowok="t"/>
                <v:fill type="solid"/>
              </v:shape>
            </v:group>
            <v:group style="position:absolute;left:4952;top:8575;width:22;height:71" coordorigin="4952,8575" coordsize="22,71">
              <v:shape style="position:absolute;left:4952;top:8575;width:22;height:71" coordorigin="4952,8575" coordsize="22,71" path="m4965,8575l4952,8575,4952,8646,4972,8646,4972,8645,4970,8645,4970,8643,4955,8643,4955,8578,4965,8578,4965,8575xe" filled="true" fillcolor="#000000" stroked="false">
                <v:path arrowok="t"/>
                <v:fill type="solid"/>
              </v:shape>
              <v:shape style="position:absolute;left:4952;top:8575;width:22;height:71" coordorigin="4952,8575" coordsize="22,71" path="m4973,8643l4972,8643,4972,8646,4973,8646,4973,8643xe" filled="true" fillcolor="#000000" stroked="false">
                <v:path arrowok="t"/>
                <v:fill type="solid"/>
              </v:shape>
              <v:shape style="position:absolute;left:4952;top:8575;width:22;height:71" coordorigin="4952,8575" coordsize="22,71" path="m4965,8578l4962,8578,4962,8639,4970,8639,4970,8645,4972,8645,4972,8643,4973,8643,4973,8636,4965,8636,4965,8578xe" filled="true" fillcolor="#000000" stroked="false">
                <v:path arrowok="t"/>
                <v:fill type="solid"/>
              </v:shape>
            </v:group>
            <v:group style="position:absolute;left:4910;top:8594;width:44;height:2" coordorigin="4910,8594" coordsize="44,2">
              <v:shape style="position:absolute;left:4910;top:8594;width:44;height:2" coordorigin="4910,8594" coordsize="44,0" path="m4910,8594l4953,8594e" filled="false" stroked="true" strokeweight=".735pt" strokecolor="#e6e7e8">
                <v:path arrowok="t"/>
              </v:shape>
            </v:group>
            <v:group style="position:absolute;left:4909;top:8585;width:47;height:18" coordorigin="4909,8585" coordsize="47,18">
              <v:shape style="position:absolute;left:4909;top:8585;width:47;height:18" coordorigin="4909,8585" coordsize="47,18" path="m4955,8585l4909,8585,4909,8603,4953,8603,4953,8602,4952,8602,4952,8600,4912,8600,4912,8588,4955,8588,4955,8585xe" filled="true" fillcolor="#000000" stroked="false">
                <v:path arrowok="t"/>
                <v:fill type="solid"/>
              </v:shape>
              <v:shape style="position:absolute;left:4909;top:8585;width:47;height:18" coordorigin="4909,8585" coordsize="47,18" path="m4955,8600l4953,8600,4953,8603,4955,8603,4955,8600xe" filled="true" fillcolor="#000000" stroked="false">
                <v:path arrowok="t"/>
                <v:fill type="solid"/>
              </v:shape>
              <v:shape style="position:absolute;left:4909;top:8585;width:47;height:18" coordorigin="4909,8585" coordsize="47,18" path="m4955,8588l4952,8588,4952,8602,4953,8602,4953,8600,4955,8600,4955,8588xe" filled="true" fillcolor="#000000" stroked="false">
                <v:path arrowok="t"/>
                <v:fill type="solid"/>
              </v:shape>
            </v:group>
            <v:group style="position:absolute;left:4921;top:8568;width:22;height:2" coordorigin="4921,8568" coordsize="22,2">
              <v:shape style="position:absolute;left:4921;top:8568;width:22;height:2" coordorigin="4921,8568" coordsize="22,0" path="m4921,8568l4942,8568e" filled="false" stroked="true" strokeweight=".767pt" strokecolor="#e6e7e8">
                <v:path arrowok="t"/>
              </v:shape>
            </v:group>
            <v:group style="position:absolute;left:4919;top:8559;width:25;height:19" coordorigin="4919,8559" coordsize="25,19">
              <v:shape style="position:absolute;left:4919;top:8559;width:25;height:19" coordorigin="4919,8559" coordsize="25,19" path="m4943,8559l4919,8559,4919,8577,4943,8577,4943,8576,4921,8576,4921,8574,4922,8574,4922,8562,4943,8562,4943,8559xe" filled="true" fillcolor="#000000" stroked="false">
                <v:path arrowok="t"/>
                <v:fill type="solid"/>
              </v:shape>
              <v:shape style="position:absolute;left:4919;top:8559;width:25;height:19" coordorigin="4919,8559" coordsize="25,19" path="m4922,8574l4921,8574,4921,8576,4922,8576,4922,8574xe" filled="true" fillcolor="#000000" stroked="false">
                <v:path arrowok="t"/>
                <v:fill type="solid"/>
              </v:shape>
              <v:shape style="position:absolute;left:4919;top:8559;width:25;height:19" coordorigin="4919,8559" coordsize="25,19" path="m4943,8562l4940,8562,4940,8574,4922,8574,4922,8576,4943,8576,4943,8562xe" filled="true" fillcolor="#000000" stroked="false">
                <v:path arrowok="t"/>
                <v:fill type="solid"/>
              </v:shape>
            </v:group>
            <v:group style="position:absolute;left:4981;top:10065;width:44;height:228" coordorigin="4981,10065" coordsize="44,228">
              <v:shape style="position:absolute;left:4981;top:10065;width:44;height:228" coordorigin="4981,10065" coordsize="44,228" path="m5021,10065l4999,10065,4999,10117,4993,10129,4982,10129,4982,10140,4981,10162,4981,10224,5001,10226,4999,10238,4999,10292,5021,10292,5021,10256,5025,10251,5025,10097,5021,10092,5021,10065xe" filled="true" fillcolor="#e6e7e8" stroked="false">
                <v:path arrowok="t"/>
                <v:fill type="solid"/>
              </v:shape>
            </v:group>
            <v:group style="position:absolute;left:4980;top:10063;width:47;height:231" coordorigin="4980,10063" coordsize="47,231">
              <v:shape style="position:absolute;left:4980;top:10063;width:47;height:231" coordorigin="4980,10063" coordsize="47,231" path="m4983,10162l4980,10162,4980,10226,4981,10226,4998,10228,4998,10294,5023,10294,5023,10291,5001,10291,5001,10238,4999,10238,5001,10238,5001,10235,4999,10224,4997,10224,4981,10224,4982,10223,4983,10223,4983,10162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5023,10066l5020,10066,5020,10093,5023,10098,5023,10251,5020,10256,5020,10291,5023,10291,5023,10257,5026,10251,5026,10097,5023,10092,5023,10066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5001,10238l4999,10238,5001,10238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5001,10238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2,10223l4981,10224,4983,10224,4983,10223,4982,10223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3,10223l4983,10224,4997,10224,4983,10223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3,10223l4982,10223,4983,10223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0,10127l4980,10140,4983,10140,4983,10130,4982,10130,4982,10129,4995,10129,4995,10127,4987,10127,4980,10127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3,10129l4982,10129,4982,10130,4983,10130,4983,10129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83,10130l4982,10130,4983,10130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95,10129l4983,10129,4983,10130,4994,10130,4995,10129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98,10116l4997,10118,4994,10122,4991,10125,4987,10127,4995,10127,5000,10118,5000,10117,4998,10117,4998,10116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4998,10116l4998,10116,4998,10117,4999,10117,4998,10116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5000,10116l4998,10116,4999,10117,5000,10117,5000,10116xe" filled="true" fillcolor="#000000" stroked="false">
                <v:path arrowok="t"/>
                <v:fill type="solid"/>
              </v:shape>
              <v:shape style="position:absolute;left:4980;top:10063;width:47;height:231" coordorigin="4980,10063" coordsize="47,231" path="m5023,10063l4998,10063,4998,10116,4998,10116,5000,10116,5001,10066,5023,10066,5023,10063xe" filled="true" fillcolor="#000000" stroked="false">
                <v:path arrowok="t"/>
                <v:fill type="solid"/>
              </v:shape>
            </v:group>
            <v:group style="position:absolute;left:4983;top:10093;width:16;height:2" coordorigin="4983,10093" coordsize="16,2">
              <v:shape style="position:absolute;left:4983;top:10093;width:16;height:2" coordorigin="4983,10093" coordsize="16,0" path="m4983,10093l4998,10093e" filled="false" stroked="true" strokeweight="2.002000pt" strokecolor="#e6e7e8">
                <v:path arrowok="t"/>
              </v:shape>
            </v:group>
            <v:group style="position:absolute;left:4981;top:10072;width:19;height:43" coordorigin="4981,10072" coordsize="19,43">
              <v:shape style="position:absolute;left:4981;top:10072;width:19;height:43" coordorigin="4981,10072" coordsize="19,43" path="m4999,10072l4981,10072,4981,10115,4998,10115,4998,10113,4996,10113,4996,10112,4984,10112,4984,10075,4999,10075,4999,10072xe" filled="true" fillcolor="#000000" stroked="false">
                <v:path arrowok="t"/>
                <v:fill type="solid"/>
              </v:shape>
              <v:shape style="position:absolute;left:4981;top:10072;width:19;height:43" coordorigin="4981,10072" coordsize="19,43" path="m4999,10112l4998,10112,4998,10115,4999,10115,4999,10112xe" filled="true" fillcolor="#000000" stroked="false">
                <v:path arrowok="t"/>
                <v:fill type="solid"/>
              </v:shape>
              <v:shape style="position:absolute;left:4981;top:10072;width:19;height:43" coordorigin="4981,10072" coordsize="19,43" path="m4999,10075l4996,10075,4996,10113,4998,10113,4998,10112,4999,10112,4999,10075xe" filled="true" fillcolor="#000000" stroked="false">
                <v:path arrowok="t"/>
                <v:fill type="solid"/>
              </v:shape>
            </v:group>
            <v:group style="position:absolute;left:4984;top:10094;width:44;height:2" coordorigin="4984,10094" coordsize="44,2">
              <v:shape style="position:absolute;left:4984;top:10094;width:44;height:2" coordorigin="4984,10094" coordsize="44,0" path="m4984,10094l5028,10094e" filled="false" stroked="true" strokeweight=".901pt" strokecolor="#e6e7e8">
                <v:path arrowok="t"/>
              </v:shape>
            </v:group>
            <v:group style="position:absolute;left:4982;top:10083;width:47;height:21" coordorigin="4982,10083" coordsize="47,21">
              <v:shape style="position:absolute;left:4982;top:10083;width:47;height:21" coordorigin="4982,10083" coordsize="47,21" path="m5029,10083l4982,10083,4982,10104,5028,10104,5028,10103,5026,10103,5026,10101,4985,10101,4985,10086,5029,10086,5029,10083xe" filled="true" fillcolor="#000000" stroked="false">
                <v:path arrowok="t"/>
                <v:fill type="solid"/>
              </v:shape>
              <v:shape style="position:absolute;left:4982;top:10083;width:47;height:21" coordorigin="4982,10083" coordsize="47,21" path="m5029,10101l5028,10101,5028,10104,5029,10104,5029,10101xe" filled="true" fillcolor="#000000" stroked="false">
                <v:path arrowok="t"/>
                <v:fill type="solid"/>
              </v:shape>
              <v:shape style="position:absolute;left:4982;top:10083;width:47;height:21" coordorigin="4982,10083" coordsize="47,21" path="m5029,10086l5026,10086,5026,10103,5028,10103,5028,10101,5029,10101,5029,10086xe" filled="true" fillcolor="#000000" stroked="false">
                <v:path arrowok="t"/>
                <v:fill type="solid"/>
              </v:shape>
            </v:group>
            <v:group style="position:absolute;left:4983;top:10266;width:16;height:2" coordorigin="4983,10266" coordsize="16,2">
              <v:shape style="position:absolute;left:4983;top:10266;width:16;height:2" coordorigin="4983,10266" coordsize="16,0" path="m4983,10266l4998,10266e" filled="false" stroked="true" strokeweight="2.002000pt" strokecolor="#e6e7e8">
                <v:path arrowok="t"/>
              </v:shape>
            </v:group>
            <v:group style="position:absolute;left:4981;top:10244;width:19;height:44" coordorigin="4981,10244" coordsize="19,44">
              <v:shape style="position:absolute;left:4981;top:10244;width:19;height:44" coordorigin="4981,10244" coordsize="19,44" path="m4999,10244l4981,10244,4981,10287,4998,10287,4998,10286,4996,10286,4996,10284,4984,10284,4984,10247,4999,10247,4999,10244xe" filled="true" fillcolor="#000000" stroked="false">
                <v:path arrowok="t"/>
                <v:fill type="solid"/>
              </v:shape>
              <v:shape style="position:absolute;left:4981;top:10244;width:19;height:44" coordorigin="4981,10244" coordsize="19,44" path="m4999,10284l4998,10284,4998,10287,4999,10287,4999,10284xe" filled="true" fillcolor="#000000" stroked="false">
                <v:path arrowok="t"/>
                <v:fill type="solid"/>
              </v:shape>
              <v:shape style="position:absolute;left:4981;top:10244;width:19;height:44" coordorigin="4981,10244" coordsize="19,44" path="m4999,10247l4996,10247,4996,10286,4998,10286,4998,10284,4999,10284,4999,10247xe" filled="true" fillcolor="#000000" stroked="false">
                <v:path arrowok="t"/>
                <v:fill type="solid"/>
              </v:shape>
            </v:group>
            <v:group style="position:absolute;left:4984;top:10266;width:44;height:2" coordorigin="4984,10266" coordsize="44,2">
              <v:shape style="position:absolute;left:4984;top:10266;width:44;height:2" coordorigin="4984,10266" coordsize="44,0" path="m4984,10266l5028,10266e" filled="false" stroked="true" strokeweight=".899pt" strokecolor="#e6e7e8">
                <v:path arrowok="t"/>
              </v:shape>
            </v:group>
            <v:group style="position:absolute;left:4982;top:10255;width:47;height:21" coordorigin="4982,10255" coordsize="47,21">
              <v:shape style="position:absolute;left:4982;top:10255;width:47;height:21" coordorigin="4982,10255" coordsize="47,21" path="m5029,10255l4982,10255,4982,10276,5028,10276,5028,10275,5026,10275,5026,10273,4985,10273,4985,10258,5029,10258,5029,10255xe" filled="true" fillcolor="#000000" stroked="false">
                <v:path arrowok="t"/>
                <v:fill type="solid"/>
              </v:shape>
              <v:shape style="position:absolute;left:4982;top:10255;width:47;height:21" coordorigin="4982,10255" coordsize="47,21" path="m5029,10273l5028,10273,5028,10276,5029,10276,5029,10273xe" filled="true" fillcolor="#000000" stroked="false">
                <v:path arrowok="t"/>
                <v:fill type="solid"/>
              </v:shape>
              <v:shape style="position:absolute;left:4982;top:10255;width:47;height:21" coordorigin="4982,10255" coordsize="47,21" path="m5029,10258l5026,10258,5026,10275,5028,10275,5028,10273,5029,10273,5029,10258xe" filled="true" fillcolor="#000000" stroked="false">
                <v:path arrowok="t"/>
                <v:fill type="solid"/>
              </v:shape>
            </v:group>
            <v:group style="position:absolute;left:5189;top:8908;width:127;height:151" coordorigin="5189,8908" coordsize="127,151">
              <v:shape style="position:absolute;left:5189;top:8908;width:127;height:151" coordorigin="5189,8908" coordsize="127,151" path="m5236,8908l5236,8947,5189,8947,5189,9019,5236,9019,5236,9059,5316,8982,5236,8908xe" filled="true" fillcolor="#73ccd3" stroked="false">
                <v:path arrowok="t"/>
                <v:fill type="solid"/>
              </v:shape>
            </v:group>
            <v:group style="position:absolute;left:5187;top:8905;width:131;height:158" coordorigin="5187,8905" coordsize="131,158">
              <v:shape style="position:absolute;left:5187;top:8905;width:131;height:158" coordorigin="5187,8905" coordsize="131,158" path="m5234,8946l5187,8946,5187,9021,5234,9021,5234,9063,5241,9056,5237,9056,5237,9018,5190,9018,5190,8949,5236,8949,5236,8947,5234,8947,5234,8946xe" filled="true" fillcolor="#000000" stroked="false">
                <v:path arrowok="t"/>
                <v:fill type="solid"/>
              </v:shape>
              <v:shape style="position:absolute;left:5187;top:8905;width:131;height:158" coordorigin="5187,8905" coordsize="131,158" path="m5242,8912l5237,8912,5314,8982,5237,9056,5241,9056,5318,8982,5242,8912xe" filled="true" fillcolor="#000000" stroked="false">
                <v:path arrowok="t"/>
                <v:fill type="solid"/>
              </v:shape>
              <v:shape style="position:absolute;left:5187;top:8905;width:131;height:158" coordorigin="5187,8905" coordsize="131,158" path="m5237,8946l5236,8946,5236,8949,5237,8949,5237,8946xe" filled="true" fillcolor="#000000" stroked="false">
                <v:path arrowok="t"/>
                <v:fill type="solid"/>
              </v:shape>
              <v:shape style="position:absolute;left:5187;top:8905;width:131;height:158" coordorigin="5187,8905" coordsize="131,158" path="m5234,8905l5234,8947,5236,8947,5236,8946,5237,8946,5237,8912,5242,8912,5234,8905xe" filled="true" fillcolor="#000000" stroked="false">
                <v:path arrowok="t"/>
                <v:fill type="solid"/>
              </v:shape>
            </v:group>
            <v:group style="position:absolute;left:5253;top:10107;width:127;height:151" coordorigin="5253,10107" coordsize="127,151">
              <v:shape style="position:absolute;left:5253;top:10107;width:127;height:151" coordorigin="5253,10107" coordsize="127,151" path="m5300,10107l5300,10145,5253,10145,5253,10218,5300,10218,5300,10258,5380,10180,5300,10107xe" filled="true" fillcolor="#72678f" stroked="false">
                <v:path arrowok="t"/>
                <v:fill type="solid"/>
              </v:shape>
            </v:group>
            <v:group style="position:absolute;left:5252;top:10103;width:131;height:158" coordorigin="5252,10103" coordsize="131,158">
              <v:shape style="position:absolute;left:5252;top:10103;width:131;height:158" coordorigin="5252,10103" coordsize="131,158" path="m5298,10144l5252,10144,5252,10219,5298,10219,5298,10261,5306,10254,5301,10254,5301,10216,5255,10216,5255,10147,5300,10147,5300,10145,5298,10145,5298,10144xe" filled="true" fillcolor="#000000" stroked="false">
                <v:path arrowok="t"/>
                <v:fill type="solid"/>
              </v:shape>
              <v:shape style="position:absolute;left:5252;top:10103;width:131;height:158" coordorigin="5252,10103" coordsize="131,158" path="m5306,10110l5301,10110,5378,10180,5301,10254,5306,10254,5382,10180,5306,10110xe" filled="true" fillcolor="#000000" stroked="false">
                <v:path arrowok="t"/>
                <v:fill type="solid"/>
              </v:shape>
              <v:shape style="position:absolute;left:5252;top:10103;width:131;height:158" coordorigin="5252,10103" coordsize="131,158" path="m5301,10144l5300,10144,5300,10147,5301,10147,5301,10144xe" filled="true" fillcolor="#000000" stroked="false">
                <v:path arrowok="t"/>
                <v:fill type="solid"/>
              </v:shape>
              <v:shape style="position:absolute;left:5252;top:10103;width:131;height:158" coordorigin="5252,10103" coordsize="131,158" path="m5298,10103l5298,10145,5300,10145,5300,10144,5301,10144,5301,10110,5306,10110,5298,10103xe" filled="true" fillcolor="#000000" stroked="false">
                <v:path arrowok="t"/>
                <v:fill type="solid"/>
              </v:shape>
            </v:group>
            <v:group style="position:absolute;left:5054;top:10128;width:162;height:95" coordorigin="5054,10128" coordsize="162,95">
              <v:shape style="position:absolute;left:5054;top:10128;width:162;height:95" coordorigin="5054,10128" coordsize="162,95" path="m5216,10128l5137,10128,5129,10138,5056,10138,5054,10222,5216,10222,5216,10128xe" filled="true" fillcolor="#f57f26" stroked="false">
                <v:path arrowok="t"/>
                <v:fill type="solid"/>
              </v:shape>
            </v:group>
            <v:group style="position:absolute;left:5053;top:10127;width:165;height:98" coordorigin="5053,10127" coordsize="165,98">
              <v:shape style="position:absolute;left:5053;top:10127;width:165;height:98" coordorigin="5053,10127" coordsize="165,98" path="m5056,10137l5055,10137,5053,10224,5217,10224,5217,10221,5056,10221,5058,10140,5056,10140,5056,10137xe" filled="true" fillcolor="#000000" stroked="false">
                <v:path arrowok="t"/>
                <v:fill type="solid"/>
              </v:shape>
              <v:shape style="position:absolute;left:5053;top:10127;width:165;height:98" coordorigin="5053,10127" coordsize="165,98" path="m5217,10130l5214,10130,5214,10221,5217,10221,5217,10130xe" filled="true" fillcolor="#000000" stroked="false">
                <v:path arrowok="t"/>
                <v:fill type="solid"/>
              </v:shape>
              <v:shape style="position:absolute;left:5053;top:10127;width:165;height:98" coordorigin="5053,10127" coordsize="165,98" path="m5056,10138l5056,10140,5058,10140,5058,10138,5056,10138xe" filled="true" fillcolor="#000000" stroked="false">
                <v:path arrowok="t"/>
                <v:fill type="solid"/>
              </v:shape>
              <v:shape style="position:absolute;left:5053;top:10127;width:165;height:98" coordorigin="5053,10127" coordsize="165,98" path="m5217,10127l5136,10127,5136,10127,5128,10137,5056,10137,5056,10138,5058,10138,5058,10140,5130,10140,5138,10130,5217,10130,5217,10127xe" filled="true" fillcolor="#000000" stroked="false">
                <v:path arrowok="t"/>
                <v:fill type="solid"/>
              </v:shape>
            </v:group>
            <v:group style="position:absolute;left:5170;top:10028;width:2;height:100" coordorigin="5170,10028" coordsize="2,100">
              <v:shape style="position:absolute;left:5170;top:10028;width:2;height:100" coordorigin="5170,10028" coordsize="0,100" path="m5170,10028l5170,10128e" filled="false" stroked="true" strokeweight="4.196pt" strokecolor="#f57f26">
                <v:path arrowok="t"/>
              </v:shape>
            </v:group>
            <v:group style="position:absolute;left:5126;top:10027;width:87;height:103" coordorigin="5126,10027" coordsize="87,103">
              <v:shape style="position:absolute;left:5126;top:10027;width:87;height:103" coordorigin="5126,10027" coordsize="87,103" path="m5213,10027l5126,10027,5126,10129,5212,10129,5212,10128,5210,10128,5210,10126,5129,10126,5129,10030,5213,10030,5213,10027xe" filled="true" fillcolor="#000000" stroked="false">
                <v:path arrowok="t"/>
                <v:fill type="solid"/>
              </v:shape>
              <v:shape style="position:absolute;left:5126;top:10027;width:87;height:103" coordorigin="5126,10027" coordsize="87,103" path="m5213,10126l5212,10126,5212,10129,5213,10129,5213,10126xe" filled="true" fillcolor="#000000" stroked="false">
                <v:path arrowok="t"/>
                <v:fill type="solid"/>
              </v:shape>
              <v:shape style="position:absolute;left:5126;top:10027;width:87;height:103" coordorigin="5126,10027" coordsize="87,103" path="m5213,10030l5210,10030,5210,10128,5212,10128,5212,10126,5213,10126,5213,10030xe" filled="true" fillcolor="#000000" stroked="false">
                <v:path arrowok="t"/>
                <v:fill type="solid"/>
              </v:shape>
            </v:group>
            <v:group style="position:absolute;left:5161;top:9845;width:33;height:2" coordorigin="5161,9845" coordsize="33,2">
              <v:shape style="position:absolute;left:5161;top:9845;width:33;height:2" coordorigin="5161,9845" coordsize="33,0" path="m5161,9845l5193,9845e" filled="false" stroked="true" strokeweight="1.869pt" strokecolor="#f57f26">
                <v:path arrowok="t"/>
              </v:shape>
            </v:group>
            <v:group style="position:absolute;left:5159;top:9824;width:36;height:41" coordorigin="5159,9824" coordsize="36,41">
              <v:shape style="position:absolute;left:5159;top:9824;width:36;height:41" coordorigin="5159,9824" coordsize="36,41" path="m5195,9824l5159,9824,5159,9865,5193,9865,5193,9863,5192,9863,5192,9862,5163,9862,5163,9827,5195,9827,5195,9824xe" filled="true" fillcolor="#000000" stroked="false">
                <v:path arrowok="t"/>
                <v:fill type="solid"/>
              </v:shape>
              <v:shape style="position:absolute;left:5159;top:9824;width:36;height:41" coordorigin="5159,9824" coordsize="36,41" path="m5195,9862l5193,9862,5193,9865,5195,9865,5195,9862xe" filled="true" fillcolor="#000000" stroked="false">
                <v:path arrowok="t"/>
                <v:fill type="solid"/>
              </v:shape>
              <v:shape style="position:absolute;left:5159;top:9824;width:36;height:41" coordorigin="5159,9824" coordsize="36,41" path="m5195,9827l5192,9827,5192,9863,5193,9863,5193,9862,5195,9862,5195,9827xe" filled="true" fillcolor="#000000" stroked="false">
                <v:path arrowok="t"/>
                <v:fill type="solid"/>
              </v:shape>
            </v:group>
            <v:group style="position:absolute;left:5170;top:9818;width:14;height:2" coordorigin="5170,9818" coordsize="14,2">
              <v:shape style="position:absolute;left:5170;top:9818;width:14;height:2" coordorigin="5170,9818" coordsize="14,0" path="m5170,9818l5183,9818e" filled="false" stroked="true" strokeweight=".665pt" strokecolor="#f57f26">
                <v:path arrowok="t"/>
              </v:shape>
            </v:group>
            <v:group style="position:absolute;left:5168;top:9810;width:17;height:17" coordorigin="5168,9810" coordsize="17,17">
              <v:shape style="position:absolute;left:5168;top:9810;width:17;height:17" coordorigin="5168,9810" coordsize="17,17" path="m5184,9810l5168,9810,5168,9826,5183,9826,5183,9825,5181,9825,5181,9823,5171,9823,5171,9813,5184,9813,5184,9810xe" filled="true" fillcolor="#000000" stroked="false">
                <v:path arrowok="t"/>
                <v:fill type="solid"/>
              </v:shape>
              <v:shape style="position:absolute;left:5168;top:9810;width:17;height:17" coordorigin="5168,9810" coordsize="17,17" path="m5184,9823l5183,9823,5183,9826,5184,9826,5184,9823xe" filled="true" fillcolor="#000000" stroked="false">
                <v:path arrowok="t"/>
                <v:fill type="solid"/>
              </v:shape>
              <v:shape style="position:absolute;left:5168;top:9810;width:17;height:17" coordorigin="5168,9810" coordsize="17,17" path="m5184,9813l5181,9813,5181,9825,5183,9825,5183,9823,5184,9823,5184,9813xe" filled="true" fillcolor="#000000" stroked="false">
                <v:path arrowok="t"/>
                <v:fill type="solid"/>
              </v:shape>
              <v:shape style="position:absolute;left:5036;top:8344;width:11;height:85" type="#_x0000_t75" stroked="false">
                <v:imagedata r:id="rId168" o:title=""/>
              </v:shape>
            </v:group>
            <v:group style="position:absolute;left:5035;top:8342;width:14;height:89" coordorigin="5035,8342" coordsize="14,89">
              <v:shape style="position:absolute;left:5035;top:8342;width:14;height:89" coordorigin="5035,8342" coordsize="14,89" path="m5048,8342l5035,8342,5035,8431,5047,8431,5047,8429,5045,8429,5045,8428,5038,8428,5038,8345,5048,8345,5048,8342xe" filled="true" fillcolor="#000000" stroked="false">
                <v:path arrowok="t"/>
                <v:fill type="solid"/>
              </v:shape>
              <v:shape style="position:absolute;left:5035;top:8342;width:14;height:89" coordorigin="5035,8342" coordsize="14,89" path="m5048,8428l5047,8428,5047,8431,5048,8431,5048,8428xe" filled="true" fillcolor="#000000" stroked="false">
                <v:path arrowok="t"/>
                <v:fill type="solid"/>
              </v:shape>
              <v:shape style="position:absolute;left:5035;top:8342;width:14;height:89" coordorigin="5035,8342" coordsize="14,89" path="m5048,8345l5045,8345,5045,8429,5047,8429,5047,8428,5048,8428,5048,8345xe" filled="true" fillcolor="#000000" stroked="false">
                <v:path arrowok="t"/>
                <v:fill type="solid"/>
              </v:shape>
              <v:shape style="position:absolute;left:4976;top:9862;width:396;height:167" type="#_x0000_t75" stroked="false">
                <v:imagedata r:id="rId169" o:title=""/>
              </v:shape>
            </v:group>
            <v:group style="position:absolute;left:4974;top:9861;width:400;height:170" coordorigin="4974,9861" coordsize="400,170">
              <v:shape style="position:absolute;left:4974;top:9861;width:400;height:170" coordorigin="4974,9861" coordsize="400,170" path="m5365,9861l4984,9861,4974,9876,4974,10016,4984,10031,5365,10031,5367,10028,4991,10028,4986,10025,4980,10015,4977,10007,4977,9885,4980,9877,4983,9872,4987,9867,4991,9864,5367,9864,5365,986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367,9864l5358,9864,5362,9867,5369,9877,5371,9885,5371,10007,5369,10015,5362,10025,5358,10028,5367,10028,5374,10016,5374,9989,5374,9989,5374,9933,5372,9933,5372,9931,5374,9931,5374,9930,5374,9930,5374,9876,5367,9864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128,9986l4977,9986,4977,9989,5125,9989,5125,10000,5229,10000,5229,9997,5128,9997,5128,9986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371,9931l5371,9931,5371,9986,5226,9986,5226,9997,5229,9997,5229,9989,5371,9989,5371,993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4974,9930l4974,9989,4974,9930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374,9930l5374,9930,5374,9989,5374,9989,5374,9930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134,9911l5125,9911,5125,9930,4977,9930,4977,9933,5128,9933,5128,9914,5229,9914,5229,9914,5134,9914,5134,991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29,9914l5226,9914,5226,9933,5371,9933,5371,9931,5371,9931,5371,9930,5229,9930,5229,9914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374,9931l5372,9931,5372,9933,5374,9933,5374,993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150,9902l5134,9902,5134,9914,5148,9914,5148,9912,5147,9912,5147,9911,5137,9911,5137,9905,5150,9905,5150,9902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150,9911l5148,9911,5148,9914,5150,9914,5150,991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05,9911l5150,9911,5150,9914,5205,9914,5205,991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20,9902l5205,9902,5205,9914,5219,9914,5219,9912,5217,9912,5217,9911,5208,9911,5208,9905,5220,9905,5220,9902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20,9911l5219,9911,5219,9914,5220,9914,5220,991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29,9911l5220,9911,5220,9914,5229,9914,5229,9911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150,9905l5147,9905,5147,9912,5148,9912,5148,9911,5150,9911,5150,9905xe" filled="true" fillcolor="#000000" stroked="false">
                <v:path arrowok="t"/>
                <v:fill type="solid"/>
              </v:shape>
              <v:shape style="position:absolute;left:4974;top:9861;width:400;height:170" coordorigin="4974,9861" coordsize="400,170" path="m5220,9905l5217,9905,5217,9912,5219,9912,5219,9911,5220,9911,5220,9905xe" filled="true" fillcolor="#000000" stroked="false">
                <v:path arrowok="t"/>
                <v:fill type="solid"/>
              </v:shape>
            </v:group>
            <v:group style="position:absolute;left:4963;top:9947;width:14;height:2" coordorigin="4963,9947" coordsize="14,2">
              <v:shape style="position:absolute;left:4963;top:9947;width:14;height:2" coordorigin="4963,9947" coordsize="14,0" path="m4963,9947l4977,9947e" filled="false" stroked="true" strokeweight="2.533pt" strokecolor="#f57f26">
                <v:path arrowok="t"/>
              </v:shape>
            </v:group>
            <v:group style="position:absolute;left:4961;top:9921;width:17;height:54" coordorigin="4961,9921" coordsize="17,54">
              <v:shape style="position:absolute;left:4961;top:9921;width:17;height:54" coordorigin="4961,9921" coordsize="17,54" path="m4978,9921l4961,9921,4961,9974,4977,9974,4977,9973,4975,9973,4975,9971,4964,9971,4964,9924,4978,9924,4978,9921xe" filled="true" fillcolor="#000000" stroked="false">
                <v:path arrowok="t"/>
                <v:fill type="solid"/>
              </v:shape>
              <v:shape style="position:absolute;left:4961;top:9921;width:17;height:54" coordorigin="4961,9921" coordsize="17,54" path="m4978,9971l4977,9971,4977,9974,4978,9974,4978,9971xe" filled="true" fillcolor="#000000" stroked="false">
                <v:path arrowok="t"/>
                <v:fill type="solid"/>
              </v:shape>
              <v:shape style="position:absolute;left:4961;top:9921;width:17;height:54" coordorigin="4961,9921" coordsize="17,54" path="m4978,9924l4975,9924,4975,9973,4977,9973,4977,9971,4978,9971,4978,9924xe" filled="true" fillcolor="#000000" stroked="false">
                <v:path arrowok="t"/>
                <v:fill type="solid"/>
              </v:shape>
              <v:shape style="position:absolute;left:5029;top:10063;width:28;height:228" type="#_x0000_t75" stroked="false">
                <v:imagedata r:id="rId170" o:title=""/>
              </v:shape>
            </v:group>
            <v:group style="position:absolute;left:5027;top:10293;width:30;height:2" coordorigin="5027,10293" coordsize="30,2">
              <v:shape style="position:absolute;left:5027;top:10293;width:30;height:2" coordorigin="5027,10293" coordsize="30,0" path="m5027,10293l5057,10293e" filled="false" stroked="true" strokeweight=".1pt" strokecolor="#000000">
                <v:path arrowok="t"/>
              </v:shape>
            </v:group>
            <v:group style="position:absolute;left:5027;top:10291;width:28;height:2" coordorigin="5027,10291" coordsize="28,2">
              <v:shape style="position:absolute;left:5027;top:10291;width:28;height:2" coordorigin="5027,10291" coordsize="28,0" path="m5027,10291l5055,10291e" filled="false" stroked="true" strokeweight=".1pt" strokecolor="#000000">
                <v:path arrowok="t"/>
              </v:shape>
            </v:group>
            <v:group style="position:absolute;left:5029;top:10066;width:2;height:224" coordorigin="5029,10066" coordsize="2,224">
              <v:shape style="position:absolute;left:5029;top:10066;width:2;height:224" coordorigin="5029,10066" coordsize="0,224" path="m5029,10066l5029,10290e" filled="false" stroked="true" strokeweight=".151pt" strokecolor="#000000">
                <v:path arrowok="t"/>
              </v:shape>
            </v:group>
            <v:group style="position:absolute;left:5027;top:10064;width:31;height:2" coordorigin="5027,10064" coordsize="31,2">
              <v:shape style="position:absolute;left:5027;top:10064;width:31;height:2" coordorigin="5027,10064" coordsize="31,0" path="m5027,10064l5058,10064e" filled="false" stroked="true" strokeweight=".2pt" strokecolor="#000000">
                <v:path arrowok="t"/>
              </v:shape>
            </v:group>
            <v:group style="position:absolute;left:5057;top:10066;width:2;height:228" coordorigin="5057,10066" coordsize="2,228">
              <v:shape style="position:absolute;left:5057;top:10066;width:2;height:228" coordorigin="5057,10066" coordsize="0,228" path="m5057,10066l5057,10293e" filled="false" stroked="true" strokeweight=".148pt" strokecolor="#000000">
                <v:path arrowok="t"/>
              </v:shape>
              <v:shape style="position:absolute;left:5212;top:10065;width:25;height:228" type="#_x0000_t75" stroked="false">
                <v:imagedata r:id="rId171" o:title=""/>
              </v:shape>
            </v:group>
            <v:group style="position:absolute;left:5210;top:10295;width:27;height:2" coordorigin="5210,10295" coordsize="27,2">
              <v:shape style="position:absolute;left:5210;top:10295;width:27;height:2" coordorigin="5210,10295" coordsize="27,0" path="m5210,10295l5237,10295e" filled="false" stroked="true" strokeweight=".1pt" strokecolor="#000000">
                <v:path arrowok="t"/>
              </v:shape>
            </v:group>
            <v:group style="position:absolute;left:5210;top:10293;width:26;height:2" coordorigin="5210,10293" coordsize="26,2">
              <v:shape style="position:absolute;left:5210;top:10293;width:26;height:2" coordorigin="5210,10293" coordsize="26,0" path="m5210,10293l5236,10293e" filled="false" stroked="true" strokeweight=".1pt" strokecolor="#000000">
                <v:path arrowok="t"/>
              </v:shape>
            </v:group>
            <v:group style="position:absolute;left:5212;top:10068;width:2;height:224" coordorigin="5212,10068" coordsize="2,224">
              <v:shape style="position:absolute;left:5212;top:10068;width:2;height:224" coordorigin="5212,10068" coordsize="0,224" path="m5212,10068l5212,10292e" filled="false" stroked="true" strokeweight=".152pt" strokecolor="#000000">
                <v:path arrowok="t"/>
              </v:shape>
            </v:group>
            <v:group style="position:absolute;left:5210;top:10066;width:29;height:2" coordorigin="5210,10066" coordsize="29,2">
              <v:shape style="position:absolute;left:5210;top:10066;width:29;height:2" coordorigin="5210,10066" coordsize="29,0" path="m5210,10066l5239,10066e" filled="false" stroked="true" strokeweight=".2pt" strokecolor="#000000">
                <v:path arrowok="t"/>
              </v:shape>
            </v:group>
            <v:group style="position:absolute;left:5237;top:10294;width:2;height:2" coordorigin="5237,10294" coordsize="2,2">
              <v:shape style="position:absolute;left:5237;top:10294;width:2;height:2" coordorigin="5237,10294" coordsize="2,0" path="m5237,10294l5239,10294e" filled="false" stroked="true" strokeweight=".149pt" strokecolor="#000000">
                <v:path arrowok="t"/>
              </v:shape>
            </v:group>
            <v:group style="position:absolute;left:5236;top:10293;width:2;height:2" coordorigin="5236,10293" coordsize="2,2">
              <v:shape style="position:absolute;left:5236;top:10293;width:2;height:2" coordorigin="5236,10293" coordsize="2,0" path="m5236,10293l5237,10293e" filled="false" stroked="true" strokeweight=".1pt" strokecolor="#000000">
                <v:path arrowok="t"/>
              </v:shape>
            </v:group>
            <v:group style="position:absolute;left:5057;top:10094;width:12;height:2" coordorigin="5057,10094" coordsize="12,2">
              <v:shape style="position:absolute;left:5057;top:10094;width:12;height:2" coordorigin="5057,10094" coordsize="12,0" path="m5057,10094l5068,10094e" filled="false" stroked="true" strokeweight="1.135pt" strokecolor="#f57f26">
                <v:path arrowok="t"/>
              </v:shape>
            </v:group>
            <v:group style="position:absolute;left:5055;top:10081;width:15;height:26" coordorigin="5055,10081" coordsize="15,26">
              <v:shape style="position:absolute;left:5055;top:10081;width:15;height:26" coordorigin="5055,10081" coordsize="15,26" path="m5070,10081l5055,10081,5055,10106,5068,10106,5068,10105,5067,10105,5067,10103,5058,10103,5058,10084,5070,10084,5070,10081xe" filled="true" fillcolor="#000000" stroked="false">
                <v:path arrowok="t"/>
                <v:fill type="solid"/>
              </v:shape>
              <v:shape style="position:absolute;left:5055;top:10081;width:15;height:26" coordorigin="5055,10081" coordsize="15,26" path="m5070,10103l5068,10103,5068,10106,5070,10106,5070,10103xe" filled="true" fillcolor="#000000" stroked="false">
                <v:path arrowok="t"/>
                <v:fill type="solid"/>
              </v:shape>
              <v:shape style="position:absolute;left:5055;top:10081;width:15;height:26" coordorigin="5055,10081" coordsize="15,26" path="m5070,10084l5067,10084,5067,10105,5068,10105,5068,10103,5070,10103,5070,10084xe" filled="true" fillcolor="#000000" stroked="false">
                <v:path arrowok="t"/>
                <v:fill type="solid"/>
              </v:shape>
            </v:group>
            <v:group style="position:absolute;left:5057;top:10264;width:12;height:2" coordorigin="5057,10264" coordsize="12,2">
              <v:shape style="position:absolute;left:5057;top:10264;width:12;height:2" coordorigin="5057,10264" coordsize="12,0" path="m5057,10264l5068,10264e" filled="false" stroked="true" strokeweight="1.133pt" strokecolor="#f57f26">
                <v:path arrowok="t"/>
              </v:shape>
              <v:shape style="position:absolute;left:5055;top:10134;width:156;height:142" type="#_x0000_t75" stroked="false">
                <v:imagedata r:id="rId172" o:title=""/>
              </v:shape>
            </v:group>
            <v:group style="position:absolute;left:5055;top:10159;width:159;height:38" coordorigin="5055,10159" coordsize="159,38">
              <v:shape style="position:absolute;left:5055;top:10159;width:159;height:38" coordorigin="5055,10159" coordsize="159,38" path="m5137,10186l5135,10186,5135,10186,5140,10197,5154,10197,5157,10196,5157,10196,5157,10195,5213,10195,5213,10194,5145,10194,5140,10189,5139,10187,5137,10187,5137,10186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57,10195l5157,10196,5157,10196,5157,10195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213,10195l5157,10195,5157,10196,5213,10196,5213,10195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211,10160l5210,10160,5210,10193,5157,10193,5154,10194,5213,10194,5213,10162,5211,10162,5211,10160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36,10169l5055,10169,5055,10187,5136,10187,5135,10186,5135,10186,5137,10186,5138,10186,5138,10185,5138,10184,5058,10184,5058,10172,5138,10172,5139,10171,5137,10171,5136,10170,5136,10169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38,10186l5137,10186,5137,10187,5139,10187,5138,10186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50,10159l5139,10160,5136,10170,5137,10171,5137,10169,5139,10169,5141,10163,5150,10162,5210,10162,5210,10160,5154,10160,5155,10159,5150,10159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39,10169l5137,10169,5137,10171,5139,10171,5139,10169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211,10162l5210,10162,5211,10162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213,10159l5155,10159,5154,10160,5211,10160,5211,10162,5213,10162,5213,10159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210,10162l5150,10162,5210,10162xe" filled="true" fillcolor="#000000" stroked="false">
                <v:path arrowok="t"/>
                <v:fill type="solid"/>
              </v:shape>
              <v:shape style="position:absolute;left:5055;top:10159;width:159;height:38" coordorigin="5055,10159" coordsize="159,38" path="m5155,10159l5154,10160,5155,10159xe" filled="true" fillcolor="#000000" stroked="false">
                <v:path arrowok="t"/>
                <v:fill type="solid"/>
              </v:shape>
            </v:group>
            <v:group style="position:absolute;left:5240;top:10107;width:2;height:144" coordorigin="5240,10107" coordsize="2,144">
              <v:shape style="position:absolute;left:5240;top:10107;width:2;height:144" coordorigin="5240,10107" coordsize="0,144" path="m5240,10107l5240,10250e" filled="false" stroked="true" strokeweight=".24pt" strokecolor="#f57f26">
                <v:path arrowok="t"/>
              </v:shape>
            </v:group>
            <v:group style="position:absolute;left:5240;top:10068;width:2;height:224" coordorigin="5240,10068" coordsize="2,224">
              <v:shape style="position:absolute;left:5240;top:10068;width:2;height:224" coordorigin="5240,10068" coordsize="0,224" path="m5240,10068l5240,10292e" filled="false" stroked="true" strokeweight=".315pt" strokecolor="#000000">
                <v:path arrowok="t"/>
              </v:shape>
            </v:group>
            <v:group style="position:absolute;left:5236;top:10107;width:8;height:2" coordorigin="5236,10107" coordsize="8,2">
              <v:shape style="position:absolute;left:5236;top:10107;width:8;height:2" coordorigin="5236,10107" coordsize="8,0" path="m5236,10107l5244,10107e" filled="false" stroked="true" strokeweight=".1pt" strokecolor="#000000">
                <v:path arrowok="t"/>
              </v:shape>
            </v:group>
            <v:group style="position:absolute;left:5243;top:10108;width:2;height:144" coordorigin="5243,10108" coordsize="2,144">
              <v:shape style="position:absolute;left:5243;top:10108;width:2;height:144" coordorigin="5243,10108" coordsize="0,144" path="m5243,10108l5243,10252e" filled="false" stroked="true" strokeweight=".151pt" strokecolor="#000000">
                <v:path arrowok="t"/>
              </v:shape>
            </v:group>
            <v:group style="position:absolute;left:4633;top:8602;width:142;height:2" coordorigin="4633,8602" coordsize="142,2">
              <v:shape style="position:absolute;left:4633;top:8602;width:142;height:2" coordorigin="4633,8602" coordsize="142,0" path="m4633,8602l4775,8602e" filled="false" stroked="true" strokeweight=".928pt" strokecolor="#e6e7e8">
                <v:path arrowok="t"/>
              </v:shape>
            </v:group>
            <v:group style="position:absolute;left:4631;top:8612;width:144;height:2" coordorigin="4631,8612" coordsize="144,2">
              <v:shape style="position:absolute;left:4631;top:8612;width:144;height:2" coordorigin="4631,8612" coordsize="144,0" path="m4631,8612l4775,8612e" filled="false" stroked="true" strokeweight=".1pt" strokecolor="#000000">
                <v:path arrowok="t"/>
              </v:shape>
            </v:group>
            <v:group style="position:absolute;left:4631;top:8610;width:142;height:2" coordorigin="4631,8610" coordsize="142,2">
              <v:shape style="position:absolute;left:4631;top:8610;width:142;height:2" coordorigin="4631,8610" coordsize="142,0" path="m4631,8610l4773,8610e" filled="false" stroked="true" strokeweight=".1pt" strokecolor="#000000">
                <v:path arrowok="t"/>
              </v:shape>
            </v:group>
            <v:group style="position:absolute;left:4631;top:8593;width:3;height:16" coordorigin="4631,8593" coordsize="3,16">
              <v:shape style="position:absolute;left:4631;top:8593;width:3;height:16" coordorigin="4631,8593" coordsize="3,16" path="m4631,8609l4634,8609,4634,8593,4631,8593,4631,8609xe" filled="true" fillcolor="#000000" stroked="false">
                <v:path arrowok="t"/>
                <v:fill type="solid"/>
              </v:shape>
            </v:group>
            <v:group style="position:absolute;left:4631;top:8592;width:145;height:2" coordorigin="4631,8592" coordsize="145,2">
              <v:shape style="position:absolute;left:4631;top:8592;width:145;height:2" coordorigin="4631,8592" coordsize="145,0" path="m4631,8592l4776,8592e" filled="false" stroked="true" strokeweight=".1pt" strokecolor="#000000">
                <v:path arrowok="t"/>
              </v:shape>
            </v:group>
            <v:group style="position:absolute;left:4775;top:8611;width:2;height:2" coordorigin="4775,8611" coordsize="2,2">
              <v:shape style="position:absolute;left:4775;top:8611;width:2;height:2" coordorigin="4775,8611" coordsize="2,0" path="m4775,8611l4776,8611e" filled="false" stroked="true" strokeweight=".149pt" strokecolor="#000000">
                <v:path arrowok="t"/>
              </v:shape>
            </v:group>
            <v:group style="position:absolute;left:4773;top:8610;width:2;height:2" coordorigin="4773,8610" coordsize="2,2">
              <v:shape style="position:absolute;left:4773;top:8610;width:2;height:2" coordorigin="4773,8610" coordsize="2,0" path="m4773,8610l4775,8610e" filled="false" stroked="true" strokeweight=".1pt" strokecolor="#000000">
                <v:path arrowok="t"/>
              </v:shape>
            </v:group>
            <v:group style="position:absolute;left:4773;top:8601;width:3;height:2" coordorigin="4773,8601" coordsize="3,2">
              <v:shape style="position:absolute;left:4773;top:8601;width:3;height:2" coordorigin="4773,8601" coordsize="3,0" path="m4773,8601l4776,8601e" filled="false" stroked="true" strokeweight=".8pt" strokecolor="#000000">
                <v:path arrowok="t"/>
              </v:shape>
            </v:group>
            <v:group style="position:absolute;left:4791;top:9652;width:131;height:677" coordorigin="4791,9652" coordsize="131,677">
              <v:shape style="position:absolute;left:4791;top:9652;width:131;height:677" coordorigin="4791,9652" coordsize="131,677" path="m4921,10328l4791,10328,4791,9652,4921,9652,4921,10328xe" filled="true" fillcolor="#e6e7e8" stroked="false">
                <v:path arrowok="t"/>
                <v:fill type="solid"/>
              </v:shape>
            </v:group>
            <v:group style="position:absolute;left:4789;top:10329;width:132;height:2" coordorigin="4789,10329" coordsize="132,2">
              <v:shape style="position:absolute;left:4789;top:10329;width:132;height:2" coordorigin="4789,10329" coordsize="132,0" path="m4789,10329l4921,10329e" filled="false" stroked="true" strokeweight=".1pt" strokecolor="#000000">
                <v:path arrowok="t"/>
              </v:shape>
            </v:group>
            <v:group style="position:absolute;left:4789;top:10327;width:131;height:2" coordorigin="4789,10327" coordsize="131,2">
              <v:shape style="position:absolute;left:4789;top:10327;width:131;height:2" coordorigin="4789,10327" coordsize="131,0" path="m4789,10327l4920,10327e" filled="false" stroked="true" strokeweight=".1pt" strokecolor="#000000">
                <v:path arrowok="t"/>
              </v:shape>
            </v:group>
            <v:group style="position:absolute;left:4791;top:9652;width:2;height:674" coordorigin="4791,9652" coordsize="2,674">
              <v:shape style="position:absolute;left:4791;top:9652;width:2;height:674" coordorigin="4791,9652" coordsize="0,674" path="m4791,9652l4791,10326e" filled="false" stroked="true" strokeweight=".2088pt" strokecolor="#000000">
                <v:path arrowok="t"/>
              </v:shape>
            </v:group>
            <v:group style="position:absolute;left:4789;top:9651;width:134;height:2" coordorigin="4789,9651" coordsize="134,2">
              <v:shape style="position:absolute;left:4789;top:9651;width:134;height:2" coordorigin="4789,9651" coordsize="134,0" path="m4789,9651l4923,9651e" filled="false" stroked="true" strokeweight=".1pt" strokecolor="#000000">
                <v:path arrowok="t"/>
              </v:shape>
            </v:group>
            <v:group style="position:absolute;left:4921;top:9652;width:2;height:678" coordorigin="4921,9652" coordsize="2,678">
              <v:shape style="position:absolute;left:4921;top:9652;width:2;height:678" coordorigin="4921,9652" coordsize="0,678" path="m4921,9652l4921,10330e" filled="false" stroked="true" strokeweight=".149pt" strokecolor="#000000">
                <v:path arrowok="t"/>
              </v:shape>
            </v:group>
            <v:group style="position:absolute;left:4789;top:9668;width:132;height:2" coordorigin="4789,9668" coordsize="132,2">
              <v:shape style="position:absolute;left:4789;top:9668;width:132;height:2" coordorigin="4789,9668" coordsize="132,0" path="m4789,9668l4920,9668e" filled="false" stroked="true" strokeweight="0pt" strokecolor="#e6e7e8">
                <v:path arrowok="t"/>
              </v:shape>
            </v:group>
            <v:group style="position:absolute;left:4789;top:9668;width:132;height:2" coordorigin="4789,9668" coordsize="132,2">
              <v:shape style="position:absolute;left:4789;top:9668;width:132;height:2" coordorigin="4789,9668" coordsize="132,0" path="m4789,9668l4920,9668e" filled="false" stroked="true" strokeweight=".151pt" strokecolor="#000000">
                <v:path arrowok="t"/>
              </v:shape>
            </v:group>
            <v:group style="position:absolute;left:4311;top:8628;width:793;height:2" coordorigin="4311,8628" coordsize="793,2">
              <v:shape style="position:absolute;left:4311;top:8628;width:793;height:2" coordorigin="4311,8628" coordsize="793,0" path="m4311,8628l5104,8628e" filled="false" stroked="true" strokeweight="1.957pt" strokecolor="#e6e7e8">
                <v:path arrowok="t"/>
              </v:shape>
            </v:group>
            <v:group style="position:absolute;left:4309;top:8648;width:795;height:2" coordorigin="4309,8648" coordsize="795,2">
              <v:shape style="position:absolute;left:4309;top:8648;width:795;height:2" coordorigin="4309,8648" coordsize="795,0" path="m4309,8648l5104,8648e" filled="false" stroked="true" strokeweight=".1pt" strokecolor="#000000">
                <v:path arrowok="t"/>
              </v:shape>
            </v:group>
            <v:group style="position:absolute;left:4309;top:8646;width:793;height:2" coordorigin="4309,8646" coordsize="793,2">
              <v:shape style="position:absolute;left:4309;top:8646;width:793;height:2" coordorigin="4309,8646" coordsize="793,0" path="m4309,8646l5102,8646e" filled="false" stroked="true" strokeweight=".1pt" strokecolor="#000000">
                <v:path arrowok="t"/>
              </v:shape>
            </v:group>
            <v:group style="position:absolute;left:4309;top:8627;width:3;height:2" coordorigin="4309,8627" coordsize="3,2">
              <v:shape style="position:absolute;left:4309;top:8627;width:3;height:2" coordorigin="4309,8627" coordsize="3,0" path="m4309,8627l4312,8627e" filled="false" stroked="true" strokeweight="1.8pt" strokecolor="#000000">
                <v:path arrowok="t"/>
              </v:shape>
            </v:group>
            <v:group style="position:absolute;left:4309;top:8608;width:796;height:2" coordorigin="4309,8608" coordsize="796,2">
              <v:shape style="position:absolute;left:4309;top:8608;width:796;height:2" coordorigin="4309,8608" coordsize="796,0" path="m4309,8608l5105,8608e" filled="false" stroked="true" strokeweight=".1pt" strokecolor="#000000">
                <v:path arrowok="t"/>
              </v:shape>
            </v:group>
            <v:group style="position:absolute;left:5104;top:8647;width:2;height:2" coordorigin="5104,8647" coordsize="2,2">
              <v:shape style="position:absolute;left:5104;top:8647;width:2;height:2" coordorigin="5104,8647" coordsize="2,0" path="m5104,8647l5105,8647e" filled="false" stroked="true" strokeweight=".149pt" strokecolor="#000000">
                <v:path arrowok="t"/>
              </v:shape>
            </v:group>
            <v:group style="position:absolute;left:5102;top:8646;width:2;height:2" coordorigin="5102,8646" coordsize="2,2">
              <v:shape style="position:absolute;left:5102;top:8646;width:2;height:2" coordorigin="5102,8646" coordsize="2,0" path="m5102,8646l5104,8646e" filled="false" stroked="true" strokeweight=".1pt" strokecolor="#000000">
                <v:path arrowok="t"/>
              </v:shape>
            </v:group>
            <v:group style="position:absolute;left:5102;top:8627;width:3;height:2" coordorigin="5102,8627" coordsize="3,2">
              <v:shape style="position:absolute;left:5102;top:8627;width:3;height:2" coordorigin="5102,8627" coordsize="3,0" path="m5102,8627l5105,8627e" filled="false" stroked="true" strokeweight="1.8pt" strokecolor="#000000">
                <v:path arrowok="t"/>
              </v:shape>
            </v:group>
            <v:group style="position:absolute;left:4321;top:8588;width:51;height:21" coordorigin="4321,8588" coordsize="51,21">
              <v:shape style="position:absolute;left:4321;top:8588;width:51;height:21" coordorigin="4321,8588" coordsize="51,21" path="m4321,8608l4372,8608,4372,8588,4321,8588,4321,8608xe" filled="true" fillcolor="#e6e7e8" stroked="false">
                <v:path arrowok="t"/>
                <v:fill type="solid"/>
              </v:shape>
            </v:group>
            <v:group style="position:absolute;left:4320;top:8586;width:54;height:24" coordorigin="4320,8586" coordsize="54,24">
              <v:shape style="position:absolute;left:4320;top:8586;width:54;height:24" coordorigin="4320,8586" coordsize="54,24" path="m4374,8586l4320,8586,4320,8610,4372,8610,4372,8608,4371,8608,4371,8607,4323,8607,4323,8589,4374,8589,4374,8586xe" filled="true" fillcolor="#000000" stroked="false">
                <v:path arrowok="t"/>
                <v:fill type="solid"/>
              </v:shape>
              <v:shape style="position:absolute;left:4320;top:8586;width:54;height:24" coordorigin="4320,8586" coordsize="54,24" path="m4374,8607l4372,8607,4372,8610,4374,8610,4374,8607xe" filled="true" fillcolor="#000000" stroked="false">
                <v:path arrowok="t"/>
                <v:fill type="solid"/>
              </v:shape>
              <v:shape style="position:absolute;left:4320;top:8586;width:54;height:24" coordorigin="4320,8586" coordsize="54,24" path="m4374,8589l4371,8589,4371,8608,4372,8608,4372,8607,4374,8607,4374,8589xe" filled="true" fillcolor="#000000" stroked="false">
                <v:path arrowok="t"/>
                <v:fill type="solid"/>
              </v:shape>
            </v:group>
            <v:group style="position:absolute;left:4335;top:8565;width:26;height:43" coordorigin="4335,8565" coordsize="26,43">
              <v:shape style="position:absolute;left:4335;top:8565;width:26;height:43" coordorigin="4335,8565" coordsize="26,43" path="m4335,8608l4360,8608,4360,8565,4335,8565,4335,8608xe" filled="true" fillcolor="#e6e7e8" stroked="false">
                <v:path arrowok="t"/>
                <v:fill type="solid"/>
              </v:shape>
            </v:group>
            <v:group style="position:absolute;left:4333;top:8563;width:29;height:46" coordorigin="4333,8563" coordsize="29,46">
              <v:shape style="position:absolute;left:4333;top:8563;width:29;height:46" coordorigin="4333,8563" coordsize="29,46" path="m4361,8563l4333,8563,4333,8609,4360,8609,4360,8608,4359,8608,4359,8606,4336,8606,4336,8566,4361,8566,4361,8563xe" filled="true" fillcolor="#000000" stroked="false">
                <v:path arrowok="t"/>
                <v:fill type="solid"/>
              </v:shape>
              <v:shape style="position:absolute;left:4333;top:8563;width:29;height:46" coordorigin="4333,8563" coordsize="29,46" path="m4361,8606l4360,8606,4360,8609,4361,8609,4361,8606xe" filled="true" fillcolor="#000000" stroked="false">
                <v:path arrowok="t"/>
                <v:fill type="solid"/>
              </v:shape>
              <v:shape style="position:absolute;left:4333;top:8563;width:29;height:46" coordorigin="4333,8563" coordsize="29,46" path="m4361,8566l4359,8566,4359,8608,4360,8608,4360,8606,4361,8606,4361,8566xe" filled="true" fillcolor="#000000" stroked="false">
                <v:path arrowok="t"/>
                <v:fill type="solid"/>
              </v:shape>
            </v:group>
            <v:group style="position:absolute;left:4325;top:9294;width:51;height:2" coordorigin="4325,9294" coordsize="51,2">
              <v:shape style="position:absolute;left:4325;top:9294;width:51;height:2" coordorigin="4325,9294" coordsize="51,0" path="m4325,9294l4376,9294e" filled="false" stroked="true" strokeweight="1.024pt" strokecolor="#e6e7e8">
                <v:path arrowok="t"/>
              </v:shape>
            </v:group>
            <v:group style="position:absolute;left:4323;top:9282;width:54;height:24" coordorigin="4323,9282" coordsize="54,24">
              <v:shape style="position:absolute;left:4323;top:9282;width:54;height:24" coordorigin="4323,9282" coordsize="54,24" path="m4377,9282l4323,9282,4323,9306,4376,9306,4376,9304,4374,9304,4374,9303,4326,9303,4326,9285,4377,9285,4377,9282xe" filled="true" fillcolor="#000000" stroked="false">
                <v:path arrowok="t"/>
                <v:fill type="solid"/>
              </v:shape>
              <v:shape style="position:absolute;left:4323;top:9282;width:54;height:24" coordorigin="4323,9282" coordsize="54,24" path="m4377,9303l4376,9303,4376,9306,4377,9306,4377,9303xe" filled="true" fillcolor="#000000" stroked="false">
                <v:path arrowok="t"/>
                <v:fill type="solid"/>
              </v:shape>
              <v:shape style="position:absolute;left:4323;top:9282;width:54;height:24" coordorigin="4323,9282" coordsize="54,24" path="m4377,9285l4374,9285,4374,9304,4376,9304,4376,9303,4377,9303,4377,9285xe" filled="true" fillcolor="#000000" stroked="false">
                <v:path arrowok="t"/>
                <v:fill type="solid"/>
              </v:shape>
            </v:group>
            <v:group style="position:absolute;left:4336;top:9259;width:29;height:46" coordorigin="4336,9259" coordsize="29,46">
              <v:shape style="position:absolute;left:4336;top:9259;width:29;height:46" coordorigin="4336,9259" coordsize="29,46" path="m4365,9259l4336,9259,4336,9305,4363,9305,4363,9304,4362,9304,4362,9302,4339,9302,4339,9262,4365,9262,4365,9259xe" filled="true" fillcolor="#000000" stroked="false">
                <v:path arrowok="t"/>
                <v:fill type="solid"/>
              </v:shape>
              <v:shape style="position:absolute;left:4336;top:9259;width:29;height:46" coordorigin="4336,9259" coordsize="29,46" path="m4365,9302l4363,9302,4363,9305,4365,9305,4365,9302xe" filled="true" fillcolor="#000000" stroked="false">
                <v:path arrowok="t"/>
                <v:fill type="solid"/>
              </v:shape>
              <v:shape style="position:absolute;left:4336;top:9259;width:29;height:46" coordorigin="4336,9259" coordsize="29,46" path="m4365,9262l4362,9262,4362,9304,4363,9304,4363,9302,4365,9302,4365,9262xe" filled="true" fillcolor="#000000" stroked="false">
                <v:path arrowok="t"/>
                <v:fill type="solid"/>
              </v:shape>
            </v:group>
            <v:group style="position:absolute;left:4332;top:8608;width:31;height:80" coordorigin="4332,8608" coordsize="31,80">
              <v:shape style="position:absolute;left:4332;top:8608;width:31;height:80" coordorigin="4332,8608" coordsize="31,80" path="m4332,8687l4363,8687,4363,8608,4332,8608,4332,8687xe" filled="true" fillcolor="#e6e7e8" stroked="false">
                <v:path arrowok="t"/>
                <v:fill type="solid"/>
              </v:shape>
            </v:group>
            <v:group style="position:absolute;left:4331;top:8606;width:34;height:83" coordorigin="4331,8606" coordsize="34,83">
              <v:shape style="position:absolute;left:4331;top:8606;width:34;height:83" coordorigin="4331,8606" coordsize="34,83" path="m4365,8606l4331,8606,4331,8689,4363,8689,4363,8687,4362,8687,4362,8686,4334,8686,4334,8609,4365,8609,4365,8606xe" filled="true" fillcolor="#000000" stroked="false">
                <v:path arrowok="t"/>
                <v:fill type="solid"/>
              </v:shape>
              <v:shape style="position:absolute;left:4331;top:8606;width:34;height:83" coordorigin="4331,8606" coordsize="34,83" path="m4365,8686l4363,8686,4363,8689,4365,8689,4365,8686xe" filled="true" fillcolor="#000000" stroked="false">
                <v:path arrowok="t"/>
                <v:fill type="solid"/>
              </v:shape>
              <v:shape style="position:absolute;left:4331;top:8606;width:34;height:83" coordorigin="4331,8606" coordsize="34,83" path="m4365,8609l4362,8609,4362,8687,4363,8687,4363,8686,4365,8686,4365,8609xe" filled="true" fillcolor="#000000" stroked="false">
                <v:path arrowok="t"/>
                <v:fill type="solid"/>
              </v:shape>
            </v:group>
            <v:group style="position:absolute;left:4313;top:8673;width:20;height:2" coordorigin="4313,8673" coordsize="20,2">
              <v:shape style="position:absolute;left:4313;top:8673;width:20;height:2" coordorigin="4313,8673" coordsize="20,0" path="m4313,8673l4332,8673e" filled="false" stroked="true" strokeweight="1.435pt" strokecolor="#e6e7e8">
                <v:path arrowok="t"/>
              </v:shape>
            </v:group>
            <v:group style="position:absolute;left:4311;top:8657;width:23;height:32" coordorigin="4311,8657" coordsize="23,32">
              <v:shape style="position:absolute;left:4311;top:8657;width:23;height:32" coordorigin="4311,8657" coordsize="23,32" path="m4334,8657l4311,8657,4311,8689,4332,8689,4332,8687,4331,8687,4331,8686,4314,8686,4314,8660,4334,8660,4334,8657xe" filled="true" fillcolor="#000000" stroked="false">
                <v:path arrowok="t"/>
                <v:fill type="solid"/>
              </v:shape>
              <v:shape style="position:absolute;left:4311;top:8657;width:23;height:32" coordorigin="4311,8657" coordsize="23,32" path="m4334,8686l4332,8686,4332,8689,4334,8689,4334,8686xe" filled="true" fillcolor="#000000" stroked="false">
                <v:path arrowok="t"/>
                <v:fill type="solid"/>
              </v:shape>
              <v:shape style="position:absolute;left:4311;top:8657;width:23;height:32" coordorigin="4311,8657" coordsize="23,32" path="m4334,8660l4331,8660,4331,8687,4332,8687,4332,8686,4334,8686,4334,8660xe" filled="true" fillcolor="#000000" stroked="false">
                <v:path arrowok="t"/>
                <v:fill type="solid"/>
              </v:shape>
            </v:group>
            <v:group style="position:absolute;left:4321;top:8688;width:54;height:17" coordorigin="4321,8688" coordsize="54,17">
              <v:shape style="position:absolute;left:4321;top:8688;width:54;height:17" coordorigin="4321,8688" coordsize="54,17" path="m4321,8704l4374,8704,4374,8688,4321,8688,4321,8704xe" filled="true" fillcolor="#e6e7e8" stroked="false">
                <v:path arrowok="t"/>
                <v:fill type="solid"/>
              </v:shape>
            </v:group>
            <v:group style="position:absolute;left:4319;top:8686;width:57;height:20" coordorigin="4319,8686" coordsize="57,20">
              <v:shape style="position:absolute;left:4319;top:8686;width:57;height:20" coordorigin="4319,8686" coordsize="57,20" path="m4376,8686l4319,8686,4319,8706,4374,8706,4374,8704,4373,8704,4373,8703,4322,8703,4322,8689,4376,8689,4376,8686xe" filled="true" fillcolor="#000000" stroked="false">
                <v:path arrowok="t"/>
                <v:fill type="solid"/>
              </v:shape>
              <v:shape style="position:absolute;left:4319;top:8686;width:57;height:20" coordorigin="4319,8686" coordsize="57,20" path="m4376,8703l4374,8703,4374,8706,4376,8706,4376,8703xe" filled="true" fillcolor="#000000" stroked="false">
                <v:path arrowok="t"/>
                <v:fill type="solid"/>
              </v:shape>
              <v:shape style="position:absolute;left:4319;top:8686;width:57;height:20" coordorigin="4319,8686" coordsize="57,20" path="m4376,8689l4373,8689,4373,8704,4374,8704,4374,8703,4376,8703,4376,8689xe" filled="true" fillcolor="#000000" stroked="false">
                <v:path arrowok="t"/>
                <v:fill type="solid"/>
              </v:shape>
            </v:group>
            <v:group style="position:absolute;left:4336;top:8688;width:25;height:17" coordorigin="4336,8688" coordsize="25,17">
              <v:shape style="position:absolute;left:4336;top:8688;width:25;height:17" coordorigin="4336,8688" coordsize="25,17" path="m4336,8704l4360,8704,4360,8688,4336,8688,4336,8704xe" filled="true" fillcolor="#e6e7e8" stroked="false">
                <v:path arrowok="t"/>
                <v:fill type="solid"/>
              </v:shape>
            </v:group>
            <v:group style="position:absolute;left:4335;top:8686;width:28;height:20" coordorigin="4335,8686" coordsize="28,20">
              <v:shape style="position:absolute;left:4335;top:8686;width:28;height:20" coordorigin="4335,8686" coordsize="28,20" path="m4362,8686l4335,8686,4335,8706,4360,8706,4360,8704,4359,8704,4359,8703,4338,8703,4338,8689,4362,8689,4362,8686xe" filled="true" fillcolor="#000000" stroked="false">
                <v:path arrowok="t"/>
                <v:fill type="solid"/>
              </v:shape>
              <v:shape style="position:absolute;left:4335;top:8686;width:28;height:20" coordorigin="4335,8686" coordsize="28,20" path="m4362,8703l4360,8703,4360,8706,4362,8706,4362,8703xe" filled="true" fillcolor="#000000" stroked="false">
                <v:path arrowok="t"/>
                <v:fill type="solid"/>
              </v:shape>
              <v:shape style="position:absolute;left:4335;top:8686;width:28;height:20" coordorigin="4335,8686" coordsize="28,20" path="m4362,8689l4359,8689,4359,8704,4360,8704,4360,8703,4362,8703,4362,8689xe" filled="true" fillcolor="#000000" stroked="false">
                <v:path arrowok="t"/>
                <v:fill type="solid"/>
              </v:shape>
            </v:group>
            <v:group style="position:absolute;left:4324;top:9427;width:54;height:2" coordorigin="4324,9427" coordsize="54,2">
              <v:shape style="position:absolute;left:4324;top:9427;width:54;height:2" coordorigin="4324,9427" coordsize="54,0" path="m4324,9427l4377,9427e" filled="false" stroked="true" strokeweight=".816pt" strokecolor="#e6e7e8">
                <v:path arrowok="t"/>
              </v:shape>
            </v:group>
            <v:group style="position:absolute;left:4322;top:9418;width:57;height:20" coordorigin="4322,9418" coordsize="57,20">
              <v:shape style="position:absolute;left:4322;top:9418;width:57;height:20" coordorigin="4322,9418" coordsize="57,20" path="m4379,9418l4322,9418,4322,9437,4377,9437,4377,9436,4376,9436,4376,9434,4325,9434,4325,9421,4379,9421,4379,9418xe" filled="true" fillcolor="#000000" stroked="false">
                <v:path arrowok="t"/>
                <v:fill type="solid"/>
              </v:shape>
              <v:shape style="position:absolute;left:4322;top:9418;width:57;height:20" coordorigin="4322,9418" coordsize="57,20" path="m4379,9434l4377,9434,4377,9437,4379,9437,4379,9434xe" filled="true" fillcolor="#000000" stroked="false">
                <v:path arrowok="t"/>
                <v:fill type="solid"/>
              </v:shape>
              <v:shape style="position:absolute;left:4322;top:9418;width:57;height:20" coordorigin="4322,9418" coordsize="57,20" path="m4379,9421l4376,9421,4376,9436,4377,9436,4377,9434,4379,9434,4379,9421xe" filled="true" fillcolor="#000000" stroked="false">
                <v:path arrowok="t"/>
                <v:fill type="solid"/>
              </v:shape>
            </v:group>
            <v:group style="position:absolute;left:4339;top:9427;width:25;height:2" coordorigin="4339,9427" coordsize="25,2">
              <v:shape style="position:absolute;left:4339;top:9427;width:25;height:2" coordorigin="4339,9427" coordsize="25,0" path="m4339,9427l4363,9427e" filled="false" stroked="true" strokeweight=".816pt" strokecolor="#e6e7e8">
                <v:path arrowok="t"/>
              </v:shape>
            </v:group>
            <v:group style="position:absolute;left:4338;top:9418;width:28;height:20" coordorigin="4338,9418" coordsize="28,20">
              <v:shape style="position:absolute;left:4338;top:9418;width:28;height:20" coordorigin="4338,9418" coordsize="28,20" path="m4365,9418l4338,9418,4338,9437,4363,9437,4363,9436,4362,9436,4362,9434,4341,9434,4341,9421,4365,9421,4365,9418xe" filled="true" fillcolor="#000000" stroked="false">
                <v:path arrowok="t"/>
                <v:fill type="solid"/>
              </v:shape>
              <v:shape style="position:absolute;left:4338;top:9418;width:28;height:20" coordorigin="4338,9418" coordsize="28,20" path="m4365,9434l4363,9434,4363,9437,4365,9437,4365,9434xe" filled="true" fillcolor="#000000" stroked="false">
                <v:path arrowok="t"/>
                <v:fill type="solid"/>
              </v:shape>
              <v:shape style="position:absolute;left:4338;top:9418;width:28;height:20" coordorigin="4338,9418" coordsize="28,20" path="m4365,9421l4362,9421,4362,9436,4363,9436,4363,9434,4365,9434,4365,9421xe" filled="true" fillcolor="#000000" stroked="false">
                <v:path arrowok="t"/>
                <v:fill type="solid"/>
              </v:shape>
            </v:group>
            <v:group style="position:absolute;left:4375;top:8623;width:29;height:57" coordorigin="4375,8623" coordsize="29,57">
              <v:shape style="position:absolute;left:4375;top:8623;width:29;height:57" coordorigin="4375,8623" coordsize="29,57" path="m4394,8673l4385,8673,4385,8679,4394,8679,4394,8673xe" filled="true" fillcolor="#e6e7e8" stroked="false">
                <v:path arrowok="t"/>
                <v:fill type="solid"/>
              </v:shape>
              <v:shape style="position:absolute;left:4375;top:8623;width:29;height:57" coordorigin="4375,8623" coordsize="29,57" path="m4400,8623l4377,8623,4377,8649,4375,8652,4375,8673,4403,8673,4403,8652,4400,8648,4400,8623xe" filled="true" fillcolor="#e6e7e8" stroked="false">
                <v:path arrowok="t"/>
                <v:fill type="solid"/>
              </v:shape>
            </v:group>
            <v:group style="position:absolute;left:4373;top:8621;width:32;height:60" coordorigin="4373,8621" coordsize="32,60">
              <v:shape style="position:absolute;left:4373;top:8621;width:32;height:60" coordorigin="4373,8621" coordsize="32,60" path="m4402,8621l4376,8621,4376,8649,4373,8652,4373,8675,4383,8675,4383,8680,4396,8680,4396,8677,4386,8677,4386,8672,4376,8672,4376,8653,4379,8650,4379,8624,4402,8624,4402,8621xe" filled="true" fillcolor="#000000" stroked="false">
                <v:path arrowok="t"/>
                <v:fill type="solid"/>
              </v:shape>
              <v:shape style="position:absolute;left:4373;top:8621;width:32;height:60" coordorigin="4373,8621" coordsize="32,60" path="m4402,8652l4402,8672,4393,8672,4393,8677,4396,8677,4396,8675,4405,8675,4405,8653,4402,8653,4402,8652xe" filled="true" fillcolor="#000000" stroked="false">
                <v:path arrowok="t"/>
                <v:fill type="solid"/>
              </v:shape>
              <v:shape style="position:absolute;left:4373;top:8621;width:32;height:60" coordorigin="4373,8621" coordsize="32,60" path="m4403,8652l4402,8652,4402,8652,4402,8653,4403,8652xe" filled="true" fillcolor="#000000" stroked="false">
                <v:path arrowok="t"/>
                <v:fill type="solid"/>
              </v:shape>
              <v:shape style="position:absolute;left:4373;top:8621;width:32;height:60" coordorigin="4373,8621" coordsize="32,60" path="m4405,8652l4403,8652,4402,8653,4405,8653,4405,8652xe" filled="true" fillcolor="#000000" stroked="false">
                <v:path arrowok="t"/>
                <v:fill type="solid"/>
              </v:shape>
              <v:shape style="position:absolute;left:4373;top:8621;width:32;height:60" coordorigin="4373,8621" coordsize="32,60" path="m4402,8624l4399,8624,4399,8649,4402,8652,4402,8652,4405,8652,4405,8651,4402,8648,4402,8624xe" filled="true" fillcolor="#000000" stroked="false">
                <v:path arrowok="t"/>
                <v:fill type="solid"/>
              </v:shape>
            </v:group>
            <v:group style="position:absolute;left:4255;top:8645;width:911;height:1391" coordorigin="4255,8645" coordsize="911,1391">
              <v:shape style="position:absolute;left:4255;top:8645;width:911;height:1391" coordorigin="4255,8645" coordsize="911,1391" path="m4288,9572l4256,9572,4256,9616,4255,9624,4255,9983,4259,9991,4259,10035,4289,10035,4289,9974,4301,9953,4548,9953,4828,9762,4890,9656,4317,9656,4288,9643,4288,9572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5020,9414l4403,9414,4415,9437,4425,9447,4427,9477,4509,9611,4453,9648,4317,9656,4890,9656,4994,9479,4994,9446,5016,9416,5020,9414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4394,9303l4315,9306,4315,9335,4370,9335,4370,9385,4317,9385,4317,9418,4394,9418,4403,9414,5020,9414,5023,9412,5109,9412,5109,9383,5054,9383,5048,9375,5048,9335,5053,9326,5107,9326,5107,9304,4401,9304,4394,9303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5109,9412l5023,9412,5027,9414,5041,9414,5109,9414,5109,9412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5050,8645l4436,8647,4363,8647,4363,8687,4396,8687,4411,8693,4421,8713,4426,9268,4409,9294,4401,9304,5107,9304,5107,9294,5020,9294,5013,9287,4996,9257,4996,9137,5165,9137,5165,8842,4993,8842,4993,8717,5016,8685,5022,8680,5050,8680,5050,8645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5165,9137l5097,9137,5131,9143,5131,9156,5132,9178,5131,9216,5163,9216,5163,9175,5165,9165,5165,9137xe" filled="true" fillcolor="#e6e7e8" stroked="false">
                <v:path arrowok="t"/>
                <v:fill type="solid"/>
              </v:shape>
              <v:shape style="position:absolute;left:4255;top:8645;width:911;height:1391" coordorigin="4255,8645" coordsize="911,1391" path="m5160,8756l5128,8756,5128,8818,5130,8830,5121,8837,5090,8841,4993,8842,5165,8842,5165,8810,5160,8804,5160,8756xe" filled="true" fillcolor="#e6e7e8" stroked="false">
                <v:path arrowok="t"/>
                <v:fill type="solid"/>
              </v:shape>
            </v:group>
            <v:group style="position:absolute;left:4254;top:8643;width:914;height:1394" coordorigin="4254,8643" coordsize="914,1394">
              <v:shape style="position:absolute;left:4254;top:8643;width:914;height:1394" coordorigin="4254,8643" coordsize="914,1394" path="m4290,9571l4254,9571,4254,9617,4254,9624,4254,9984,4257,9992,4257,10037,4290,10037,4290,10034,4260,10034,4260,9991,4257,9983,4257,9624,4257,9617,4257,9574,4290,9574,4290,9571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25,9412l5020,9412,5015,9415,4993,9445,4993,9479,4827,9761,4548,9951,4315,9951,4300,9952,4288,9973,4288,10034,4290,10034,4290,9975,4289,9974,4291,9974,4293,9970,4298,9964,4303,9959,4309,9954,4549,9954,4829,9763,4996,9479,4996,9446,5017,9418,5016,9416,5019,9416,5019,9416,5025,9415,5110,9415,5110,9414,5107,9414,5107,9413,5103,9413,5044,9413,5031,9412,5028,9412,5025,9412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290,9974l4289,9974,4290,9975,4290,9974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290,9975l4290,9975,4290,997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291,9974l4290,9974,4290,9975,4291,9974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549,9954l4309,9954,4549,9954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290,9574l4287,9574,4287,9636,4316,9658,4317,9658,4343,9656,4317,9656,4317,9655,4317,9655,4310,9652,4296,9643,4289,9636,4290,9632,4290,9574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317,9655l4317,9655,4317,9656,4317,9655,4317,965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3,9448l4426,9478,4507,9611,4453,9647,4317,9655,4317,9655,4317,9656,4343,9656,4454,9650,4511,9612,4429,9477,4427,9448,4424,9448,4423,9448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5,9447l4423,9447,4423,9448,4424,9448,4425,944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6,9447l4425,9447,4424,9448,4427,9448,4426,944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7,9419l4397,9419,4400,9419,4405,9420,4414,9438,4423,9448,4423,9447,4425,9447,4426,9447,4426,9446,4424,9444,4417,9436,4413,9431,4411,9425,4407,9419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394,9301l4314,9304,4314,9336,4369,9336,4369,9383,4315,9383,4315,9419,4394,9419,4395,9419,4397,9419,4407,9419,4407,9418,4394,9418,4393,9416,4318,9416,4318,9386,4372,9386,4372,9333,4317,9333,4317,9307,4394,9304,4394,9304,4394,9303,4404,9303,4405,9301,4398,9301,4394,9301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1,9416l4395,9416,4393,9416,4394,9418,4394,9416,4403,9416,4401,941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3,9416l4394,9416,4394,9418,4407,9418,4407,9417,4403,941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6,9416l5017,9418,5017,9418,5017,9417,5016,941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7,9418l5017,9418,5017,9418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9,9416l5016,9416,5017,9417,5017,9418,5019,941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10,9415l5025,9415,5027,9415,5028,9415,5075,9416,5110,9415,5110,941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07,9413l5107,9414,5109,9414,5107,9413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994,9136l4994,9258,5012,9288,5020,9295,5106,9295,5106,9324,5052,9324,5046,9334,5046,9375,5053,9384,5107,9384,5107,9413,5109,9414,5110,9414,5110,9381,5055,9381,5049,9374,5049,9335,5054,9327,5109,9327,5109,9292,5021,9292,5014,9286,4997,9257,4997,9139,5096,9139,5097,9137,5106,9137,5105,9137,5097,9136,4994,913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00,9412l5044,9413,5103,9413,5100,9412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4,9303l4394,9303,4394,9304,4395,9304,4403,9304,4404,9303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394,9303l4394,9304,4394,9304,4394,9303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7,9293l4406,9295,4401,9299,4398,9301,4405,9301,4410,9295,4411,9294,4409,9294,4407,9293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08,9293l4409,9294,4408,9293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5,8720l4424,8720,4422,8721,4422,8757,4425,9268,4408,9293,4409,9294,4411,9294,4428,9269,4425,8720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06,9137l5097,9137,5097,9139,5096,9139,5105,9140,5122,9146,5130,9151,5130,9156,5130,9161,5130,9195,5130,9218,5164,9218,5164,9216,5131,9216,5131,9215,5133,9215,5133,9195,5110,9139,5097,9139,5097,9137,5106,913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33,9215l5131,9215,5131,9216,5133,9216,5133,921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62,8757l5159,8757,5159,8804,5164,8811,5164,9166,5161,9175,5161,9215,5133,9215,5133,9216,5164,9216,5164,9175,5167,9166,5167,8810,5167,8810,5162,8803,5162,875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51,8647l5048,8647,5048,8678,5021,8678,5015,8684,5015,8684,4992,8717,4992,8844,5081,8844,5084,8844,5089,8842,5081,8842,5081,8841,4995,8841,4995,8718,5017,8686,5016,8685,5019,8685,5021,8684,5024,8682,5028,8681,5051,8681,5051,864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62,8754l5126,8754,5126,8823,5126,8826,5120,8830,5106,8836,5081,8841,5081,8842,5081,8841,5096,8841,5108,8838,5122,8832,5128,8828,5130,8823,5130,8820,5129,8818,5128,8818,5129,8818,5129,8757,5162,8757,5162,8754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96,8841l5081,8841,5081,8842,5089,8842,5096,8841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29,8818l5128,8818,5129,8818,5129,8818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129,8818l5129,8818,5129,8818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2,8721l4422,8721,4422,8721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24,8720l4422,8720,4422,8721,4424,8720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396,8687l4396,8688,4396,8688,4398,8689,4422,8721,4422,8720,4425,8720,4425,8720,4421,8710,4405,8690,4402,8688,4396,8688,4396,868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436,8646l4362,8646,4362,8688,4396,8688,4396,8687,4399,8687,4396,8685,4365,8685,4365,8648,4436,8648,4436,864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4399,8687l4396,8687,4396,8688,4402,8688,4399,8687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6,8685l5017,8686,5017,8686,5016,868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7,8686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19,8685l5016,8685,5017,8686,5018,8685,5019,8685xe" filled="true" fillcolor="#000000" stroked="false">
                <v:path arrowok="t"/>
                <v:fill type="solid"/>
              </v:shape>
              <v:shape style="position:absolute;left:4254;top:8643;width:914;height:1394" coordorigin="4254,8643" coordsize="914,1394" path="m5051,8643l4436,8646,4436,8648,5051,8647,5051,8643xe" filled="true" fillcolor="#000000" stroked="false">
                <v:path arrowok="t"/>
                <v:fill type="solid"/>
              </v:shape>
            </v:group>
            <v:group style="position:absolute;left:4350;top:9261;width:2;height:159" coordorigin="4350,9261" coordsize="2,159">
              <v:shape style="position:absolute;left:4350;top:9261;width:2;height:159" coordorigin="4350,9261" coordsize="0,159" path="m4350,9261l4350,9419e" filled="false" stroked="true" strokeweight="1.4214pt" strokecolor="#e6e7e8">
                <v:path arrowok="t"/>
              </v:shape>
            </v:group>
            <v:group style="position:absolute;left:4334;top:9303;width:31;height:118" coordorigin="4334,9303" coordsize="31,118">
              <v:shape style="position:absolute;left:4334;top:9303;width:31;height:118" coordorigin="4334,9303" coordsize="31,118" path="m4365,9303l4334,9303,4334,9421,4363,9421,4363,9419,4362,9419,4362,9418,4337,9418,4337,9306,4365,9306,4365,9303xe" filled="true" fillcolor="#000000" stroked="false">
                <v:path arrowok="t"/>
                <v:fill type="solid"/>
              </v:shape>
              <v:shape style="position:absolute;left:4334;top:9303;width:31;height:118" coordorigin="4334,9303" coordsize="31,118" path="m4365,9418l4363,9418,4363,9421,4365,9421,4365,9418xe" filled="true" fillcolor="#000000" stroked="false">
                <v:path arrowok="t"/>
                <v:fill type="solid"/>
              </v:shape>
              <v:shape style="position:absolute;left:4334;top:9303;width:31;height:118" coordorigin="4334,9303" coordsize="31,118" path="m4365,9306l4362,9306,4362,9419,4363,9419,4363,9418,4365,9418,4365,9306xe" filled="true" fillcolor="#000000" stroked="false">
                <v:path arrowok="t"/>
                <v:fill type="solid"/>
              </v:shape>
            </v:group>
            <v:group style="position:absolute;left:4337;top:9322;width:28;height:2" coordorigin="4337,9322" coordsize="28,2">
              <v:shape style="position:absolute;left:4337;top:9322;width:28;height:2" coordorigin="4337,9322" coordsize="28,0" path="m4337,9322l4364,9322e" filled="false" stroked="true" strokeweight=".151pt" strokecolor="#000000">
                <v:path arrowok="t"/>
              </v:shape>
            </v:group>
            <v:group style="position:absolute;left:4370;top:9362;width:363;height:2" coordorigin="4370,9362" coordsize="363,2">
              <v:shape style="position:absolute;left:4370;top:9362;width:363;height:2" coordorigin="4370,9362" coordsize="363,0" path="m4370,9362l4733,9362e" filled="false" stroked="true" strokeweight="1.869pt" strokecolor="#e6e7e8">
                <v:path arrowok="t"/>
              </v:shape>
            </v:group>
            <v:group style="position:absolute;left:4368;top:9381;width:365;height:2" coordorigin="4368,9381" coordsize="365,2">
              <v:shape style="position:absolute;left:4368;top:9381;width:365;height:2" coordorigin="4368,9381" coordsize="365,0" path="m4368,9381l4733,9381e" filled="false" stroked="true" strokeweight=".1pt" strokecolor="#000000">
                <v:path arrowok="t"/>
              </v:shape>
            </v:group>
            <v:group style="position:absolute;left:4368;top:9379;width:363;height:2" coordorigin="4368,9379" coordsize="363,2">
              <v:shape style="position:absolute;left:4368;top:9379;width:363;height:2" coordorigin="4368,9379" coordsize="363,0" path="m4368,9379l4731,9379e" filled="false" stroked="true" strokeweight=".1pt" strokecolor="#000000">
                <v:path arrowok="t"/>
              </v:shape>
            </v:group>
            <v:group style="position:absolute;left:4368;top:9361;width:3;height:2" coordorigin="4368,9361" coordsize="3,2">
              <v:shape style="position:absolute;left:4368;top:9361;width:3;height:2" coordorigin="4368,9361" coordsize="3,0" path="m4368,9361l4371,9361e" filled="false" stroked="true" strokeweight="1.7pt" strokecolor="#000000">
                <v:path arrowok="t"/>
              </v:shape>
            </v:group>
            <v:group style="position:absolute;left:4368;top:9343;width:366;height:2" coordorigin="4368,9343" coordsize="366,2">
              <v:shape style="position:absolute;left:4368;top:9343;width:366;height:2" coordorigin="4368,9343" coordsize="366,0" path="m4368,9343l4734,9343e" filled="false" stroked="true" strokeweight=".1pt" strokecolor="#000000">
                <v:path arrowok="t"/>
              </v:shape>
            </v:group>
            <v:group style="position:absolute;left:4733;top:9380;width:2;height:2" coordorigin="4733,9380" coordsize="2,2">
              <v:shape style="position:absolute;left:4733;top:9380;width:2;height:2" coordorigin="4733,9380" coordsize="2,0" path="m4733,9380l4734,9380e" filled="false" stroked="true" strokeweight=".148pt" strokecolor="#000000">
                <v:path arrowok="t"/>
              </v:shape>
            </v:group>
            <v:group style="position:absolute;left:4731;top:9379;width:2;height:2" coordorigin="4731,9379" coordsize="2,2">
              <v:shape style="position:absolute;left:4731;top:9379;width:2;height:2" coordorigin="4731,9379" coordsize="2,0" path="m4731,9379l4733,9379e" filled="false" stroked="true" strokeweight=".1pt" strokecolor="#000000">
                <v:path arrowok="t"/>
              </v:shape>
            </v:group>
            <v:group style="position:absolute;left:4731;top:9361;width:3;height:2" coordorigin="4731,9361" coordsize="3,2">
              <v:shape style="position:absolute;left:4731;top:9361;width:3;height:2" coordorigin="4731,9361" coordsize="3,0" path="m4731,9361l4734,9361e" filled="false" stroked="true" strokeweight="1.7pt" strokecolor="#000000">
                <v:path arrowok="t"/>
              </v:shape>
            </v:group>
            <v:group style="position:absolute;left:4377;top:9316;width:28;height:88" coordorigin="4377,9316" coordsize="28,88">
              <v:shape style="position:absolute;left:4377;top:9316;width:28;height:88" coordorigin="4377,9316" coordsize="28,88" path="m4377,9403l4405,9403,4405,9316,4377,9316,4377,9403xe" filled="true" fillcolor="#e6e7e8" stroked="false">
                <v:path arrowok="t"/>
                <v:fill type="solid"/>
              </v:shape>
            </v:group>
            <v:group style="position:absolute;left:4375;top:9315;width:31;height:91" coordorigin="4375,9315" coordsize="31,91">
              <v:shape style="position:absolute;left:4375;top:9315;width:31;height:91" coordorigin="4375,9315" coordsize="31,91" path="m4406,9315l4375,9315,4375,9405,4405,9405,4405,9403,4403,9403,4403,9402,4378,9402,4378,9318,4406,9318,4406,9315xe" filled="true" fillcolor="#000000" stroked="false">
                <v:path arrowok="t"/>
                <v:fill type="solid"/>
              </v:shape>
              <v:shape style="position:absolute;left:4375;top:9315;width:31;height:91" coordorigin="4375,9315" coordsize="31,91" path="m4406,9402l4405,9402,4405,9405,4406,9405,4406,9402xe" filled="true" fillcolor="#000000" stroked="false">
                <v:path arrowok="t"/>
                <v:fill type="solid"/>
              </v:shape>
              <v:shape style="position:absolute;left:4375;top:9315;width:31;height:91" coordorigin="4375,9315" coordsize="31,91" path="m4406,9318l4403,9318,4403,9403,4405,9403,4405,9402,4406,9402,4406,9318xe" filled="true" fillcolor="#000000" stroked="false">
                <v:path arrowok="t"/>
                <v:fill type="solid"/>
              </v:shape>
            </v:group>
            <v:group style="position:absolute;left:4385;top:9313;width:13;height:2" coordorigin="4385,9313" coordsize="13,2">
              <v:shape style="position:absolute;left:4385;top:9313;width:13;height:2" coordorigin="4385,9313" coordsize="13,0" path="m4385,9313l4398,9313e" filled="false" stroked="true" strokeweight=".368pt" strokecolor="#e6e7e8">
                <v:path arrowok="t"/>
              </v:shape>
            </v:group>
            <v:group style="position:absolute;left:4384;top:9308;width:16;height:11" coordorigin="4384,9308" coordsize="16,11">
              <v:shape style="position:absolute;left:4384;top:9308;width:16;height:11" coordorigin="4384,9308" coordsize="16,11" path="m4399,9308l4384,9308,4384,9318,4398,9318,4398,9317,4396,9317,4396,9315,4387,9315,4387,9311,4399,9311,4399,9308xe" filled="true" fillcolor="#000000" stroked="false">
                <v:path arrowok="t"/>
                <v:fill type="solid"/>
              </v:shape>
              <v:shape style="position:absolute;left:4384;top:9308;width:16;height:11" coordorigin="4384,9308" coordsize="16,11" path="m4399,9315l4398,9315,4398,9318,4399,9318,4399,9315xe" filled="true" fillcolor="#000000" stroked="false">
                <v:path arrowok="t"/>
                <v:fill type="solid"/>
              </v:shape>
              <v:shape style="position:absolute;left:4384;top:9308;width:16;height:11" coordorigin="4384,9308" coordsize="16,11" path="m4399,9311l4396,9311,4396,9317,4398,9317,4398,9315,4399,9315,4399,9311xe" filled="true" fillcolor="#000000" stroked="false">
                <v:path arrowok="t"/>
                <v:fill type="solid"/>
              </v:shape>
            </v:group>
            <v:group style="position:absolute;left:4385;top:9403;width:13;height:8" coordorigin="4385,9403" coordsize="13,8">
              <v:shape style="position:absolute;left:4385;top:9403;width:13;height:8" coordorigin="4385,9403" coordsize="13,8" path="m4385,9411l4398,9411,4398,9403,4385,9403,4385,9411xe" filled="true" fillcolor="#e6e7e8" stroked="false">
                <v:path arrowok="t"/>
                <v:fill type="solid"/>
              </v:shape>
            </v:group>
            <v:group style="position:absolute;left:4384;top:9402;width:16;height:11" coordorigin="4384,9402" coordsize="16,11">
              <v:shape style="position:absolute;left:4384;top:9402;width:16;height:11" coordorigin="4384,9402" coordsize="16,11" path="m4399,9402l4384,9402,4384,9412,4398,9412,4398,9411,4396,9411,4396,9409,4387,9409,4387,9405,4399,9405,4399,9402xe" filled="true" fillcolor="#000000" stroked="false">
                <v:path arrowok="t"/>
                <v:fill type="solid"/>
              </v:shape>
              <v:shape style="position:absolute;left:4384;top:9402;width:16;height:11" coordorigin="4384,9402" coordsize="16,11" path="m4399,9409l4398,9409,4398,9412,4399,9412,4399,9409xe" filled="true" fillcolor="#000000" stroked="false">
                <v:path arrowok="t"/>
                <v:fill type="solid"/>
              </v:shape>
              <v:shape style="position:absolute;left:4384;top:9402;width:16;height:11" coordorigin="4384,9402" coordsize="16,11" path="m4399,9405l4396,9405,4396,9411,4398,9411,4398,9409,4399,9409,4399,9405xe" filled="true" fillcolor="#000000" stroked="false">
                <v:path arrowok="t"/>
                <v:fill type="solid"/>
              </v:shape>
            </v:group>
            <v:group style="position:absolute;left:4690;top:9362;width:363;height:2" coordorigin="4690,9362" coordsize="363,2">
              <v:shape style="position:absolute;left:4690;top:9362;width:363;height:2" coordorigin="4690,9362" coordsize="363,0" path="m4690,9362l5053,9362e" filled="false" stroked="true" strokeweight="1.869pt" strokecolor="#e6e7e8">
                <v:path arrowok="t"/>
              </v:shape>
            </v:group>
            <v:group style="position:absolute;left:4688;top:9381;width:366;height:2" coordorigin="4688,9381" coordsize="366,2">
              <v:shape style="position:absolute;left:4688;top:9381;width:366;height:2" coordorigin="4688,9381" coordsize="366,0" path="m4688,9381l5054,9381e" filled="false" stroked="true" strokeweight=".1pt" strokecolor="#000000">
                <v:path arrowok="t"/>
              </v:shape>
            </v:group>
            <v:group style="position:absolute;left:4688;top:9379;width:2;height:2" coordorigin="4688,9379" coordsize="2,2">
              <v:shape style="position:absolute;left:4688;top:9379;width:2;height:2" coordorigin="4688,9379" coordsize="2,0" path="m4688,9379l4690,9379e" filled="false" stroked="true" strokeweight=".1pt" strokecolor="#000000">
                <v:path arrowok="t"/>
              </v:shape>
            </v:group>
            <v:group style="position:absolute;left:4688;top:9361;width:3;height:2" coordorigin="4688,9361" coordsize="3,2">
              <v:shape style="position:absolute;left:4688;top:9361;width:3;height:2" coordorigin="4688,9361" coordsize="3,0" path="m4688,9361l4691,9361e" filled="false" stroked="true" strokeweight="1.7pt" strokecolor="#000000">
                <v:path arrowok="t"/>
              </v:shape>
            </v:group>
            <v:group style="position:absolute;left:4688;top:9343;width:366;height:2" coordorigin="4688,9343" coordsize="366,2">
              <v:shape style="position:absolute;left:4688;top:9343;width:366;height:2" coordorigin="4688,9343" coordsize="366,0" path="m4688,9343l5054,9343e" filled="false" stroked="true" strokeweight=".1pt" strokecolor="#000000">
                <v:path arrowok="t"/>
              </v:shape>
            </v:group>
            <v:group style="position:absolute;left:4690;top:9380;width:2;height:2" coordorigin="4690,9380" coordsize="2,2">
              <v:shape style="position:absolute;left:4690;top:9380;width:2;height:2" coordorigin="4690,9380" coordsize="2,0" path="m4690,9380l4691,9380e" filled="false" stroked="true" strokeweight=".075pt" strokecolor="#000000">
                <v:path arrowok="t"/>
              </v:shape>
            </v:group>
            <v:group style="position:absolute;left:4691;top:9379;width:363;height:2" coordorigin="4691,9379" coordsize="363,2">
              <v:shape style="position:absolute;left:4691;top:9379;width:363;height:2" coordorigin="4691,9379" coordsize="363,0" path="m4691,9379l5054,9379e" filled="false" stroked="true" strokeweight=".1pt" strokecolor="#000000">
                <v:path arrowok="t"/>
              </v:shape>
            </v:group>
            <v:group style="position:absolute;left:5051;top:9361;width:3;height:2" coordorigin="5051,9361" coordsize="3,2">
              <v:shape style="position:absolute;left:5051;top:9361;width:3;height:2" coordorigin="5051,9361" coordsize="3,0" path="m5051,9361l5054,9361e" filled="false" stroked="true" strokeweight="1.7pt" strokecolor="#000000">
                <v:path arrowok="t"/>
              </v:shape>
            </v:group>
            <v:group style="position:absolute;left:4256;top:9618;width:34;height:2" coordorigin="4256,9618" coordsize="34,2">
              <v:shape style="position:absolute;left:4256;top:9618;width:34;height:2" coordorigin="4256,9618" coordsize="34,0" path="m4256,9618l4289,9618e" filled="false" stroked="true" strokeweight="0pt" strokecolor="#e6e7e8">
                <v:path arrowok="t"/>
              </v:shape>
            </v:group>
            <v:group style="position:absolute;left:4256;top:9618;width:34;height:2" coordorigin="4256,9618" coordsize="34,2">
              <v:shape style="position:absolute;left:4256;top:9618;width:34;height:2" coordorigin="4256,9618" coordsize="34,0" path="m4256,9618l4289,9618e" filled="false" stroked="true" strokeweight=".149pt" strokecolor="#000000">
                <v:path arrowok="t"/>
              </v:shape>
            </v:group>
            <v:group style="position:absolute;left:4257;top:9591;width:33;height:2" coordorigin="4257,9591" coordsize="33,2">
              <v:shape style="position:absolute;left:4257;top:9591;width:33;height:2" coordorigin="4257,9591" coordsize="33,0" path="m4257,9591l4289,9591e" filled="false" stroked="true" strokeweight="0pt" strokecolor="#e6e7e8">
                <v:path arrowok="t"/>
              </v:shape>
            </v:group>
            <v:group style="position:absolute;left:4257;top:9591;width:33;height:2" coordorigin="4257,9591" coordsize="33,2">
              <v:shape style="position:absolute;left:4257;top:9591;width:33;height:2" coordorigin="4257,9591" coordsize="33,0" path="m4257,9591l4289,9591e" filled="false" stroked="true" strokeweight=".15pt" strokecolor="#000000">
                <v:path arrowok="t"/>
              </v:shape>
            </v:group>
            <v:group style="position:absolute;left:4259;top:9991;width:31;height:2" coordorigin="4259,9991" coordsize="31,2">
              <v:shape style="position:absolute;left:4259;top:9991;width:31;height:2" coordorigin="4259,9991" coordsize="31,0" path="m4259,9991l4289,9991e" filled="false" stroked="true" strokeweight="0pt" strokecolor="#e6e7e8">
                <v:path arrowok="t"/>
              </v:shape>
            </v:group>
            <v:group style="position:absolute;left:4259;top:9991;width:31;height:2" coordorigin="4259,9991" coordsize="31,2">
              <v:shape style="position:absolute;left:4259;top:9991;width:31;height:2" coordorigin="4259,9991" coordsize="31,0" path="m4259,9991l4289,9991e" filled="false" stroked="true" strokeweight=".151pt" strokecolor="#000000">
                <v:path arrowok="t"/>
              </v:shape>
            </v:group>
            <v:group style="position:absolute;left:4259;top:10020;width:31;height:2" coordorigin="4259,10020" coordsize="31,2">
              <v:shape style="position:absolute;left:4259;top:10020;width:31;height:2" coordorigin="4259,10020" coordsize="31,0" path="m4259,10020l4290,10020e" filled="false" stroked="true" strokeweight="0pt" strokecolor="#e6e7e8">
                <v:path arrowok="t"/>
              </v:shape>
            </v:group>
            <v:group style="position:absolute;left:4259;top:10020;width:31;height:2" coordorigin="4259,10020" coordsize="31,2">
              <v:shape style="position:absolute;left:4259;top:10020;width:31;height:2" coordorigin="4259,10020" coordsize="31,0" path="m4259,10020l4290,10020e" filled="false" stroked="true" strokeweight=".152pt" strokecolor="#000000">
                <v:path arrowok="t"/>
              </v:shape>
            </v:group>
            <v:group style="position:absolute;left:4345;top:9655;width:2;height:301" coordorigin="4345,9655" coordsize="2,301">
              <v:shape style="position:absolute;left:4345;top:9655;width:2;height:301" coordorigin="4345,9655" coordsize="0,301" path="m4345,9655l4345,9955e" filled="false" stroked="true" strokeweight="0pt" strokecolor="#e6e7e8">
                <v:path arrowok="t"/>
              </v:shape>
            </v:group>
            <v:group style="position:absolute;left:4345;top:9655;width:2;height:301" coordorigin="4345,9655" coordsize="2,301">
              <v:shape style="position:absolute;left:4345;top:9655;width:2;height:301" coordorigin="4345,9655" coordsize="0,301" path="m4345,9655l4345,9955e" filled="false" stroked="true" strokeweight=".151pt" strokecolor="#000000">
                <v:path arrowok="t"/>
              </v:shape>
            </v:group>
            <v:group style="position:absolute;left:4451;top:9647;width:101;height:304" coordorigin="4451,9647" coordsize="101,304">
              <v:shape style="position:absolute;left:4451;top:9647;width:101;height:304" coordorigin="4451,9647" coordsize="101,304" path="m4453,9647l4451,9648,4548,9951,4551,9950,4453,9647xe" filled="true" fillcolor="#000000" stroked="false">
                <v:path arrowok="t"/>
                <v:fill type="solid"/>
              </v:shape>
            </v:group>
            <v:group style="position:absolute;left:4447;top:9518;width:37;height:35" coordorigin="4447,9518" coordsize="37,35">
              <v:shape style="position:absolute;left:4447;top:9518;width:37;height:35" coordorigin="4447,9518" coordsize="37,35" path="m4465,9518l4464,9519,4447,9530,4460,9553,4483,9544,4465,9518xe" filled="true" fillcolor="#e6e7e8" stroked="false">
                <v:path arrowok="t"/>
                <v:fill type="solid"/>
              </v:shape>
            </v:group>
            <v:group style="position:absolute;left:4445;top:9518;width:41;height:38" coordorigin="4445,9518" coordsize="41,38">
              <v:shape style="position:absolute;left:4445;top:9518;width:41;height:38" coordorigin="4445,9518" coordsize="41,38" path="m4463,9518l4445,9529,4459,9555,4469,9551,4461,9551,4449,9530,4465,9520,4463,9518xe" filled="true" fillcolor="#000000" stroked="false">
                <v:path arrowok="t"/>
                <v:fill type="solid"/>
              </v:shape>
              <v:shape style="position:absolute;left:4445;top:9518;width:41;height:38" coordorigin="4445,9518" coordsize="41,38" path="m4467,9518l4464,9519,4481,9543,4461,9551,4469,9551,4486,9545,4467,9518xe" filled="true" fillcolor="#000000" stroked="false">
                <v:path arrowok="t"/>
                <v:fill type="solid"/>
              </v:shape>
            </v:group>
            <v:group style="position:absolute;left:4440;top:9534;width:18;height:20" coordorigin="4440,9534" coordsize="18,20">
              <v:shape style="position:absolute;left:4440;top:9534;width:18;height:20" coordorigin="4440,9534" coordsize="18,20" path="m4449,9534l4440,9538,4447,9554,4457,9548,4449,9534xe" filled="true" fillcolor="#e6e7e8" stroked="false">
                <v:path arrowok="t"/>
                <v:fill type="solid"/>
              </v:shape>
            </v:group>
            <v:group style="position:absolute;left:4438;top:9532;width:22;height:25" coordorigin="4438,9532" coordsize="22,25">
              <v:shape style="position:absolute;left:4438;top:9532;width:22;height:25" coordorigin="4438,9532" coordsize="22,25" path="m4449,9532l4438,9538,4446,9556,4454,9552,4448,9552,4442,9539,4448,9536,4447,9534,4450,9533,4449,9532xe" filled="true" fillcolor="#000000" stroked="false">
                <v:path arrowok="t"/>
                <v:fill type="solid"/>
              </v:shape>
              <v:shape style="position:absolute;left:4438;top:9532;width:22;height:25" coordorigin="4438,9532" coordsize="22,25" path="m4450,9533l4449,9534,4449,9535,4448,9536,4455,9548,4448,9552,4454,9552,4459,9549,4450,9533xe" filled="true" fillcolor="#000000" stroked="false">
                <v:path arrowok="t"/>
                <v:fill type="solid"/>
              </v:shape>
              <v:shape style="position:absolute;left:4438;top:9532;width:22;height:25" coordorigin="4438,9532" coordsize="22,25" path="m4449,9534l4447,9534,4448,9536,4449,9535,4449,9534xe" filled="true" fillcolor="#000000" stroked="false">
                <v:path arrowok="t"/>
                <v:fill type="solid"/>
              </v:shape>
            </v:group>
            <v:group style="position:absolute;left:4359;top:9952;width:131;height:377" coordorigin="4359,9952" coordsize="131,377">
              <v:shape style="position:absolute;left:4359;top:9952;width:131;height:377" coordorigin="4359,9952" coordsize="131,377" path="m4490,10328l4359,10328,4359,9952,4490,9952,4490,10328xe" filled="true" fillcolor="#e6e7e8" stroked="false">
                <v:path arrowok="t"/>
                <v:fill type="solid"/>
              </v:shape>
            </v:group>
            <v:group style="position:absolute;left:4358;top:10329;width:132;height:2" coordorigin="4358,10329" coordsize="132,2">
              <v:shape style="position:absolute;left:4358;top:10329;width:132;height:2" coordorigin="4358,10329" coordsize="132,0" path="m4358,10329l4490,10329e" filled="false" stroked="true" strokeweight=".1pt" strokecolor="#000000">
                <v:path arrowok="t"/>
              </v:shape>
            </v:group>
            <v:group style="position:absolute;left:4358;top:10327;width:131;height:2" coordorigin="4358,10327" coordsize="131,2">
              <v:shape style="position:absolute;left:4358;top:10327;width:131;height:2" coordorigin="4358,10327" coordsize="131,0" path="m4358,10327l4488,10327e" filled="false" stroked="true" strokeweight=".1pt" strokecolor="#000000">
                <v:path arrowok="t"/>
              </v:shape>
            </v:group>
            <v:group style="position:absolute;left:4359;top:9954;width:2;height:372" coordorigin="4359,9954" coordsize="2,372">
              <v:shape style="position:absolute;left:4359;top:9954;width:2;height:372" coordorigin="4359,9954" coordsize="0,372" path="m4359,9954l4359,10326e" filled="false" stroked="true" strokeweight=".15pt" strokecolor="#000000">
                <v:path arrowok="t"/>
              </v:shape>
            </v:group>
            <v:group style="position:absolute;left:4358;top:9952;width:134;height:2" coordorigin="4358,9952" coordsize="134,2">
              <v:shape style="position:absolute;left:4358;top:9952;width:134;height:2" coordorigin="4358,9952" coordsize="134,0" path="m4358,9952l4491,9952e" filled="false" stroked="true" strokeweight=".2pt" strokecolor="#000000">
                <v:path arrowok="t"/>
              </v:shape>
            </v:group>
            <v:group style="position:absolute;left:4490;top:9954;width:2;height:376" coordorigin="4490,9954" coordsize="2,376">
              <v:shape style="position:absolute;left:4490;top:9954;width:2;height:376" coordorigin="4490,9954" coordsize="0,376" path="m4490,9954l4490,10330e" filled="false" stroked="true" strokeweight=".15pt" strokecolor="#000000">
                <v:path arrowok="t"/>
              </v:shape>
            </v:group>
            <v:group style="position:absolute;left:4311;top:10337;width:226;height:2" coordorigin="4311,10337" coordsize="226,2">
              <v:shape style="position:absolute;left:4311;top:10337;width:226;height:2" coordorigin="4311,10337" coordsize="226,0" path="m4311,10337l4536,10337e" filled="false" stroked="true" strokeweight=".899pt" strokecolor="#e6e7e8">
                <v:path arrowok="t"/>
              </v:shape>
            </v:group>
            <v:group style="position:absolute;left:4310;top:10347;width:229;height:2" coordorigin="4310,10347" coordsize="229,2">
              <v:shape style="position:absolute;left:4310;top:10347;width:229;height:2" coordorigin="4310,10347" coordsize="229,0" path="m4310,10347l4538,10347e" filled="false" stroked="true" strokeweight=".1pt" strokecolor="#000000">
                <v:path arrowok="t"/>
              </v:shape>
            </v:group>
            <v:group style="position:absolute;left:4310;top:10345;width:2;height:2" coordorigin="4310,10345" coordsize="2,2">
              <v:shape style="position:absolute;left:4310;top:10345;width:2;height:2" coordorigin="4310,10345" coordsize="2,0" path="m4310,10345l4311,10345e" filled="false" stroked="true" strokeweight=".1pt" strokecolor="#000000">
                <v:path arrowok="t"/>
              </v:shape>
            </v:group>
            <v:group style="position:absolute;left:4310;top:10337;width:3;height:2" coordorigin="4310,10337" coordsize="3,2">
              <v:shape style="position:absolute;left:4310;top:10337;width:3;height:2" coordorigin="4310,10337" coordsize="3,0" path="m4310,10337l4313,10337e" filled="false" stroked="true" strokeweight=".7pt" strokecolor="#000000">
                <v:path arrowok="t"/>
              </v:shape>
            </v:group>
            <v:group style="position:absolute;left:4310;top:10328;width:229;height:2" coordorigin="4310,10328" coordsize="229,2">
              <v:shape style="position:absolute;left:4310;top:10328;width:229;height:2" coordorigin="4310,10328" coordsize="229,0" path="m4310,10328l4538,10328e" filled="false" stroked="true" strokeweight=".2pt" strokecolor="#000000">
                <v:path arrowok="t"/>
              </v:shape>
            </v:group>
            <v:group style="position:absolute;left:4311;top:10346;width:2;height:2" coordorigin="4311,10346" coordsize="2,2">
              <v:shape style="position:absolute;left:4311;top:10346;width:2;height:2" coordorigin="4311,10346" coordsize="2,0" path="m4311,10346l4313,10346e" filled="false" stroked="true" strokeweight=".075pt" strokecolor="#000000">
                <v:path arrowok="t"/>
              </v:shape>
            </v:group>
            <v:group style="position:absolute;left:4313;top:10345;width:226;height:2" coordorigin="4313,10345" coordsize="226,2">
              <v:shape style="position:absolute;left:4313;top:10345;width:226;height:2" coordorigin="4313,10345" coordsize="226,0" path="m4313,10345l4538,10345e" filled="false" stroked="true" strokeweight=".1pt" strokecolor="#000000">
                <v:path arrowok="t"/>
              </v:shape>
            </v:group>
            <v:group style="position:absolute;left:4535;top:10337;width:4;height:2" coordorigin="4535,10337" coordsize="4,2">
              <v:shape style="position:absolute;left:4535;top:10337;width:4;height:2" coordorigin="4535,10337" coordsize="4,0" path="m4535,10337l4538,10337e" filled="false" stroked="true" strokeweight=".7pt" strokecolor="#000000">
                <v:path arrowok="t"/>
              </v:shape>
            </v:group>
            <v:group style="position:absolute;left:4742;top:10337;width:226;height:2" coordorigin="4742,10337" coordsize="226,2">
              <v:shape style="position:absolute;left:4742;top:10337;width:226;height:2" coordorigin="4742,10337" coordsize="226,0" path="m4742,10337l4968,10337e" filled="false" stroked="true" strokeweight=".899pt" strokecolor="#e6e7e8">
                <v:path arrowok="t"/>
              </v:shape>
            </v:group>
            <v:group style="position:absolute;left:4741;top:10347;width:229;height:2" coordorigin="4741,10347" coordsize="229,2">
              <v:shape style="position:absolute;left:4741;top:10347;width:229;height:2" coordorigin="4741,10347" coordsize="229,0" path="m4741,10347l4969,10347e" filled="false" stroked="true" strokeweight=".1pt" strokecolor="#000000">
                <v:path arrowok="t"/>
              </v:shape>
            </v:group>
            <v:group style="position:absolute;left:4741;top:10345;width:2;height:2" coordorigin="4741,10345" coordsize="2,2">
              <v:shape style="position:absolute;left:4741;top:10345;width:2;height:2" coordorigin="4741,10345" coordsize="2,0" path="m4741,10345l4742,10345e" filled="false" stroked="true" strokeweight=".1pt" strokecolor="#000000">
                <v:path arrowok="t"/>
              </v:shape>
            </v:group>
            <v:group style="position:absolute;left:4741;top:10337;width:3;height:2" coordorigin="4741,10337" coordsize="3,2">
              <v:shape style="position:absolute;left:4741;top:10337;width:3;height:2" coordorigin="4741,10337" coordsize="3,0" path="m4741,10337l4744,10337e" filled="false" stroked="true" strokeweight=".7pt" strokecolor="#000000">
                <v:path arrowok="t"/>
              </v:shape>
            </v:group>
            <v:group style="position:absolute;left:4741;top:10328;width:229;height:2" coordorigin="4741,10328" coordsize="229,2">
              <v:shape style="position:absolute;left:4741;top:10328;width:229;height:2" coordorigin="4741,10328" coordsize="229,0" path="m4741,10328l4969,10328e" filled="false" stroked="true" strokeweight=".2pt" strokecolor="#000000">
                <v:path arrowok="t"/>
              </v:shape>
            </v:group>
            <v:group style="position:absolute;left:4742;top:10346;width:2;height:2" coordorigin="4742,10346" coordsize="2,2">
              <v:shape style="position:absolute;left:4742;top:10346;width:2;height:2" coordorigin="4742,10346" coordsize="2,0" path="m4742,10346l4744,10346e" filled="false" stroked="true" strokeweight=".075pt" strokecolor="#000000">
                <v:path arrowok="t"/>
              </v:shape>
            </v:group>
            <v:group style="position:absolute;left:4744;top:10345;width:226;height:2" coordorigin="4744,10345" coordsize="226,2">
              <v:shape style="position:absolute;left:4744;top:10345;width:226;height:2" coordorigin="4744,10345" coordsize="226,0" path="m4744,10345l4969,10345e" filled="false" stroked="true" strokeweight=".1pt" strokecolor="#000000">
                <v:path arrowok="t"/>
              </v:shape>
            </v:group>
            <v:group style="position:absolute;left:4966;top:10337;width:3;height:2" coordorigin="4966,10337" coordsize="3,2">
              <v:shape style="position:absolute;left:4966;top:10337;width:3;height:2" coordorigin="4966,10337" coordsize="3,0" path="m4966,10337l4969,10337e" filled="false" stroked="true" strokeweight=".7pt" strokecolor="#000000">
                <v:path arrowok="t"/>
              </v:shape>
            </v:group>
            <v:group style="position:absolute;left:4360;top:10041;width:131;height:2" coordorigin="4360,10041" coordsize="131,2">
              <v:shape style="position:absolute;left:4360;top:10041;width:131;height:2" coordorigin="4360,10041" coordsize="131,0" path="m4360,10041l4490,10041e" filled="false" stroked="true" strokeweight=".968pt" strokecolor="#e6e7e8">
                <v:path arrowok="t"/>
              </v:shape>
            </v:group>
            <v:group style="position:absolute;left:4358;top:10030;width:134;height:23" coordorigin="4358,10030" coordsize="134,23">
              <v:shape style="position:absolute;left:4358;top:10030;width:134;height:23" coordorigin="4358,10030" coordsize="134,23" path="m4492,10030l4358,10030,4358,10052,4490,10052,4490,10051,4489,10051,4489,10049,4361,10049,4361,10033,4492,10033,4492,10030xe" filled="true" fillcolor="#000000" stroked="false">
                <v:path arrowok="t"/>
                <v:fill type="solid"/>
              </v:shape>
              <v:shape style="position:absolute;left:4358;top:10030;width:134;height:23" coordorigin="4358,10030" coordsize="134,23" path="m4492,10049l4490,10049,4490,10052,4492,10052,4492,10049xe" filled="true" fillcolor="#000000" stroked="false">
                <v:path arrowok="t"/>
                <v:fill type="solid"/>
              </v:shape>
              <v:shape style="position:absolute;left:4358;top:10030;width:134;height:23" coordorigin="4358,10030" coordsize="134,23" path="m4492,10033l4489,10033,4489,10051,4490,10051,4490,10049,4492,10049,4492,10033xe" filled="true" fillcolor="#000000" stroked="false">
                <v:path arrowok="t"/>
                <v:fill type="solid"/>
              </v:shape>
            </v:group>
            <v:group style="position:absolute;left:4425;top:9952;width:2;height:81" coordorigin="4425,9952" coordsize="2,81">
              <v:shape style="position:absolute;left:4425;top:9952;width:2;height:81" coordorigin="4425,9952" coordsize="0,81" path="m4425,9952l4425,10032e" filled="false" stroked="true" strokeweight=".848pt" strokecolor="#e6e7e8">
                <v:path arrowok="t"/>
              </v:shape>
            </v:group>
            <v:group style="position:absolute;left:4415;top:9951;width:20;height:84" coordorigin="4415,9951" coordsize="20,84">
              <v:shape style="position:absolute;left:4415;top:9951;width:20;height:84" coordorigin="4415,9951" coordsize="20,84" path="m4435,9951l4415,9951,4415,10034,4435,10034,4435,10031,4418,10031,4418,9954,4432,9954,4432,9952,4435,9952,4435,9951xe" filled="true" fillcolor="#000000" stroked="false">
                <v:path arrowok="t"/>
                <v:fill type="solid"/>
              </v:shape>
              <v:shape style="position:absolute;left:4415;top:9951;width:20;height:84" coordorigin="4415,9951" coordsize="20,84" path="m4433,9952l4432,9952,4432,10031,4435,10031,4435,9954,4433,9954,4433,9952xe" filled="true" fillcolor="#000000" stroked="false">
                <v:path arrowok="t"/>
                <v:fill type="solid"/>
              </v:shape>
              <v:shape style="position:absolute;left:4415;top:9951;width:20;height:84" coordorigin="4415,9951" coordsize="20,84" path="m4435,9952l4433,9952,4433,9954,4435,9954,4435,9952xe" filled="true" fillcolor="#000000" stroked="false">
                <v:path arrowok="t"/>
                <v:fill type="solid"/>
              </v:shape>
            </v:group>
            <v:group style="position:absolute;left:4814;top:9746;width:16;height:18" coordorigin="4814,9746" coordsize="16,18">
              <v:shape style="position:absolute;left:4814;top:9746;width:16;height:18" coordorigin="4814,9746" coordsize="16,18" path="m4816,9746l4814,9748,4827,9763,4829,9761,4816,9746xe" filled="true" fillcolor="#000000" stroked="false">
                <v:path arrowok="t"/>
                <v:fill type="solid"/>
              </v:shape>
            </v:group>
            <v:group style="position:absolute;left:4890;top:8577;width:19;height:68" coordorigin="4890,8577" coordsize="19,68">
              <v:shape style="position:absolute;left:4890;top:8577;width:19;height:68" coordorigin="4890,8577" coordsize="19,68" path="m4908,8577l4899,8577,4899,8638,4890,8638,4890,8645,4908,8645,4908,8577xe" filled="true" fillcolor="#e6e7e8" stroked="false">
                <v:path arrowok="t"/>
                <v:fill type="solid"/>
              </v:shape>
            </v:group>
            <v:group style="position:absolute;left:4889;top:8575;width:22;height:71" coordorigin="4889,8575" coordsize="22,71">
              <v:shape style="position:absolute;left:4889;top:8575;width:22;height:71" coordorigin="4889,8575" coordsize="22,71" path="m4910,8575l4897,8575,4897,8636,4889,8636,4889,8646,4910,8646,4910,8645,4890,8645,4890,8643,4892,8643,4892,8639,4900,8639,4900,8578,4910,8578,4910,8575xe" filled="true" fillcolor="#000000" stroked="false">
                <v:path arrowok="t"/>
                <v:fill type="solid"/>
              </v:shape>
              <v:shape style="position:absolute;left:4889;top:8575;width:22;height:71" coordorigin="4889,8575" coordsize="22,71" path="m4892,8643l4890,8643,4890,8645,4892,8645,4892,8643xe" filled="true" fillcolor="#000000" stroked="false">
                <v:path arrowok="t"/>
                <v:fill type="solid"/>
              </v:shape>
              <v:shape style="position:absolute;left:4889;top:8575;width:22;height:71" coordorigin="4889,8575" coordsize="22,71" path="m4910,8578l4907,8578,4907,8643,4892,8643,4892,8645,4910,8645,4910,8578xe" filled="true" fillcolor="#000000" stroked="false">
                <v:path arrowok="t"/>
                <v:fill type="solid"/>
              </v:shape>
            </v:group>
            <v:group style="position:absolute;left:4908;top:8568;width:49;height:2" coordorigin="4908,8568" coordsize="49,2">
              <v:shape style="position:absolute;left:4908;top:8568;width:49;height:2" coordorigin="4908,8568" coordsize="49,0" path="m4908,8568l4956,8568e" filled="false" stroked="true" strokeweight=".833pt" strokecolor="#e6e7e8">
                <v:path arrowok="t"/>
              </v:shape>
            </v:group>
            <v:group style="position:absolute;left:4906;top:8558;width:52;height:20" coordorigin="4906,8558" coordsize="52,20">
              <v:shape style="position:absolute;left:4906;top:8558;width:52;height:20" coordorigin="4906,8558" coordsize="52,20" path="m4957,8558l4906,8558,4906,8578,4956,8578,4956,8576,4954,8576,4954,8575,4909,8575,4909,8561,4957,8561,4957,8558xe" filled="true" fillcolor="#000000" stroked="false">
                <v:path arrowok="t"/>
                <v:fill type="solid"/>
              </v:shape>
              <v:shape style="position:absolute;left:4906;top:8558;width:52;height:20" coordorigin="4906,8558" coordsize="52,20" path="m4957,8575l4956,8575,4956,8578,4957,8578,4957,8575xe" filled="true" fillcolor="#000000" stroked="false">
                <v:path arrowok="t"/>
                <v:fill type="solid"/>
              </v:shape>
              <v:shape style="position:absolute;left:4906;top:8558;width:52;height:20" coordorigin="4906,8558" coordsize="52,20" path="m4957,8561l4954,8561,4954,8576,4956,8576,4956,8575,4957,8575,4957,8561xe" filled="true" fillcolor="#000000" stroked="false">
                <v:path arrowok="t"/>
                <v:fill type="solid"/>
              </v:shape>
            </v:group>
            <v:group style="position:absolute;left:4596;top:10001;width:97;height:2" coordorigin="4596,10001" coordsize="97,2">
              <v:shape style="position:absolute;left:4596;top:10001;width:97;height:2" coordorigin="4596,10001" coordsize="97,0" path="m4596,10001l4692,10001e" filled="false" stroked="true" strokeweight="1.246pt" strokecolor="#e6e7e8">
                <v:path arrowok="t"/>
              </v:shape>
            </v:group>
            <v:group style="position:absolute;left:4594;top:9987;width:100;height:28" coordorigin="4594,9987" coordsize="100,28">
              <v:shape style="position:absolute;left:4594;top:9987;width:100;height:28" coordorigin="4594,9987" coordsize="100,28" path="m4694,9987l4594,9987,4594,10015,4692,10015,4692,10014,4691,10014,4691,10012,4597,10012,4597,9990,4694,9990,4694,9987xe" filled="true" fillcolor="#000000" stroked="false">
                <v:path arrowok="t"/>
                <v:fill type="solid"/>
              </v:shape>
              <v:shape style="position:absolute;left:4594;top:9987;width:100;height:28" coordorigin="4594,9987" coordsize="100,28" path="m4694,10012l4692,10012,4692,10015,4694,10015,4694,10012xe" filled="true" fillcolor="#000000" stroked="false">
                <v:path arrowok="t"/>
                <v:fill type="solid"/>
              </v:shape>
              <v:shape style="position:absolute;left:4594;top:9987;width:100;height:28" coordorigin="4594,9987" coordsize="100,28" path="m4694,9990l4691,9990,4691,10014,4692,10014,4692,10012,4694,10012,4694,9990xe" filled="true" fillcolor="#000000" stroked="false">
                <v:path arrowok="t"/>
                <v:fill type="solid"/>
              </v:shape>
            </v:group>
            <v:group style="position:absolute;left:4598;top:10021;width:87;height:38" coordorigin="4598,10021" coordsize="87,38">
              <v:shape style="position:absolute;left:4598;top:10021;width:87;height:38" coordorigin="4598,10021" coordsize="87,38" path="m4685,10021l4598,10021,4598,10039,4660,10039,4665,10048,4667,10058,4679,10058,4685,10021xe" filled="true" fillcolor="#e6e7e8" stroked="false">
                <v:path arrowok="t"/>
                <v:fill type="solid"/>
              </v:shape>
            </v:group>
            <v:group style="position:absolute;left:4597;top:10019;width:90;height:41" coordorigin="4597,10019" coordsize="90,41">
              <v:shape style="position:absolute;left:4597;top:10019;width:90;height:41" coordorigin="4597,10019" coordsize="90,41" path="m4660,10039l4659,10040,4660,10042,4663,10049,4665,10054,4665,10060,4680,10060,4680,10058,4667,10058,4667,10057,4668,10057,4667,10048,4663,10041,4660,10041,4660,10039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68,10057l4667,10057,4667,10058,4668,10058,4668,10057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83,10021l4677,10057,4668,10057,4668,10058,4667,10058,4680,10058,4686,10022,4685,10022,4685,10021,4683,10021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86,10019l4597,10019,4597,10041,4659,10041,4659,10040,4660,10039,4662,10039,4661,10038,4600,10038,4600,10022,4683,10022,4683,10021,4686,10021,4686,10019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62,10039l4660,10039,4660,10041,4663,10041,4662,10039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85,10021l4685,10022,4686,10022,4686,10021,4685,10021xe" filled="true" fillcolor="#000000" stroked="false">
                <v:path arrowok="t"/>
                <v:fill type="solid"/>
              </v:shape>
              <v:shape style="position:absolute;left:4597;top:10019;width:90;height:41" coordorigin="4597,10019" coordsize="90,41" path="m4686,10021l4683,10021,4686,10021,4686,10021xe" filled="true" fillcolor="#000000" stroked="false">
                <v:path arrowok="t"/>
                <v:fill type="solid"/>
              </v:shape>
            </v:group>
            <v:group style="position:absolute;left:4625;top:9972;width:2;height:103" coordorigin="4625,9972" coordsize="2,103">
              <v:shape style="position:absolute;left:4625;top:9972;width:2;height:103" coordorigin="4625,9972" coordsize="0,103" path="m4625,9972l4625,10074e" filled="false" stroked="true" strokeweight=".984pt" strokecolor="#e6e7e8">
                <v:path arrowok="t"/>
              </v:shape>
            </v:group>
            <v:group style="position:absolute;left:4614;top:9970;width:23;height:106" coordorigin="4614,9970" coordsize="23,106">
              <v:shape style="position:absolute;left:4614;top:9970;width:23;height:106" coordorigin="4614,9970" coordsize="23,106" path="m4636,9970l4614,9970,4614,10076,4635,10076,4635,10074,4633,10074,4633,10073,4617,10073,4617,9973,4636,9973,4636,9970xe" filled="true" fillcolor="#000000" stroked="false">
                <v:path arrowok="t"/>
                <v:fill type="solid"/>
              </v:shape>
              <v:shape style="position:absolute;left:4614;top:9970;width:23;height:106" coordorigin="4614,9970" coordsize="23,106" path="m4636,10073l4635,10073,4635,10076,4636,10076,4636,10073xe" filled="true" fillcolor="#000000" stroked="false">
                <v:path arrowok="t"/>
                <v:fill type="solid"/>
              </v:shape>
              <v:shape style="position:absolute;left:4614;top:9970;width:23;height:106" coordorigin="4614,9970" coordsize="23,106" path="m4636,9973l4633,9973,4633,10074,4635,10074,4635,10073,4636,10073,4636,9973xe" filled="true" fillcolor="#000000" stroked="false">
                <v:path arrowok="t"/>
                <v:fill type="solid"/>
              </v:shape>
            </v:group>
            <v:group style="position:absolute;left:4733;top:10001;width:97;height:2" coordorigin="4733,10001" coordsize="97,2">
              <v:shape style="position:absolute;left:4733;top:10001;width:97;height:2" coordorigin="4733,10001" coordsize="97,0" path="m4733,10001l4829,10001e" filled="false" stroked="true" strokeweight="1.246pt" strokecolor="#e6e7e8">
                <v:path arrowok="t"/>
              </v:shape>
            </v:group>
            <v:group style="position:absolute;left:4731;top:9987;width:100;height:28" coordorigin="4731,9987" coordsize="100,28">
              <v:shape style="position:absolute;left:4731;top:9987;width:100;height:28" coordorigin="4731,9987" coordsize="100,28" path="m4830,9987l4731,9987,4731,10015,4830,10015,4830,10014,4733,10014,4733,10012,4734,10012,4734,9990,4830,9990,4830,9987xe" filled="true" fillcolor="#000000" stroked="false">
                <v:path arrowok="t"/>
                <v:fill type="solid"/>
              </v:shape>
              <v:shape style="position:absolute;left:4731;top:9987;width:100;height:28" coordorigin="4731,9987" coordsize="100,28" path="m4734,10012l4733,10012,4733,10014,4734,10014,4734,10012xe" filled="true" fillcolor="#000000" stroked="false">
                <v:path arrowok="t"/>
                <v:fill type="solid"/>
              </v:shape>
              <v:shape style="position:absolute;left:4731;top:9987;width:100;height:28" coordorigin="4731,9987" coordsize="100,28" path="m4830,9990l4827,9990,4827,10012,4734,10012,4734,10014,4830,10014,4830,9990xe" filled="true" fillcolor="#000000" stroked="false">
                <v:path arrowok="t"/>
                <v:fill type="solid"/>
              </v:shape>
            </v:group>
            <v:group style="position:absolute;left:4740;top:10021;width:87;height:38" coordorigin="4740,10021" coordsize="87,38">
              <v:shape style="position:absolute;left:4740;top:10021;width:87;height:38" coordorigin="4740,10021" coordsize="87,38" path="m4827,10021l4740,10021,4746,10058,4758,10058,4759,10048,4765,10039,4827,10039,4827,10021xe" filled="true" fillcolor="#e6e7e8" stroked="false">
                <v:path arrowok="t"/>
                <v:fill type="solid"/>
              </v:shape>
            </v:group>
            <v:group style="position:absolute;left:4738;top:10019;width:90;height:41" coordorigin="4738,10019" coordsize="90,41">
              <v:shape style="position:absolute;left:4738;top:10019;width:90;height:41" coordorigin="4738,10019" coordsize="90,41" path="m4740,10019l4738,10019,4745,10060,4760,10060,4760,10058,4758,10058,4757,10058,4757,10057,4747,10057,4742,10022,4740,10022,4740,10019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828,10021l4742,10021,4742,10022,4825,10022,4825,10038,4764,10038,4758,10048,4757,10058,4758,10058,4758,10057,4760,10057,4760,10054,4762,10049,4765,10042,4765,10041,4765,10041,4765,10039,4828,10039,4828,10021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760,10057l4758,10057,4758,10058,4760,10058,4760,10057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765,10039l4765,10041,4765,10041,4766,10040,4765,10039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828,10039l4765,10039,4766,10040,4765,10041,4828,10041,4828,10039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742,10021l4740,10021,4740,10022,4742,10022,4742,10021xe" filled="true" fillcolor="#000000" stroked="false">
                <v:path arrowok="t"/>
                <v:fill type="solid"/>
              </v:shape>
              <v:shape style="position:absolute;left:4738;top:10019;width:90;height:41" coordorigin="4738,10019" coordsize="90,41" path="m4828,10019l4740,10019,4740,10021,4742,10021,4828,10021,4828,10019xe" filled="true" fillcolor="#000000" stroked="false">
                <v:path arrowok="t"/>
                <v:fill type="solid"/>
              </v:shape>
            </v:group>
            <v:group style="position:absolute;left:4800;top:9972;width:2;height:103" coordorigin="4800,9972" coordsize="2,103">
              <v:shape style="position:absolute;left:4800;top:9972;width:2;height:103" coordorigin="4800,9972" coordsize="0,103" path="m4800,9972l4800,10074e" filled="false" stroked="true" strokeweight=".986pt" strokecolor="#e6e7e8">
                <v:path arrowok="t"/>
              </v:shape>
            </v:group>
            <v:group style="position:absolute;left:4789;top:9970;width:23;height:106" coordorigin="4789,9970" coordsize="23,106">
              <v:shape style="position:absolute;left:4789;top:9970;width:23;height:106" coordorigin="4789,9970" coordsize="23,106" path="m4811,9970l4789,9970,4789,10076,4811,10076,4811,10074,4790,10074,4790,10073,4792,10073,4792,9973,4811,9973,4811,9970xe" filled="true" fillcolor="#000000" stroked="false">
                <v:path arrowok="t"/>
                <v:fill type="solid"/>
              </v:shape>
              <v:shape style="position:absolute;left:4789;top:9970;width:23;height:106" coordorigin="4789,9970" coordsize="23,106" path="m4792,10073l4790,10073,4790,10074,4792,10074,4792,10073xe" filled="true" fillcolor="#000000" stroked="false">
                <v:path arrowok="t"/>
                <v:fill type="solid"/>
              </v:shape>
              <v:shape style="position:absolute;left:4789;top:9970;width:23;height:106" coordorigin="4789,9970" coordsize="23,106" path="m4811,9973l4808,9973,4808,10073,4792,10073,4792,10074,4811,10074,4811,9973xe" filled="true" fillcolor="#000000" stroked="false">
                <v:path arrowok="t"/>
                <v:fill type="solid"/>
              </v:shape>
            </v:group>
            <v:group style="position:absolute;left:4414;top:9199;width:29;height:2" coordorigin="4414,9199" coordsize="29,2">
              <v:shape style="position:absolute;left:4414;top:9199;width:29;height:2" coordorigin="4414,9199" coordsize="29,0" path="m4414,9199l4443,9199e" filled="false" stroked="true" strokeweight="1.802pt" strokecolor="#e6e7e8">
                <v:path arrowok="t"/>
              </v:shape>
            </v:group>
            <v:group style="position:absolute;left:4413;top:9180;width:32;height:40" coordorigin="4413,9180" coordsize="32,40">
              <v:shape style="position:absolute;left:4413;top:9180;width:32;height:40" coordorigin="4413,9180" coordsize="32,40" path="m4444,9180l4413,9180,4413,9219,4443,9219,4443,9217,4441,9217,4441,9216,4416,9216,4416,9183,4444,9183,4444,9180xe" filled="true" fillcolor="#000000" stroked="false">
                <v:path arrowok="t"/>
                <v:fill type="solid"/>
              </v:shape>
              <v:shape style="position:absolute;left:4413;top:9180;width:32;height:40" coordorigin="4413,9180" coordsize="32,40" path="m4444,9216l4443,9216,4443,9219,4444,9219,4444,9216xe" filled="true" fillcolor="#000000" stroked="false">
                <v:path arrowok="t"/>
                <v:fill type="solid"/>
              </v:shape>
              <v:shape style="position:absolute;left:4413;top:9180;width:32;height:40" coordorigin="4413,9180" coordsize="32,40" path="m4444,9183l4441,9183,4441,9217,4443,9217,4443,9216,4444,9216,4444,9183xe" filled="true" fillcolor="#000000" stroked="false">
                <v:path arrowok="t"/>
                <v:fill type="solid"/>
              </v:shape>
            </v:group>
            <v:group style="position:absolute;left:4403;top:9199;width:43;height:2" coordorigin="4403,9199" coordsize="43,2">
              <v:shape style="position:absolute;left:4403;top:9199;width:43;height:2" coordorigin="4403,9199" coordsize="43,0" path="m4403,9199l4446,9199e" filled="false" stroked="true" strokeweight=".734pt" strokecolor="#e6e7e8">
                <v:path arrowok="t"/>
              </v:shape>
            </v:group>
            <v:group style="position:absolute;left:4401;top:9191;width:46;height:18" coordorigin="4401,9191" coordsize="46,18">
              <v:shape style="position:absolute;left:4401;top:9191;width:46;height:18" coordorigin="4401,9191" coordsize="46,18" path="m4447,9191l4401,9191,4401,9208,4445,9208,4445,9207,4444,9207,4444,9205,4404,9205,4404,9194,4447,9194,4447,9191xe" filled="true" fillcolor="#000000" stroked="false">
                <v:path arrowok="t"/>
                <v:fill type="solid"/>
              </v:shape>
              <v:shape style="position:absolute;left:4401;top:9191;width:46;height:18" coordorigin="4401,9191" coordsize="46,18" path="m4447,9205l4445,9205,4445,9208,4447,9208,4447,9205xe" filled="true" fillcolor="#000000" stroked="false">
                <v:path arrowok="t"/>
                <v:fill type="solid"/>
              </v:shape>
              <v:shape style="position:absolute;left:4401;top:9191;width:46;height:18" coordorigin="4401,9191" coordsize="46,18" path="m4447,9194l4444,9194,4444,9207,4445,9207,4445,9205,4447,9205,4447,9194xe" filled="true" fillcolor="#000000" stroked="false">
                <v:path arrowok="t"/>
                <v:fill type="solid"/>
              </v:shape>
            </v:group>
            <v:group style="position:absolute;left:4779;top:9981;width:40;height:2" coordorigin="4779,9981" coordsize="40,2">
              <v:shape style="position:absolute;left:4779;top:9981;width:40;height:2" coordorigin="4779,9981" coordsize="40,0" path="m4779,9981l4819,9981e" filled="false" stroked="true" strokeweight=".711pt" strokecolor="#e6e7e8">
                <v:path arrowok="t"/>
              </v:shape>
            </v:group>
            <v:group style="position:absolute;left:4778;top:9972;width:43;height:18" coordorigin="4778,9972" coordsize="43,18">
              <v:shape style="position:absolute;left:4778;top:9972;width:43;height:18" coordorigin="4778,9972" coordsize="43,18" path="m4821,9972l4778,9972,4778,9989,4821,9989,4821,9988,4779,9988,4779,9986,4781,9986,4781,9975,4821,9975,4821,9972xe" filled="true" fillcolor="#000000" stroked="false">
                <v:path arrowok="t"/>
                <v:fill type="solid"/>
              </v:shape>
              <v:shape style="position:absolute;left:4778;top:9972;width:43;height:18" coordorigin="4778,9972" coordsize="43,18" path="m4781,9986l4779,9986,4779,9988,4781,9988,4781,9986xe" filled="true" fillcolor="#000000" stroked="false">
                <v:path arrowok="t"/>
                <v:fill type="solid"/>
              </v:shape>
              <v:shape style="position:absolute;left:4778;top:9972;width:43;height:18" coordorigin="4778,9972" coordsize="43,18" path="m4821,9975l4818,9975,4818,9986,4781,9986,4781,9988,4821,9988,4821,9975xe" filled="true" fillcolor="#000000" stroked="false">
                <v:path arrowok="t"/>
                <v:fill type="solid"/>
              </v:shape>
            </v:group>
            <v:group style="position:absolute;left:4779;top:10049;width:40;height:2" coordorigin="4779,10049" coordsize="40,2">
              <v:shape style="position:absolute;left:4779;top:10049;width:40;height:2" coordorigin="4779,10049" coordsize="40,0" path="m4779,10049l4819,10049e" filled="false" stroked="true" strokeweight=".843pt" strokecolor="#e6e7e8">
                <v:path arrowok="t"/>
              </v:shape>
            </v:group>
            <v:group style="position:absolute;left:4778;top:10039;width:43;height:20" coordorigin="4778,10039" coordsize="43,20">
              <v:shape style="position:absolute;left:4778;top:10039;width:43;height:20" coordorigin="4778,10039" coordsize="43,20" path="m4821,10039l4778,10039,4778,10059,4821,10059,4821,10057,4779,10057,4779,10056,4781,10056,4781,10042,4821,10042,4821,10039xe" filled="true" fillcolor="#000000" stroked="false">
                <v:path arrowok="t"/>
                <v:fill type="solid"/>
              </v:shape>
              <v:shape style="position:absolute;left:4778;top:10039;width:43;height:20" coordorigin="4778,10039" coordsize="43,20" path="m4781,10056l4779,10056,4779,10057,4781,10057,4781,10056xe" filled="true" fillcolor="#000000" stroked="false">
                <v:path arrowok="t"/>
                <v:fill type="solid"/>
              </v:shape>
              <v:shape style="position:absolute;left:4778;top:10039;width:43;height:20" coordorigin="4778,10039" coordsize="43,20" path="m4821,10042l4818,10042,4818,10056,4781,10056,4781,10057,4821,10057,4821,10042xe" filled="true" fillcolor="#000000" stroked="false">
                <v:path arrowok="t"/>
                <v:fill type="solid"/>
              </v:shape>
            </v:group>
            <v:group style="position:absolute;left:4606;top:9981;width:41;height:2" coordorigin="4606,9981" coordsize="41,2">
              <v:shape style="position:absolute;left:4606;top:9981;width:41;height:2" coordorigin="4606,9981" coordsize="41,0" path="m4606,9981l4646,9981e" filled="false" stroked="true" strokeweight=".711pt" strokecolor="#e6e7e8">
                <v:path arrowok="t"/>
              </v:shape>
            </v:group>
            <v:group style="position:absolute;left:4604;top:9972;width:43;height:18" coordorigin="4604,9972" coordsize="43,18">
              <v:shape style="position:absolute;left:4604;top:9972;width:43;height:18" coordorigin="4604,9972" coordsize="43,18" path="m4647,9972l4604,9972,4604,9989,4646,9989,4646,9988,4644,9988,4644,9986,4607,9986,4607,9975,4647,9975,4647,9972xe" filled="true" fillcolor="#000000" stroked="false">
                <v:path arrowok="t"/>
                <v:fill type="solid"/>
              </v:shape>
              <v:shape style="position:absolute;left:4604;top:9972;width:43;height:18" coordorigin="4604,9972" coordsize="43,18" path="m4647,9986l4646,9986,4646,9989,4647,9989,4647,9986xe" filled="true" fillcolor="#000000" stroked="false">
                <v:path arrowok="t"/>
                <v:fill type="solid"/>
              </v:shape>
              <v:shape style="position:absolute;left:4604;top:9972;width:43;height:18" coordorigin="4604,9972" coordsize="43,18" path="m4647,9975l4644,9975,4644,9988,4646,9988,4646,9986,4647,9986,4647,9975xe" filled="true" fillcolor="#000000" stroked="false">
                <v:path arrowok="t"/>
                <v:fill type="solid"/>
              </v:shape>
            </v:group>
            <v:group style="position:absolute;left:4606;top:10049;width:41;height:2" coordorigin="4606,10049" coordsize="41,2">
              <v:shape style="position:absolute;left:4606;top:10049;width:41;height:2" coordorigin="4606,10049" coordsize="41,0" path="m4606,10049l4646,10049e" filled="false" stroked="true" strokeweight=".843pt" strokecolor="#e6e7e8">
                <v:path arrowok="t"/>
              </v:shape>
            </v:group>
            <v:group style="position:absolute;left:4604;top:10039;width:43;height:20" coordorigin="4604,10039" coordsize="43,20">
              <v:shape style="position:absolute;left:4604;top:10039;width:43;height:20" coordorigin="4604,10039" coordsize="43,20" path="m4647,10039l4604,10039,4604,10059,4646,10059,4646,10057,4644,10057,4644,10056,4607,10056,4607,10042,4647,10042,4647,10039xe" filled="true" fillcolor="#000000" stroked="false">
                <v:path arrowok="t"/>
                <v:fill type="solid"/>
              </v:shape>
              <v:shape style="position:absolute;left:4604;top:10039;width:43;height:20" coordorigin="4604,10039" coordsize="43,20" path="m4647,10056l4646,10056,4646,10059,4647,10059,4647,10056xe" filled="true" fillcolor="#000000" stroked="false">
                <v:path arrowok="t"/>
                <v:fill type="solid"/>
              </v:shape>
              <v:shape style="position:absolute;left:4604;top:10039;width:43;height:20" coordorigin="4604,10039" coordsize="43,20" path="m4647,10042l4644,10042,4644,10057,4646,10057,4646,10056,4647,10056,4647,10042xe" filled="true" fillcolor="#000000" stroked="false">
                <v:path arrowok="t"/>
                <v:fill type="solid"/>
              </v:shape>
            </v:group>
            <v:group style="position:absolute;left:4618;top:9981;width:2;height:2" coordorigin="4618,9981" coordsize="2,2">
              <v:shape style="position:absolute;left:4618;top:9981;width:2;height:2" coordorigin="4618,9981" coordsize="0,0" path="m4618,9981l4618,9981e" filled="false" stroked="true" strokeweight=".579pt" strokecolor="#e6e7e8">
                <v:path arrowok="t"/>
              </v:shape>
            </v:group>
            <v:group style="position:absolute;left:4617;top:9981;width:4;height:2" coordorigin="4617,9981" coordsize="4,2">
              <v:shape style="position:absolute;left:4617;top:9981;width:4;height:2" coordorigin="4617,9981" coordsize="4,0" path="m4617,9981l4620,9981e" filled="false" stroked="true" strokeweight=".579pt" strokecolor="#000000">
                <v:path arrowok="t"/>
              </v:shape>
            </v:group>
            <v:group style="position:absolute;left:4793;top:9981;width:2;height:2" coordorigin="4793,9981" coordsize="2,2">
              <v:shape style="position:absolute;left:4793;top:9981;width:2;height:2" coordorigin="4793,9981" coordsize="0,0" path="m4793,9981l4793,9981e" filled="false" stroked="true" strokeweight=".579pt" strokecolor="#e6e7e8">
                <v:path arrowok="t"/>
              </v:shape>
            </v:group>
            <v:group style="position:absolute;left:4792;top:9981;width:4;height:2" coordorigin="4792,9981" coordsize="4,2">
              <v:shape style="position:absolute;left:4792;top:9981;width:4;height:2" coordorigin="4792,9981" coordsize="4,0" path="m4792,9981l4795,9981e" filled="false" stroked="true" strokeweight=".579pt" strokecolor="#000000">
                <v:path arrowok="t"/>
              </v:shape>
            </v:group>
            <v:group style="position:absolute;left:4806;top:9981;width:2;height:2" coordorigin="4806,9981" coordsize="2,2">
              <v:shape style="position:absolute;left:4806;top:9981;width:2;height:2" coordorigin="4806,9981" coordsize="0,0" path="m4806,9981l4806,9981e" filled="false" stroked="true" strokeweight=".579pt" strokecolor="#e6e7e8">
                <v:path arrowok="t"/>
              </v:shape>
            </v:group>
            <v:group style="position:absolute;left:4804;top:9981;width:3;height:2" coordorigin="4804,9981" coordsize="3,2">
              <v:shape style="position:absolute;left:4804;top:9981;width:3;height:2" coordorigin="4804,9981" coordsize="3,0" path="m4804,9981l4807,9981e" filled="false" stroked="true" strokeweight=".579pt" strokecolor="#000000">
                <v:path arrowok="t"/>
              </v:shape>
            </v:group>
            <v:group style="position:absolute;left:4806;top:10049;width:2;height:2" coordorigin="4806,10049" coordsize="2,2">
              <v:shape style="position:absolute;left:4806;top:10049;width:2;height:2" coordorigin="4806,10049" coordsize="0,0" path="m4806,10049l4806,10049e" filled="false" stroked="true" strokeweight=".778pt" strokecolor="#e6e7e8">
                <v:path arrowok="t"/>
              </v:shape>
            </v:group>
            <v:group style="position:absolute;left:4804;top:10049;width:4;height:2" coordorigin="4804,10049" coordsize="4,2">
              <v:shape style="position:absolute;left:4804;top:10049;width:4;height:2" coordorigin="4804,10049" coordsize="4,0" path="m4804,10049l4808,10049e" filled="false" stroked="true" strokeweight=".778pt" strokecolor="#000000">
                <v:path arrowok="t"/>
              </v:shape>
            </v:group>
            <v:group style="position:absolute;left:4792;top:10049;width:2;height:2" coordorigin="4792,10049" coordsize="2,2">
              <v:shape style="position:absolute;left:4792;top:10049;width:2;height:2" coordorigin="4792,10049" coordsize="0,0" path="m4792,10049l4792,10049e" filled="false" stroked="true" strokeweight=".778pt" strokecolor="#e6e7e8">
                <v:path arrowok="t"/>
              </v:shape>
            </v:group>
            <v:group style="position:absolute;left:4630;top:9981;width:2;height:2" coordorigin="4630,9981" coordsize="2,2">
              <v:shape style="position:absolute;left:4630;top:9981;width:2;height:2" coordorigin="4630,9981" coordsize="0,0" path="m4630,9981l4630,9981e" filled="false" stroked="true" strokeweight=".579pt" strokecolor="#e6e7e8">
                <v:path arrowok="t"/>
              </v:shape>
            </v:group>
            <v:group style="position:absolute;left:4629;top:9981;width:4;height:2" coordorigin="4629,9981" coordsize="4,2">
              <v:shape style="position:absolute;left:4629;top:9981;width:4;height:2" coordorigin="4629,9981" coordsize="4,0" path="m4629,9981l4632,9981e" filled="false" stroked="true" strokeweight=".579pt" strokecolor="#000000">
                <v:path arrowok="t"/>
              </v:shape>
            </v:group>
            <v:group style="position:absolute;left:4618;top:10049;width:2;height:2" coordorigin="4618,10049" coordsize="2,2">
              <v:shape style="position:absolute;left:4618;top:10049;width:2;height:2" coordorigin="4618,10049" coordsize="0,0" path="m4618,10049l4618,10049e" filled="false" stroked="true" strokeweight=".734pt" strokecolor="#e6e7e8">
                <v:path arrowok="t"/>
              </v:shape>
            </v:group>
            <v:group style="position:absolute;left:4617;top:10049;width:4;height:2" coordorigin="4617,10049" coordsize="4,2">
              <v:shape style="position:absolute;left:4617;top:10049;width:4;height:2" coordorigin="4617,10049" coordsize="4,0" path="m4617,10049l4620,10049e" filled="false" stroked="true" strokeweight=".735pt" strokecolor="#000000">
                <v:path arrowok="t"/>
              </v:shape>
            </v:group>
            <v:group style="position:absolute;left:4630;top:10049;width:2;height:2" coordorigin="4630,10049" coordsize="2,2">
              <v:shape style="position:absolute;left:4630;top:10049;width:2;height:2" coordorigin="4630,10049" coordsize="0,0" path="m4630,10049l4630,10049e" filled="false" stroked="true" strokeweight=".734pt" strokecolor="#e6e7e8">
                <v:path arrowok="t"/>
              </v:shape>
            </v:group>
            <v:group style="position:absolute;left:4629;top:10049;width:4;height:2" coordorigin="4629,10049" coordsize="4,2">
              <v:shape style="position:absolute;left:4629;top:10049;width:4;height:2" coordorigin="4629,10049" coordsize="4,0" path="m4629,10049l4632,10049e" filled="false" stroked="true" strokeweight=".735pt" strokecolor="#000000">
                <v:path arrowok="t"/>
              </v:shape>
            </v:group>
            <v:group style="position:absolute;left:4333;top:8626;width:30;height:2" coordorigin="4333,8626" coordsize="30,2">
              <v:shape style="position:absolute;left:4333;top:8626;width:30;height:2" coordorigin="4333,8626" coordsize="30,0" path="m4333,8626l4363,8626,4333,8626xe" filled="true" fillcolor="#e6e7e8" stroked="false">
                <v:path arrowok="t"/>
                <v:fill type="solid"/>
              </v:shape>
            </v:group>
            <v:group style="position:absolute;left:4333;top:8625;width:30;height:3" coordorigin="4333,8625" coordsize="30,3">
              <v:shape style="position:absolute;left:4333;top:8625;width:30;height:3" coordorigin="4333,8625" coordsize="30,3" path="m4333,8628l4363,8628,4363,8625,4333,8625,4333,8628xe" filled="true" fillcolor="#000000" stroked="false">
                <v:path arrowok="t"/>
                <v:fill type="solid"/>
              </v:shape>
            </v:group>
            <v:group style="position:absolute;left:4434;top:9125;width:550;height:218" coordorigin="4434,9125" coordsize="550,218">
              <v:shape style="position:absolute;left:4434;top:9125;width:550;height:218" coordorigin="4434,9125" coordsize="550,218" path="m4434,9343l4984,9343,4984,9125,4434,9125,4434,9343xe" filled="true" fillcolor="#73ccd3" stroked="false">
                <v:path arrowok="t"/>
                <v:fill type="solid"/>
              </v:shape>
            </v:group>
            <v:group style="position:absolute;left:4434;top:8851;width:732;height:274" coordorigin="4434,8851" coordsize="732,274">
              <v:shape style="position:absolute;left:4434;top:8851;width:732;height:274" coordorigin="4434,8851" coordsize="732,274" path="m4434,9125l5166,9125,5166,8851,4434,8851,4434,9125xe" filled="true" fillcolor="#73ccd3" stroked="false">
                <v:path arrowok="t"/>
                <v:fill type="solid"/>
              </v:shape>
            </v:group>
            <v:group style="position:absolute;left:4434;top:8645;width:549;height:206" coordorigin="4434,8645" coordsize="549,206">
              <v:shape style="position:absolute;left:4434;top:8645;width:549;height:206" coordorigin="4434,8645" coordsize="549,206" path="m4434,8851l4983,8851,4983,8645,4434,8645,4434,8851xe" filled="true" fillcolor="#73ccd3" stroked="false">
                <v:path arrowok="t"/>
                <v:fill type="solid"/>
              </v:shape>
            </v:group>
            <v:group style="position:absolute;left:4433;top:9343;width:553;height:2" coordorigin="4433,9343" coordsize="553,2">
              <v:shape style="position:absolute;left:4433;top:9343;width:553;height:2" coordorigin="4433,9343" coordsize="553,0" path="m4433,9343l4985,9343e" filled="false" stroked="true" strokeweight=".2pt" strokecolor="#000000">
                <v:path arrowok="t"/>
              </v:shape>
            </v:group>
            <v:group style="position:absolute;left:4434;top:8643;width:2;height:698" coordorigin="4434,8643" coordsize="2,698">
              <v:shape style="position:absolute;left:4434;top:8643;width:2;height:698" coordorigin="4434,8643" coordsize="0,698" path="m4434,8643l4434,9341e" filled="false" stroked="true" strokeweight=".149pt" strokecolor="#000000">
                <v:path arrowok="t"/>
              </v:shape>
            </v:group>
            <v:group style="position:absolute;left:4984;top:9125;width:2;height:216" coordorigin="4984,9125" coordsize="2,216">
              <v:shape style="position:absolute;left:4984;top:9125;width:2;height:216" coordorigin="4984,9125" coordsize="0,216" path="m4984,9125l4984,9341e" filled="false" stroked="true" strokeweight=".15pt" strokecolor="#000000">
                <v:path arrowok="t"/>
              </v:shape>
            </v:group>
            <v:group style="position:absolute;left:4982;top:9124;width:186;height:2" coordorigin="4982,9124" coordsize="186,2">
              <v:shape style="position:absolute;left:4982;top:9124;width:186;height:2" coordorigin="4982,9124" coordsize="186,0" path="m4982,9124l5168,9124e" filled="false" stroked="true" strokeweight=".1pt" strokecolor="#000000">
                <v:path arrowok="t"/>
              </v:shape>
            </v:group>
            <v:group style="position:absolute;left:5166;top:8853;width:2;height:270" coordorigin="5166,8853" coordsize="2,270">
              <v:shape style="position:absolute;left:5166;top:8853;width:2;height:270" coordorigin="5166,8853" coordsize="0,270" path="m5166,8853l5166,9123e" filled="false" stroked="true" strokeweight=".151pt" strokecolor="#000000">
                <v:path arrowok="t"/>
              </v:shape>
            </v:group>
            <v:group style="position:absolute;left:4981;top:8852;width:187;height:2" coordorigin="4981,8852" coordsize="187,2">
              <v:shape style="position:absolute;left:4981;top:8852;width:187;height:2" coordorigin="4981,8852" coordsize="187,0" path="m4981,8852l5168,8852e" filled="false" stroked="true" strokeweight=".1pt" strokecolor="#000000">
                <v:path arrowok="t"/>
              </v:shape>
            </v:group>
            <v:group style="position:absolute;left:4983;top:8647;width:2;height:204" coordorigin="4983,8647" coordsize="2,204">
              <v:shape style="position:absolute;left:4983;top:8647;width:2;height:204" coordorigin="4983,8647" coordsize="0,204" path="m4983,8647l4983,8851e" filled="false" stroked="true" strokeweight=".152pt" strokecolor="#000000">
                <v:path arrowok="t"/>
              </v:shape>
            </v:group>
            <v:group style="position:absolute;left:4436;top:8646;width:549;height:2" coordorigin="4436,8646" coordsize="549,2">
              <v:shape style="position:absolute;left:4436;top:8646;width:549;height:2" coordorigin="4436,8646" coordsize="549,0" path="m4436,8646l4984,8646e" filled="false" stroked="true" strokeweight=".1pt" strokecolor="#000000">
                <v:path arrowok="t"/>
              </v:shape>
            </v:group>
            <v:group style="position:absolute;left:4434;top:8644;width:551;height:2" coordorigin="4434,8644" coordsize="551,2">
              <v:shape style="position:absolute;left:4434;top:8644;width:551;height:2" coordorigin="4434,8644" coordsize="551,0" path="m4434,8644l4984,8644e" filled="false" stroked="true" strokeweight=".1pt" strokecolor="#000000">
                <v:path arrowok="t"/>
              </v:shape>
            </v:group>
            <v:group style="position:absolute;left:4254;top:9378;width:732;height:564" coordorigin="4254,9378" coordsize="732,564">
              <v:shape style="position:absolute;left:4254;top:9378;width:732;height:564" coordorigin="4254,9378" coordsize="732,564" path="m4985,9378l4439,9378,4439,9475,4519,9615,4452,9665,4254,9665,4254,9942,4550,9942,4821,9752,4985,9475,4985,9378xe" filled="true" fillcolor="#7a91b2" stroked="false">
                <v:path arrowok="t"/>
                <v:fill type="solid"/>
              </v:shape>
            </v:group>
            <v:group style="position:absolute;left:4252;top:9377;width:735;height:567" coordorigin="4252,9377" coordsize="735,567">
              <v:shape style="position:absolute;left:4252;top:9377;width:735;height:567" coordorigin="4252,9377" coordsize="735,567" path="m4439,9377l4437,9377,4437,9475,4517,9615,4452,9663,4252,9663,4252,9944,4550,9944,4554,9941,4255,9941,4255,9666,4453,9666,4521,9615,4440,9474,4440,9380,4439,9380,4439,9377xe" filled="true" fillcolor="#000000" stroked="false">
                <v:path arrowok="t"/>
                <v:fill type="solid"/>
              </v:shape>
              <v:shape style="position:absolute;left:4252;top:9377;width:735;height:567" coordorigin="4252,9377" coordsize="735,567" path="m4987,9378l4440,9378,4440,9380,4984,9380,4984,9474,4820,9751,4549,9941,4554,9941,4822,9753,4987,9475,4987,9378xe" filled="true" fillcolor="#000000" stroked="false">
                <v:path arrowok="t"/>
                <v:fill type="solid"/>
              </v:shape>
              <v:shape style="position:absolute;left:4252;top:9377;width:735;height:567" coordorigin="4252,9377" coordsize="735,567" path="m4987,9377l4439,9377,4439,9380,4440,9380,4440,9378,4987,9378,4987,9377xe" filled="true" fillcolor="#000000" stroked="false">
                <v:path arrowok="t"/>
                <v:fill type="solid"/>
              </v:shape>
            </v:group>
            <v:group style="position:absolute;left:4512;top:8654;width:43;height:2" coordorigin="4512,8654" coordsize="43,2">
              <v:shape style="position:absolute;left:4512;top:8654;width:43;height:2" coordorigin="4512,8654" coordsize="43,0" path="m4512,8654l4554,8654e" filled="false" stroked="true" strokeweight=".602pt" strokecolor="#e6e7e8">
                <v:path arrowok="t"/>
              </v:shape>
            </v:group>
            <v:group style="position:absolute;left:4510;top:8646;width:46;height:16" coordorigin="4510,8646" coordsize="46,16">
              <v:shape style="position:absolute;left:4510;top:8646;width:46;height:16" coordorigin="4510,8646" coordsize="46,16" path="m4556,8646l4510,8646,4510,8661,4554,8661,4526,8661,4526,8658,4513,8658,4513,8649,4526,8649,4526,8647,4556,8647,4556,8646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56,8658l4554,8658,4554,8661,4556,8661,4556,8658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43,8647l4526,8647,4526,8661,4542,8661,4542,8660,4540,8660,4540,8658,4529,8658,4529,8650,4543,8650,4543,8647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43,8658l4542,8658,4542,8661,4543,8661,4543,8658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53,8658l4543,8658,4543,8661,4554,8661,4554,8660,4553,8660,4553,8658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56,8647l4543,8647,4543,8649,4553,8649,4553,8660,4554,8660,4554,8658,4556,8658,4556,8647xe" filled="true" fillcolor="#000000" stroked="false">
                <v:path arrowok="t"/>
                <v:fill type="solid"/>
              </v:shape>
              <v:shape style="position:absolute;left:4510;top:8646;width:46;height:16" coordorigin="4510,8646" coordsize="46,16" path="m4543,8650l4540,8650,4540,8660,4542,8660,4542,8658,4543,8658,4543,8650xe" filled="true" fillcolor="#000000" stroked="false">
                <v:path arrowok="t"/>
                <v:fill type="solid"/>
              </v:shape>
            </v:group>
            <v:group style="position:absolute;left:4439;top:8667;width:231;height:2" coordorigin="4439,8667" coordsize="231,2">
              <v:shape style="position:absolute;left:4439;top:8667;width:231;height:2" coordorigin="4439,8667" coordsize="231,0" path="m4439,8667l4669,8667e" filled="false" stroked="true" strokeweight=".601pt" strokecolor="#e6e7e8">
                <v:path arrowok="t"/>
              </v:shape>
            </v:group>
            <v:group style="position:absolute;left:4437;top:8660;width:234;height:27" coordorigin="4437,8660" coordsize="234,27">
              <v:shape style="position:absolute;left:4437;top:8660;width:234;height:27" coordorigin="4437,8660" coordsize="234,27" path="m4564,8672l4507,8672,4507,8687,4563,8687,4563,8685,4561,8685,4561,8684,4510,8684,4510,8675,4564,8675,4564,8672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564,8684l4563,8684,4563,8687,4564,8687,4564,8684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564,8675l4561,8675,4561,8685,4563,8685,4563,8684,4564,8684,4564,8675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670,8660l4437,8660,4437,8675,4507,8675,4507,8672,4440,8672,4440,8663,4670,8663,4670,8660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667,8672l4564,8672,4564,8675,4669,8675,4669,8673,4667,8673,4667,8672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670,8672l4669,8672,4669,8675,4670,8675,4670,8672xe" filled="true" fillcolor="#000000" stroked="false">
                <v:path arrowok="t"/>
                <v:fill type="solid"/>
              </v:shape>
              <v:shape style="position:absolute;left:4437;top:8660;width:234;height:27" coordorigin="4437,8660" coordsize="234,27" path="m4670,8663l4667,8663,4667,8673,4669,8673,4669,8672,4670,8672,4670,8663xe" filled="true" fillcolor="#000000" stroked="false">
                <v:path arrowok="t"/>
                <v:fill type="solid"/>
              </v:shape>
            </v:group>
            <v:group style="position:absolute;left:4491;top:8685;width:94;height:694" coordorigin="4491,8685" coordsize="94,694">
              <v:shape style="position:absolute;left:4491;top:8685;width:94;height:694" coordorigin="4491,8685" coordsize="94,694" path="m4563,8685l4508,8685,4491,9379,4584,9379,4563,8685xe" filled="true" fillcolor="#7a91b2" stroked="false">
                <v:path arrowok="t"/>
                <v:fill type="solid"/>
              </v:shape>
            </v:group>
            <v:group style="position:absolute;left:4489;top:8684;width:97;height:697" coordorigin="4489,8684" coordsize="97,697">
              <v:shape style="position:absolute;left:4489;top:8684;width:97;height:697" coordorigin="4489,8684" coordsize="97,697" path="m4489,9379l4489,9380,4585,9380,4585,9379,4492,9379,4489,9379xe" filled="true" fillcolor="#000000" stroked="false">
                <v:path arrowok="t"/>
                <v:fill type="solid"/>
              </v:shape>
              <v:shape style="position:absolute;left:4489;top:8684;width:97;height:697" coordorigin="4489,8684" coordsize="97,697" path="m4492,9377l4491,9377,4491,9379,4492,9379,4492,9377xe" filled="true" fillcolor="#000000" stroked="false">
                <v:path arrowok="t"/>
                <v:fill type="solid"/>
              </v:shape>
              <v:shape style="position:absolute;left:4489;top:8684;width:97;height:697" coordorigin="4489,8684" coordsize="97,697" path="m4564,8687l4561,8687,4582,9377,4492,9377,4492,9379,4585,9379,4564,8687xe" filled="true" fillcolor="#000000" stroked="false">
                <v:path arrowok="t"/>
                <v:fill type="solid"/>
              </v:shape>
              <v:shape style="position:absolute;left:4489;top:8684;width:97;height:697" coordorigin="4489,8684" coordsize="97,697" path="m4564,8684l4507,8684,4489,9379,4491,9379,4491,9377,4492,9377,4510,8687,4564,8687,4564,8684xe" filled="true" fillcolor="#000000" stroked="false">
                <v:path arrowok="t"/>
                <v:fill type="solid"/>
              </v:shape>
            </v:group>
            <v:group style="position:absolute;left:4861;top:8654;width:43;height:2" coordorigin="4861,8654" coordsize="43,2">
              <v:shape style="position:absolute;left:4861;top:8654;width:43;height:2" coordorigin="4861,8654" coordsize="43,0" path="m4861,8654l4903,8654e" filled="false" stroked="true" strokeweight=".602pt" strokecolor="#e6e7e8">
                <v:path arrowok="t"/>
              </v:shape>
            </v:group>
            <v:group style="position:absolute;left:4859;top:8646;width:46;height:16" coordorigin="4859,8646" coordsize="46,16">
              <v:shape style="position:absolute;left:4859;top:8646;width:46;height:16" coordorigin="4859,8646" coordsize="46,16" path="m4905,8646l4859,8646,4859,8661,4903,8661,4875,8661,4875,8658,4862,8658,4862,8649,4875,8649,4875,8647,4905,8647,4905,8646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905,8658l4903,8658,4903,8661,4905,8661,4905,8658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893,8647l4875,8647,4875,8661,4891,8661,4891,8660,4890,8660,4890,8658,4878,8658,4878,8650,4893,8650,4893,8647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893,8658l4891,8658,4891,8661,4893,8661,4893,8658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902,8658l4893,8658,4893,8661,4903,8661,4903,8660,4902,8660,4902,8658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905,8647l4893,8647,4893,8649,4902,8649,4902,8660,4903,8660,4903,8658,4905,8658,4905,8647xe" filled="true" fillcolor="#000000" stroked="false">
                <v:path arrowok="t"/>
                <v:fill type="solid"/>
              </v:shape>
              <v:shape style="position:absolute;left:4859;top:8646;width:46;height:16" coordorigin="4859,8646" coordsize="46,16" path="m4893,8650l4890,8650,4890,8660,4891,8660,4891,8658,4893,8658,4893,8650xe" filled="true" fillcolor="#000000" stroked="false">
                <v:path arrowok="t"/>
                <v:fill type="solid"/>
              </v:shape>
            </v:group>
            <v:group style="position:absolute;left:4788;top:8667;width:231;height:2" coordorigin="4788,8667" coordsize="231,2">
              <v:shape style="position:absolute;left:4788;top:8667;width:231;height:2" coordorigin="4788,8667" coordsize="231,0" path="m4788,8667l5018,8667e" filled="false" stroked="true" strokeweight=".601pt" strokecolor="#e6e7e8">
                <v:path arrowok="t"/>
              </v:shape>
            </v:group>
            <v:group style="position:absolute;left:4786;top:8660;width:234;height:27" coordorigin="4786,8660" coordsize="234,27">
              <v:shape style="position:absolute;left:4786;top:8660;width:234;height:27" coordorigin="4786,8660" coordsize="234,27" path="m4913,8672l4856,8672,4856,8687,4912,8687,4912,8685,4910,8685,4910,8684,4859,8684,4859,8675,4913,8675,4913,8672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4913,8684l4912,8684,4912,8687,4913,8687,4913,8684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4913,8675l4910,8675,4910,8685,4912,8685,4912,8684,4913,8684,4913,8675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5019,8660l4786,8660,4786,8675,4856,8675,4856,8672,4789,8672,4789,8663,5019,8663,5019,8660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5016,8672l4913,8672,4913,8675,5018,8675,5018,8673,5016,8673,5016,8672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5019,8672l5018,8672,5018,8675,5019,8675,5019,8672xe" filled="true" fillcolor="#000000" stroked="false">
                <v:path arrowok="t"/>
                <v:fill type="solid"/>
              </v:shape>
              <v:shape style="position:absolute;left:4786;top:8660;width:234;height:27" coordorigin="4786,8660" coordsize="234,27" path="m5019,8663l5016,8663,5016,8673,5018,8673,5018,8672,5019,8672,5019,8663xe" filled="true" fillcolor="#000000" stroked="false">
                <v:path arrowok="t"/>
                <v:fill type="solid"/>
              </v:shape>
            </v:group>
            <v:group style="position:absolute;left:4840;top:8685;width:93;height:694" coordorigin="4840,8685" coordsize="93,694">
              <v:shape style="position:absolute;left:4840;top:8685;width:93;height:694" coordorigin="4840,8685" coordsize="93,694" path="m4912,8685l4857,8685,4840,9379,4933,9379,4912,8685xe" filled="true" fillcolor="#72678f" stroked="false">
                <v:path arrowok="t"/>
                <v:fill type="solid"/>
              </v:shape>
            </v:group>
            <v:group style="position:absolute;left:4485;top:8684;width:449;height:697" coordorigin="4485,8684" coordsize="449,697">
              <v:shape style="position:absolute;left:4485;top:8684;width:449;height:697" coordorigin="4485,8684" coordsize="449,697" path="m4525,8772l4522,8772,4524,8772,4522,8772,4520,8797,4523,8797,4525,8772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522,8772l4524,8772,4522,8772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521,8754l4517,8754,4519,8758,4522,8767,4522,8772,4525,8772,4525,8767,4522,8757,4521,8754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485,8752l4485,8755,4521,8754,4519,8752,4485,8752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838,9379l4838,9380,4934,9380,4934,9379,4841,9379,4838,9379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841,9377l4840,9377,4840,9379,4841,9379,4841,9377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913,8687l4910,8687,4931,9377,4841,9377,4841,9379,4934,9379,4913,8687xe" filled="true" fillcolor="#000000" stroked="false">
                <v:path arrowok="t"/>
                <v:fill type="solid"/>
              </v:shape>
              <v:shape style="position:absolute;left:4485;top:8684;width:449;height:697" coordorigin="4485,8684" coordsize="449,697" path="m4913,8684l4856,8684,4838,9379,4840,9379,4840,9377,4841,9377,4859,8687,4913,8687,4913,8684xe" filled="true" fillcolor="#000000" stroked="false">
                <v:path arrowok="t"/>
                <v:fill type="solid"/>
              </v:shape>
            </v:group>
            <v:group style="position:absolute;left:4475;top:8740;width:15;height:26" coordorigin="4475,8740" coordsize="15,26">
              <v:shape style="position:absolute;left:4475;top:8740;width:15;height:26" coordorigin="4475,8740" coordsize="15,26" path="m4490,8740l4486,8745,4480,8750,4475,8753,4480,8756,4486,8761,4490,8766,4487,8753,4490,8740xe" filled="true" fillcolor="#000000" stroked="false">
                <v:path arrowok="t"/>
                <v:fill type="solid"/>
              </v:shape>
            </v:group>
            <v:group style="position:absolute;left:4472;top:8740;width:49;height:184" coordorigin="4472,8740" coordsize="49,184">
              <v:shape style="position:absolute;left:4472;top:8740;width:49;height:184" coordorigin="4472,8740" coordsize="49,184" path="m4520,8897l4517,8897,4519,8897,4517,8897,4516,8922,4519,8923,4520,8897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517,8897l4519,8897,4517,8897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516,8880l4512,8880,4514,8884,4517,8893,4517,8897,4520,8897,4520,8892,4517,8883,4516,8880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81,8877l4481,8880,4516,8880,4514,8877,4481,8877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90,8740l4488,8740,4490,8740,4491,8741,4487,8747,4487,8747,4485,8753,4487,8759,4487,8760,4491,8765,4490,8766,4488,8766,4489,8767,4491,8765,4488,8753,4491,8741,4490,8740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74,8752l4472,8753,4479,8757,4485,8762,4488,8766,4487,8759,4481,8755,4480,8754,4476,8754,4474,8752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87,8759l4488,8766,4490,8766,4491,8765,4487,8760,4487,8759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76,8752l4475,8753,4476,8754,4478,8753,4476,8752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78,8753l4476,8754,4480,8754,4478,8753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89,8740l4485,8744,4479,8749,4474,8752,4475,8753,4476,8752,4480,8752,4481,8751,4487,8747,4488,8740,4490,8740,4489,8740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80,8752l4476,8752,4478,8753,4480,8752xe" filled="true" fillcolor="#000000" stroked="false">
                <v:path arrowok="t"/>
                <v:fill type="solid"/>
              </v:shape>
              <v:shape style="position:absolute;left:4472;top:8740;width:49;height:184" coordorigin="4472,8740" coordsize="49,184" path="m4488,8740l4487,8747,4487,8747,4491,8741,4490,8740,4488,8740xe" filled="true" fillcolor="#000000" stroked="false">
                <v:path arrowok="t"/>
                <v:fill type="solid"/>
              </v:shape>
            </v:group>
            <v:group style="position:absolute;left:4470;top:8866;width:15;height:26" coordorigin="4470,8866" coordsize="15,26">
              <v:shape style="position:absolute;left:4470;top:8866;width:15;height:26" coordorigin="4470,8866" coordsize="15,26" path="m4485,8866l4481,8871,4475,8876,4470,8879,4475,8881,4481,8886,4485,8891,4482,8879,4485,8866xe" filled="true" fillcolor="#000000" stroked="false">
                <v:path arrowok="t"/>
                <v:fill type="solid"/>
              </v:shape>
            </v:group>
            <v:group style="position:absolute;left:4467;top:8865;width:51;height:186" coordorigin="4467,8865" coordsize="51,186">
              <v:shape style="position:absolute;left:4467;top:8865;width:51;height:186" coordorigin="4467,8865" coordsize="51,186" path="m4518,9025l4515,9025,4516,9025,4515,9025,4513,9051,4516,9051,4518,902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515,9025l4516,9025,4515,902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513,9008l4509,9008,4512,9012,4515,9021,4515,9025,4518,9025,4518,9020,4515,9011,4513,9008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78,9005l4478,9008,4513,9008,4512,9005,4478,900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85,8865l4484,8865,4485,8866,4486,8867,4482,8872,4482,8872,4480,8879,4482,8885,4482,8885,4486,8890,4485,8891,4484,8892,4484,8892,4486,8891,4484,8879,4486,8866,4485,886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69,8877l4467,8879,4474,8883,4480,8887,4483,8892,4482,8885,4476,8880,4475,8880,4471,8880,4469,8877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82,8885l4484,8892,4485,8891,4486,8890,4482,8885,4482,888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71,8877l4470,8879,4471,8880,4473,8879,4471,8877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73,8879l4471,8880,4475,8880,4473,8879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84,8865l4480,8870,4474,8874,4469,8877,4470,8879,4471,8877,4475,8877,4476,8877,4482,8872,4484,8865,4485,8865,4484,8865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75,8877l4471,8877,4473,8879,4475,8877xe" filled="true" fillcolor="#000000" stroked="false">
                <v:path arrowok="t"/>
                <v:fill type="solid"/>
              </v:shape>
              <v:shape style="position:absolute;left:4467;top:8865;width:51;height:186" coordorigin="4467,8865" coordsize="51,186" path="m4484,8865l4482,8872,4482,8872,4486,8867,4485,8866,4484,8865xe" filled="true" fillcolor="#000000" stroked="false">
                <v:path arrowok="t"/>
                <v:fill type="solid"/>
              </v:shape>
            </v:group>
            <v:group style="position:absolute;left:4468;top:8994;width:15;height:26" coordorigin="4468,8994" coordsize="15,26">
              <v:shape style="position:absolute;left:4468;top:8994;width:15;height:26" coordorigin="4468,8994" coordsize="15,26" path="m4482,8994l4479,8999,4472,9004,4468,9007,4472,9009,4479,9014,4482,9019,4479,9007,4482,8994xe" filled="true" fillcolor="#000000" stroked="false">
                <v:path arrowok="t"/>
                <v:fill type="solid"/>
              </v:shape>
            </v:group>
            <v:group style="position:absolute;left:4465;top:8993;width:49;height:189" coordorigin="4465,8993" coordsize="49,189">
              <v:shape style="position:absolute;left:4465;top:8993;width:49;height:189" coordorigin="4465,8993" coordsize="49,189" path="m4513,9156l4510,9156,4511,9156,4510,9156,4508,9181,4511,9182,4513,9156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510,9156l4511,9156,4510,9156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508,9139l4504,9139,4507,9143,4509,9152,4510,9156,4513,9156,4512,9151,4509,9142,4508,9139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73,9136l4473,9139,4508,9139,4507,9136,4473,9136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82,8994l4481,8994,4482,8994,4484,8995,4480,9000,4479,9000,4478,9007,4479,9013,4480,9013,4484,9018,4482,9019,4481,9020,4481,9020,4484,9019,4481,9007,4484,8994,4482,8994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67,9005l4465,9007,4472,9011,4478,9015,4481,9020,4479,9013,4473,9008,4473,9008,4468,9008,4467,9005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79,9013l4481,9020,4482,9019,4484,9018,4480,9013,4479,9013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68,9005l4468,9007,4468,9008,4471,9007,4468,9005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71,9007l4468,9008,4473,9008,4471,9007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81,8993l4478,8998,4472,9003,4467,9005,4468,9007,4468,9005,4473,9005,4473,9005,4479,9000,4481,8994,4482,8994,4481,8993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73,9005l4468,9005,4471,9007,4473,9005xe" filled="true" fillcolor="#000000" stroked="false">
                <v:path arrowok="t"/>
                <v:fill type="solid"/>
              </v:shape>
              <v:shape style="position:absolute;left:4465;top:8993;width:49;height:189" coordorigin="4465,8993" coordsize="49,189" path="m4481,8994l4479,9000,4480,9000,4484,8995,4482,8994,4481,8994xe" filled="true" fillcolor="#000000" stroked="false">
                <v:path arrowok="t"/>
                <v:fill type="solid"/>
              </v:shape>
            </v:group>
            <v:group style="position:absolute;left:4462;top:9125;width:15;height:26" coordorigin="4462,9125" coordsize="15,26">
              <v:shape style="position:absolute;left:4462;top:9125;width:15;height:26" coordorigin="4462,9125" coordsize="15,26" path="m4477,9125l4473,9130,4467,9135,4462,9137,4467,9140,4473,9145,4477,9150,4474,9137,4477,9125xe" filled="true" fillcolor="#000000" stroked="false">
                <v:path arrowok="t"/>
                <v:fill type="solid"/>
              </v:shape>
            </v:group>
            <v:group style="position:absolute;left:4459;top:8821;width:131;height:331" coordorigin="4459,8821" coordsize="131,331">
              <v:shape style="position:absolute;left:4459;top:8821;width:131;height:331" coordorigin="4459,8821" coordsize="131,331" path="m4590,8821l4556,8821,4553,8827,4550,8836,4550,8841,4552,8867,4555,8866,4553,8841,4552,8841,4553,8841,4553,8837,4556,8828,4558,8824,4590,8824,4590,8821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553,8841l4552,8841,4553,8841,4553,8841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590,8824l4558,8824,4590,8824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77,9124l4476,9124,4477,9125,4478,9126,4474,9131,4474,9131,4473,9137,4474,9144,4474,9144,4478,9149,4477,9150,4476,9150,4476,9151,4479,9150,4476,9137,4479,9125,4477,9124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62,9136l4459,9137,4462,9139,4466,9141,4472,9146,4476,9150,4474,9144,4468,9139,4468,9139,4463,9139,4462,9136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74,9144l4476,9150,4477,9150,4478,9149,4474,9144,4474,9144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63,9136l4462,9137,4463,9139,4465,9137,4463,9136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65,9137l4463,9139,4468,9139,4465,9137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68,9136l4463,9136,4465,9137,4468,9136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76,9124l4472,9129,4466,9133,4462,9136,4462,9137,4463,9136,4468,9136,4468,9136,4474,9131,4476,9124,4477,9124,4476,9124xe" filled="true" fillcolor="#000000" stroked="false">
                <v:path arrowok="t"/>
                <v:fill type="solid"/>
              </v:shape>
              <v:shape style="position:absolute;left:4459;top:8821;width:131;height:331" coordorigin="4459,8821" coordsize="131,331" path="m4476,9124l4474,9131,4474,9131,4478,9126,4477,9125,4476,9124xe" filled="true" fillcolor="#000000" stroked="false">
                <v:path arrowok="t"/>
                <v:fill type="solid"/>
              </v:shape>
            </v:group>
            <v:group style="position:absolute;left:4585;top:8810;width:15;height:26" coordorigin="4585,8810" coordsize="15,26">
              <v:shape style="position:absolute;left:4585;top:8810;width:15;height:26" coordorigin="4585,8810" coordsize="15,26" path="m4585,8810l4588,8822,4585,8835,4589,8830,4595,8825,4600,8822,4595,8820,4589,8815,4585,8810xe" filled="true" fillcolor="#000000" stroked="false">
                <v:path arrowok="t"/>
                <v:fill type="solid"/>
              </v:shape>
            </v:group>
            <v:group style="position:absolute;left:4555;top:8809;width:49;height:184" coordorigin="4555,8809" coordsize="49,184">
              <v:shape style="position:absolute;left:4555;top:8809;width:49;height:184" coordorigin="4555,8809" coordsize="49,184" path="m4595,8946l4561,8946,4558,8952,4557,8957,4555,8962,4555,8967,4557,8992,4560,8992,4558,8967,4556,8967,4558,8966,4558,8962,4561,8953,4563,8949,4595,8949,4595,8946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58,8966l4556,8967,4558,8967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95,8949l4563,8949,4595,8949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87,8809l4584,8810,4587,8822,4584,8835,4587,8836,4587,8836,4585,8835,4584,8834,4588,8829,4589,8829,4590,8822,4588,8816,4588,8816,4584,8811,4585,8810,4587,8809,4587,8809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89,8829l4588,8829,4584,8834,4585,8835,4587,8836,4589,8829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97,8822l4594,8824,4589,8829,4587,8836,4590,8831,4596,8826,4601,8824,4600,8824,4597,8822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600,8821l4597,8822,4600,8824,4600,8822,4600,8821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600,8822l4600,8824,4601,8824,4600,8822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601,8821l4600,8821,4601,8824,4603,8822,4601,8821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87,8809l4588,8816,4594,8821,4597,8822,4600,8821,4601,8821,4596,8818,4590,8814,4587,8809xe" filled="true" fillcolor="#000000" stroked="false">
                <v:path arrowok="t"/>
                <v:fill type="solid"/>
              </v:shape>
              <v:shape style="position:absolute;left:4555;top:8809;width:49;height:184" coordorigin="4555,8809" coordsize="49,184" path="m4587,8809l4585,8810,4584,8811,4588,8816,4588,8816,4587,8809xe" filled="true" fillcolor="#000000" stroked="false">
                <v:path arrowok="t"/>
                <v:fill type="solid"/>
              </v:shape>
            </v:group>
            <v:group style="position:absolute;left:4590;top:8935;width:15;height:26" coordorigin="4590,8935" coordsize="15,26">
              <v:shape style="position:absolute;left:4590;top:8935;width:15;height:26" coordorigin="4590,8935" coordsize="15,26" path="m4590,8935l4593,8948,4590,8961,4594,8956,4600,8951,4605,8948,4600,8945,4594,8940,4590,8935xe" filled="true" fillcolor="#000000" stroked="false">
                <v:path arrowok="t"/>
                <v:fill type="solid"/>
              </v:shape>
            </v:group>
            <v:group style="position:absolute;left:4557;top:8934;width:51;height:186" coordorigin="4557,8934" coordsize="51,186">
              <v:shape style="position:absolute;left:4557;top:8934;width:51;height:186" coordorigin="4557,8934" coordsize="51,186" path="m4597,9074l4563,9075,4561,9080,4558,9090,4557,9095,4559,9120,4562,9120,4561,9095,4559,9095,4560,9095,4561,9090,4563,9081,4566,9077,4597,9077,4597,9074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60,9095l4559,9095,4560,9095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97,9077l4566,9077,4597,9078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91,8934l4589,8936,4592,8948,4589,8960,4591,8961,4592,8961,4590,8961,4589,8960,4593,8954,4593,8954,4595,8948,4593,8942,4593,8941,4589,8936,4590,8935,4592,8935,4591,8934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93,8954l4593,8954,4589,8960,4590,8961,4592,8961,4593,8954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602,8948l4599,8949,4593,8954,4592,8961,4595,8957,4601,8952,4606,8949,4604,8949,4602,8948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604,8947l4602,8948,4604,8949,4605,8948,4604,8947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605,8948l4604,8949,4606,8949,4605,8948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606,8947l4604,8947,4606,8949,4608,8948,4606,8947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92,8935l4593,8942,4599,8946,4602,8948,4604,8947,4606,8947,4601,8944,4595,8939,4592,8935xe" filled="true" fillcolor="#000000" stroked="false">
                <v:path arrowok="t"/>
                <v:fill type="solid"/>
              </v:shape>
              <v:shape style="position:absolute;left:4557;top:8934;width:51;height:186" coordorigin="4557,8934" coordsize="51,186" path="m4592,8935l4590,8935,4589,8936,4593,8941,4593,8942,4592,8935xe" filled="true" fillcolor="#000000" stroked="false">
                <v:path arrowok="t"/>
                <v:fill type="solid"/>
              </v:shape>
            </v:group>
            <v:group style="position:absolute;left:4593;top:9063;width:15;height:26" coordorigin="4593,9063" coordsize="15,26">
              <v:shape style="position:absolute;left:4593;top:9063;width:15;height:26" coordorigin="4593,9063" coordsize="15,26" path="m4593,9063l4596,9076,4593,9089,4597,9084,4603,9079,4608,9076,4603,9073,4597,9068,4593,9063xe" filled="true" fillcolor="#000000" stroked="false">
                <v:path arrowok="t"/>
                <v:fill type="solid"/>
              </v:shape>
            </v:group>
            <v:group style="position:absolute;left:4563;top:9062;width:49;height:189" coordorigin="4563,9062" coordsize="49,189">
              <v:shape style="position:absolute;left:4563;top:9062;width:49;height:189" coordorigin="4563,9062" coordsize="49,189" path="m4602,9205l4569,9205,4566,9211,4563,9221,4563,9226,4564,9251,4567,9251,4566,9226,4564,9225,4566,9225,4566,9221,4569,9212,4571,9208,4602,9208,4602,9205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566,9225l4564,9225,4566,9226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602,9208l4571,9208,4602,9208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594,9062l4591,9064,4594,9076,4591,9088,4594,9090,4595,9089,4593,9089,4592,9088,4596,9082,4596,9082,4597,9076,4596,9070,4596,9070,4592,9064,4593,9063,4594,9063,4594,9062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596,9082l4596,9082,4592,9088,4593,9089,4594,9089,4596,9082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605,9076l4602,9078,4596,9082,4594,9089,4598,9085,4604,9080,4609,9077,4607,9077,4605,9076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607,9075l4605,9076,4607,9077,4608,9076,4607,9075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608,9076l4607,9077,4609,9077,4608,9076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608,9075l4607,9075,4609,9077,4611,9076,4608,9075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594,9063l4596,9070,4602,9074,4605,9076,4607,9075,4608,9075,4604,9072,4598,9067,4594,9063xe" filled="true" fillcolor="#000000" stroked="false">
                <v:path arrowok="t"/>
                <v:fill type="solid"/>
              </v:shape>
              <v:shape style="position:absolute;left:4563;top:9062;width:49;height:189" coordorigin="4563,9062" coordsize="49,189" path="m4594,9063l4593,9063,4592,9064,4596,9070,4596,9070,4594,9063xe" filled="true" fillcolor="#000000" stroked="false">
                <v:path arrowok="t"/>
                <v:fill type="solid"/>
              </v:shape>
            </v:group>
            <v:group style="position:absolute;left:4598;top:9194;width:15;height:26" coordorigin="4598,9194" coordsize="15,26">
              <v:shape style="position:absolute;left:4598;top:9194;width:15;height:26" coordorigin="4598,9194" coordsize="15,26" path="m4598,9194l4601,9207,4598,9219,4602,9214,4608,9210,4613,9207,4608,9204,4602,9199,4598,9194xe" filled="true" fillcolor="#000000" stroked="false">
                <v:path arrowok="t"/>
                <v:fill type="solid"/>
              </v:shape>
            </v:group>
            <v:group style="position:absolute;left:4597;top:8750;width:276;height:471" coordorigin="4597,8750" coordsize="276,471">
              <v:shape style="position:absolute;left:4597;top:8750;width:276;height:471" coordorigin="4597,8750" coordsize="276,471" path="m4872,8765l4871,8765,4869,8765,4869,8781,4872,8781,4872,8765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872,8753l4860,8753,4863,8753,4868,8754,4869,8765,4872,8765,4872,8753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871,8765l4869,8765,4871,8765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856,8750l4826,8750,4826,8753,4857,8753,4860,8753,4872,8753,4872,8753,4870,8752,4857,8752,4856,8750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864,8750l4858,8750,4856,8750,4857,8752,4857,8750,4866,8750,4864,8750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866,8750l4857,8750,4857,8752,4870,8752,4866,8750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599,9193l4597,9194,4600,9207,4597,9219,4599,9220,4600,9220,4598,9219,4597,9219,4601,9213,4601,9213,4603,9207,4601,9201,4601,9200,4597,9195,4598,9194,4600,9194,4599,9193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01,9213l4601,9213,4597,9219,4598,9219,4600,9220,4601,9213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10,9207l4607,9208,4601,9213,4600,9220,4603,9216,4609,9211,4614,9208,4612,9208,4610,9207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12,9205l4610,9207,4612,9208,4613,9207,4612,9205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13,9207l4612,9208,4614,9208,4613,9207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14,9205l4612,9205,4614,9208,4616,9207,4614,9205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00,9194l4601,9201,4607,9205,4610,9207,4612,9205,4614,9205,4609,9203,4603,9198,4600,9194xe" filled="true" fillcolor="#000000" stroked="false">
                <v:path arrowok="t"/>
                <v:fill type="solid"/>
              </v:shape>
              <v:shape style="position:absolute;left:4597;top:8750;width:276;height:471" coordorigin="4597,8750" coordsize="276,471" path="m4600,9194l4598,9194,4597,9195,4601,9200,4601,9201,4600,9194xe" filled="true" fillcolor="#000000" stroked="false">
                <v:path arrowok="t"/>
                <v:fill type="solid"/>
              </v:shape>
            </v:group>
            <v:group style="position:absolute;left:4862;top:8774;width:17;height:23" coordorigin="4862,8774" coordsize="17,23">
              <v:shape style="position:absolute;left:4862;top:8774;width:17;height:23" coordorigin="4862,8774" coordsize="17,23" path="m4862,8774l4866,8780,4869,8790,4871,8797,4872,8790,4876,8780,4876,8779,4871,8779,4862,8774xe" filled="true" fillcolor="#000000" stroked="false">
                <v:path arrowok="t"/>
                <v:fill type="solid"/>
              </v:shape>
              <v:shape style="position:absolute;left:4862;top:8774;width:17;height:23" coordorigin="4862,8774" coordsize="17,23" path="m4879,8774l4871,8779,4876,8779,4879,8774xe" filled="true" fillcolor="#000000" stroked="false">
                <v:path arrowok="t"/>
                <v:fill type="solid"/>
              </v:shape>
            </v:group>
            <v:group style="position:absolute;left:4825;top:8770;width:58;height:133" coordorigin="4825,8770" coordsize="58,133">
              <v:shape style="position:absolute;left:4825;top:8770;width:58;height:133" coordorigin="4825,8770" coordsize="58,133" path="m4871,8887l4870,8887,4868,8887,4868,8903,4871,8903,4871,8887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71,8874l4859,8874,4862,8874,4867,8875,4868,8887,4871,8887,4871,8874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70,8887l4868,8887,4870,8887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56,8872l4825,8872,4825,8875,4856,8875,4859,8874,4871,8874,4871,8874,4869,8873,4856,8873,4855,8872,4856,8872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63,8871l4857,8871,4855,8872,4856,8873,4856,8872,4865,8872,4863,8871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65,8872l4856,8872,4856,8873,4869,8873,4865,8872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58,8770l4864,8781,4867,8790,4869,8798,4871,8797,4869,8797,4871,8791,4870,8789,4867,8780,4866,8778,4862,8776,4862,8774,4864,8774,4864,8774,4858,8770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81,8774l4878,8774,4879,8774,4880,8776,4875,8778,4874,8780,4871,8789,4871,8791,4872,8797,4871,8797,4869,8798,4872,8798,4874,8790,4877,8781,4881,8774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71,8791l4869,8797,4871,8797,4872,8797,4871,8791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64,8774l4864,8774,4866,8778,4871,8781,4875,8778,4876,8777,4871,8777,4864,8774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64,8774l4862,8774,4862,8776,4866,8778,4864,8774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78,8774l4875,8778,4880,8776,4879,8774,4878,8774xe" filled="true" fillcolor="#000000" stroked="false">
                <v:path arrowok="t"/>
                <v:fill type="solid"/>
              </v:shape>
              <v:shape style="position:absolute;left:4825;top:8770;width:58;height:133" coordorigin="4825,8770" coordsize="58,133" path="m4883,8770l4871,8777,4876,8777,4878,8774,4881,8774,4883,8770xe" filled="true" fillcolor="#000000" stroked="false">
                <v:path arrowok="t"/>
                <v:fill type="solid"/>
              </v:shape>
            </v:group>
            <v:group style="position:absolute;left:4861;top:8896;width:17;height:23" coordorigin="4861,8896" coordsize="17,23">
              <v:shape style="position:absolute;left:4861;top:8896;width:17;height:23" coordorigin="4861,8896" coordsize="17,23" path="m4861,8896l4865,8902,4868,8911,4870,8919,4872,8911,4875,8902,4875,8900,4870,8900,4861,8896xe" filled="true" fillcolor="#000000" stroked="false">
                <v:path arrowok="t"/>
                <v:fill type="solid"/>
              </v:shape>
              <v:shape style="position:absolute;left:4861;top:8896;width:17;height:23" coordorigin="4861,8896" coordsize="17,23" path="m4878,8896l4870,8900,4875,8900,4878,8896xe" filled="true" fillcolor="#000000" stroked="false">
                <v:path arrowok="t"/>
                <v:fill type="solid"/>
              </v:shape>
            </v:group>
            <v:group style="position:absolute;left:4823;top:8892;width:60;height:141" coordorigin="4823,8892" coordsize="60,141">
              <v:shape style="position:absolute;left:4823;top:8892;width:60;height:141" coordorigin="4823,8892" coordsize="60,141" path="m4869,9016l4867,9016,4866,9016,4866,9032,4869,9032,4869,9016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8,9004l4856,9004,4860,9004,4865,9005,4866,9016,4869,9016,4868,9004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7,9016l4866,9016,4867,9016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53,9001l4823,9001,4823,9004,4854,9004,4856,9004,4868,9004,4868,9003,4866,9003,4853,9003,4853,9001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1,9001l4854,9001,4853,9001,4853,9003,4853,9001,4862,9001,4861,9001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2,9001l4853,9001,4853,9003,4866,9003,4862,9001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58,8892l4863,8902,4867,8911,4868,8919,4870,8919,4868,8918,4870,8912,4869,8911,4866,8901,4865,8900,4861,8897,4861,8896,4863,8895,4863,8895,4858,8892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80,8895l4877,8895,4878,8896,4879,8897,4874,8900,4873,8901,4870,8911,4870,8912,4871,8918,4868,8919,4871,8919,4873,8911,4876,8902,4880,8895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70,8912l4868,8918,4870,8919,4871,8918,4870,8912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3,8895l4863,8895,4865,8900,4870,8902,4874,8900,4875,8899,4870,8899,4863,8895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77,8895l4874,8900,4879,8897,4878,8896,4877,8895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63,8895l4861,8896,4861,8897,4865,8900,4863,8895xe" filled="true" fillcolor="#000000" stroked="false">
                <v:path arrowok="t"/>
                <v:fill type="solid"/>
              </v:shape>
              <v:shape style="position:absolute;left:4823;top:8892;width:60;height:141" coordorigin="4823,8892" coordsize="60,141" path="m4882,8892l4870,8899,4875,8899,4877,8895,4880,8895,4882,8892xe" filled="true" fillcolor="#000000" stroked="false">
                <v:path arrowok="t"/>
                <v:fill type="solid"/>
              </v:shape>
            </v:group>
            <v:group style="position:absolute;left:4859;top:9025;width:17;height:23" coordorigin="4859,9025" coordsize="17,23">
              <v:shape style="position:absolute;left:4859;top:9025;width:17;height:23" coordorigin="4859,9025" coordsize="17,23" path="m4859,9025l4862,9031,4865,9040,4867,9048,4869,9040,4872,9031,4873,9030,4867,9030,4859,9025xe" filled="true" fillcolor="#000000" stroked="false">
                <v:path arrowok="t"/>
                <v:fill type="solid"/>
              </v:shape>
              <v:shape style="position:absolute;left:4859;top:9025;width:17;height:23" coordorigin="4859,9025" coordsize="17,23" path="m4875,9025l4867,9030,4873,9030,4875,9025xe" filled="true" fillcolor="#000000" stroked="false">
                <v:path arrowok="t"/>
                <v:fill type="solid"/>
              </v:shape>
            </v:group>
            <v:group style="position:absolute;left:4818;top:9021;width:62;height:141" coordorigin="4818,9021" coordsize="62,141">
              <v:shape style="position:absolute;left:4818;top:9021;width:62;height:141" coordorigin="4818,9021" coordsize="62,141" path="m4863,9145l4862,9145,4860,9145,4860,9161,4863,9161,4863,9145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63,9133l4851,9133,4855,9133,4860,9134,4860,9145,4863,9145,4863,9133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62,9145l4860,9145,4862,9145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48,9131l4818,9131,4818,9134,4848,9133,4851,9133,4863,9133,4863,9133,4861,9132,4848,9132,4848,9131,4848,9131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56,9130l4849,9130,4848,9131,4848,9132,4848,9131,4857,9131,4856,9130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57,9131l4848,9131,4848,9132,4861,9132,4857,9131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55,9021l4861,9032,4864,9041,4866,9048,4867,9048,4866,9048,4867,9042,4867,9040,4864,9031,4863,9029,4858,9027,4859,9025,4860,9024,4861,9024,4855,9021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78,9024l4874,9024,4875,9025,4876,9027,4871,9029,4871,9031,4868,9040,4867,9042,4869,9048,4867,9048,4866,9048,4869,9048,4870,9041,4874,9032,4878,9024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67,9042l4866,9048,4867,9048,4869,9048,4867,9042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61,9024l4860,9024,4863,9029,4867,9032,4871,9029,4872,9028,4867,9028,4861,9024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74,9024l4871,9029,4876,9027,4875,9025,4874,9024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60,9024l4859,9025,4858,9027,4863,9029,4860,9024xe" filled="true" fillcolor="#000000" stroked="false">
                <v:path arrowok="t"/>
                <v:fill type="solid"/>
              </v:shape>
              <v:shape style="position:absolute;left:4818;top:9021;width:62;height:141" coordorigin="4818,9021" coordsize="62,141" path="m4879,9021l4867,9028,4872,9028,4874,9024,4878,9024,4879,9021xe" filled="true" fillcolor="#000000" stroked="false">
                <v:path arrowok="t"/>
                <v:fill type="solid"/>
              </v:shape>
            </v:group>
            <v:group style="position:absolute;left:4854;top:9155;width:17;height:23" coordorigin="4854,9155" coordsize="17,23">
              <v:shape style="position:absolute;left:4854;top:9155;width:17;height:23" coordorigin="4854,9155" coordsize="17,23" path="m4854,9155l4857,9161,4860,9170,4862,9178,4864,9170,4867,9161,4868,9159,4862,9159,4854,9155xe" filled="true" fillcolor="#000000" stroked="false">
                <v:path arrowok="t"/>
                <v:fill type="solid"/>
              </v:shape>
              <v:shape style="position:absolute;left:4854;top:9155;width:17;height:23" coordorigin="4854,9155" coordsize="17,23" path="m4870,9155l4862,9159,4868,9159,4870,9155xe" filled="true" fillcolor="#000000" stroked="false">
                <v:path arrowok="t"/>
                <v:fill type="solid"/>
              </v:shape>
            </v:group>
            <v:group style="position:absolute;left:4850;top:8824;width:97;height:354" coordorigin="4850,8824" coordsize="97,354">
              <v:shape style="position:absolute;left:4850;top:8824;width:97;height:354" coordorigin="4850,8824" coordsize="97,354" path="m4908,8824l4901,8827,4900,8840,4900,8856,4903,8856,4903,8840,4902,8840,4903,8840,4904,8829,4909,8828,4913,8828,4946,8828,4946,8826,4916,8826,4916,8825,4916,8825,4915,8825,4908,8824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903,8840l4902,8840,4903,8840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903,8840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946,8828l4913,8828,4915,8828,4946,8828,4946,8828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916,8825l4916,8825,4916,8826,4916,8825,4916,8825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946,8825l4916,8825,4916,8825,4916,8826,4946,8826,4946,8825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50,9151l4856,9161,4859,9170,4860,9178,4862,9178,4860,9177,4862,9171,4862,9169,4858,9160,4858,9159,4853,9156,4854,9155,4855,9154,4855,9154,4850,9151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72,9154l4869,9154,4870,9155,4871,9156,4866,9159,4865,9160,4862,9169,4862,9171,4863,9177,4860,9178,4863,9178,4865,9170,4868,9161,4872,9154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62,9171l4860,9177,4862,9178,4863,9177,4862,9171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55,9154l4855,9154,4858,9159,4862,9161,4866,9159,4867,9158,4862,9158,4855,9154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55,9154l4854,9155,4853,9156,4858,9159,4855,9154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69,9154l4866,9159,4871,9156,4870,9155,4869,9154xe" filled="true" fillcolor="#000000" stroked="false">
                <v:path arrowok="t"/>
                <v:fill type="solid"/>
              </v:shape>
              <v:shape style="position:absolute;left:4850;top:8824;width:97;height:354" coordorigin="4850,8824" coordsize="97,354" path="m4874,9151l4862,9158,4867,9158,4869,9154,4872,9154,4874,9151xe" filled="true" fillcolor="#000000" stroked="false">
                <v:path arrowok="t"/>
                <v:fill type="solid"/>
              </v:shape>
            </v:group>
            <v:group style="position:absolute;left:4894;top:8849;width:17;height:23" coordorigin="4894,8849" coordsize="17,23">
              <v:shape style="position:absolute;left:4894;top:8849;width:17;height:23" coordorigin="4894,8849" coordsize="17,23" path="m4894,8849l4897,8855,4900,8864,4902,8872,4904,8864,4907,8855,4908,8854,4902,8854,4894,8849xe" filled="true" fillcolor="#000000" stroked="false">
                <v:path arrowok="t"/>
                <v:fill type="solid"/>
              </v:shape>
              <v:shape style="position:absolute;left:4894;top:8849;width:17;height:23" coordorigin="4894,8849" coordsize="17,23" path="m4910,8849l4902,8854,4908,8854,4910,8849xe" filled="true" fillcolor="#000000" stroked="false">
                <v:path arrowok="t"/>
                <v:fill type="solid"/>
              </v:shape>
            </v:group>
            <v:group style="position:absolute;left:4890;top:8845;width:58;height:133" coordorigin="4890,8845" coordsize="58,133">
              <v:shape style="position:absolute;left:4890;top:8845;width:58;height:133" coordorigin="4890,8845" coordsize="58,133" path="m4909,8946l4902,8949,4901,8961,4901,8977,4904,8977,4904,8961,4903,8961,4904,8961,4905,8950,4910,8949,4914,8949,4947,8949,4947,8948,4917,8948,4917,8946,4917,8946,4916,8946,4909,8946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04,8961l4903,8961,4904,8961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04,8961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47,8949l4914,8949,4916,8949,4947,8949,4947,8949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17,8946l4917,8946,4917,8948,4917,8946,4917,8946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47,8946l4917,8946,4917,8946,4917,8948,4947,8948,4947,8946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890,8845l4896,8855,4899,8865,4900,8872,4902,8872,4900,8872,4902,8866,4901,8864,4898,8854,4898,8853,4893,8850,4894,8849,4895,8848,4895,8848,4890,8845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12,8848l4909,8848,4910,8849,4911,8850,4906,8853,4905,8854,4902,8864,4902,8866,4903,8872,4900,8872,4903,8872,4905,8865,4908,8855,4912,8848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02,8866l4900,8872,4902,8872,4903,8872,4902,8866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895,8848l4895,8848,4898,8853,4902,8855,4906,8853,4907,8852,4902,8852,4895,8848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09,8848l4906,8853,4911,8850,4910,8849,4909,8848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895,8848l4894,8849,4893,8850,4898,8853,4895,8848xe" filled="true" fillcolor="#000000" stroked="false">
                <v:path arrowok="t"/>
                <v:fill type="solid"/>
              </v:shape>
              <v:shape style="position:absolute;left:4890;top:8845;width:58;height:133" coordorigin="4890,8845" coordsize="58,133" path="m4914,8845l4902,8852,4907,8852,4909,8848,4912,8848,4914,8845xe" filled="true" fillcolor="#000000" stroked="false">
                <v:path arrowok="t"/>
                <v:fill type="solid"/>
              </v:shape>
            </v:group>
            <v:group style="position:absolute;left:4894;top:8971;width:17;height:23" coordorigin="4894,8971" coordsize="17,23">
              <v:shape style="position:absolute;left:4894;top:8971;width:17;height:23" coordorigin="4894,8971" coordsize="17,23" path="m4894,8971l4898,8976,4901,8986,4903,8993,4905,8986,4908,8976,4908,8975,4903,8975,4894,8971xe" filled="true" fillcolor="#000000" stroked="false">
                <v:path arrowok="t"/>
                <v:fill type="solid"/>
              </v:shape>
              <v:shape style="position:absolute;left:4894;top:8971;width:17;height:23" coordorigin="4894,8971" coordsize="17,23" path="m4911,8971l4903,8975,4908,8975,4911,8971xe" filled="true" fillcolor="#000000" stroked="false">
                <v:path arrowok="t"/>
                <v:fill type="solid"/>
              </v:shape>
            </v:group>
            <v:group style="position:absolute;left:4891;top:8967;width:60;height:141" coordorigin="4891,8967" coordsize="60,141">
              <v:shape style="position:absolute;left:4891;top:8967;width:60;height:141" coordorigin="4891,8967" coordsize="60,141" path="m4912,9075l4904,9078,4904,9091,4904,9107,4907,9107,4907,9091,4905,9091,4907,9091,4908,9079,4913,9079,4916,9078,4950,9078,4950,9077,4919,9077,4919,9076,4920,9076,4918,9075,4912,9075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07,9091l4905,9091,4907,9091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07,9091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50,9078l4916,9078,4919,9079,4950,9079,4950,9078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20,9076l4919,9076,4919,9077,4920,9076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50,9076l4920,9076,4919,9077,4950,9077,4950,9076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891,8967l4896,8977,4900,8986,4901,8994,4903,8993,4901,8993,4903,8987,4902,8985,4899,8976,4898,8974,4894,8972,4894,8971,4896,8970,4896,8970,4891,8967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13,8970l4910,8970,4911,8971,4912,8972,4907,8974,4906,8976,4903,8985,4903,8987,4904,8993,4901,8994,4904,8994,4906,8986,4909,8977,4913,8970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03,8987l4901,8993,4903,8993,4904,8993,4903,8987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896,8970l4896,8970,4898,8974,4903,8977,4907,8974,4908,8973,4903,8973,4896,8970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10,8970l4907,8974,4912,8972,4911,8971,4910,8970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896,8970l4894,8971,4894,8972,4898,8974,4896,8970xe" filled="true" fillcolor="#000000" stroked="false">
                <v:path arrowok="t"/>
                <v:fill type="solid"/>
              </v:shape>
              <v:shape style="position:absolute;left:4891;top:8967;width:60;height:141" coordorigin="4891,8967" coordsize="60,141" path="m4915,8967l4903,8973,4908,8973,4910,8970,4913,8970,4915,8967xe" filled="true" fillcolor="#000000" stroked="false">
                <v:path arrowok="t"/>
                <v:fill type="solid"/>
              </v:shape>
            </v:group>
            <v:group style="position:absolute;left:4897;top:9100;width:17;height:23" coordorigin="4897,9100" coordsize="17,23">
              <v:shape style="position:absolute;left:4897;top:9100;width:17;height:23" coordorigin="4897,9100" coordsize="17,23" path="m4897,9100l4900,9106,4904,9115,4905,9123,4907,9115,4910,9106,4911,9105,4905,9105,4897,9100xe" filled="true" fillcolor="#000000" stroked="false">
                <v:path arrowok="t"/>
                <v:fill type="solid"/>
              </v:shape>
              <v:shape style="position:absolute;left:4897;top:9100;width:17;height:23" coordorigin="4897,9100" coordsize="17,23" path="m4914,9100l4905,9105,4911,9105,4914,9100xe" filled="true" fillcolor="#000000" stroked="false">
                <v:path arrowok="t"/>
                <v:fill type="solid"/>
              </v:shape>
            </v:group>
            <v:group style="position:absolute;left:4893;top:9096;width:62;height:141" coordorigin="4893,9096" coordsize="62,141">
              <v:shape style="position:absolute;left:4893;top:9096;width:62;height:141" coordorigin="4893,9096" coordsize="62,141" path="m4917,9205l4910,9208,4909,9220,4909,9236,4912,9236,4912,9220,4911,9220,4912,9220,4913,9209,4918,9208,4921,9208,4955,9208,4955,9207,4925,9207,4925,9205,4925,9205,4923,9205,4917,9205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12,9220l4911,9220,4912,9220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12,9220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55,9208l4921,9208,4924,9208,4955,9208,4955,9208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25,9205l4925,9205,4925,9207,4925,9205,4925,9205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55,9205l4925,9205,4925,9205,4925,9207,4955,9207,4955,9205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893,9096l4899,9106,4902,9116,4904,9123,4905,9123,4904,9122,4905,9116,4905,9115,4902,9105,4901,9104,4896,9101,4897,9100,4898,9099,4899,9099,4893,9096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16,9099l4912,9099,4914,9100,4914,9101,4910,9104,4909,9105,4906,9115,4905,9116,4907,9122,4904,9123,4907,9123,4909,9116,4912,9106,4916,9099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05,9116l4904,9122,4905,9123,4907,9122,4905,9116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899,9099l4898,9099,4901,9104,4905,9106,4910,9104,4910,9103,4905,9103,4899,9099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898,9099l4897,9100,4896,9101,4901,9104,4898,9099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12,9099l4910,9104,4914,9101,4914,9100,4912,9099xe" filled="true" fillcolor="#000000" stroked="false">
                <v:path arrowok="t"/>
                <v:fill type="solid"/>
              </v:shape>
              <v:shape style="position:absolute;left:4893;top:9096;width:62;height:141" coordorigin="4893,9096" coordsize="62,141" path="m4918,9096l4905,9103,4910,9103,4912,9099,4916,9099,4918,9096xe" filled="true" fillcolor="#000000" stroked="false">
                <v:path arrowok="t"/>
                <v:fill type="solid"/>
              </v:shape>
            </v:group>
            <v:group style="position:absolute;left:4902;top:9229;width:17;height:23" coordorigin="4902,9229" coordsize="17,23">
              <v:shape style="position:absolute;left:4902;top:9229;width:17;height:23" coordorigin="4902,9229" coordsize="17,23" path="m4902,9229l4906,9235,4909,9245,4911,9252,4912,9245,4916,9235,4916,9234,4911,9234,4902,9229xe" filled="true" fillcolor="#000000" stroked="false">
                <v:path arrowok="t"/>
                <v:fill type="solid"/>
              </v:shape>
              <v:shape style="position:absolute;left:4902;top:9229;width:17;height:23" coordorigin="4902,9229" coordsize="17,23" path="m4919,9229l4911,9234,4916,9234,4919,9229xe" filled="true" fillcolor="#000000" stroked="false">
                <v:path arrowok="t"/>
                <v:fill type="solid"/>
              </v:shape>
            </v:group>
            <v:group style="position:absolute;left:4898;top:9226;width:25;height:28" coordorigin="4898,9226" coordsize="25,28">
              <v:shape style="position:absolute;left:4898;top:9226;width:25;height:28" coordorigin="4898,9226" coordsize="25,28" path="m4898,9226l4904,9236,4907,9245,4909,9253,4911,9252,4909,9252,4911,9246,4910,9244,4907,9235,4906,9233,4902,9231,4902,9229,4904,9229,4904,9229,4898,9226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21,9229l4918,9229,4919,9229,4920,9231,4915,9233,4914,9235,4911,9244,4911,9246,4912,9252,4909,9253,4912,9253,4914,9245,4917,9236,4921,9229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11,9246l4909,9252,4911,9252,4912,9252,4911,9246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04,9229l4904,9229,4906,9233,4911,9236,4915,9233,4916,9232,4911,9232,4904,9229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18,9229l4915,9233,4920,9231,4919,9229,4918,9229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04,9229l4902,9229,4902,9231,4906,9233,4904,9229xe" filled="true" fillcolor="#000000" stroked="false">
                <v:path arrowok="t"/>
                <v:fill type="solid"/>
              </v:shape>
              <v:shape style="position:absolute;left:4898;top:9226;width:25;height:28" coordorigin="4898,9226" coordsize="25,28" path="m4923,9226l4911,9232,4916,9232,4918,9229,4921,9229,4923,9226xe" filled="true" fillcolor="#000000" stroked="false">
                <v:path arrowok="t"/>
                <v:fill type="solid"/>
              </v:shape>
            </v:group>
            <v:group style="position:absolute;left:4277;top:9719;width:127;height:151" coordorigin="4277,9719" coordsize="127,151">
              <v:shape style="position:absolute;left:4277;top:9719;width:127;height:151" coordorigin="4277,9719" coordsize="127,151" path="m4324,9719l4324,9758,4277,9758,4277,9830,4324,9830,4324,9870,4404,9793,4324,9719xe" filled="true" fillcolor="#73ccd3" stroked="false">
                <v:path arrowok="t"/>
                <v:fill type="solid"/>
              </v:shape>
            </v:group>
            <v:group style="position:absolute;left:4275;top:9716;width:131;height:158" coordorigin="4275,9716" coordsize="131,158">
              <v:shape style="position:absolute;left:4275;top:9716;width:131;height:158" coordorigin="4275,9716" coordsize="131,158" path="m4322,9756l4275,9756,4275,9831,4322,9831,4322,9874,4329,9866,4325,9866,4325,9828,4278,9828,4278,9759,4324,9759,4324,9758,4322,9758,4322,9756xe" filled="true" fillcolor="#000000" stroked="false">
                <v:path arrowok="t"/>
                <v:fill type="solid"/>
              </v:shape>
              <v:shape style="position:absolute;left:4275;top:9716;width:131;height:158" coordorigin="4275,9716" coordsize="131,158" path="m4330,9723l4325,9723,4402,9793,4325,9866,4329,9866,4406,9793,4330,9723xe" filled="true" fillcolor="#000000" stroked="false">
                <v:path arrowok="t"/>
                <v:fill type="solid"/>
              </v:shape>
              <v:shape style="position:absolute;left:4275;top:9716;width:131;height:158" coordorigin="4275,9716" coordsize="131,158" path="m4325,9756l4324,9756,4324,9759,4325,9759,4325,9756xe" filled="true" fillcolor="#000000" stroked="false">
                <v:path arrowok="t"/>
                <v:fill type="solid"/>
              </v:shape>
              <v:shape style="position:absolute;left:4275;top:9716;width:131;height:158" coordorigin="4275,9716" coordsize="131,158" path="m4322,9716l4322,9758,4324,9758,4324,9756,4325,9756,4325,9723,4330,9723,4322,9716xe" filled="true" fillcolor="#000000" stroked="false">
                <v:path arrowok="t"/>
                <v:fill type="solid"/>
              </v:shape>
            </v:group>
            <v:group style="position:absolute;left:4655;top:9384;width:373;height:833" coordorigin="4655,9384" coordsize="373,833">
              <v:shape style="position:absolute;left:4655;top:9384;width:373;height:833" coordorigin="4655,9384" coordsize="373,833" path="m4937,9384l4836,9387,4835,9403,4812,9424,4655,9424,4655,9546,4671,9546,4671,9605,4660,9605,4660,9630,4673,9630,4673,10012,4669,10051,4666,10084,4665,10112,4665,10135,4703,10196,4767,10213,5028,10216,5028,10135,4813,10135,4784,10131,4767,10126,4757,10114,4753,10094,4753,10060,4753,9631,4760,9631,4760,9603,4751,9603,4751,9542,4767,9542,4767,9525,4854,9525,4937,9447,4937,9384xe" filled="true" fillcolor="#72678f" stroked="false">
                <v:path arrowok="t"/>
                <v:fill type="solid"/>
              </v:shape>
            </v:group>
            <v:group style="position:absolute;left:4654;top:9382;width:376;height:836" coordorigin="4654,9382" coordsize="376,836">
              <v:shape style="position:absolute;left:4654;top:9382;width:376;height:836" coordorigin="4654,9382" coordsize="376,836" path="m4836,9386l4834,9386,4833,9403,4811,9422,4654,9422,4654,9547,4670,9547,4670,9604,4659,9604,4659,9632,4671,9632,4671,10012,4673,10012,4671,10012,4671,10020,4678,10097,4701,10160,4744,10202,5029,10218,5029,10216,4787,10216,4778,10213,4723,10182,4691,10131,4675,10067,4674,10020,4674,10012,4674,9629,4662,9629,4662,9607,4673,9607,4673,9544,4657,9544,4657,9425,4813,9425,4836,9404,4837,9389,4836,9389,4836,9386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938,9385l4935,9385,4935,9446,4854,9524,4765,9524,4765,9541,4750,9541,4750,9604,4759,9604,4759,9630,4751,9630,4752,10049,4771,10112,5026,10136,5026,10215,4787,10215,4787,10216,5029,10216,5029,10135,4813,10135,4813,10133,4764,10097,4754,10049,4754,9633,4762,9633,4762,9601,4753,9601,4753,9544,4768,9544,4768,9527,4855,9527,4938,9448,4938,9385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813,10133l4813,10135,4813,10133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5029,10133l4813,10133,4813,10135,5029,10135,5029,10133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671,10012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671,10012l4673,10012,4671,10012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836,9387l4836,9389,4837,9389,4837,9388,4836,9387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837,9389l4836,9389,4837,9389xe" filled="true" fillcolor="#000000" stroked="false">
                <v:path arrowok="t"/>
                <v:fill type="solid"/>
              </v:shape>
              <v:shape style="position:absolute;left:4654;top:9382;width:376;height:836" coordorigin="4654,9382" coordsize="376,836" path="m4938,9382l4836,9386,4836,9387,4837,9388,4837,9389,4935,9385,4938,9385,4938,9382xe" filled="true" fillcolor="#000000" stroked="false">
                <v:path arrowok="t"/>
                <v:fill type="solid"/>
              </v:shape>
            </v:group>
            <v:group style="position:absolute;left:4803;top:9383;width:163;height:2" coordorigin="4803,9383" coordsize="163,2">
              <v:shape style="position:absolute;left:4803;top:9383;width:163;height:2" coordorigin="4803,9383" coordsize="163,0" path="m4803,9383l4966,9383e" filled="false" stroked="true" strokeweight=".354pt" strokecolor="#e6e7e8">
                <v:path arrowok="t"/>
              </v:shape>
            </v:group>
            <v:group style="position:absolute;left:4653;top:9378;width:315;height:321" coordorigin="4653,9378" coordsize="315,321">
              <v:shape style="position:absolute;left:4653;top:9378;width:315;height:321" coordorigin="4653,9378" coordsize="315,321" path="m4812,9425l4809,9426,4852,9529,4855,9527,4812,942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835,9402l4834,9405,4936,9448,4937,9446,4835,9402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1,9631l4750,9631,4750,9698,4763,9698,4763,9697,4751,9697,4751,9695,4753,9695,4753,9634,4761,9634,4761,963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53,9695l4751,9695,4751,9697,4753,9697,4753,969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1,9634l4760,9634,4760,9695,4753,9695,4753,9697,4763,9697,4763,9684,4761,9684,4761,9634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3,9555l4761,9555,4761,9684,4763,9684,4763,9631,4764,9631,4764,9603,4763,9603,4763,955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4,9631l4763,9631,4763,9684,4770,9684,4770,9683,4769,9683,4769,9681,4764,9681,4764,963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72,9681l4770,9681,4770,9684,4772,9684,4772,968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72,9558l4769,9558,4769,9683,4770,9683,4770,9681,4772,9681,4772,9558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3,9546l4750,9546,4750,9603,4761,9603,4761,9602,4751,9602,4751,9600,4753,9600,4753,9549,4763,9549,4763,9546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72,9555l4763,9555,4763,9603,4764,9603,4764,9558,4772,9558,4772,955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53,9600l4751,9600,4751,9602,4753,9602,4753,9600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763,9549l4760,9549,4760,9600,4753,9600,4753,9602,4761,9602,4761,9555,4763,9555,4763,9549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64,9631l4662,9631,4662,9698,4674,9698,4674,9697,4672,9697,4672,9695,4665,9695,4665,9684,4664,9684,4664,963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695l4674,9695,4674,9698,4675,9698,4675,969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634l4672,9634,4672,9697,4674,9697,4674,9695,4675,9695,4675,9634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62,9555l4653,9555,4653,9684,4662,9684,4662,9683,4654,9683,4654,9681,4656,9681,4656,9558,4662,9558,4662,955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631l4664,9631,4664,9684,4665,9684,4665,9634,4675,9634,4675,963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56,9681l4654,9681,4654,9683,4656,9683,4656,9681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62,9558l4661,9558,4661,9681,4656,9681,4656,9683,4662,9683,4662,9631,4664,9631,4664,9603,4662,9603,4662,9558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546l4662,9546,4662,9603,4664,9603,4664,9555,4665,9555,4665,9549,4675,9549,4675,9546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65,9555l4664,9555,4664,9603,4674,9603,4674,9602,4672,9602,4672,9600,4665,9600,4665,955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600l4674,9600,4674,9603,4675,9603,4675,9600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675,9549l4672,9549,4672,9602,4674,9602,4674,9600,4675,9600,4675,9549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968,9378l4802,9378,4802,9388,4966,9388,4966,9386,4965,9386,4965,9385,4805,9385,4805,9381,4968,9381,4968,9378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968,9385l4966,9385,4966,9388,4968,9388,4968,9385xe" filled="true" fillcolor="#000000" stroked="false">
                <v:path arrowok="t"/>
                <v:fill type="solid"/>
              </v:shape>
              <v:shape style="position:absolute;left:4653;top:9378;width:315;height:321" coordorigin="4653,9378" coordsize="315,321" path="m4968,9381l4965,9381,4965,9386,4966,9386,4966,9385,4968,9385,4968,9381xe" filled="true" fillcolor="#000000" stroked="false">
                <v:path arrowok="t"/>
                <v:fill type="solid"/>
              </v:shape>
              <v:shape style="position:absolute;left:4823;top:8306;width:214;height:169" type="#_x0000_t75" stroked="false">
                <v:imagedata r:id="rId173" o:title=""/>
              </v:shape>
              <v:shape style="position:absolute;left:4821;top:8295;width:217;height:186" type="#_x0000_t75" stroked="false">
                <v:imagedata r:id="rId174" o:title=""/>
              </v:shape>
            </v:group>
            <v:group style="position:absolute;left:4855;top:8294;width:148;height:189" coordorigin="4855,8294" coordsize="148,189">
              <v:shape style="position:absolute;left:4855;top:8294;width:148;height:189" coordorigin="4855,8294" coordsize="148,189" path="m5003,8294l4855,8294,4855,8483,5001,8483,5001,8481,5000,8481,5000,8480,4858,8480,4858,8473,4857,8473,4857,8470,4858,8470,4858,8468,4857,8468,4857,8465,4858,8465,4858,8451,4857,8451,4857,8448,4858,8448,4858,8440,4857,8440,4857,8437,4858,8437,4858,8423,4857,8423,4857,8419,4858,8419,4858,8400,4857,8400,4857,8397,4858,8397,4858,8374,4857,8374,4857,8371,4858,8371,4858,8352,4857,8352,4857,8349,4858,8349,4858,8331,4857,8331,4857,8328,4858,8328,4858,8297,5003,8297,5003,8294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80l5001,8480,5001,8483,5003,8483,5003,8480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297l5000,8297,5000,8481,5001,8481,5001,8480,5003,8480,5003,8473,5002,8473,5002,8470,5003,8470,5003,8468,5002,8468,5002,8465,5003,8465,5003,8451,5002,8451,5002,8448,5003,8448,5003,8440,5002,8440,5002,8437,5003,8437,5003,8423,5002,8423,5002,8419,5003,8419,5003,8400,5002,8400,5002,8397,5003,8397,5003,8374,5002,8374,5002,8371,5003,8371,5003,8352,5002,8352,5002,8349,5003,8349,5003,8331,5002,8331,5002,8328,5003,8328,5003,829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470l4857,8470,4857,8473,4858,8473,4858,8470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470l4858,8470,4858,8473,5000,8473,5000,8470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70l5002,8470,5002,8473,5003,8473,5003,8470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465l4857,8465,4857,8468,4858,8468,4858,8465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465l4858,8465,4858,8468,5000,8468,5000,8465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65l5002,8465,5002,8468,5003,8468,5003,8465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448l4857,8448,4857,8451,4858,8451,4858,8448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448l4858,8448,4858,8451,5000,8451,5000,8448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48l5002,8448,5002,8451,5003,8451,5003,8448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437l4857,8437,4857,8440,4858,8440,4858,843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437l4858,8437,4858,8440,5000,8440,5000,843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37l5002,8437,5002,8440,5003,8440,5003,843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419l4857,8419,4857,8423,4858,8423,4858,841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419l4858,8419,4858,8423,5000,8423,5000,841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419l5002,8419,5002,8423,5003,8423,5003,841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397l4857,8397,4857,8400,4858,8400,4858,839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397l4858,8397,4858,8400,5000,8400,5000,839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397l5002,8397,5002,8400,5003,8400,5003,8397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371l4857,8371,4857,8374,4858,8374,4858,8371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371l4858,8371,4858,8374,5000,8374,5000,8371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371l5002,8371,5002,8374,5003,8374,5003,8371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349l4857,8349,4857,8352,4858,8352,4858,834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349l4858,8349,4858,8352,5000,8352,5000,834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349l5002,8349,5002,8352,5003,8352,5003,8349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4858,8328l4857,8328,4857,8331,4858,8331,4858,8328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0,8328l4858,8328,4858,8331,5000,8331,5000,8328xe" filled="true" fillcolor="#000000" stroked="false">
                <v:path arrowok="t"/>
                <v:fill type="solid"/>
              </v:shape>
              <v:shape style="position:absolute;left:4855;top:8294;width:148;height:189" coordorigin="4855,8294" coordsize="148,189" path="m5003,8328l5002,8328,5002,8331,5003,8331,5003,8328xe" filled="true" fillcolor="#000000" stroked="false">
                <v:path arrowok="t"/>
                <v:fill type="solid"/>
              </v:shape>
              <v:shape style="position:absolute;left:4643;top:8350;width:148;height:102" type="#_x0000_t75" stroked="false">
                <v:imagedata r:id="rId175" o:title=""/>
              </v:shape>
            </v:group>
            <v:group style="position:absolute;left:4642;top:8453;width:151;height:2" coordorigin="4642,8453" coordsize="151,2">
              <v:shape style="position:absolute;left:4642;top:8453;width:151;height:2" coordorigin="4642,8453" coordsize="151,0" path="m4642,8453l4792,8453e" filled="false" stroked="true" strokeweight=".1pt" strokecolor="#000000">
                <v:path arrowok="t"/>
              </v:shape>
            </v:group>
            <v:group style="position:absolute;left:4642;top:8451;width:149;height:2" coordorigin="4642,8451" coordsize="149,2">
              <v:shape style="position:absolute;left:4642;top:8451;width:149;height:2" coordorigin="4642,8451" coordsize="149,0" path="m4642,8451l4790,8451e" filled="false" stroked="true" strokeweight=".1pt" strokecolor="#000000">
                <v:path arrowok="t"/>
              </v:shape>
            </v:group>
            <v:group style="position:absolute;left:4643;top:8352;width:2;height:98" coordorigin="4643,8352" coordsize="2,98">
              <v:shape style="position:absolute;left:4643;top:8352;width:2;height:98" coordorigin="4643,8352" coordsize="0,98" path="m4643,8352l4643,8450e" filled="false" stroked="true" strokeweight=".15pt" strokecolor="#000000">
                <v:path arrowok="t"/>
              </v:shape>
            </v:group>
            <v:group style="position:absolute;left:4642;top:8350;width:152;height:2" coordorigin="4642,8350" coordsize="152,2">
              <v:shape style="position:absolute;left:4642;top:8350;width:152;height:2" coordorigin="4642,8350" coordsize="152,0" path="m4642,8350l4793,8350e" filled="false" stroked="true" strokeweight=".2pt" strokecolor="#000000">
                <v:path arrowok="t"/>
              </v:shape>
            </v:group>
            <v:group style="position:absolute;left:4792;top:8352;width:2;height:102" coordorigin="4792,8352" coordsize="2,102">
              <v:shape style="position:absolute;left:4792;top:8352;width:2;height:102" coordorigin="4792,8352" coordsize="0,102" path="m4792,8352l4792,8454e" filled="false" stroked="true" strokeweight=".149pt" strokecolor="#000000">
                <v:path arrowok="t"/>
              </v:shape>
              <v:shape style="position:absolute;left:4659;top:8452;width:100;height:18" type="#_x0000_t75" stroked="false">
                <v:imagedata r:id="rId176" o:title=""/>
              </v:shape>
              <v:shape style="position:absolute;left:4637;top:8451;width:140;height:148" type="#_x0000_t75" stroked="false">
                <v:imagedata r:id="rId177" o:title=""/>
              </v:shape>
            </v:group>
            <v:group style="position:absolute;left:4636;top:8600;width:144;height:2" coordorigin="4636,8600" coordsize="144,2">
              <v:shape style="position:absolute;left:4636;top:8600;width:144;height:2" coordorigin="4636,8600" coordsize="144,0" path="m4636,8600l4779,8600e" filled="false" stroked="true" strokeweight=".1pt" strokecolor="#000000">
                <v:path arrowok="t"/>
              </v:shape>
            </v:group>
            <v:group style="position:absolute;left:4636;top:8597;width:2;height:2" coordorigin="4636,8597" coordsize="2,2">
              <v:shape style="position:absolute;left:4636;top:8597;width:2;height:2" coordorigin="4636,8597" coordsize="2,2" path="m4636,8599l4637,8599,4637,8597,4636,8597,4636,8599xe" filled="true" fillcolor="#000000" stroked="false">
                <v:path arrowok="t"/>
                <v:fill type="solid"/>
              </v:shape>
            </v:group>
            <v:group style="position:absolute;left:4636;top:8521;width:3;height:76" coordorigin="4636,8521" coordsize="3,76">
              <v:shape style="position:absolute;left:4636;top:8521;width:3;height:76" coordorigin="4636,8521" coordsize="3,76" path="m4636,8597l4639,8597,4639,8521,4636,8521,4636,8597xe" filled="true" fillcolor="#000000" stroked="false">
                <v:path arrowok="t"/>
                <v:fill type="solid"/>
              </v:shape>
            </v:group>
            <v:group style="position:absolute;left:4636;top:8519;width:144;height:2" coordorigin="4636,8519" coordsize="144,2">
              <v:shape style="position:absolute;left:4636;top:8519;width:144;height:2" coordorigin="4636,8519" coordsize="144,0" path="m4636,8519l4779,8519e" filled="false" stroked="true" strokeweight=".2pt" strokecolor="#000000">
                <v:path arrowok="t"/>
              </v:shape>
            </v:group>
            <v:group style="position:absolute;left:4637;top:8597;width:2;height:2" coordorigin="4637,8597" coordsize="2,2">
              <v:shape style="position:absolute;left:4637;top:8597;width:2;height:2" coordorigin="4637,8597" coordsize="2,2" path="m4637,8599l4639,8599,4639,8597,4637,8597,4637,8599xe" filled="true" fillcolor="#000000" stroked="false">
                <v:path arrowok="t"/>
                <v:fill type="solid"/>
              </v:shape>
              <v:shape style="position:absolute;left:4673;top:8617;width:68;height:30" type="#_x0000_t75" stroked="false">
                <v:imagedata r:id="rId178" o:title=""/>
              </v:shape>
              <v:shape style="position:absolute;left:4662;top:8615;width:93;height:58" type="#_x0000_t75" stroked="false">
                <v:imagedata r:id="rId179" o:title=""/>
              </v:shape>
              <v:shape style="position:absolute;left:4660;top:8645;width:96;height:46" type="#_x0000_t75" stroked="false">
                <v:imagedata r:id="rId180" o:title=""/>
              </v:shape>
              <v:shape style="position:absolute;left:4667;top:8672;width:80;height:623" type="#_x0000_t75" stroked="false">
                <v:imagedata r:id="rId181" o:title=""/>
              </v:shape>
            </v:group>
            <v:group style="position:absolute;left:4673;top:9296;width:70;height:2" coordorigin="4673,9296" coordsize="70,2">
              <v:shape style="position:absolute;left:4673;top:9296;width:70;height:2" coordorigin="4673,9296" coordsize="70,0" path="m4673,9296l4742,9296e" filled="false" stroked="true" strokeweight=".1pt" strokecolor="#000000">
                <v:path arrowok="t"/>
              </v:shape>
            </v:group>
            <v:group style="position:absolute;left:4673;top:9294;width:69;height:2" coordorigin="4673,9294" coordsize="69,2">
              <v:shape style="position:absolute;left:4673;top:9294;width:69;height:2" coordorigin="4673,9294" coordsize="69,0" path="m4673,9294l4741,9294e" filled="false" stroked="true" strokeweight=".1pt" strokecolor="#000000">
                <v:path arrowok="t"/>
              </v:shape>
            </v:group>
            <v:group style="position:absolute;left:4674;top:8691;width:2;height:602" coordorigin="4674,8691" coordsize="2,602">
              <v:shape style="position:absolute;left:4674;top:8691;width:2;height:602" coordorigin="4674,8691" coordsize="0,602" path="m4674,8691l4674,9293e" filled="false" stroked="true" strokeweight=".15pt" strokecolor="#000000">
                <v:path arrowok="t"/>
              </v:shape>
            </v:group>
            <v:group style="position:absolute;left:4673;top:8690;width:72;height:2" coordorigin="4673,8690" coordsize="72,2">
              <v:shape style="position:absolute;left:4673;top:8690;width:72;height:2" coordorigin="4673,8690" coordsize="72,0" path="m4673,8690l4744,8690e" filled="false" stroked="true" strokeweight=".1pt" strokecolor="#000000">
                <v:path arrowok="t"/>
              </v:shape>
            </v:group>
            <v:group style="position:absolute;left:4742;top:8691;width:2;height:606" coordorigin="4742,8691" coordsize="2,606">
              <v:shape style="position:absolute;left:4742;top:8691;width:2;height:606" coordorigin="4742,8691" coordsize="0,606" path="m4742,8691l4742,9296e" filled="false" stroked="true" strokeweight=".15pt" strokecolor="#000000">
                <v:path arrowok="t"/>
              </v:shape>
              <v:shape style="position:absolute;left:4666;top:9294;width:85;height:12" type="#_x0000_t75" stroked="false">
                <v:imagedata r:id="rId182" o:title=""/>
              </v:shape>
              <v:shape style="position:absolute;left:4665;top:9293;width:88;height:26" type="#_x0000_t75" stroked="false">
                <v:imagedata r:id="rId183" o:title=""/>
              </v:shape>
              <v:shape style="position:absolute;left:4651;top:9305;width:121;height:37" type="#_x0000_t75" stroked="false">
                <v:imagedata r:id="rId184" o:title=""/>
              </v:shape>
              <v:shape style="position:absolute;left:4649;top:9314;width:124;height:67" type="#_x0000_t75" stroked="false">
                <v:imagedata r:id="rId185" o:title=""/>
              </v:shape>
              <v:shape style="position:absolute;left:4659;top:9341;width:99;height:51" type="#_x0000_t75" stroked="false">
                <v:imagedata r:id="rId186" o:title=""/>
              </v:shape>
              <v:shape style="position:absolute;left:4654;top:9376;width:112;height:47" type="#_x0000_t75" stroked="false">
                <v:imagedata r:id="rId187" o:title=""/>
              </v:shape>
            </v:group>
            <v:group style="position:absolute;left:4652;top:9390;width:116;height:35" coordorigin="4652,9390" coordsize="116,35">
              <v:shape style="position:absolute;left:4652;top:9390;width:116;height:35" coordorigin="4652,9390" coordsize="116,35" path="m4767,9390l4652,9390,4652,9425,4766,9425,4766,9424,4764,9424,4764,9422,4655,9422,4655,9393,4767,9393,4767,9390xe" filled="true" fillcolor="#000000" stroked="false">
                <v:path arrowok="t"/>
                <v:fill type="solid"/>
              </v:shape>
              <v:shape style="position:absolute;left:4652;top:9390;width:116;height:35" coordorigin="4652,9390" coordsize="116,35" path="m4767,9422l4766,9422,4766,9425,4767,9425,4767,9422xe" filled="true" fillcolor="#000000" stroked="false">
                <v:path arrowok="t"/>
                <v:fill type="solid"/>
              </v:shape>
              <v:shape style="position:absolute;left:4652;top:9390;width:116;height:35" coordorigin="4652,9390" coordsize="116,35" path="m4767,9393l4764,9393,4764,9424,4766,9424,4766,9422,4767,9422,4767,9393xe" filled="true" fillcolor="#000000" stroked="false">
                <v:path arrowok="t"/>
                <v:fill type="solid"/>
              </v:shape>
              <v:shape style="position:absolute;left:4638;top:8471;width:179;height:128" type="#_x0000_t75" stroked="false">
                <v:imagedata r:id="rId188" o:title=""/>
              </v:shape>
            </v:group>
            <v:group style="position:absolute;left:4636;top:8469;width:162;height:39" coordorigin="4636,8469" coordsize="162,39">
              <v:shape style="position:absolute;left:4636;top:8469;width:162;height:39" coordorigin="4636,8469" coordsize="162,39" path="m4763,8472l4758,8472,4796,8507,4798,8505,4763,8472xe" filled="true" fillcolor="#000000" stroked="false">
                <v:path arrowok="t"/>
                <v:fill type="solid"/>
              </v:shape>
              <v:shape style="position:absolute;left:4636;top:8469;width:162;height:39" coordorigin="4636,8469" coordsize="162,39" path="m4759,8469l4658,8469,4636,8487,4636,8505,4639,8505,4639,8488,4659,8472,4763,8472,4759,8469xe" filled="true" fillcolor="#000000" stroked="false">
                <v:path arrowok="t"/>
                <v:fill type="solid"/>
              </v:shape>
              <v:shape style="position:absolute;left:4616;top:8492;width:18;height:13" type="#_x0000_t75" stroked="false">
                <v:imagedata r:id="rId189" o:title=""/>
              </v:shape>
              <v:shape style="position:absolute;left:4614;top:8490;width:21;height:118" type="#_x0000_t75" stroked="false">
                <v:imagedata r:id="rId190" o:title=""/>
              </v:shape>
              <v:shape style="position:absolute;left:4610;top:8505;width:197;height:104" type="#_x0000_t75" stroked="false">
                <v:imagedata r:id="rId191" o:title=""/>
              </v:shape>
            </v:group>
            <v:group style="position:absolute;left:4608;top:8520;width:199;height:2" coordorigin="4608,8520" coordsize="199,2">
              <v:shape style="position:absolute;left:4608;top:8520;width:199;height:2" coordorigin="4608,8520" coordsize="199,0" path="m4608,8520l4807,8520e" filled="false" stroked="true" strokeweight=".1pt" strokecolor="#000000">
                <v:path arrowok="t"/>
              </v:shape>
            </v:group>
            <v:group style="position:absolute;left:4608;top:8518;width:198;height:2" coordorigin="4608,8518" coordsize="198,2">
              <v:shape style="position:absolute;left:4608;top:8518;width:198;height:2" coordorigin="4608,8518" coordsize="198,0" path="m4608,8518l4806,8518e" filled="false" stroked="true" strokeweight=".1pt" strokecolor="#000000">
                <v:path arrowok="t"/>
              </v:shape>
            </v:group>
            <v:group style="position:absolute;left:4608;top:8512;width:4;height:2" coordorigin="4608,8512" coordsize="4,2">
              <v:shape style="position:absolute;left:4608;top:8512;width:4;height:2" coordorigin="4608,8512" coordsize="4,0" path="m4608,8512l4611,8512e" filled="false" stroked="true" strokeweight=".5pt" strokecolor="#000000">
                <v:path arrowok="t"/>
              </v:shape>
            </v:group>
            <v:group style="position:absolute;left:4608;top:8505;width:201;height:2" coordorigin="4608,8505" coordsize="201,2">
              <v:shape style="position:absolute;left:4608;top:8505;width:201;height:2" coordorigin="4608,8505" coordsize="201,0" path="m4608,8505l4809,8505e" filled="false" stroked="true" strokeweight=".2pt" strokecolor="#000000">
                <v:path arrowok="t"/>
              </v:shape>
              <v:shape style="position:absolute;left:4791;top:8343;width:30;height:177" type="#_x0000_t75" stroked="false">
                <v:imagedata r:id="rId192" o:title=""/>
              </v:shape>
            </v:group>
            <v:group style="position:absolute;left:4790;top:8342;width:34;height:102" coordorigin="4790,8342" coordsize="34,102">
              <v:shape style="position:absolute;left:4790;top:8342;width:34;height:102" coordorigin="4790,8342" coordsize="34,102" path="m4790,8352l4790,8444,4823,8444,4823,8441,4793,8441,4793,8356,4802,8356,4802,8354,4799,8354,4790,8352xe" filled="true" fillcolor="#000000" stroked="false">
                <v:path arrowok="t"/>
                <v:fill type="solid"/>
              </v:shape>
              <v:shape style="position:absolute;left:4790;top:8342;width:34;height:102" coordorigin="4790,8342" coordsize="34,102" path="m4803,8342l4803,8343,4804,8344,4804,8345,4820,8346,4820,8441,4823,8441,4823,8343,4803,8342xe" filled="true" fillcolor="#000000" stroked="false">
                <v:path arrowok="t"/>
                <v:fill type="solid"/>
              </v:shape>
              <v:shape style="position:absolute;left:4790;top:8342;width:34;height:102" coordorigin="4790,8342" coordsize="34,102" path="m4802,8356l4793,8356,4801,8357,4802,8356xe" filled="true" fillcolor="#000000" stroked="false">
                <v:path arrowok="t"/>
                <v:fill type="solid"/>
              </v:shape>
              <v:shape style="position:absolute;left:4790;top:8342;width:34;height:102" coordorigin="4790,8342" coordsize="34,102" path="m4802,8342l4799,8354,4802,8354,4804,8345,4803,8345,4803,8342,4802,8342xe" filled="true" fillcolor="#000000" stroked="false">
                <v:path arrowok="t"/>
                <v:fill type="solid"/>
              </v:shape>
              <v:shape style="position:absolute;left:4790;top:8342;width:34;height:102" coordorigin="4790,8342" coordsize="34,102" path="m4803,8343l4803,8345,4804,8345,4804,8344,4803,8343xe" filled="true" fillcolor="#000000" stroked="false">
                <v:path arrowok="t"/>
                <v:fill type="solid"/>
              </v:shape>
            </v:group>
            <v:group style="position:absolute;left:4865;top:8261;width:117;height:2" coordorigin="4865,8261" coordsize="117,2">
              <v:shape style="position:absolute;left:4865;top:8261;width:117;height:2" coordorigin="4865,8261" coordsize="117,0" path="m4865,8261l4982,8261e" filled="false" stroked="true" strokeweight="3.471pt" strokecolor="#f57f26">
                <v:path arrowok="t"/>
              </v:shape>
            </v:group>
            <v:group style="position:absolute;left:4864;top:8224;width:120;height:73" coordorigin="4864,8224" coordsize="120,73">
              <v:shape style="position:absolute;left:4864;top:8224;width:120;height:73" coordorigin="4864,8224" coordsize="120,73" path="m4983,8224l4864,8224,4864,8297,4982,8297,4982,8295,4980,8295,4980,8294,4867,8294,4867,8227,4983,8227,4983,8224xe" filled="true" fillcolor="#000000" stroked="false">
                <v:path arrowok="t"/>
                <v:fill type="solid"/>
              </v:shape>
              <v:shape style="position:absolute;left:4864;top:8224;width:120;height:73" coordorigin="4864,8224" coordsize="120,73" path="m4983,8294l4982,8294,4982,8297,4983,8297,4983,8294xe" filled="true" fillcolor="#000000" stroked="false">
                <v:path arrowok="t"/>
                <v:fill type="solid"/>
              </v:shape>
              <v:shape style="position:absolute;left:4864;top:8224;width:120;height:73" coordorigin="4864,8224" coordsize="120,73" path="m4983,8227l4980,8227,4980,8295,4982,8295,4982,8294,4983,8294,4983,8227xe" filled="true" fillcolor="#000000" stroked="false">
                <v:path arrowok="t"/>
                <v:fill type="solid"/>
              </v:shape>
            </v:group>
            <v:group style="position:absolute;left:4866;top:8254;width:116;height:2" coordorigin="4866,8254" coordsize="116,2">
              <v:shape style="position:absolute;left:4866;top:8254;width:116;height:2" coordorigin="4866,8254" coordsize="116,0" path="m4866,8254l4982,8254e" filled="false" stroked="true" strokeweight="0pt" strokecolor="#f57f26">
                <v:path arrowok="t"/>
              </v:shape>
            </v:group>
            <v:group style="position:absolute;left:4866;top:8254;width:116;height:2" coordorigin="4866,8254" coordsize="116,2">
              <v:shape style="position:absolute;left:4866;top:8254;width:116;height:2" coordorigin="4866,8254" coordsize="116,0" path="m4866,8254l4982,8254e" filled="false" stroked="true" strokeweight=".15pt" strokecolor="#000000">
                <v:path arrowok="t"/>
              </v:shape>
            </v:group>
            <v:group style="position:absolute;left:4785;top:8535;width:130;height:25" coordorigin="4785,8535" coordsize="130,25">
              <v:shape style="position:absolute;left:4785;top:8535;width:130;height:25" coordorigin="4785,8535" coordsize="130,25" path="m4910,8546l4875,8546,4891,8549,4908,8560,4914,8553,4910,8546xe" filled="true" fillcolor="#f57f26" stroked="false">
                <v:path arrowok="t"/>
                <v:fill type="solid"/>
              </v:shape>
              <v:shape style="position:absolute;left:4785;top:8535;width:130;height:25" coordorigin="4785,8535" coordsize="130,25" path="m4785,8535l4785,8554,4875,8546,4910,8546,4906,8541,4889,8537,4854,8537,4785,8535xe" filled="true" fillcolor="#f57f26" stroked="false">
                <v:path arrowok="t"/>
                <v:fill type="solid"/>
              </v:shape>
            </v:group>
            <v:group style="position:absolute;left:4785;top:8534;width:134;height:28" coordorigin="4785,8534" coordsize="134,28">
              <v:shape style="position:absolute;left:4785;top:8534;width:134;height:28" coordorigin="4785,8534" coordsize="134,28" path="m4881,8549l4866,8549,4890,8553,4904,8559,4906,8560,4907,8561,4907,8561,4908,8561,4919,8561,4918,8560,4915,8560,4908,8560,4907,8558,4893,8551,4881,8549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916,8558l4914,8558,4915,8560,4916,8559,4916,8558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917,8558l4916,8558,4916,8559,4915,8560,4918,8560,4917,8558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914,8558l4907,8558,4908,8560,4915,8560,4914,8558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785,8534l4785,8537,4854,8538,4858,8538,4871,8539,4898,8544,4911,8550,4914,8558,4916,8558,4917,8558,4913,8547,4899,8541,4877,8537,4854,8537,4854,8535,4785,8534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863,8546l4861,8546,4855,8546,4785,8552,4786,8555,4858,8549,4866,8549,4881,8549,4863,8546xe" filled="true" fillcolor="#000000" stroked="false">
                <v:path arrowok="t"/>
                <v:fill type="solid"/>
              </v:shape>
              <v:shape style="position:absolute;left:4785;top:8534;width:134;height:28" coordorigin="4785,8534" coordsize="134,28" path="m4854,8535l4854,8537,4877,8537,4871,8536,4854,8535xe" filled="true" fillcolor="#000000" stroked="false">
                <v:path arrowok="t"/>
                <v:fill type="solid"/>
              </v:shape>
            </v:group>
            <v:group style="position:absolute;left:4789;top:8570;width:111;height:17" coordorigin="4789,8570" coordsize="111,17">
              <v:shape style="position:absolute;left:4789;top:8570;width:111;height:17" coordorigin="4789,8570" coordsize="111,17" path="m4900,8579l4847,8579,4868,8579,4877,8579,4900,8587,4900,8579xe" filled="true" fillcolor="#f57f26" stroked="false">
                <v:path arrowok="t"/>
                <v:fill type="solid"/>
              </v:shape>
              <v:shape style="position:absolute;left:4789;top:8570;width:111;height:17" coordorigin="4789,8570" coordsize="111,17" path="m4857,8570l4789,8570,4792,8582,4821,8579,4847,8579,4900,8579,4900,8577,4891,8571,4857,8570xe" filled="true" fillcolor="#f57f26" stroked="false">
                <v:path arrowok="t"/>
                <v:fill type="solid"/>
              </v:shape>
            </v:group>
            <v:group style="position:absolute;left:4789;top:8568;width:113;height:21" coordorigin="4789,8568" coordsize="113,21">
              <v:shape style="position:absolute;left:4789;top:8568;width:113;height:21" coordorigin="4789,8568" coordsize="113,21" path="m4884,8580l4862,8580,4868,8580,4872,8581,4880,8583,4894,8586,4900,8588,4902,8589,4902,8587,4900,8587,4899,8587,4899,8585,4884,8580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99,8585l4899,8587,4900,8587,4901,8585,4899,8585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902,8579l4899,8579,4901,8579,4899,8579,4899,8580,4899,8585,4901,8585,4900,8587,4902,8587,4902,8579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38,8577l4813,8578,4792,8580,4792,8581,4792,8583,4813,8581,4813,8579,4882,8579,4878,8578,4868,8577,4838,8577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82,8579l4813,8579,4814,8581,4833,8580,4858,8580,4884,8580,4882,8579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99,8579l4899,8579,4899,8579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99,8579l4899,8579,4901,8579,4899,8579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79,8570l4857,8570,4857,8571,4863,8571,4877,8573,4886,8574,4892,8575,4896,8576,4899,8578,4899,8579,4902,8579,4902,8578,4901,8575,4897,8574,4889,8571,4883,8570,4879,8570xe" filled="true" fillcolor="#000000" stroked="false">
                <v:path arrowok="t"/>
                <v:fill type="solid"/>
              </v:shape>
              <v:shape style="position:absolute;left:4789;top:8568;width:113;height:21" coordorigin="4789,8568" coordsize="113,21" path="m4857,8568l4789,8568,4789,8571,4857,8571,4857,8570,4879,8570,4868,8569,4857,8568xe" filled="true" fillcolor="#000000" stroked="false">
                <v:path arrowok="t"/>
                <v:fill type="solid"/>
              </v:shape>
            </v:group>
            <v:group style="position:absolute;left:4777;top:8543;width:15;height:2" coordorigin="4777,8543" coordsize="15,2">
              <v:shape style="position:absolute;left:4777;top:8543;width:15;height:2" coordorigin="4777,8543" coordsize="15,0" path="m4777,8543l4792,8543e" filled="false" stroked="true" strokeweight="1.066pt" strokecolor="#f57f26">
                <v:path arrowok="t"/>
              </v:shape>
            </v:group>
            <v:group style="position:absolute;left:4776;top:8531;width:18;height:25" coordorigin="4776,8531" coordsize="18,25">
              <v:shape style="position:absolute;left:4776;top:8531;width:18;height:25" coordorigin="4776,8531" coordsize="18,25" path="m4793,8531l4776,8531,4776,8555,4792,8555,4792,8554,4790,8554,4790,8552,4779,8552,4779,8534,4793,8534,4793,8531xe" filled="true" fillcolor="#000000" stroked="false">
                <v:path arrowok="t"/>
                <v:fill type="solid"/>
              </v:shape>
              <v:shape style="position:absolute;left:4776;top:8531;width:18;height:25" coordorigin="4776,8531" coordsize="18,25" path="m4793,8552l4792,8552,4792,8555,4793,8555,4793,8552xe" filled="true" fillcolor="#000000" stroked="false">
                <v:path arrowok="t"/>
                <v:fill type="solid"/>
              </v:shape>
              <v:shape style="position:absolute;left:4776;top:8531;width:18;height:25" coordorigin="4776,8531" coordsize="18,25" path="m4793,8534l4790,8534,4790,8554,4792,8554,4792,8552,4793,8552,4793,8534xe" filled="true" fillcolor="#000000" stroked="false">
                <v:path arrowok="t"/>
                <v:fill type="solid"/>
              </v:shape>
            </v:group>
            <v:group style="position:absolute;left:4777;top:8578;width:15;height:2" coordorigin="4777,8578" coordsize="15,2">
              <v:shape style="position:absolute;left:4777;top:8578;width:15;height:2" coordorigin="4777,8578" coordsize="15,0" path="m4777,8578l4792,8578e" filled="false" stroked="true" strokeweight="1.068pt" strokecolor="#f57f26">
                <v:path arrowok="t"/>
              </v:shape>
            </v:group>
            <v:group style="position:absolute;left:4776;top:8566;width:18;height:25" coordorigin="4776,8566" coordsize="18,25">
              <v:shape style="position:absolute;left:4776;top:8566;width:18;height:25" coordorigin="4776,8566" coordsize="18,25" path="m4793,8566l4776,8566,4776,8590,4792,8590,4792,8588,4790,8588,4790,8587,4779,8587,4779,8569,4793,8569,4793,8566xe" filled="true" fillcolor="#000000" stroked="false">
                <v:path arrowok="t"/>
                <v:fill type="solid"/>
              </v:shape>
              <v:shape style="position:absolute;left:4776;top:8566;width:18;height:25" coordorigin="4776,8566" coordsize="18,25" path="m4793,8587l4792,8587,4792,8590,4793,8590,4793,8587xe" filled="true" fillcolor="#000000" stroked="false">
                <v:path arrowok="t"/>
                <v:fill type="solid"/>
              </v:shape>
              <v:shape style="position:absolute;left:4776;top:8566;width:18;height:25" coordorigin="4776,8566" coordsize="18,25" path="m4793,8569l4790,8569,4790,8588,4792,8588,4792,8587,4793,8587,4793,8569xe" filled="true" fillcolor="#000000" stroked="false">
                <v:path arrowok="t"/>
                <v:fill type="solid"/>
              </v:shape>
            </v:group>
            <v:group style="position:absolute;left:4800;top:8578;width:10;height:2" coordorigin="4800,8578" coordsize="10,2">
              <v:shape style="position:absolute;left:4800;top:8578;width:10;height:2" coordorigin="4800,8578" coordsize="10,0" path="m4800,8578l4810,8578e" filled="false" stroked="true" strokeweight="1.513pt" strokecolor="#f57f26">
                <v:path arrowok="t"/>
              </v:shape>
            </v:group>
            <v:group style="position:absolute;left:4799;top:8561;width:13;height:34" coordorigin="4799,8561" coordsize="13,34">
              <v:shape style="position:absolute;left:4799;top:8561;width:13;height:34" coordorigin="4799,8561" coordsize="13,34" path="m4812,8561l4799,8561,4799,8594,4810,8594,4810,8593,4809,8593,4809,8591,4802,8591,4802,8564,4812,8564,4812,8561xe" filled="true" fillcolor="#000000" stroked="false">
                <v:path arrowok="t"/>
                <v:fill type="solid"/>
              </v:shape>
              <v:shape style="position:absolute;left:4799;top:8561;width:13;height:34" coordorigin="4799,8561" coordsize="13,34" path="m4812,8591l4810,8591,4810,8594,4812,8594,4812,8591xe" filled="true" fillcolor="#000000" stroked="false">
                <v:path arrowok="t"/>
                <v:fill type="solid"/>
              </v:shape>
              <v:shape style="position:absolute;left:4799;top:8561;width:13;height:34" coordorigin="4799,8561" coordsize="13,34" path="m4812,8564l4809,8564,4809,8593,4810,8593,4810,8591,4812,8591,4812,8564xe" filled="true" fillcolor="#000000" stroked="false">
                <v:path arrowok="t"/>
                <v:fill type="solid"/>
              </v:shape>
            </v:group>
            <v:group style="position:absolute;left:4857;top:8574;width:15;height:2" coordorigin="4857,8574" coordsize="15,2">
              <v:shape style="position:absolute;left:4857;top:8574;width:15;height:2" coordorigin="4857,8574" coordsize="15,0" path="m4857,8574l4871,8574e" filled="false" stroked="true" strokeweight="1.779pt" strokecolor="#f57f26">
                <v:path arrowok="t"/>
              </v:shape>
            </v:group>
            <v:group style="position:absolute;left:4855;top:8555;width:18;height:39" coordorigin="4855,8555" coordsize="18,39">
              <v:shape style="position:absolute;left:4855;top:8555;width:18;height:39" coordorigin="4855,8555" coordsize="18,39" path="m4873,8555l4855,8555,4855,8594,4871,8594,4871,8592,4870,8592,4870,8591,4858,8591,4858,8558,4873,8558,4873,8555xe" filled="true" fillcolor="#000000" stroked="false">
                <v:path arrowok="t"/>
                <v:fill type="solid"/>
              </v:shape>
              <v:shape style="position:absolute;left:4855;top:8555;width:18;height:39" coordorigin="4855,8555" coordsize="18,39" path="m4873,8591l4871,8591,4871,8594,4873,8594,4873,8591xe" filled="true" fillcolor="#000000" stroked="false">
                <v:path arrowok="t"/>
                <v:fill type="solid"/>
              </v:shape>
              <v:shape style="position:absolute;left:4855;top:8555;width:18;height:39" coordorigin="4855,8555" coordsize="18,39" path="m4873,8558l4870,8558,4870,8592,4871,8592,4871,8591,4873,8591,4873,8558xe" filled="true" fillcolor="#000000" stroked="false">
                <v:path arrowok="t"/>
                <v:fill type="solid"/>
              </v:shape>
            </v:group>
            <v:group style="position:absolute;left:4827;top:8543;width:2;height:2" coordorigin="4827,8543" coordsize="2,2">
              <v:shape style="position:absolute;left:4827;top:8543;width:2;height:2" coordorigin="4827,8543" coordsize="0,0" path="m4827,8543l4827,8543e" filled="false" stroked="true" strokeweight=".622pt" strokecolor="#f57f26">
                <v:path arrowok="t"/>
              </v:shape>
            </v:group>
            <v:group style="position:absolute;left:4825;top:8543;width:3;height:2" coordorigin="4825,8543" coordsize="3,2">
              <v:shape style="position:absolute;left:4825;top:8543;width:3;height:2" coordorigin="4825,8543" coordsize="3,0" path="m4825,8543l4828,8543e" filled="false" stroked="true" strokeweight=".622pt" strokecolor="#000000">
                <v:path arrowok="t"/>
              </v:shape>
            </v:group>
            <v:group style="position:absolute;left:4838;top:8543;width:2;height:2" coordorigin="4838,8543" coordsize="2,2">
              <v:shape style="position:absolute;left:4838;top:8543;width:2;height:2" coordorigin="4838,8543" coordsize="0,0" path="m4838,8543l4838,8543e" filled="false" stroked="true" strokeweight=".488pt" strokecolor="#f57f26">
                <v:path arrowok="t"/>
              </v:shape>
            </v:group>
            <v:group style="position:absolute;left:4836;top:8543;width:4;height:2" coordorigin="4836,8543" coordsize="4,2">
              <v:shape style="position:absolute;left:4836;top:8543;width:4;height:2" coordorigin="4836,8543" coordsize="4,0" path="m4836,8543l4839,8543e" filled="false" stroked="true" strokeweight=".488pt" strokecolor="#000000">
                <v:path arrowok="t"/>
              </v:shape>
            </v:group>
            <v:group style="position:absolute;left:4851;top:8544;width:2;height:2" coordorigin="4851,8544" coordsize="2,2">
              <v:shape style="position:absolute;left:4851;top:8544;width:2;height:2" coordorigin="4851,8544" coordsize="0,0" path="m4851,8544l4851,8544e" filled="false" stroked="true" strokeweight=".633pt" strokecolor="#f57f26">
                <v:path arrowok="t"/>
              </v:shape>
            </v:group>
            <v:group style="position:absolute;left:4849;top:8544;width:4;height:2" coordorigin="4849,8544" coordsize="4,2">
              <v:shape style="position:absolute;left:4849;top:8544;width:4;height:2" coordorigin="4849,8544" coordsize="4,0" path="m4849,8544l4852,8544e" filled="false" stroked="true" strokeweight=".633pt" strokecolor="#000000">
                <v:path arrowok="t"/>
              </v:shape>
            </v:group>
            <v:group style="position:absolute;left:5374;top:9941;width:14;height:2" coordorigin="5374,9941" coordsize="14,2">
              <v:shape style="position:absolute;left:5374;top:9941;width:14;height:2" coordorigin="5374,9941" coordsize="14,0" path="m5374,9941l5388,9941e" filled="false" stroked="true" strokeweight="2.602pt" strokecolor="#f57f26">
                <v:path arrowok="t"/>
              </v:shape>
            </v:group>
            <v:group style="position:absolute;left:4947;top:8850;width:443;height:1184" coordorigin="4947,8850" coordsize="443,1184">
              <v:shape style="position:absolute;left:4947;top:8850;width:443;height:1184" coordorigin="4947,8850" coordsize="443,1184" path="m4981,8850l4953,8926,4947,8989,4948,9007,4965,9083,4985,9125,4981,9110,4972,9091,4964,9071,4950,8994,4950,8975,4952,8949,4968,8886,4984,8851,4981,8850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859l5337,9859,5337,10033,5347,10033,5347,10031,5338,10031,5338,10030,5340,10030,5340,9862,5347,9862,5347,9859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0,10030l5338,10030,5338,10031,5340,10031,5340,10030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862l5344,9862,5344,10030,5340,10030,5340,10031,5347,10031,5347,10007,5345,10007,5345,10005,5347,10005,5347,9990,5347,9906,5346,9906,5346,9903,5347,9903,5347,9889,5345,9889,5345,9887,5347,9887,5347,9871,5347,9862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54,9987l5347,9987,5347,9990,5351,9990,5351,10005,5347,10005,5347,10008,5354,10008,5354,998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10005l5345,10005,5345,10007,5347,10007,5347,10005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990l5347,10007,5347,9990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89,9914l5372,9914,5372,9969,5388,9969,5388,9967,5386,9967,5386,9966,5375,9966,5375,9917,5389,9917,5389,9914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89,9966l5388,9966,5388,9969,5389,9969,5389,9966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89,9917l5386,9917,5386,9967,5388,9967,5388,9966,5389,9966,5389,991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74,9906l5359,9906,5364,9906,5371,9908,5374,9910,5374,9912,5377,9911,5376,9907,5374,9906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903l5346,9903,5346,9906,5347,9906,5347,9903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906l5346,9906,5347,9906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59,9903l5350,9903,5347,9903,5347,9906,5350,9906,5374,9906,5372,9905,5368,9904,5364,9903,5359,9903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54,9868l5347,9868,5347,9871,5351,9871,5351,9887,5347,9887,5347,9890,5354,9890,5354,9868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887l5345,9887,5345,9889,5347,9889,5347,988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347,9871l5347,9889,5347,9871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9990l5005,9990,5005,10033,5013,10033,5013,10031,5012,10031,5012,10030,5008,10030,5008,10008,5006,10008,5006,10005,5008,10005,5008,9990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15,10030l5013,10030,5013,10033,5015,10033,5015,10030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15,9862l5012,9862,5012,10031,5013,10031,5013,10030,5015,10030,5015,9862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5,9987l4998,9987,4998,10008,5005,10008,5005,10005,5001,10005,5001,9990,5005,9990,5005,998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10005l5006,10005,5006,10008,5008,10008,5008,10005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9987l5008,10008,5008,998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5,9906l5005,10007,5005,9990,5008,9990,5008,9906,5005,9906,5005,9906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2,9903l4993,9903,4988,9903,4983,9904,4979,9905,4975,9907,4974,9911,4977,9912,4978,9910,4980,9908,4988,9906,4993,9906,5005,9906,5005,9903,5002,9903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5,9903l5005,9906,5005,9906,5005,9904,5005,9903,5005,9903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9871l5005,9871,5005,9903,5005,9903,5005,9904,5005,9906,5008,9906,5008,9890,5006,9890,5006,9887,5008,9887,5008,9871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5,9906l5002,9906,5005,9906,5005,9906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5,9868l4998,9868,4998,9890,5005,9890,5005,9887,5001,9887,5001,9871,5005,9871,5005,9868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9887l5006,9887,5006,9890,5008,9890,5008,9887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08,9868l5008,9890,5008,9868xe" filled="true" fillcolor="#000000" stroked="false">
                <v:path arrowok="t"/>
                <v:fill type="solid"/>
              </v:shape>
              <v:shape style="position:absolute;left:4947;top:8850;width:443;height:1184" coordorigin="4947,8850" coordsize="443,1184" path="m5015,9859l5005,9859,5005,9889,5005,9871,5008,9871,5008,9862,5015,9862,5015,9859xe" filled="true" fillcolor="#000000" stroked="false">
                <v:path arrowok="t"/>
                <v:fill type="solid"/>
              </v:shape>
            </v:group>
            <v:group style="position:absolute;left:4488;top:9374;width:105;height:2" coordorigin="4488,9374" coordsize="105,2">
              <v:shape style="position:absolute;left:4488;top:9374;width:105;height:2" coordorigin="4488,9374" coordsize="105,0" path="m4488,9374l4592,9374e" filled="false" stroked="true" strokeweight=".533pt" strokecolor="#e6e7e8">
                <v:path arrowok="t"/>
              </v:shape>
            </v:group>
            <v:group style="position:absolute;left:4487;top:9367;width:108;height:14" coordorigin="4487,9367" coordsize="108,14">
              <v:shape style="position:absolute;left:4487;top:9367;width:108;height:14" coordorigin="4487,9367" coordsize="108,14" path="m4594,9367l4487,9367,4487,9380,4594,9380,4594,9377,4490,9377,4490,9370,4591,9370,4591,9368,4594,9368,4594,9367xe" filled="true" fillcolor="#000000" stroked="false">
                <v:path arrowok="t"/>
                <v:fill type="solid"/>
              </v:shape>
              <v:shape style="position:absolute;left:4487;top:9367;width:108;height:14" coordorigin="4487,9367" coordsize="108,14" path="m4592,9368l4591,9368,4591,9377,4594,9377,4594,9370,4592,9370,4592,9368xe" filled="true" fillcolor="#000000" stroked="false">
                <v:path arrowok="t"/>
                <v:fill type="solid"/>
              </v:shape>
              <v:shape style="position:absolute;left:4487;top:9367;width:108;height:14" coordorigin="4487,9367" coordsize="108,14" path="m4594,9368l4592,9368,4592,9370,4594,9370,4594,9368xe" filled="true" fillcolor="#000000" stroked="false">
                <v:path arrowok="t"/>
                <v:fill type="solid"/>
              </v:shape>
            </v:group>
            <v:group style="position:absolute;left:4834;top:9374;width:105;height:2" coordorigin="4834,9374" coordsize="105,2">
              <v:shape style="position:absolute;left:4834;top:9374;width:105;height:2" coordorigin="4834,9374" coordsize="105,0" path="m4834,9374l4938,9374e" filled="false" stroked="true" strokeweight=".533pt" strokecolor="#e6e7e8">
                <v:path arrowok="t"/>
              </v:shape>
            </v:group>
            <v:group style="position:absolute;left:4833;top:9367;width:108;height:14" coordorigin="4833,9367" coordsize="108,14">
              <v:shape style="position:absolute;left:4833;top:9367;width:108;height:14" coordorigin="4833,9367" coordsize="108,14" path="m4940,9367l4833,9367,4833,9380,4940,9380,4940,9377,4836,9377,4836,9370,4937,9370,4937,9368,4940,9368,4940,9367xe" filled="true" fillcolor="#000000" stroked="false">
                <v:path arrowok="t"/>
                <v:fill type="solid"/>
              </v:shape>
              <v:shape style="position:absolute;left:4833;top:9367;width:108;height:14" coordorigin="4833,9367" coordsize="108,14" path="m4938,9368l4937,9368,4937,9377,4940,9377,4940,9370,4938,9370,4938,9368xe" filled="true" fillcolor="#000000" stroked="false">
                <v:path arrowok="t"/>
                <v:fill type="solid"/>
              </v:shape>
              <v:shape style="position:absolute;left:4833;top:9367;width:108;height:14" coordorigin="4833,9367" coordsize="108,14" path="m4940,9368l4938,9368,4938,9370,4940,9370,4940,9368xe" filled="true" fillcolor="#000000" stroked="false">
                <v:path arrowok="t"/>
                <v:fill type="solid"/>
              </v:shape>
            </v:group>
            <v:group style="position:absolute;left:4812;top:7887;width:23;height:204" coordorigin="4812,7887" coordsize="23,204">
              <v:shape style="position:absolute;left:4812;top:7887;width:23;height:204" coordorigin="4812,7887" coordsize="23,204" path="m4829,7887l4817,7887,4812,7892,4812,7904,4817,7909,4829,7909,4834,7904,4834,7892,4829,7887xe" filled="true" fillcolor="#000000" stroked="false">
                <v:path arrowok="t"/>
                <v:fill type="solid"/>
              </v:shape>
              <v:shape style="position:absolute;left:4812;top:7887;width:23;height:204" coordorigin="4812,7887" coordsize="23,204" path="m4829,7932l4817,7932,4812,7937,4812,7950,4817,7955,4829,7955,4834,7950,4834,7937,4829,7932xe" filled="true" fillcolor="#000000" stroked="false">
                <v:path arrowok="t"/>
                <v:fill type="solid"/>
              </v:shape>
              <v:shape style="position:absolute;left:4812;top:7887;width:23;height:204" coordorigin="4812,7887" coordsize="23,204" path="m4829,7978l4817,7978,4812,7983,4812,7995,4817,8000,4829,8000,4834,7995,4834,7983,4829,7978xe" filled="true" fillcolor="#000000" stroked="false">
                <v:path arrowok="t"/>
                <v:fill type="solid"/>
              </v:shape>
              <v:shape style="position:absolute;left:4812;top:7887;width:23;height:204" coordorigin="4812,7887" coordsize="23,204" path="m4829,8023l4817,8023,4812,8028,4812,8040,4817,8045,4829,8045,4834,8040,4834,8028,4829,8023xe" filled="true" fillcolor="#000000" stroked="false">
                <v:path arrowok="t"/>
                <v:fill type="solid"/>
              </v:shape>
              <v:shape style="position:absolute;left:4812;top:7887;width:23;height:204" coordorigin="4812,7887" coordsize="23,204" path="m4829,8068l4817,8068,4812,8073,4812,8086,4817,8091,4829,8091,4834,8086,4834,8073,4829,8068xe" filled="true" fillcolor="#000000" stroked="false">
                <v:path arrowok="t"/>
                <v:fill type="solid"/>
              </v:shape>
            </v:group>
            <v:group style="position:absolute;left:4812;top:8113;width:23;height:68" coordorigin="4812,8113" coordsize="23,68">
              <v:shape style="position:absolute;left:4812;top:8113;width:23;height:68" coordorigin="4812,8113" coordsize="23,68" path="m4829,8113l4817,8113,4812,8118,4812,8130,4817,8135,4829,8135,4834,8130,4834,8118,4829,8113xe" filled="true" fillcolor="#000000" stroked="false">
                <v:path arrowok="t"/>
                <v:fill type="solid"/>
              </v:shape>
              <v:shape style="position:absolute;left:4812;top:8113;width:23;height:68" coordorigin="4812,8113" coordsize="23,68" path="m4829,8159l4817,8159,4812,8164,4812,8176,4817,8181,4829,8181,4834,8176,4834,8164,4829,8159xe" filled="true" fillcolor="#000000" stroked="false">
                <v:path arrowok="t"/>
                <v:fill type="solid"/>
              </v:shape>
            </v:group>
            <v:group style="position:absolute;left:4770;top:7747;width:87;height:146" coordorigin="4770,7747" coordsize="87,146">
              <v:shape style="position:absolute;left:4770;top:7747;width:87;height:146" coordorigin="4770,7747" coordsize="87,146" path="m4823,7747l4770,7892,4790,7876,4805,7865,4818,7859,4852,7859,4823,7747xe" filled="true" fillcolor="#000000" stroked="false">
                <v:path arrowok="t"/>
                <v:fill type="solid"/>
              </v:shape>
              <v:shape style="position:absolute;left:4770;top:7747;width:87;height:146" coordorigin="4770,7747" coordsize="87,146" path="m4852,7859l4818,7859,4829,7860,4842,7865,4857,7877,4852,7859xe" filled="true" fillcolor="#000000" stroked="false">
                <v:path arrowok="t"/>
                <v:fill type="solid"/>
              </v:shape>
            </v:group>
            <v:group style="position:absolute;left:4773;top:5189;width:100;height:97" coordorigin="4773,5189" coordsize="100,97">
              <v:shape style="position:absolute;left:4773;top:5189;width:100;height:97" coordorigin="4773,5189" coordsize="100,97" path="m4811,5189l4791,5199,4778,5216,4773,5238,4777,5257,4789,5273,4809,5283,4835,5286,4854,5276,4868,5259,4873,5238,4873,5237,4868,5218,4856,5202,4837,5192,4811,5189xe" filled="true" fillcolor="#ffffff" stroked="false">
                <v:path arrowok="t"/>
                <v:fill type="solid"/>
              </v:shape>
            </v:group>
            <v:group style="position:absolute;left:4757;top:5174;width:132;height:128" coordorigin="4757,5174" coordsize="132,128">
              <v:shape style="position:absolute;left:4757;top:5174;width:132;height:128" coordorigin="4757,5174" coordsize="132,128" path="m4804,5174l4785,5184,4770,5199,4761,5219,4757,5243,4762,5262,4773,5279,4789,5291,4811,5299,4838,5302,4858,5293,4874,5279,4875,5277,4818,5277,4801,5269,4788,5253,4785,5227,4794,5212,4812,5203,4840,5202,4877,5202,4871,5195,4854,5183,4832,5176,4804,5174xe" filled="true" fillcolor="#add149" stroked="false">
                <v:path arrowok="t"/>
                <v:fill type="solid"/>
              </v:shape>
              <v:shape style="position:absolute;left:4757;top:5174;width:132;height:128" coordorigin="4757,5174" coordsize="132,128" path="m4889,5237l4876,5237,4857,5257,4842,5271,4818,5277,4875,5277,4885,5260,4889,5237xe" filled="true" fillcolor="#add149" stroked="false">
                <v:path arrowok="t"/>
                <v:fill type="solid"/>
              </v:shape>
              <v:shape style="position:absolute;left:4757;top:5174;width:132;height:128" coordorigin="4757,5174" coordsize="132,128" path="m4877,5202l4840,5202,4856,5216,4862,5237,4876,5237,4888,5228,4883,5210,4877,5202xe" filled="true" fillcolor="#add149" stroked="false">
                <v:path arrowok="t"/>
                <v:fill type="solid"/>
              </v:shape>
              <v:shape style="position:absolute;left:9008;top:217;width:984;height:1643" type="#_x0000_t75" stroked="false">
                <v:imagedata r:id="rId193" o:title=""/>
              </v:shape>
            </v:group>
            <v:group style="position:absolute;left:9008;top:217;width:985;height:1644" coordorigin="9008,217" coordsize="985,1644">
              <v:shape style="position:absolute;left:9008;top:217;width:985;height:1644" coordorigin="9008,217" coordsize="985,1644" path="m9104,217l9032,249,9008,313,9008,1764,9010,1776,9040,1836,9104,1860,9896,1860,9908,1859,9938,1851,9952,1843,9955,1840,9099,1840,9077,1836,9030,1777,9028,1764,9029,307,9055,253,9104,237,9104,217xe" filled="true" fillcolor="#939598" stroked="false">
                <v:path arrowok="t"/>
                <v:fill type="solid"/>
              </v:shape>
              <v:shape style="position:absolute;left:9008;top:217;width:985;height:1644" coordorigin="9008,217" coordsize="985,1644" path="m9896,217l9104,217,9104,237,9902,237,9923,241,9971,300,9972,313,9972,1770,9946,1825,9896,1840,9955,1840,9990,1787,9992,313,9991,301,9960,241,9919,219,9896,217xe" filled="true" fillcolor="#939598" stroked="false">
                <v:path arrowok="t"/>
                <v:fill type="solid"/>
              </v:shape>
            </v:group>
            <v:group style="position:absolute;left:2195;top:2058;width:7944;height:2" coordorigin="2195,2058" coordsize="7944,2">
              <v:shape style="position:absolute;left:2195;top:2058;width:7944;height:2" coordorigin="2195,2058" coordsize="7944,0" path="m2195,2058l10139,2058e" filled="false" stroked="true" strokeweight=".861pt" strokecolor="#add149">
                <v:path arrowok="t"/>
              </v:shape>
            </v:group>
            <v:group style="position:absolute;left:4243;top:1996;width:110;height:132" coordorigin="4243,1996" coordsize="110,132">
              <v:shape style="position:absolute;left:4243;top:1996;width:110;height:132" coordorigin="4243,1996" coordsize="110,132" path="m4243,1996l4243,2127,4353,2061,4243,1996xe" filled="true" fillcolor="#add149" stroked="false">
                <v:path arrowok="t"/>
                <v:fill type="solid"/>
              </v:shape>
            </v:group>
            <v:group style="position:absolute;left:10111;top:1996;width:110;height:132" coordorigin="10111,1996" coordsize="110,132">
              <v:shape style="position:absolute;left:10111;top:1996;width:110;height:132" coordorigin="10111,1996" coordsize="110,132" path="m10111,1996l10111,2127,10221,2061,10111,1996xe" filled="true" fillcolor="#add149" stroked="false">
                <v:path arrowok="t"/>
                <v:fill type="solid"/>
              </v:shape>
            </v:group>
            <v:group style="position:absolute;left:6075;top:1893;width:132;height:110" coordorigin="6075,1893" coordsize="132,110">
              <v:shape style="position:absolute;left:6075;top:1893;width:132;height:110" coordorigin="6075,1893" coordsize="132,110" path="m6207,1893l6075,1893,6141,2002,6207,1893xe" filled="true" fillcolor="#add149" stroked="false">
                <v:path arrowok="t"/>
                <v:fill type="solid"/>
              </v:shape>
            </v:group>
            <v:group style="position:absolute;left:6141;top:512;width:2;height:1404" coordorigin="6141,512" coordsize="2,1404">
              <v:shape style="position:absolute;left:6141;top:512;width:2;height:1404" coordorigin="6141,512" coordsize="0,1404" path="m6141,512l6141,1916e" filled="false" stroked="true" strokeweight="1.76pt" strokecolor="#add149">
                <v:path arrowok="t"/>
              </v:shape>
            </v:group>
            <v:group style="position:absolute;left:3483;top:494;width:2676;height:2" coordorigin="3483,494" coordsize="2676,2">
              <v:shape style="position:absolute;left:3483;top:494;width:2676;height:2" coordorigin="3483,494" coordsize="2676,0" path="m3483,494l6159,494e" filled="false" stroked="true" strokeweight="1.8pt" strokecolor="#add149">
                <v:path arrowok="t"/>
              </v:shape>
            </v:group>
            <v:group style="position:absolute;left:8699;top:2103;width:114;height:129" coordorigin="8699,2103" coordsize="114,129">
              <v:shape style="position:absolute;left:8699;top:2103;width:114;height:129" coordorigin="8699,2103" coordsize="114,129" path="m8755,2103l8699,2232,8812,2232,8755,2103xe" filled="true" fillcolor="#add149" stroked="false">
                <v:path arrowok="t"/>
                <v:fill type="solid"/>
              </v:shape>
            </v:group>
            <v:group style="position:absolute;left:3483;top:3624;width:5290;height:2" coordorigin="3483,3624" coordsize="5290,2">
              <v:shape style="position:absolute;left:3483;top:3624;width:5290;height:2" coordorigin="3483,3624" coordsize="5290,0" path="m3483,3624l8772,3624e" filled="false" stroked="true" strokeweight="2pt" strokecolor="#add149">
                <v:path arrowok="t"/>
              </v:shape>
            </v:group>
            <v:group style="position:absolute;left:3500;top:476;width:2;height:3128" coordorigin="3500,476" coordsize="2,3128">
              <v:shape style="position:absolute;left:3500;top:476;width:2;height:3128" coordorigin="3500,476" coordsize="0,3128" path="m3500,476l3500,3604e" filled="false" stroked="true" strokeweight="1.656pt" strokecolor="#add149">
                <v:path arrowok="t"/>
              </v:shape>
            </v:group>
            <v:group style="position:absolute;left:8756;top:2175;width:2;height:1429" coordorigin="8756,2175" coordsize="2,1429">
              <v:shape style="position:absolute;left:8756;top:2175;width:2;height:1429" coordorigin="8756,2175" coordsize="0,1429" path="m8756,2175l8756,3604e" filled="false" stroked="true" strokeweight="1.656pt" strokecolor="#add149">
                <v:path arrowok="t"/>
              </v:shape>
            </v:group>
            <v:group style="position:absolute;left:4728;top:441;width:94;height:109" coordorigin="4728,441" coordsize="94,109">
              <v:shape style="position:absolute;left:4728;top:441;width:94;height:109" coordorigin="4728,441" coordsize="94,109" path="m4728,441l4728,549,4822,495,4728,441xe" filled="true" fillcolor="#bcbdc0" stroked="false">
                <v:path arrowok="t"/>
                <v:fill type="solid"/>
              </v:shape>
            </v:group>
            <v:group style="position:absolute;left:4724;top:437;width:103;height:116" coordorigin="4724,437" coordsize="103,116">
              <v:shape style="position:absolute;left:4724;top:437;width:103;height:116" coordorigin="4724,437" coordsize="103,116" path="m4730,437l4726,437,4724,441,4724,549,4726,553,4730,553,4750,541,4732,541,4732,448,4726,444,4730,437xe" filled="true" fillcolor="#58595b" stroked="false">
                <v:path arrowok="t"/>
                <v:fill type="solid"/>
              </v:shape>
              <v:shape style="position:absolute;left:4724;top:437;width:103;height:116" coordorigin="4724,437" coordsize="103,116" path="m4737,441l4732,441,4732,448,4813,495,4732,541,4750,541,4824,499,4826,495,4824,491,4737,441xe" filled="true" fillcolor="#58595b" stroked="false">
                <v:path arrowok="t"/>
                <v:fill type="solid"/>
              </v:shape>
              <v:shape style="position:absolute;left:4724;top:437;width:103;height:116" coordorigin="4724,437" coordsize="103,116" path="m4730,437l4726,444,4732,448,4732,441,4737,441,4730,437xe" filled="true" fillcolor="#58595b" stroked="false">
                <v:path arrowok="t"/>
                <v:fill type="solid"/>
              </v:shape>
            </v:group>
            <v:group style="position:absolute;left:4822;top:441;width:94;height:109" coordorigin="4822,441" coordsize="94,109">
              <v:shape style="position:absolute;left:4822;top:441;width:94;height:109" coordorigin="4822,441" coordsize="94,109" path="m4916,441l4822,495,4916,549,4916,441xe" filled="true" fillcolor="#bcbdc0" stroked="false">
                <v:path arrowok="t"/>
                <v:fill type="solid"/>
              </v:shape>
            </v:group>
            <v:group style="position:absolute;left:4817;top:437;width:103;height:116" coordorigin="4817,437" coordsize="103,116">
              <v:shape style="position:absolute;left:4817;top:437;width:103;height:116" coordorigin="4817,437" coordsize="103,116" path="m4918,437l4913,437,4820,491,4817,495,4820,499,4913,553,4918,553,4920,549,4920,541,4911,541,4831,495,4911,448,4911,441,4920,441,4918,437xe" filled="true" fillcolor="#58595b" stroked="false">
                <v:path arrowok="t"/>
                <v:fill type="solid"/>
              </v:shape>
              <v:shape style="position:absolute;left:4817;top:437;width:103;height:116" coordorigin="4817,437" coordsize="103,116" path="m4920,441l4916,441,4918,444,4911,448,4911,541,4920,541,4920,441xe" filled="true" fillcolor="#58595b" stroked="false">
                <v:path arrowok="t"/>
                <v:fill type="solid"/>
              </v:shape>
              <v:shape style="position:absolute;left:4817;top:437;width:103;height:116" coordorigin="4817,437" coordsize="103,116" path="m4916,441l4911,441,4911,448,4918,444,4916,441xe" filled="true" fillcolor="#58595b" stroked="false">
                <v:path arrowok="t"/>
                <v:fill type="solid"/>
              </v:shape>
            </v:group>
            <v:group style="position:absolute;left:4822;top:409;width:2;height:87" coordorigin="4822,409" coordsize="2,87">
              <v:shape style="position:absolute;left:4822;top:409;width:2;height:87" coordorigin="4822,409" coordsize="0,87" path="m4822,409l4822,495e" filled="false" stroked="true" strokeweight=".44pt" strokecolor="#58595b">
                <v:path arrowok="t"/>
              </v:shape>
            </v:group>
            <v:group style="position:absolute;left:4722;top:409;width:197;height:2" coordorigin="4722,409" coordsize="197,2">
              <v:shape style="position:absolute;left:4722;top:409;width:197;height:2" coordorigin="4722,409" coordsize="197,0" path="m4722,409l4918,409e" filled="false" stroked="true" strokeweight=".2pt" strokecolor="#58595b">
                <v:path arrowok="t"/>
              </v:shape>
            </v:group>
            <v:group style="position:absolute;left:4721;top:405;width:193;height:2" coordorigin="4721,405" coordsize="193,2">
              <v:shape style="position:absolute;left:4721;top:405;width:193;height:2" coordorigin="4721,405" coordsize="193,0" path="m4721,405l4914,405e" filled="false" stroked="true" strokeweight=".2pt" strokecolor="#58595b">
                <v:path arrowok="t"/>
              </v:shape>
            </v:group>
            <v:group style="position:absolute;left:4721;top:379;width:9;height:2" coordorigin="4721,379" coordsize="9,2">
              <v:shape style="position:absolute;left:4721;top:379;width:9;height:2" coordorigin="4721,379" coordsize="9,0" path="m4721,379l4730,379e" filled="false" stroked="true" strokeweight="2.4pt" strokecolor="#58595b">
                <v:path arrowok="t"/>
              </v:shape>
            </v:group>
            <v:group style="position:absolute;left:4721;top:352;width:202;height:2" coordorigin="4721,352" coordsize="202,2">
              <v:shape style="position:absolute;left:4721;top:352;width:202;height:2" coordorigin="4721,352" coordsize="202,0" path="m4721,352l4923,352e" filled="false" stroked="true" strokeweight=".3pt" strokecolor="#58595b">
                <v:path arrowok="t"/>
              </v:shape>
            </v:group>
            <v:group style="position:absolute;left:4722;top:348;width:201;height:2" coordorigin="4722,348" coordsize="201,2">
              <v:shape style="position:absolute;left:4722;top:348;width:201;height:2" coordorigin="4722,348" coordsize="201,0" path="m4722,348l4922,348e" filled="false" stroked="true" strokeweight=".1pt" strokecolor="#58595b">
                <v:path arrowok="t"/>
              </v:shape>
            </v:group>
            <v:group style="position:absolute;left:4724;top:346;width:197;height:2" coordorigin="4724,346" coordsize="197,2">
              <v:shape style="position:absolute;left:4724;top:346;width:197;height:2" coordorigin="4724,346" coordsize="197,0" path="m4724,346l4920,346e" filled="false" stroked="true" strokeweight=".1pt" strokecolor="#58595b">
                <v:path arrowok="t"/>
              </v:shape>
            </v:group>
            <v:group style="position:absolute;left:4918;top:407;width:4;height:4" coordorigin="4918,407" coordsize="4,4">
              <v:shape style="position:absolute;left:4918;top:407;width:4;height:4" coordorigin="4918,407" coordsize="4,4" path="m4918,411l4922,411,4922,407,4918,407,4918,411xe" filled="true" fillcolor="#58595b" stroked="false">
                <v:path arrowok="t"/>
                <v:fill type="solid"/>
              </v:shape>
            </v:group>
            <v:group style="position:absolute;left:4918;top:403;width:5;height:4" coordorigin="4918,403" coordsize="5,4">
              <v:shape style="position:absolute;left:4918;top:403;width:5;height:4" coordorigin="4918,403" coordsize="5,4" path="m4918,407l4923,407,4923,403,4918,403,4918,407xe" filled="true" fillcolor="#58595b" stroked="false">
                <v:path arrowok="t"/>
                <v:fill type="solid"/>
              </v:shape>
            </v:group>
            <v:group style="position:absolute;left:4914;top:405;width:5;height:2" coordorigin="4914,405" coordsize="5,2">
              <v:shape style="position:absolute;left:4914;top:405;width:5;height:2" coordorigin="4914,405" coordsize="5,0" path="m4914,405l4918,405e" filled="false" stroked="true" strokeweight=".2pt" strokecolor="#58595b">
                <v:path arrowok="t"/>
              </v:shape>
            </v:group>
            <v:group style="position:absolute;left:4914;top:355;width:9;height:48" coordorigin="4914,355" coordsize="9,48">
              <v:shape style="position:absolute;left:4914;top:355;width:9;height:48" coordorigin="4914,355" coordsize="9,48" path="m4914,403l4923,403,4923,355,4914,355,4914,403xe" filled="true" fillcolor="#58595b" stroked="false">
                <v:path arrowok="t"/>
                <v:fill type="solid"/>
              </v:shape>
            </v:group>
            <v:group style="position:absolute;left:4725;top:379;width:194;height:2" coordorigin="4725,379" coordsize="194,2">
              <v:shape style="position:absolute;left:4725;top:379;width:194;height:2" coordorigin="4725,379" coordsize="194,0" path="m4725,379l4918,379e" filled="false" stroked="true" strokeweight=".441pt" strokecolor="#58595b">
                <v:path arrowok="t"/>
              </v:shape>
            </v:group>
            <v:group style="position:absolute;left:7445;top:691;width:2;height:1061" coordorigin="7445,691" coordsize="2,1061">
              <v:shape style="position:absolute;left:7445;top:691;width:2;height:1061" coordorigin="7445,691" coordsize="0,1061" path="m7445,691l7445,1751e" filled="false" stroked="true" strokeweight="1.76pt" strokecolor="#4dc7e4">
                <v:path arrowok="t"/>
              </v:shape>
            </v:group>
            <v:group style="position:absolute;left:7380;top:1690;width:132;height:89" coordorigin="7380,1690" coordsize="132,89">
              <v:shape style="position:absolute;left:7380;top:1690;width:132;height:89" coordorigin="7380,1690" coordsize="132,89" path="m7511,1690l7380,1690,7446,1778,7511,1690xe" filled="true" fillcolor="#4dc7e4" stroked="false">
                <v:path arrowok="t"/>
                <v:fill type="solid"/>
              </v:shape>
            </v:group>
            <v:group style="position:absolute;left:7847;top:805;width:2;height:1021" coordorigin="7847,805" coordsize="2,1021">
              <v:shape style="position:absolute;left:7847;top:805;width:2;height:1021" coordorigin="7847,805" coordsize="0,1021" path="m7847,805l7847,1825e" filled="false" stroked="true" strokeweight="1.759pt" strokecolor="#4dc7e4">
                <v:path arrowok="t"/>
              </v:shape>
            </v:group>
            <v:group style="position:absolute;left:7781;top:746;width:132;height:63" coordorigin="7781,746" coordsize="132,63">
              <v:shape style="position:absolute;left:7781;top:746;width:132;height:63" coordorigin="7781,746" coordsize="132,63" path="m7846,746l7781,808,7912,808,7846,746xe" filled="true" fillcolor="#4dc7e4" stroked="false">
                <v:path arrowok="t"/>
                <v:fill type="solid"/>
              </v:shape>
            </v:group>
            <v:group style="position:absolute;left:5678;top:2008;width:94;height:109" coordorigin="5678,2008" coordsize="94,109">
              <v:shape style="position:absolute;left:5678;top:2008;width:94;height:109" coordorigin="5678,2008" coordsize="94,109" path="m5678,2008l5678,2116,5771,2062,5678,2008xe" filled="true" fillcolor="#bcbdc0" stroked="false">
                <v:path arrowok="t"/>
                <v:fill type="solid"/>
              </v:shape>
            </v:group>
            <v:group style="position:absolute;left:5673;top:2004;width:103;height:116" coordorigin="5673,2004" coordsize="103,116">
              <v:shape style="position:absolute;left:5673;top:2004;width:103;height:116" coordorigin="5673,2004" coordsize="103,116" path="m5680,2004l5675,2004,5673,2008,5673,2116,5675,2120,5680,2120,5700,2109,5682,2109,5682,2015,5675,2012,5680,2004xe" filled="true" fillcolor="#58595b" stroked="false">
                <v:path arrowok="t"/>
                <v:fill type="solid"/>
              </v:shape>
              <v:shape style="position:absolute;left:5673;top:2004;width:103;height:116" coordorigin="5673,2004" coordsize="103,116" path="m5686,2008l5682,2008,5682,2015,5763,2062,5682,2109,5700,2109,5774,2066,5776,2062,5774,2058,5686,2008xe" filled="true" fillcolor="#58595b" stroked="false">
                <v:path arrowok="t"/>
                <v:fill type="solid"/>
              </v:shape>
              <v:shape style="position:absolute;left:5673;top:2004;width:103;height:116" coordorigin="5673,2004" coordsize="103,116" path="m5680,2004l5675,2012,5682,2015,5682,2008,5686,2008,5680,2004xe" filled="true" fillcolor="#58595b" stroked="false">
                <v:path arrowok="t"/>
                <v:fill type="solid"/>
              </v:shape>
            </v:group>
            <v:group style="position:absolute;left:5771;top:2008;width:94;height:109" coordorigin="5771,2008" coordsize="94,109">
              <v:shape style="position:absolute;left:5771;top:2008;width:94;height:109" coordorigin="5771,2008" coordsize="94,109" path="m5865,2008l5771,2062,5865,2116,5865,2008xe" filled="true" fillcolor="#bcbdc0" stroked="false">
                <v:path arrowok="t"/>
                <v:fill type="solid"/>
              </v:shape>
            </v:group>
            <v:group style="position:absolute;left:5767;top:2004;width:103;height:116" coordorigin="5767,2004" coordsize="103,116">
              <v:shape style="position:absolute;left:5767;top:2004;width:103;height:116" coordorigin="5767,2004" coordsize="103,116" path="m5867,2004l5863,2004,5769,2058,5767,2062,5769,2066,5863,2120,5867,2120,5870,2116,5870,2109,5861,2109,5780,2062,5861,2015,5861,2008,5870,2008,5867,2004xe" filled="true" fillcolor="#58595b" stroked="false">
                <v:path arrowok="t"/>
                <v:fill type="solid"/>
              </v:shape>
              <v:shape style="position:absolute;left:5767;top:2004;width:103;height:116" coordorigin="5767,2004" coordsize="103,116" path="m5870,2008l5865,2008,5867,2012,5861,2015,5861,2109,5870,2109,5870,2008xe" filled="true" fillcolor="#58595b" stroked="false">
                <v:path arrowok="t"/>
                <v:fill type="solid"/>
              </v:shape>
              <v:shape style="position:absolute;left:5767;top:2004;width:103;height:116" coordorigin="5767,2004" coordsize="103,116" path="m5865,2008l5861,2008,5861,2015,5867,2012,5865,2008xe" filled="true" fillcolor="#58595b" stroked="false">
                <v:path arrowok="t"/>
                <v:fill type="solid"/>
              </v:shape>
            </v:group>
            <v:group style="position:absolute;left:5771;top:1976;width:2;height:87" coordorigin="5771,1976" coordsize="2,87">
              <v:shape style="position:absolute;left:5771;top:1976;width:2;height:87" coordorigin="5771,1976" coordsize="0,87" path="m5771,1976l5771,2062e" filled="false" stroked="true" strokeweight=".439pt" strokecolor="#58595b">
                <v:path arrowok="t"/>
              </v:shape>
            </v:group>
            <v:group style="position:absolute;left:5671;top:1976;width:197;height:2" coordorigin="5671,1976" coordsize="197,2">
              <v:shape style="position:absolute;left:5671;top:1976;width:197;height:2" coordorigin="5671,1976" coordsize="197,0" path="m5671,1976l5868,1976e" filled="false" stroked="true" strokeweight=".2pt" strokecolor="#58595b">
                <v:path arrowok="t"/>
              </v:shape>
            </v:group>
            <v:group style="position:absolute;left:5670;top:1972;width:194;height:2" coordorigin="5670,1972" coordsize="194,2">
              <v:shape style="position:absolute;left:5670;top:1972;width:194;height:2" coordorigin="5670,1972" coordsize="194,0" path="m5670,1972l5863,1972e" filled="false" stroked="true" strokeweight=".2pt" strokecolor="#58595b">
                <v:path arrowok="t"/>
              </v:shape>
            </v:group>
            <v:group style="position:absolute;left:5670;top:1946;width:9;height:2" coordorigin="5670,1946" coordsize="9,2">
              <v:shape style="position:absolute;left:5670;top:1946;width:9;height:2" coordorigin="5670,1946" coordsize="9,0" path="m5670,1946l5679,1946e" filled="false" stroked="true" strokeweight="2.4pt" strokecolor="#58595b">
                <v:path arrowok="t"/>
              </v:shape>
            </v:group>
            <v:group style="position:absolute;left:5670;top:1919;width:202;height:2" coordorigin="5670,1919" coordsize="202,2">
              <v:shape style="position:absolute;left:5670;top:1919;width:202;height:2" coordorigin="5670,1919" coordsize="202,0" path="m5670,1919l5872,1919e" filled="false" stroked="true" strokeweight=".3pt" strokecolor="#58595b">
                <v:path arrowok="t"/>
              </v:shape>
            </v:group>
            <v:group style="position:absolute;left:5671;top:1915;width:201;height:2" coordorigin="5671,1915" coordsize="201,2">
              <v:shape style="position:absolute;left:5671;top:1915;width:201;height:2" coordorigin="5671,1915" coordsize="201,0" path="m5671,1915l5872,1915e" filled="false" stroked="true" strokeweight=".1pt" strokecolor="#58595b">
                <v:path arrowok="t"/>
              </v:shape>
            </v:group>
            <v:group style="position:absolute;left:5673;top:1913;width:197;height:2" coordorigin="5673,1913" coordsize="197,2">
              <v:shape style="position:absolute;left:5673;top:1913;width:197;height:2" coordorigin="5673,1913" coordsize="197,0" path="m5673,1913l5870,1913e" filled="false" stroked="true" strokeweight=".1pt" strokecolor="#58595b">
                <v:path arrowok="t"/>
              </v:shape>
            </v:group>
            <v:group style="position:absolute;left:5868;top:1974;width:4;height:4" coordorigin="5868,1974" coordsize="4,4">
              <v:shape style="position:absolute;left:5868;top:1974;width:4;height:4" coordorigin="5868,1974" coordsize="4,4" path="m5868,1978l5871,1978,5871,1974,5868,1974,5868,1978xe" filled="true" fillcolor="#58595b" stroked="false">
                <v:path arrowok="t"/>
                <v:fill type="solid"/>
              </v:shape>
            </v:group>
            <v:group style="position:absolute;left:5868;top:1970;width:5;height:4" coordorigin="5868,1970" coordsize="5,4">
              <v:shape style="position:absolute;left:5868;top:1970;width:5;height:4" coordorigin="5868,1970" coordsize="5,4" path="m5868,1974l5872,1974,5872,1970,5868,1970,5868,1974xe" filled="true" fillcolor="#58595b" stroked="false">
                <v:path arrowok="t"/>
                <v:fill type="solid"/>
              </v:shape>
            </v:group>
            <v:group style="position:absolute;left:5863;top:1972;width:5;height:2" coordorigin="5863,1972" coordsize="5,2">
              <v:shape style="position:absolute;left:5863;top:1972;width:5;height:2" coordorigin="5863,1972" coordsize="5,0" path="m5863,1972l5868,1972e" filled="false" stroked="true" strokeweight=".2pt" strokecolor="#58595b">
                <v:path arrowok="t"/>
              </v:shape>
            </v:group>
            <v:group style="position:absolute;left:5863;top:1922;width:9;height:48" coordorigin="5863,1922" coordsize="9,48">
              <v:shape style="position:absolute;left:5863;top:1922;width:9;height:48" coordorigin="5863,1922" coordsize="9,48" path="m5863,1970l5872,1970,5872,1922,5863,1922,5863,1970xe" filled="true" fillcolor="#58595b" stroked="false">
                <v:path arrowok="t"/>
                <v:fill type="solid"/>
              </v:shape>
            </v:group>
            <v:group style="position:absolute;left:5675;top:1946;width:194;height:2" coordorigin="5675,1946" coordsize="194,2">
              <v:shape style="position:absolute;left:5675;top:1946;width:194;height:2" coordorigin="5675,1946" coordsize="194,0" path="m5675,1946l5868,1946e" filled="false" stroked="true" strokeweight=".44pt" strokecolor="#58595b">
                <v:path arrowok="t"/>
              </v:shape>
            </v:group>
            <v:group style="position:absolute;left:3781;top:2004;width:94;height:109" coordorigin="3781,2004" coordsize="94,109">
              <v:shape style="position:absolute;left:3781;top:2004;width:94;height:109" coordorigin="3781,2004" coordsize="94,109" path="m3781,2004l3781,2112,3874,2058,3781,2004xe" filled="true" fillcolor="#bcbdc0" stroked="false">
                <v:path arrowok="t"/>
                <v:fill type="solid"/>
              </v:shape>
            </v:group>
            <v:group style="position:absolute;left:3776;top:2000;width:103;height:116" coordorigin="3776,2000" coordsize="103,116">
              <v:shape style="position:absolute;left:3776;top:2000;width:103;height:116" coordorigin="3776,2000" coordsize="103,116" path="m3783,2000l3778,2000,3776,2004,3776,2112,3778,2116,3783,2116,3803,2104,3785,2104,3785,2011,3778,2007,3783,2000xe" filled="true" fillcolor="#58595b" stroked="false">
                <v:path arrowok="t"/>
                <v:fill type="solid"/>
              </v:shape>
              <v:shape style="position:absolute;left:3776;top:2000;width:103;height:116" coordorigin="3776,2000" coordsize="103,116" path="m3789,2004l3785,2004,3785,2011,3866,2058,3785,2104,3803,2104,3877,2062,3879,2058,3877,2054,3789,2004xe" filled="true" fillcolor="#58595b" stroked="false">
                <v:path arrowok="t"/>
                <v:fill type="solid"/>
              </v:shape>
              <v:shape style="position:absolute;left:3776;top:2000;width:103;height:116" coordorigin="3776,2000" coordsize="103,116" path="m3783,2000l3778,2007,3785,2011,3785,2004,3789,2004,3783,2000xe" filled="true" fillcolor="#58595b" stroked="false">
                <v:path arrowok="t"/>
                <v:fill type="solid"/>
              </v:shape>
            </v:group>
            <v:group style="position:absolute;left:3874;top:2004;width:94;height:109" coordorigin="3874,2004" coordsize="94,109">
              <v:shape style="position:absolute;left:3874;top:2004;width:94;height:109" coordorigin="3874,2004" coordsize="94,109" path="m3968,2004l3874,2058,3968,2112,3968,2004xe" filled="true" fillcolor="#bcbdc0" stroked="false">
                <v:path arrowok="t"/>
                <v:fill type="solid"/>
              </v:shape>
            </v:group>
            <v:group style="position:absolute;left:3870;top:2000;width:103;height:116" coordorigin="3870,2000" coordsize="103,116">
              <v:shape style="position:absolute;left:3870;top:2000;width:103;height:116" coordorigin="3870,2000" coordsize="103,116" path="m3970,2000l3966,2000,3872,2054,3870,2058,3872,2062,3966,2116,3970,2116,3972,2112,3972,2104,3964,2104,3883,2058,3964,2011,3964,2004,3972,2004,3970,2000xe" filled="true" fillcolor="#58595b" stroked="false">
                <v:path arrowok="t"/>
                <v:fill type="solid"/>
              </v:shape>
              <v:shape style="position:absolute;left:3870;top:2000;width:103;height:116" coordorigin="3870,2000" coordsize="103,116" path="m3972,2004l3968,2004,3970,2007,3964,2011,3964,2104,3972,2104,3972,2004xe" filled="true" fillcolor="#58595b" stroked="false">
                <v:path arrowok="t"/>
                <v:fill type="solid"/>
              </v:shape>
              <v:shape style="position:absolute;left:3870;top:2000;width:103;height:116" coordorigin="3870,2000" coordsize="103,116" path="m3968,2004l3964,2004,3964,2011,3970,2007,3968,2004xe" filled="true" fillcolor="#58595b" stroked="false">
                <v:path arrowok="t"/>
                <v:fill type="solid"/>
              </v:shape>
            </v:group>
            <v:group style="position:absolute;left:3874;top:1972;width:2;height:87" coordorigin="3874,1972" coordsize="2,87">
              <v:shape style="position:absolute;left:3874;top:1972;width:2;height:87" coordorigin="3874,1972" coordsize="0,87" path="m3874,1972l3874,2058e" filled="false" stroked="true" strokeweight=".44pt" strokecolor="#58595b">
                <v:path arrowok="t"/>
              </v:shape>
            </v:group>
            <v:group style="position:absolute;left:3774;top:1972;width:197;height:2" coordorigin="3774,1972" coordsize="197,2">
              <v:shape style="position:absolute;left:3774;top:1972;width:197;height:2" coordorigin="3774,1972" coordsize="197,0" path="m3774,1972l3971,1972e" filled="false" stroked="true" strokeweight=".2pt" strokecolor="#58595b">
                <v:path arrowok="t"/>
              </v:shape>
            </v:group>
            <v:group style="position:absolute;left:3773;top:1968;width:193;height:2" coordorigin="3773,1968" coordsize="193,2">
              <v:shape style="position:absolute;left:3773;top:1968;width:193;height:2" coordorigin="3773,1968" coordsize="193,0" path="m3773,1968l3966,1968e" filled="false" stroked="true" strokeweight=".2pt" strokecolor="#58595b">
                <v:path arrowok="t"/>
              </v:shape>
            </v:group>
            <v:group style="position:absolute;left:3773;top:1942;width:9;height:2" coordorigin="3773,1942" coordsize="9,2">
              <v:shape style="position:absolute;left:3773;top:1942;width:9;height:2" coordorigin="3773,1942" coordsize="9,0" path="m3773,1942l3782,1942e" filled="false" stroked="true" strokeweight="2.4pt" strokecolor="#58595b">
                <v:path arrowok="t"/>
              </v:shape>
            </v:group>
            <v:group style="position:absolute;left:3773;top:1915;width:202;height:2" coordorigin="3773,1915" coordsize="202,2">
              <v:shape style="position:absolute;left:3773;top:1915;width:202;height:2" coordorigin="3773,1915" coordsize="202,0" path="m3773,1915l3975,1915e" filled="false" stroked="true" strokeweight=".3pt" strokecolor="#58595b">
                <v:path arrowok="t"/>
              </v:shape>
            </v:group>
            <v:group style="position:absolute;left:3774;top:1911;width:201;height:2" coordorigin="3774,1911" coordsize="201,2">
              <v:shape style="position:absolute;left:3774;top:1911;width:201;height:2" coordorigin="3774,1911" coordsize="201,0" path="m3774,1911l3975,1911e" filled="false" stroked="true" strokeweight=".1pt" strokecolor="#58595b">
                <v:path arrowok="t"/>
              </v:shape>
            </v:group>
            <v:group style="position:absolute;left:3776;top:1909;width:197;height:2" coordorigin="3776,1909" coordsize="197,2">
              <v:shape style="position:absolute;left:3776;top:1909;width:197;height:2" coordorigin="3776,1909" coordsize="197,0" path="m3776,1909l3973,1909e" filled="false" stroked="true" strokeweight=".1pt" strokecolor="#58595b">
                <v:path arrowok="t"/>
              </v:shape>
            </v:group>
            <v:group style="position:absolute;left:3971;top:1970;width:4;height:4" coordorigin="3971,1970" coordsize="4,4">
              <v:shape style="position:absolute;left:3971;top:1970;width:4;height:4" coordorigin="3971,1970" coordsize="4,4" path="m3971,1974l3974,1974,3974,1970,3971,1970,3971,1974xe" filled="true" fillcolor="#58595b" stroked="false">
                <v:path arrowok="t"/>
                <v:fill type="solid"/>
              </v:shape>
            </v:group>
            <v:group style="position:absolute;left:3971;top:1966;width:5;height:4" coordorigin="3971,1966" coordsize="5,4">
              <v:shape style="position:absolute;left:3971;top:1966;width:5;height:4" coordorigin="3971,1966" coordsize="5,4" path="m3971,1970l3975,1970,3975,1966,3971,1966,3971,1970xe" filled="true" fillcolor="#58595b" stroked="false">
                <v:path arrowok="t"/>
                <v:fill type="solid"/>
              </v:shape>
            </v:group>
            <v:group style="position:absolute;left:3966;top:1966;width:5;height:4" coordorigin="3966,1966" coordsize="5,4">
              <v:shape style="position:absolute;left:3966;top:1966;width:5;height:4" coordorigin="3966,1966" coordsize="5,4" path="m3966,1970l3971,1970,3971,1966,3966,1966,3966,1970xe" filled="true" fillcolor="#58595b" stroked="false">
                <v:path arrowok="t"/>
                <v:fill type="solid"/>
              </v:shape>
            </v:group>
            <v:group style="position:absolute;left:3966;top:1918;width:9;height:48" coordorigin="3966,1918" coordsize="9,48">
              <v:shape style="position:absolute;left:3966;top:1918;width:9;height:48" coordorigin="3966,1918" coordsize="9,48" path="m3966,1966l3975,1966,3975,1918,3966,1918,3966,1966xe" filled="true" fillcolor="#58595b" stroked="false">
                <v:path arrowok="t"/>
                <v:fill type="solid"/>
              </v:shape>
            </v:group>
            <v:group style="position:absolute;left:3778;top:1942;width:194;height:2" coordorigin="3778,1942" coordsize="194,2">
              <v:shape style="position:absolute;left:3778;top:1942;width:194;height:2" coordorigin="3778,1942" coordsize="194,0" path="m3778,1942l3971,1942e" filled="false" stroked="true" strokeweight=".44pt" strokecolor="#58595b">
                <v:path arrowok="t"/>
              </v:shape>
            </v:group>
            <v:group style="position:absolute;left:6403;top:2008;width:94;height:109" coordorigin="6403,2008" coordsize="94,109">
              <v:shape style="position:absolute;left:6403;top:2008;width:94;height:109" coordorigin="6403,2008" coordsize="94,109" path="m6403,2008l6403,2116,6497,2062,6403,2008xe" filled="true" fillcolor="#bcbdc0" stroked="false">
                <v:path arrowok="t"/>
                <v:fill type="solid"/>
              </v:shape>
            </v:group>
            <v:group style="position:absolute;left:6399;top:2004;width:103;height:116" coordorigin="6399,2004" coordsize="103,116">
              <v:shape style="position:absolute;left:6399;top:2004;width:103;height:116" coordorigin="6399,2004" coordsize="103,116" path="m6406,2004l6401,2004,6399,2008,6399,2116,6401,2120,6406,2120,6425,2109,6408,2109,6408,2015,6401,2012,6406,2004xe" filled="true" fillcolor="#58595b" stroked="false">
                <v:path arrowok="t"/>
                <v:fill type="solid"/>
              </v:shape>
              <v:shape style="position:absolute;left:6399;top:2004;width:103;height:116" coordorigin="6399,2004" coordsize="103,116" path="m6412,2008l6408,2008,6408,2015,6488,2062,6408,2109,6425,2109,6499,2066,6502,2062,6499,2058,6412,2008xe" filled="true" fillcolor="#58595b" stroked="false">
                <v:path arrowok="t"/>
                <v:fill type="solid"/>
              </v:shape>
              <v:shape style="position:absolute;left:6399;top:2004;width:103;height:116" coordorigin="6399,2004" coordsize="103,116" path="m6406,2004l6401,2012,6408,2015,6408,2008,6412,2008,6406,2004xe" filled="true" fillcolor="#58595b" stroked="false">
                <v:path arrowok="t"/>
                <v:fill type="solid"/>
              </v:shape>
            </v:group>
            <v:group style="position:absolute;left:6497;top:2008;width:94;height:109" coordorigin="6497,2008" coordsize="94,109">
              <v:shape style="position:absolute;left:6497;top:2008;width:94;height:109" coordorigin="6497,2008" coordsize="94,109" path="m6591,2008l6497,2062,6591,2116,6591,2008xe" filled="true" fillcolor="#bcbdc0" stroked="false">
                <v:path arrowok="t"/>
                <v:fill type="solid"/>
              </v:shape>
            </v:group>
            <v:group style="position:absolute;left:6493;top:2004;width:103;height:116" coordorigin="6493,2004" coordsize="103,116">
              <v:shape style="position:absolute;left:6493;top:2004;width:103;height:116" coordorigin="6493,2004" coordsize="103,116" path="m6593,2004l6589,2004,6495,2058,6493,2062,6495,2066,6589,2120,6593,2120,6595,2116,6595,2109,6586,2109,6506,2062,6586,2015,6586,2008,6595,2008,6593,2004xe" filled="true" fillcolor="#58595b" stroked="false">
                <v:path arrowok="t"/>
                <v:fill type="solid"/>
              </v:shape>
              <v:shape style="position:absolute;left:6493;top:2004;width:103;height:116" coordorigin="6493,2004" coordsize="103,116" path="m6595,2008l6591,2008,6593,2012,6586,2015,6586,2109,6595,2109,6595,2008xe" filled="true" fillcolor="#58595b" stroked="false">
                <v:path arrowok="t"/>
                <v:fill type="solid"/>
              </v:shape>
              <v:shape style="position:absolute;left:6493;top:2004;width:103;height:116" coordorigin="6493,2004" coordsize="103,116" path="m6591,2008l6586,2008,6586,2015,6593,2012,6591,2008xe" filled="true" fillcolor="#58595b" stroked="false">
                <v:path arrowok="t"/>
                <v:fill type="solid"/>
              </v:shape>
            </v:group>
            <v:group style="position:absolute;left:6497;top:1976;width:2;height:87" coordorigin="6497,1976" coordsize="2,87">
              <v:shape style="position:absolute;left:6497;top:1976;width:2;height:87" coordorigin="6497,1976" coordsize="0,87" path="m6497,1976l6497,2062e" filled="false" stroked="true" strokeweight=".439pt" strokecolor="#58595b">
                <v:path arrowok="t"/>
              </v:shape>
            </v:group>
            <v:group style="position:absolute;left:6397;top:1976;width:197;height:2" coordorigin="6397,1976" coordsize="197,2">
              <v:shape style="position:absolute;left:6397;top:1976;width:197;height:2" coordorigin="6397,1976" coordsize="197,0" path="m6397,1976l6594,1976e" filled="false" stroked="true" strokeweight=".2pt" strokecolor="#58595b">
                <v:path arrowok="t"/>
              </v:shape>
            </v:group>
            <v:group style="position:absolute;left:6396;top:1972;width:193;height:2" coordorigin="6396,1972" coordsize="193,2">
              <v:shape style="position:absolute;left:6396;top:1972;width:193;height:2" coordorigin="6396,1972" coordsize="193,0" path="m6396,1972l6589,1972e" filled="false" stroked="true" strokeweight=".2pt" strokecolor="#58595b">
                <v:path arrowok="t"/>
              </v:shape>
            </v:group>
            <v:group style="position:absolute;left:6396;top:1946;width:9;height:2" coordorigin="6396,1946" coordsize="9,2">
              <v:shape style="position:absolute;left:6396;top:1946;width:9;height:2" coordorigin="6396,1946" coordsize="9,0" path="m6396,1946l6405,1946e" filled="false" stroked="true" strokeweight="2.4pt" strokecolor="#58595b">
                <v:path arrowok="t"/>
              </v:shape>
            </v:group>
            <v:group style="position:absolute;left:6396;top:1919;width:202;height:2" coordorigin="6396,1919" coordsize="202,2">
              <v:shape style="position:absolute;left:6396;top:1919;width:202;height:2" coordorigin="6396,1919" coordsize="202,0" path="m6396,1919l6598,1919e" filled="false" stroked="true" strokeweight=".3pt" strokecolor="#58595b">
                <v:path arrowok="t"/>
              </v:shape>
            </v:group>
            <v:group style="position:absolute;left:6397;top:1915;width:201;height:2" coordorigin="6397,1915" coordsize="201,2">
              <v:shape style="position:absolute;left:6397;top:1915;width:201;height:2" coordorigin="6397,1915" coordsize="201,0" path="m6397,1915l6597,1915e" filled="false" stroked="true" strokeweight=".1pt" strokecolor="#58595b">
                <v:path arrowok="t"/>
              </v:shape>
            </v:group>
            <v:group style="position:absolute;left:6399;top:1913;width:197;height:2" coordorigin="6399,1913" coordsize="197,2">
              <v:shape style="position:absolute;left:6399;top:1913;width:197;height:2" coordorigin="6399,1913" coordsize="197,0" path="m6399,1913l6595,1913e" filled="false" stroked="true" strokeweight=".1pt" strokecolor="#58595b">
                <v:path arrowok="t"/>
              </v:shape>
            </v:group>
            <v:group style="position:absolute;left:6594;top:1974;width:4;height:4" coordorigin="6594,1974" coordsize="4,4">
              <v:shape style="position:absolute;left:6594;top:1974;width:4;height:4" coordorigin="6594,1974" coordsize="4,4" path="m6594,1978l6597,1978,6597,1974,6594,1974,6594,1978xe" filled="true" fillcolor="#58595b" stroked="false">
                <v:path arrowok="t"/>
                <v:fill type="solid"/>
              </v:shape>
            </v:group>
            <v:group style="position:absolute;left:6594;top:1970;width:5;height:4" coordorigin="6594,1970" coordsize="5,4">
              <v:shape style="position:absolute;left:6594;top:1970;width:5;height:4" coordorigin="6594,1970" coordsize="5,4" path="m6594,1974l6598,1974,6598,1970,6594,1970,6594,1974xe" filled="true" fillcolor="#58595b" stroked="false">
                <v:path arrowok="t"/>
                <v:fill type="solid"/>
              </v:shape>
            </v:group>
            <v:group style="position:absolute;left:6589;top:1972;width:5;height:2" coordorigin="6589,1972" coordsize="5,2">
              <v:shape style="position:absolute;left:6589;top:1972;width:5;height:2" coordorigin="6589,1972" coordsize="5,0" path="m6589,1972l6594,1972e" filled="false" stroked="true" strokeweight=".2pt" strokecolor="#58595b">
                <v:path arrowok="t"/>
              </v:shape>
            </v:group>
            <v:group style="position:absolute;left:6589;top:1922;width:9;height:48" coordorigin="6589,1922" coordsize="9,48">
              <v:shape style="position:absolute;left:6589;top:1922;width:9;height:48" coordorigin="6589,1922" coordsize="9,48" path="m6589,1970l6598,1970,6598,1922,6589,1922,6589,1970xe" filled="true" fillcolor="#58595b" stroked="false">
                <v:path arrowok="t"/>
                <v:fill type="solid"/>
              </v:shape>
            </v:group>
            <v:group style="position:absolute;left:6401;top:1946;width:194;height:2" coordorigin="6401,1946" coordsize="194,2">
              <v:shape style="position:absolute;left:6401;top:1946;width:194;height:2" coordorigin="6401,1946" coordsize="194,0" path="m6401,1946l6594,1946e" filled="false" stroked="true" strokeweight=".44pt" strokecolor="#58595b">
                <v:path arrowok="t"/>
              </v:shape>
            </v:group>
            <v:group style="position:absolute;left:8300;top:2008;width:94;height:109" coordorigin="8300,2008" coordsize="94,109">
              <v:shape style="position:absolute;left:8300;top:2008;width:94;height:109" coordorigin="8300,2008" coordsize="94,109" path="m8300,2008l8300,2116,8394,2062,8300,2008xe" filled="true" fillcolor="#bcbdc0" stroked="false">
                <v:path arrowok="t"/>
                <v:fill type="solid"/>
              </v:shape>
            </v:group>
            <v:group style="position:absolute;left:8296;top:2004;width:103;height:116" coordorigin="8296,2004" coordsize="103,116">
              <v:shape style="position:absolute;left:8296;top:2004;width:103;height:116" coordorigin="8296,2004" coordsize="103,116" path="m8303,2004l8298,2004,8296,2008,8296,2116,8298,2120,8303,2120,8322,2109,8305,2109,8305,2015,8298,2012,8300,2008,8303,2004xe" filled="true" fillcolor="#58595b" stroked="false">
                <v:path arrowok="t"/>
                <v:fill type="solid"/>
              </v:shape>
              <v:shape style="position:absolute;left:8296;top:2004;width:103;height:116" coordorigin="8296,2004" coordsize="103,116" path="m8309,2008l8305,2008,8305,2015,8385,2062,8305,2109,8322,2109,8396,2066,8399,2062,8396,2058,8309,2008xe" filled="true" fillcolor="#58595b" stroked="false">
                <v:path arrowok="t"/>
                <v:fill type="solid"/>
              </v:shape>
              <v:shape style="position:absolute;left:8296;top:2004;width:103;height:116" coordorigin="8296,2004" coordsize="103,116" path="m8303,2004l8300,2008,8298,2012,8305,2015,8305,2008,8309,2008,8303,2004xe" filled="true" fillcolor="#58595b" stroked="false">
                <v:path arrowok="t"/>
                <v:fill type="solid"/>
              </v:shape>
            </v:group>
            <v:group style="position:absolute;left:8394;top:2008;width:94;height:109" coordorigin="8394,2008" coordsize="94,109">
              <v:shape style="position:absolute;left:8394;top:2008;width:94;height:109" coordorigin="8394,2008" coordsize="94,109" path="m8488,2008l8394,2062,8488,2116,8488,2008xe" filled="true" fillcolor="#bcbdc0" stroked="false">
                <v:path arrowok="t"/>
                <v:fill type="solid"/>
              </v:shape>
            </v:group>
            <v:group style="position:absolute;left:8390;top:2004;width:103;height:116" coordorigin="8390,2004" coordsize="103,116">
              <v:shape style="position:absolute;left:8390;top:2004;width:103;height:116" coordorigin="8390,2004" coordsize="103,116" path="m8490,2004l8486,2004,8392,2058,8390,2062,8392,2066,8486,2120,8490,2120,8492,2116,8492,2109,8483,2109,8403,2062,8483,2015,8483,2008,8492,2008,8490,2004xe" filled="true" fillcolor="#58595b" stroked="false">
                <v:path arrowok="t"/>
                <v:fill type="solid"/>
              </v:shape>
              <v:shape style="position:absolute;left:8390;top:2004;width:103;height:116" coordorigin="8390,2004" coordsize="103,116" path="m8492,2008l8488,2008,8490,2012,8483,2015,8483,2109,8492,2109,8492,2008xe" filled="true" fillcolor="#58595b" stroked="false">
                <v:path arrowok="t"/>
                <v:fill type="solid"/>
              </v:shape>
              <v:shape style="position:absolute;left:8390;top:2004;width:103;height:116" coordorigin="8390,2004" coordsize="103,116" path="m8488,2008l8483,2008,8483,2015,8490,2012,8488,2008xe" filled="true" fillcolor="#58595b" stroked="false">
                <v:path arrowok="t"/>
                <v:fill type="solid"/>
              </v:shape>
            </v:group>
            <v:group style="position:absolute;left:8394;top:1976;width:2;height:87" coordorigin="8394,1976" coordsize="2,87">
              <v:shape style="position:absolute;left:8394;top:1976;width:2;height:87" coordorigin="8394,1976" coordsize="0,87" path="m8394,1976l8394,2062e" filled="false" stroked="true" strokeweight=".44pt" strokecolor="#58595b">
                <v:path arrowok="t"/>
              </v:shape>
            </v:group>
            <v:group style="position:absolute;left:8294;top:1976;width:197;height:2" coordorigin="8294,1976" coordsize="197,2">
              <v:shape style="position:absolute;left:8294;top:1976;width:197;height:2" coordorigin="8294,1976" coordsize="197,0" path="m8294,1976l8491,1976e" filled="false" stroked="true" strokeweight=".2pt" strokecolor="#58595b">
                <v:path arrowok="t"/>
              </v:shape>
            </v:group>
            <v:group style="position:absolute;left:8293;top:1972;width:193;height:2" coordorigin="8293,1972" coordsize="193,2">
              <v:shape style="position:absolute;left:8293;top:1972;width:193;height:2" coordorigin="8293,1972" coordsize="193,0" path="m8293,1972l8486,1972e" filled="false" stroked="true" strokeweight=".2pt" strokecolor="#58595b">
                <v:path arrowok="t"/>
              </v:shape>
            </v:group>
            <v:group style="position:absolute;left:8293;top:1946;width:9;height:2" coordorigin="8293,1946" coordsize="9,2">
              <v:shape style="position:absolute;left:8293;top:1946;width:9;height:2" coordorigin="8293,1946" coordsize="9,0" path="m8293,1946l8302,1946e" filled="false" stroked="true" strokeweight="2.4pt" strokecolor="#58595b">
                <v:path arrowok="t"/>
              </v:shape>
            </v:group>
            <v:group style="position:absolute;left:8293;top:1919;width:202;height:2" coordorigin="8293,1919" coordsize="202,2">
              <v:shape style="position:absolute;left:8293;top:1919;width:202;height:2" coordorigin="8293,1919" coordsize="202,0" path="m8293,1919l8495,1919e" filled="false" stroked="true" strokeweight=".3pt" strokecolor="#58595b">
                <v:path arrowok="t"/>
              </v:shape>
            </v:group>
            <v:group style="position:absolute;left:8294;top:1915;width:201;height:2" coordorigin="8294,1915" coordsize="201,2">
              <v:shape style="position:absolute;left:8294;top:1915;width:201;height:2" coordorigin="8294,1915" coordsize="201,0" path="m8294,1915l8494,1915e" filled="false" stroked="true" strokeweight=".1pt" strokecolor="#58595b">
                <v:path arrowok="t"/>
              </v:shape>
            </v:group>
            <v:group style="position:absolute;left:8296;top:1913;width:197;height:2" coordorigin="8296,1913" coordsize="197,2">
              <v:shape style="position:absolute;left:8296;top:1913;width:197;height:2" coordorigin="8296,1913" coordsize="197,0" path="m8296,1913l8492,1913e" filled="false" stroked="true" strokeweight=".1pt" strokecolor="#58595b">
                <v:path arrowok="t"/>
              </v:shape>
            </v:group>
            <v:group style="position:absolute;left:8491;top:1974;width:4;height:4" coordorigin="8491,1974" coordsize="4,4">
              <v:shape style="position:absolute;left:8491;top:1974;width:4;height:4" coordorigin="8491,1974" coordsize="4,4" path="m8491,1978l8494,1978,8494,1974,8491,1974,8491,1978xe" filled="true" fillcolor="#58595b" stroked="false">
                <v:path arrowok="t"/>
                <v:fill type="solid"/>
              </v:shape>
            </v:group>
            <v:group style="position:absolute;left:8491;top:1970;width:5;height:4" coordorigin="8491,1970" coordsize="5,4">
              <v:shape style="position:absolute;left:8491;top:1970;width:5;height:4" coordorigin="8491,1970" coordsize="5,4" path="m8491,1974l8495,1974,8495,1970,8491,1970,8491,1974xe" filled="true" fillcolor="#58595b" stroked="false">
                <v:path arrowok="t"/>
                <v:fill type="solid"/>
              </v:shape>
            </v:group>
            <v:group style="position:absolute;left:8486;top:1972;width:5;height:2" coordorigin="8486,1972" coordsize="5,2">
              <v:shape style="position:absolute;left:8486;top:1972;width:5;height:2" coordorigin="8486,1972" coordsize="5,0" path="m8486,1972l8491,1972e" filled="false" stroked="true" strokeweight=".2pt" strokecolor="#58595b">
                <v:path arrowok="t"/>
              </v:shape>
            </v:group>
            <v:group style="position:absolute;left:8486;top:1922;width:9;height:48" coordorigin="8486,1922" coordsize="9,48">
              <v:shape style="position:absolute;left:8486;top:1922;width:9;height:48" coordorigin="8486,1922" coordsize="9,48" path="m8486,1970l8495,1970,8495,1922,8486,1922,8486,1970xe" filled="true" fillcolor="#58595b" stroked="false">
                <v:path arrowok="t"/>
                <v:fill type="solid"/>
              </v:shape>
            </v:group>
            <v:group style="position:absolute;left:8298;top:1946;width:193;height:2" coordorigin="8298,1946" coordsize="193,2">
              <v:shape style="position:absolute;left:8298;top:1946;width:193;height:2" coordorigin="8298,1946" coordsize="193,0" path="m8298,1946l8491,1946e" filled="false" stroked="true" strokeweight=".44pt" strokecolor="#58595b">
                <v:path arrowok="t"/>
              </v:shape>
            </v:group>
            <v:group style="position:absolute;left:4242;top:1808;width:1158;height:481" coordorigin="4242,1808" coordsize="1158,481">
              <v:shape style="position:absolute;left:4242;top:1808;width:1158;height:481" coordorigin="4242,1808" coordsize="1158,481" path="m5391,1808l4249,1808,4242,1817,4242,2279,4249,2288,5391,2288,5399,2279,5399,1817,5391,1808xe" filled="true" fillcolor="#add149" stroked="false">
                <v:path arrowok="t"/>
                <v:fill type="solid"/>
              </v:shape>
            </v:group>
            <v:group style="position:absolute;left:6877;top:1808;width:1138;height:481" coordorigin="6877,1808" coordsize="1138,481">
              <v:shape style="position:absolute;left:6877;top:1808;width:1138;height:481" coordorigin="6877,1808" coordsize="1138,481" path="m8007,1808l6884,1808,6877,1817,6877,2279,6884,2288,8007,2288,8014,2279,8014,1817,8007,1808xe" filled="true" fillcolor="#4dc7e4" stroked="false">
                <v:path arrowok="t"/>
                <v:fill type="solid"/>
              </v:shape>
            </v:group>
            <v:group style="position:absolute;left:7277;top:217;width:1138;height:503" coordorigin="7277,217" coordsize="1138,503">
              <v:shape style="position:absolute;left:7277;top:217;width:1138;height:503" coordorigin="7277,217" coordsize="1138,503" path="m8407,217l7285,217,7277,226,7277,710,7285,719,8407,719,8415,710,8415,226,8407,217xe" filled="true" fillcolor="#f99d1c" stroked="false">
                <v:path arrowok="t"/>
                <v:fill type="solid"/>
              </v:shape>
            </v:group>
            <v:group style="position:absolute;left:8958;top:432;width:87;height:87" coordorigin="8958,432" coordsize="87,87">
              <v:shape style="position:absolute;left:8958;top:432;width:87;height:87" coordorigin="8958,432" coordsize="87,87" path="m9001,432l8997,433,8977,440,8963,456,8958,479,8965,500,8981,514,9004,519,9025,512,9039,496,9045,474,9038,453,9023,438,9001,432xe" filled="true" fillcolor="#ffffff" stroked="false">
                <v:path arrowok="t"/>
                <v:fill type="solid"/>
              </v:shape>
            </v:group>
            <v:group style="position:absolute;left:8935;top:412;width:132;height:128" coordorigin="8935,412" coordsize="132,128">
              <v:shape style="position:absolute;left:8935;top:412;width:132;height:128" coordorigin="8935,412" coordsize="132,128" path="m8962,476l8949,476,8936,485,8993,537,9020,539,9039,530,9054,514,9055,511,8984,511,8968,497,8962,476xe" filled="true" fillcolor="#f99d1c" stroked="false">
                <v:path arrowok="t"/>
                <v:fill type="solid"/>
              </v:shape>
              <v:shape style="position:absolute;left:8935;top:412;width:132;height:128" coordorigin="8935,412" coordsize="132,128" path="m9053,436l9006,436,9024,444,9036,460,9040,486,9030,501,9012,510,8984,511,9055,511,9064,494,9067,470,9062,451,9053,436xe" filled="true" fillcolor="#f99d1c" stroked="false">
                <v:path arrowok="t"/>
                <v:fill type="solid"/>
              </v:shape>
              <v:shape style="position:absolute;left:8935;top:412;width:132;height:128" coordorigin="8935,412" coordsize="132,128" path="m8986,412l8966,420,8950,435,8939,454,8935,476,8949,476,8967,456,8983,442,9006,436,9053,436,9051,434,9035,422,9013,414,8986,412xe" filled="true" fillcolor="#f99d1c" stroked="false">
                <v:path arrowok="t"/>
                <v:fill type="solid"/>
              </v:shape>
            </v:group>
            <v:group style="position:absolute;left:4823;top:2151;width:2;height:3036" coordorigin="4823,2151" coordsize="2,3036">
              <v:shape style="position:absolute;left:4823;top:2151;width:2;height:3036" coordorigin="4823,2151" coordsize="0,3036" path="m4823,2151l4823,5186e" filled="false" stroked="true" strokeweight="1.094pt" strokecolor="#add149">
                <v:path arrowok="t"/>
                <v:stroke dashstyle="dash"/>
              </v:shape>
            </v:group>
            <v:group style="position:absolute;left:6746;top:6441;width:1435;height:2893" coordorigin="6746,6441" coordsize="1435,2893">
              <v:shape style="position:absolute;left:6746;top:6441;width:1435;height:2893" coordorigin="6746,6441" coordsize="1435,2893" path="m7007,6441l6923,6455,6859,6484,6810,6524,6771,6580,6749,6656,6746,9073,6746,9081,6760,9156,6788,9220,6829,9269,6884,9308,6961,9330,7007,9334,7919,9334,8002,9319,8061,9294,6998,9294,6977,9292,6902,9271,6850,9236,6804,9161,6787,9093,6785,9073,6785,6693,6794,6633,6829,6561,6874,6521,6943,6490,7007,6481,7007,6455,7007,6441xe" filled="true" fillcolor="#6d6f71" stroked="false">
                <v:path arrowok="t"/>
                <v:fill type="solid"/>
              </v:shape>
              <v:shape style="position:absolute;left:6746;top:6441;width:1435;height:2893" coordorigin="6746,6441" coordsize="1435,2893" path="m7919,6441l7007,6441,7007,6481,7928,6481,7949,6482,8024,6503,8075,6538,8122,6613,8139,6681,8140,9081,8139,9102,8117,9177,8082,9229,8008,9275,7939,9292,7919,9294,8061,9294,8115,9250,8155,9195,8177,9118,8180,6702,8180,6693,8166,6619,8137,6555,8097,6505,8041,6466,7965,6444,7942,6442,7919,6441xe" filled="true" fillcolor="#6d6f71" stroked="false">
                <v:path arrowok="t"/>
                <v:fill type="solid"/>
              </v:shape>
            </v:group>
            <v:group style="position:absolute;left:7413;top:6404;width:100;height:97" coordorigin="7413,6404" coordsize="100,97">
              <v:shape style="position:absolute;left:7413;top:6404;width:100;height:97" coordorigin="7413,6404" coordsize="100,97" path="m7451,6404l7431,6414,7418,6431,7413,6453,7417,6472,7429,6488,7449,6498,7475,6501,7494,6491,7508,6474,7513,6453,7513,6452,7508,6432,7496,6417,7477,6407,7451,6404xe" filled="true" fillcolor="#ffffff" stroked="false">
                <v:path arrowok="t"/>
                <v:fill type="solid"/>
              </v:shape>
            </v:group>
            <v:group style="position:absolute;left:7397;top:6389;width:132;height:128" coordorigin="7397,6389" coordsize="132,128">
              <v:shape style="position:absolute;left:7397;top:6389;width:132;height:128" coordorigin="7397,6389" coordsize="132,128" path="m7444,6389l7425,6399,7410,6414,7400,6434,7397,6458,7402,6477,7413,6494,7429,6506,7451,6514,7478,6517,7498,6508,7514,6494,7515,6492,7458,6492,7440,6484,7428,6468,7425,6442,7434,6427,7452,6418,7480,6417,7516,6417,7511,6410,7494,6398,7472,6391,7444,6389xe" filled="true" fillcolor="#4dc7e4" stroked="false">
                <v:path arrowok="t"/>
                <v:fill type="solid"/>
              </v:shape>
              <v:shape style="position:absolute;left:7397;top:6389;width:132;height:128" coordorigin="7397,6389" coordsize="132,128" path="m7529,6452l7516,6452,7497,6472,7482,6486,7458,6492,7515,6492,7525,6475,7529,6452xe" filled="true" fillcolor="#4dc7e4" stroked="false">
                <v:path arrowok="t"/>
                <v:fill type="solid"/>
              </v:shape>
              <v:shape style="position:absolute;left:7397;top:6389;width:132;height:128" coordorigin="7397,6389" coordsize="132,128" path="m7516,6417l7480,6417,7496,6431,7502,6452,7516,6452,7528,6443,7522,6425,7516,6417xe" filled="true" fillcolor="#4dc7e4" stroked="false">
                <v:path arrowok="t"/>
                <v:fill type="solid"/>
              </v:shape>
            </v:group>
            <v:group style="position:absolute;left:7463;top:2232;width:2;height:4167" coordorigin="7463,2232" coordsize="2,4167">
              <v:shape style="position:absolute;left:7463;top:2232;width:2;height:4167" coordorigin="7463,2232" coordsize="0,4167" path="m7463,2232l7463,6398e" filled="false" stroked="true" strokeweight="1.094pt" strokecolor="#4dc7e4">
                <v:path arrowok="t"/>
                <v:stroke dashstyle="dash"/>
              </v:shape>
            </v:group>
            <w10:wrap type="none"/>
          </v:group>
        </w:pict>
      </w:r>
      <w:r>
        <w:rPr>
          <w:rFonts w:ascii="Trebuchet MS"/>
          <w:b/>
          <w:sz w:val="22"/>
        </w:rPr>
        <w:t>How it</w:t>
      </w:r>
      <w:r>
        <w:rPr>
          <w:rFonts w:ascii="Trebuchet MS"/>
          <w:b/>
          <w:spacing w:val="-27"/>
          <w:sz w:val="22"/>
        </w:rPr>
        <w:t> </w:t>
      </w:r>
      <w:r>
        <w:rPr>
          <w:rFonts w:ascii="Trebuchet MS"/>
          <w:b/>
          <w:sz w:val="22"/>
        </w:rPr>
        <w:t>Works</w:t>
      </w:r>
      <w:r>
        <w:rPr>
          <w:rFonts w:ascii="Trebuchet MS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/>
        <w:br w:type="column"/>
      </w:r>
      <w:r>
        <w:rPr>
          <w:rFonts w:ascii="Trebuchet MS"/>
          <w:b/>
          <w:sz w:val="16"/>
        </w:rPr>
      </w:r>
    </w:p>
    <w:p>
      <w:pPr>
        <w:tabs>
          <w:tab w:pos="2210" w:val="left" w:leader="none"/>
        </w:tabs>
        <w:spacing w:line="176" w:lineRule="exact" w:before="116"/>
        <w:ind w:left="977" w:right="14419" w:hanging="17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58.390991pt;margin-top:-102.199501pt;width:473.7pt;height:316.75pt;mso-position-horizontal-relative:page;mso-position-vertical-relative:paragraph;z-index:13048" coordorigin="13168,-2044" coordsize="9474,6335">
            <v:shape style="position:absolute;left:13168;top:-2044;width:9474;height:6334" type="#_x0000_t75" stroked="false">
              <v:imagedata r:id="rId194" o:title=""/>
            </v:shape>
            <v:shape style="position:absolute;left:13334;top:-1991;width:1256;height:1868" type="#_x0000_t75" stroked="false">
              <v:imagedata r:id="rId195" o:title=""/>
            </v:shape>
            <v:group style="position:absolute;left:13326;top:-1999;width:1273;height:1885" coordorigin="13326,-1999" coordsize="1273,1885">
              <v:shape style="position:absolute;left:13326;top:-1999;width:1273;height:1885" coordorigin="13326,-1999" coordsize="1273,1885" path="m13446,-1999l13371,-1975,13334,-1924,13326,-233,13326,-227,13349,-161,13401,-123,14478,-115,14487,-116,14508,-119,14535,-129,14540,-132,13446,-132,13422,-133,13358,-178,13342,-233,13342,-1881,13372,-1955,13430,-1982,13446,-1983,13446,-1999xe" filled="true" fillcolor="#939598" stroked="false">
                <v:path arrowok="t"/>
                <v:fill type="solid"/>
              </v:shape>
              <v:shape style="position:absolute;left:13326;top:-1999;width:1273;height:1885" coordorigin="13326,-1999" coordsize="1273,1885" path="m13446,-1999l13446,-1983,14478,-1983,14501,-1981,14566,-1937,14582,-233,14580,-212,14535,-147,13446,-132,14540,-132,14590,-191,14598,-1881,14598,-1888,14574,-1954,14523,-1991,14487,-1999,13446,-1999xe" filled="true" fillcolor="#939598" stroked="false">
                <v:path arrowok="t"/>
                <v:fill type="solid"/>
              </v:shape>
              <v:shape style="position:absolute;left:18297;top:-1983;width:1303;height:2641" type="#_x0000_t75" stroked="false">
                <v:imagedata r:id="rId196" o:title=""/>
              </v:shape>
            </v:group>
            <v:group style="position:absolute;left:18289;top:-1990;width:1318;height:2656" coordorigin="18289,-1990" coordsize="1318,2656">
              <v:shape style="position:absolute;left:18289;top:-1990;width:1318;height:2656" coordorigin="18289,-1990" coordsize="1318,2656" path="m18381,-1990l18310,-1960,18289,-1903,18289,574,18290,585,18320,645,18376,666,19515,666,19526,665,19551,659,19565,651,18381,651,18358,648,18306,592,18304,574,18304,-1899,18329,-1957,18381,-1975,18381,-1990xe" filled="true" fillcolor="#939598" stroked="false">
                <v:path arrowok="t"/>
                <v:fill type="solid"/>
              </v:shape>
              <v:shape style="position:absolute;left:18289;top:-1990;width:1318;height:2656" coordorigin="18289,-1990" coordsize="1318,2656" path="m18381,-1990l18381,-1975,19515,-1975,19538,-1973,19590,-1916,19591,-1905,19592,-1903,19592,-1899,19592,574,19567,632,19515,651,19565,651,19604,598,19607,-1899,19606,-1909,19577,-1969,19520,-1990,18381,-1990xe" filled="true" fillcolor="#939598" stroked="false">
                <v:path arrowok="t"/>
                <v:fill type="solid"/>
              </v:shape>
            </v:group>
            <v:group style="position:absolute;left:17248;top:2209;width:1746;height:2" coordorigin="17248,2209" coordsize="1746,2">
              <v:shape style="position:absolute;left:17248;top:2209;width:1746;height:2" coordorigin="17248,2209" coordsize="1746,0" path="m17248,2209l18993,2209e" filled="false" stroked="true" strokeweight="2pt" strokecolor="#6d6f71">
                <v:path arrowok="t"/>
              </v:shape>
            </v:group>
            <v:group style="position:absolute;left:18974;top:869;width:2;height:1320" coordorigin="18974,869" coordsize="2,1320">
              <v:shape style="position:absolute;left:18974;top:869;width:2;height:1320" coordorigin="18974,869" coordsize="0,1320" path="m18974,869l18974,2189e" filled="false" stroked="true" strokeweight="1.976pt" strokecolor="#6d6f71">
                <v:path arrowok="t"/>
              </v:shape>
            </v:group>
            <v:group style="position:absolute;left:18912;top:788;width:119;height:99" coordorigin="18912,788" coordsize="119,99">
              <v:shape style="position:absolute;left:18912;top:788;width:119;height:99" coordorigin="18912,788" coordsize="119,99" path="m18971,788l18912,887,19030,887,18971,788xe" filled="true" fillcolor="#6d6f71" stroked="false">
                <v:path arrowok="t"/>
                <v:fill type="solid"/>
              </v:shape>
            </v:group>
            <v:group style="position:absolute;left:13933;top:2209;width:1904;height:2" coordorigin="13933,2209" coordsize="1904,2">
              <v:shape style="position:absolute;left:13933;top:2209;width:1904;height:2" coordorigin="13933,2209" coordsize="1904,0" path="m13933,2209l15837,2209e" filled="false" stroked="true" strokeweight="2pt" strokecolor="#6d6f71">
                <v:path arrowok="t"/>
              </v:shape>
            </v:group>
            <v:group style="position:absolute;left:13953;top:99;width:2;height:2090" coordorigin="13953,99" coordsize="2,2090">
              <v:shape style="position:absolute;left:13953;top:99;width:2;height:2090" coordorigin="13953,99" coordsize="0,2090" path="m13953,99l13953,2189e" filled="false" stroked="true" strokeweight="1.977pt" strokecolor="#6d6f71">
                <v:path arrowok="t"/>
              </v:shape>
            </v:group>
            <v:group style="position:absolute;left:13892;top:20;width:119;height:99" coordorigin="13892,20" coordsize="119,99">
              <v:shape style="position:absolute;left:13892;top:20;width:119;height:99" coordorigin="13892,20" coordsize="119,99" path="m13951,20l13892,119,14011,119,13951,20xe" filled="true" fillcolor="#6d6f71" stroked="false">
                <v:path arrowok="t"/>
                <v:fill type="solid"/>
              </v:shape>
              <v:shape style="position:absolute;left:15715;top:1430;width:2243;height:1482" type="#_x0000_t75" stroked="false">
                <v:imagedata r:id="rId197" o:title=""/>
              </v:shape>
            </v:group>
            <v:group style="position:absolute;left:15709;top:1424;width:2257;height:1496" coordorigin="15709,1424" coordsize="2257,1496">
              <v:shape style="position:absolute;left:15709;top:1424;width:2257;height:1496" coordorigin="15709,1424" coordsize="2257,1496" path="m15806,1424l15735,1453,15709,2821,15709,2832,15737,2893,17867,2919,17877,2919,17901,2913,17915,2906,15806,2906,15784,2904,15734,2866,15722,2823,15722,1520,15746,1461,15801,1437,15806,1437,15806,1424xe" filled="true" fillcolor="#939598" stroked="false">
                <v:path arrowok="t"/>
                <v:fill type="solid"/>
              </v:shape>
              <v:shape style="position:absolute;left:15709;top:1424;width:2257;height:1496" coordorigin="15709,1424" coordsize="2257,1496" path="m15806,1424l15806,1437,17867,1437,17890,1439,17940,1477,17951,2823,17949,2844,17911,2894,15806,2906,17915,2906,17958,2862,17965,1522,17964,1512,17936,1450,17888,1426,15806,1424xe" filled="true" fillcolor="#939598" stroked="false">
                <v:path arrowok="t"/>
                <v:fill type="solid"/>
              </v:shape>
            </v:group>
            <v:group style="position:absolute;left:15699;top:1414;width:2276;height:1516" coordorigin="15699,1414" coordsize="2276,1516">
              <v:shape style="position:absolute;left:15699;top:1414;width:2276;height:1516" coordorigin="15699,1414" coordsize="2276,1516" path="m17867,1414l15797,1414,15785,1417,15727,1447,15699,1519,15699,2821,15699,2826,15719,2886,15785,2928,15806,2929,17869,2929,17932,2909,17947,2896,17867,2896,15795,2896,15736,2846,15732,2821,15732,1510,15782,1451,15807,1447,17946,1447,17942,1442,17925,1429,17908,1421,17888,1416,17867,1414xe" filled="true" fillcolor="#939598" stroked="false">
                <v:path arrowok="t"/>
                <v:fill type="solid"/>
              </v:shape>
              <v:shape style="position:absolute;left:15699;top:1414;width:2276;height:1516" coordorigin="15699,1414" coordsize="2276,1516" path="m17946,1447l15807,1447,17879,1448,17897,1452,17938,1498,17942,1522,17941,2833,17891,2892,17867,2896,17947,2896,17974,2824,17975,1519,17973,1507,17967,1486,17955,1457,17946,1447xe" filled="true" fillcolor="#939598" stroked="false">
                <v:path arrowok="t"/>
                <v:fill type="solid"/>
              </v:shape>
              <v:shape style="position:absolute;left:14763;top:-1997;width:320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spacing w:val="-3"/>
                          <w:w w:val="7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636467"/>
                          <w:w w:val="84"/>
                          <w:sz w:val="16"/>
                        </w:rPr>
                        <w:t>ilter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4763;top:-1910;width:1437;height:831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18" w:val="left" w:leader="none"/>
                        </w:tabs>
                        <w:spacing w:line="176" w:lineRule="exact" w:before="6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High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performance</w:t>
                      </w:r>
                      <w:r>
                        <w:rPr>
                          <w:rFonts w:ascii="Arial Narrow"/>
                          <w:w w:val="100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18" w:val="left" w:leader="none"/>
                        </w:tabs>
                        <w:spacing w:line="168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Small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footprint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18" w:val="left" w:leader="none"/>
                        </w:tabs>
                        <w:spacing w:line="168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Full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autom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2"/>
                          <w:sz w:val="16"/>
                        </w:rPr>
                        <w:t>tion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18" w:val="left" w:leader="none"/>
                        </w:tabs>
                        <w:spacing w:line="168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3"/>
                          <w:sz w:val="16"/>
                        </w:rPr>
                        <w:t>Easy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maintenance</w:t>
                      </w:r>
                      <w:r>
                        <w:rPr>
                          <w:rFonts w:ascii="Arial Narrow"/>
                          <w:w w:val="100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18" w:val="left" w:leader="none"/>
                        </w:tabs>
                        <w:spacing w:line="90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6"/>
                          <w:sz w:val="16"/>
                        </w:rPr>
                        <w:t>L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6"/>
                          <w:sz w:val="16"/>
                        </w:rPr>
                        <w:t>o</w:t>
                      </w:r>
                      <w:r>
                        <w:rPr>
                          <w:rFonts w:ascii="Arial Narrow"/>
                          <w:color w:val="636467"/>
                          <w:w w:val="108"/>
                          <w:sz w:val="16"/>
                        </w:rPr>
                        <w:t>w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maintenance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cost</w:t>
                      </w:r>
                      <w:r>
                        <w:rPr>
                          <w:rFonts w:ascii="Arial Narrow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767;top:-1997;width:692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w w:val="75"/>
                          <w:sz w:val="16"/>
                        </w:rPr>
                        <w:t>UV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w w:val="81"/>
                          <w:sz w:val="16"/>
                        </w:rPr>
                        <w:t>Reactor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767;top:-1910;width:1958;height:663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18" w:val="left" w:leader="none"/>
                        </w:tabs>
                        <w:spacing w:line="176" w:lineRule="exact" w:before="60"/>
                        <w:ind w:left="75" w:right="0" w:hanging="75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Highly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efficient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18" w:val="left" w:leader="none"/>
                        </w:tabs>
                        <w:spacing w:line="168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Unique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and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robust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design</w:t>
                      </w:r>
                      <w:r>
                        <w:rPr>
                          <w:rFonts w:ascii="Arial Narrow"/>
                          <w:w w:val="100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12" w:val="left" w:leader="none"/>
                        </w:tabs>
                        <w:spacing w:line="168" w:lineRule="exact" w:before="7"/>
                        <w:ind w:left="75" w:right="0" w:hanging="75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Autom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7"/>
                          <w:sz w:val="16"/>
                        </w:rPr>
                        <w:t>tic</w:t>
                      </w:r>
                      <w:r>
                        <w:rPr>
                          <w:rFonts w:ascii="Arial Narrow"/>
                          <w:color w:val="636467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88"/>
                          <w:sz w:val="16"/>
                        </w:rPr>
                        <w:t>TRC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(tre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8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tment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ted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c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pacity)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control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767;top:-989;width:1555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w w:val="80"/>
                          <w:sz w:val="16"/>
                        </w:rPr>
                        <w:t>Electronic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w w:val="82"/>
                          <w:sz w:val="16"/>
                        </w:rPr>
                        <w:t>Ballast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w w:val="81"/>
                          <w:sz w:val="16"/>
                        </w:rPr>
                        <w:t>Device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767;top:-902;width:1795;height:327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118" w:val="left" w:leader="none"/>
                        </w:tabs>
                        <w:spacing w:line="176" w:lineRule="exact" w:before="6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High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reliability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and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2"/>
                          <w:sz w:val="16"/>
                        </w:rPr>
                        <w:t>efficien</w:t>
                      </w:r>
                      <w:r>
                        <w:rPr>
                          <w:rFonts w:ascii="Arial Narrow"/>
                          <w:color w:val="636467"/>
                          <w:spacing w:val="-4"/>
                          <w:w w:val="102"/>
                          <w:sz w:val="16"/>
                        </w:rPr>
                        <w:t>c</w:t>
                      </w: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y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118" w:val="left" w:leader="none"/>
                        </w:tabs>
                        <w:spacing w:line="90" w:lineRule="exact" w:before="0"/>
                        <w:ind w:left="117" w:right="0" w:hanging="117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Longer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4"/>
                          <w:sz w:val="16"/>
                        </w:rPr>
                        <w:t>lifetime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327;top:3309;width:890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36467"/>
                          <w:w w:val="81"/>
                          <w:sz w:val="16"/>
                        </w:rPr>
                        <w:t>Chemical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7"/>
                          <w:spacing w:val="-4"/>
                          <w:w w:val="7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636467"/>
                          <w:w w:val="82"/>
                          <w:sz w:val="16"/>
                        </w:rPr>
                        <w:t>ree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327;top:3395;width:3790;height:495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118" w:val="left" w:leader="none"/>
                        </w:tabs>
                        <w:spacing w:line="176" w:lineRule="exact" w:before="60"/>
                        <w:ind w:left="113" w:right="0" w:hanging="113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5"/>
                          <w:sz w:val="16"/>
                        </w:rPr>
                        <w:t>Does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not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use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or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produce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8"/>
                          <w:sz w:val="16"/>
                        </w:rPr>
                        <w:t>n</w:t>
                      </w: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y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chemical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118" w:val="left" w:leader="none"/>
                        </w:tabs>
                        <w:spacing w:line="168" w:lineRule="exact" w:before="7"/>
                        <w:ind w:left="113" w:right="0" w:hanging="113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color w:val="636467"/>
                          <w:w w:val="97"/>
                          <w:sz w:val="16"/>
                        </w:rPr>
                        <w:t>Prevent</w:t>
                      </w:r>
                      <w:r>
                        <w:rPr>
                          <w:rFonts w:ascii="Arial Narrow"/>
                          <w:color w:val="636467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risks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to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the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ship,</w:t>
                      </w:r>
                      <w:r>
                        <w:rPr>
                          <w:rFonts w:ascii="Arial Narrow"/>
                          <w:color w:val="636467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4"/>
                          <w:sz w:val="16"/>
                        </w:rPr>
                        <w:t>its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ballast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2"/>
                          <w:sz w:val="16"/>
                        </w:rPr>
                        <w:t>tank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8"/>
                          <w:sz w:val="16"/>
                        </w:rPr>
                        <w:t>co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w w:val="98"/>
                          <w:sz w:val="16"/>
                        </w:rPr>
                        <w:t>a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ting,</w:t>
                      </w:r>
                      <w:r>
                        <w:rPr>
                          <w:rFonts w:ascii="Arial Narrow"/>
                          <w:color w:val="636467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the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3"/>
                          <w:sz w:val="16"/>
                        </w:rPr>
                        <w:t>crew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and</w:t>
                      </w:r>
                      <w:r>
                        <w:rPr>
                          <w:rFonts w:ascii="Arial Narrow"/>
                          <w:color w:val="636467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the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1"/>
                          <w:sz w:val="16"/>
                        </w:rPr>
                        <w:t>marine</w:t>
                      </w:r>
                      <w:r>
                        <w:rPr>
                          <w:rFonts w:ascii="Arial Narrow"/>
                          <w:color w:val="636467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color w:val="636467"/>
                          <w:w w:val="100"/>
                          <w:sz w:val="16"/>
                        </w:rPr>
                        <w:t>environment</w:t>
                      </w:r>
                      <w:r>
                        <w:rPr>
                          <w:rFonts w:ascii="Arial Narrow"/>
                          <w:w w:val="100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w w:val="73"/>
          <w:sz w:val="16"/>
        </w:rPr>
      </w:r>
      <w:r>
        <w:rPr>
          <w:rFonts w:ascii="Arial"/>
          <w:w w:val="90"/>
          <w:sz w:val="16"/>
          <w:u w:val="thick" w:color="F99D1C"/>
        </w:rPr>
        <w:t>C</w:t>
      </w:r>
      <w:r>
        <w:rPr>
          <w:rFonts w:ascii="Arial"/>
          <w:w w:val="90"/>
          <w:sz w:val="16"/>
        </w:rPr>
        <w:t>LEANING</w:t>
      </w:r>
      <w:r>
        <w:rPr>
          <w:rFonts w:ascii="Arial"/>
          <w:w w:val="88"/>
          <w:sz w:val="16"/>
        </w:rPr>
      </w:r>
      <w:r>
        <w:rPr>
          <w:rFonts w:ascii="Arial"/>
          <w:w w:val="88"/>
          <w:sz w:val="16"/>
          <w:u w:val="thick" w:color="F99D1C"/>
        </w:rPr>
        <w:t> </w:t>
      </w:r>
      <w:r>
        <w:rPr>
          <w:rFonts w:ascii="Arial"/>
          <w:sz w:val="16"/>
          <w:u w:val="thick" w:color="F99D1C"/>
        </w:rPr>
        <w:tab/>
      </w:r>
      <w:r>
        <w:rPr>
          <w:rFonts w:ascii="Arial"/>
          <w:w w:val="42"/>
          <w:sz w:val="16"/>
          <w:u w:val="thick" w:color="F99D1C"/>
        </w:rPr>
        <w:t> </w:t>
      </w:r>
      <w:r>
        <w:rPr>
          <w:rFonts w:ascii="Arial"/>
          <w:sz w:val="16"/>
          <w:u w:val="thick" w:color="F99D1C"/>
        </w:rPr>
      </w:r>
      <w:r>
        <w:rPr>
          <w:rFonts w:ascii="Arial"/>
          <w:sz w:val="16"/>
        </w:rPr>
      </w:r>
      <w:r>
        <w:rPr>
          <w:rFonts w:ascii="Arial"/>
          <w:sz w:val="16"/>
        </w:rPr>
        <w:t> </w:t>
      </w:r>
      <w:r>
        <w:rPr>
          <w:rFonts w:ascii="Arial"/>
          <w:w w:val="90"/>
          <w:sz w:val="16"/>
        </w:rPr>
        <w:t>UNIT</w:t>
      </w:r>
      <w:r>
        <w:rPr>
          <w:rFonts w:ascii="Arial"/>
          <w:sz w:val="16"/>
        </w:rPr>
      </w:r>
    </w:p>
    <w:p>
      <w:pPr>
        <w:spacing w:after="0" w:line="17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2147" w:space="4135"/>
            <w:col w:w="166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76" w:lineRule="exact" w:before="92"/>
        <w:ind w:left="17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85"/>
          <w:sz w:val="16"/>
        </w:rPr>
        <w:t>Ballast</w:t>
      </w:r>
      <w:r>
        <w:rPr>
          <w:rFonts w:ascii="Arial"/>
          <w:spacing w:val="4"/>
          <w:w w:val="85"/>
          <w:sz w:val="16"/>
        </w:rPr>
        <w:t> </w:t>
      </w:r>
      <w:r>
        <w:rPr>
          <w:rFonts w:ascii="Arial"/>
          <w:w w:val="85"/>
          <w:sz w:val="16"/>
        </w:rPr>
        <w:t>Pump</w:t>
      </w:r>
      <w:r>
        <w:rPr>
          <w:rFonts w:ascii="Arial"/>
          <w:w w:val="84"/>
          <w:sz w:val="16"/>
        </w:rPr>
        <w:t> </w:t>
      </w:r>
      <w:r>
        <w:rPr>
          <w:rFonts w:ascii="Arial"/>
          <w:w w:val="95"/>
          <w:sz w:val="16"/>
        </w:rPr>
        <w:t>Discahrge</w:t>
      </w:r>
      <w:r>
        <w:rPr>
          <w:rFonts w:ascii="Arial"/>
          <w:sz w:val="16"/>
        </w:rPr>
      </w:r>
    </w:p>
    <w:p>
      <w:pPr>
        <w:tabs>
          <w:tab w:pos="3995" w:val="left" w:leader="none"/>
        </w:tabs>
        <w:spacing w:before="78"/>
        <w:ind w:left="15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-4"/>
          <w:w w:val="80"/>
        </w:rPr>
        <w:br w:type="column"/>
      </w:r>
      <w:r>
        <w:rPr>
          <w:rFonts w:ascii="Arial"/>
          <w:spacing w:val="-4"/>
          <w:w w:val="80"/>
          <w:sz w:val="16"/>
        </w:rPr>
        <w:t>FILTER</w:t>
        <w:tab/>
      </w:r>
      <w:r>
        <w:rPr>
          <w:rFonts w:ascii="Arial"/>
          <w:w w:val="75"/>
          <w:sz w:val="17"/>
        </w:rPr>
        <w:t>UV</w:t>
      </w:r>
      <w:r>
        <w:rPr>
          <w:rFonts w:ascii="Arial"/>
          <w:spacing w:val="-22"/>
          <w:w w:val="75"/>
          <w:sz w:val="17"/>
        </w:rPr>
        <w:t> </w:t>
      </w:r>
      <w:r>
        <w:rPr>
          <w:rFonts w:ascii="Arial"/>
          <w:w w:val="75"/>
          <w:sz w:val="17"/>
        </w:rPr>
        <w:t>REACTOR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76" w:lineRule="exact" w:before="92"/>
        <w:ind w:left="1283" w:right="13398" w:firstLine="2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0"/>
          <w:sz w:val="16"/>
        </w:rPr>
        <w:t>Ballast</w:t>
      </w:r>
      <w:r>
        <w:rPr>
          <w:rFonts w:ascii="Arial"/>
          <w:spacing w:val="-23"/>
          <w:w w:val="90"/>
          <w:sz w:val="16"/>
        </w:rPr>
        <w:t> </w:t>
      </w:r>
      <w:r>
        <w:rPr>
          <w:rFonts w:ascii="Arial"/>
          <w:spacing w:val="-4"/>
          <w:w w:val="90"/>
          <w:sz w:val="16"/>
        </w:rPr>
        <w:t>Tank</w:t>
      </w:r>
      <w:r>
        <w:rPr>
          <w:rFonts w:ascii="Arial"/>
          <w:w w:val="87"/>
          <w:sz w:val="16"/>
        </w:rPr>
        <w:t> </w:t>
      </w:r>
      <w:r>
        <w:rPr>
          <w:rFonts w:ascii="Arial"/>
          <w:w w:val="85"/>
          <w:sz w:val="16"/>
        </w:rPr>
        <w:t>or</w:t>
      </w:r>
      <w:r>
        <w:rPr>
          <w:rFonts w:ascii="Arial"/>
          <w:spacing w:val="-8"/>
          <w:w w:val="85"/>
          <w:sz w:val="16"/>
        </w:rPr>
        <w:t> </w:t>
      </w:r>
      <w:r>
        <w:rPr>
          <w:rFonts w:ascii="Arial"/>
          <w:w w:val="85"/>
          <w:sz w:val="16"/>
        </w:rPr>
        <w:t>Overboard</w:t>
      </w:r>
      <w:r>
        <w:rPr>
          <w:rFonts w:ascii="Arial"/>
          <w:sz w:val="16"/>
        </w:rPr>
      </w:r>
    </w:p>
    <w:p>
      <w:pPr>
        <w:spacing w:after="0" w:line="17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  <w:cols w:num="3" w:equalWidth="0">
            <w:col w:w="2563" w:space="40"/>
            <w:col w:w="4811" w:space="40"/>
            <w:col w:w="154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line="180" w:lineRule="exact" w:before="79"/>
        <w:ind w:left="4544" w:right="1425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636467"/>
          <w:w w:val="95"/>
          <w:sz w:val="16"/>
        </w:rPr>
        <w:t>Filter</w:t>
      </w:r>
      <w:r>
        <w:rPr>
          <w:rFonts w:ascii="Arial"/>
          <w:sz w:val="16"/>
        </w:rPr>
      </w:r>
    </w:p>
    <w:p>
      <w:pPr>
        <w:spacing w:line="176" w:lineRule="exact" w:before="4"/>
        <w:ind w:left="4544" w:right="1623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36467"/>
          <w:w w:val="85"/>
          <w:sz w:val="16"/>
        </w:rPr>
        <w:t>Remove</w:t>
      </w:r>
      <w:r>
        <w:rPr>
          <w:rFonts w:ascii="Arial" w:hAnsi="Arial"/>
          <w:color w:val="636467"/>
          <w:spacing w:val="-17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particles</w:t>
      </w:r>
      <w:r>
        <w:rPr>
          <w:rFonts w:ascii="Arial" w:hAnsi="Arial"/>
          <w:color w:val="636467"/>
          <w:spacing w:val="-17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or</w:t>
      </w:r>
      <w:r>
        <w:rPr>
          <w:rFonts w:ascii="Arial" w:hAnsi="Arial"/>
          <w:color w:val="636467"/>
          <w:spacing w:val="-17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organisms</w:t>
      </w:r>
      <w:r>
        <w:rPr>
          <w:rFonts w:ascii="Arial" w:hAnsi="Arial"/>
          <w:color w:val="636467"/>
          <w:w w:val="83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larger than</w:t>
      </w:r>
      <w:r>
        <w:rPr>
          <w:rFonts w:ascii="Arial" w:hAnsi="Arial"/>
          <w:color w:val="636467"/>
          <w:spacing w:val="-10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50µm.</w:t>
      </w:r>
      <w:r>
        <w:rPr>
          <w:rFonts w:ascii="Arial" w:hAnsi="Arial"/>
          <w:sz w:val="16"/>
        </w:rPr>
      </w:r>
    </w:p>
    <w:p>
      <w:pPr>
        <w:spacing w:after="0" w:line="17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180" w:lineRule="exact" w:before="105"/>
        <w:ind w:left="0" w:right="163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67.899719pt;margin-top:611.937988pt;width:93.6pt;height:48.05pt;mso-position-horizontal-relative:page;mso-position-vertical-relative:page;z-index:13432" coordorigin="13358,12239" coordsize="1872,961">
            <v:group style="position:absolute;left:13358;top:12239;width:1872;height:961" coordorigin="13358,12239" coordsize="1872,961">
              <v:shape style="position:absolute;left:13358;top:12239;width:1872;height:961" coordorigin="13358,12239" coordsize="1872,961" path="m15217,12239l13371,12239,13358,12251,13358,13187,13371,13199,15217,13199,15229,13187,15229,12251,15217,12239xe" filled="true" fillcolor="#939598" stroked="false">
                <v:path arrowok="t"/>
                <v:fill type="solid"/>
              </v:shape>
            </v:group>
            <v:group style="position:absolute;left:13720;top:12652;width:76;height:134" coordorigin="13720,12652" coordsize="76,134">
              <v:shape style="position:absolute;left:13720;top:12652;width:76;height:134" coordorigin="13720,12652" coordsize="76,134" path="m13792,12652l13720,12652,13720,12786,13795,12786,13795,12771,13737,12771,13737,12723,13789,12723,13789,12709,13737,12709,13737,12667,13792,12667,13792,12652xe" filled="true" fillcolor="#000000" stroked="false">
                <v:path arrowok="t"/>
                <v:fill type="solid"/>
              </v:shape>
            </v:group>
            <v:group style="position:absolute;left:13720;top:12652;width:76;height:134" coordorigin="13720,12652" coordsize="76,134">
              <v:shape style="position:absolute;left:13720;top:12652;width:76;height:134" coordorigin="13720,12652" coordsize="76,134" path="m13789,12723l13737,12723,13737,12771,13795,12771,13795,12786,13720,12786,13720,12652,13792,12652,13792,12667,13737,12667,13737,12709,13789,12709,13789,12723xe" filled="false" stroked="true" strokeweight=".247pt" strokecolor="#000000">
                <v:path arrowok="t"/>
              </v:shape>
            </v:group>
            <v:group style="position:absolute;left:13818;top:12652;width:101;height:134" coordorigin="13818,12652" coordsize="101,134">
              <v:shape style="position:absolute;left:13818;top:12652;width:101;height:134" coordorigin="13818,12652" coordsize="101,134" path="m13837,12652l13818,12652,13818,12786,13834,12786,13834,12712,13834,12692,13833,12674,13850,12674,13837,12652xe" filled="true" fillcolor="#000000" stroked="false">
                <v:path arrowok="t"/>
                <v:fill type="solid"/>
              </v:shape>
              <v:shape style="position:absolute;left:13818;top:12652;width:101;height:134" coordorigin="13818,12652" coordsize="101,134" path="m13850,12674l13833,12674,13838,12683,13847,12700,13858,12718,13900,12786,13918,12786,13918,12763,13904,12763,13899,12755,13890,12738,13879,12720,13850,12674xe" filled="true" fillcolor="#000000" stroked="false">
                <v:path arrowok="t"/>
                <v:fill type="solid"/>
              </v:shape>
              <v:shape style="position:absolute;left:13818;top:12652;width:101;height:134" coordorigin="13818,12652" coordsize="101,134" path="m13918,12652l13902,12652,13902,12724,13902,12744,13904,12763,13918,12763,13918,12652xe" filled="true" fillcolor="#000000" stroked="false">
                <v:path arrowok="t"/>
                <v:fill type="solid"/>
              </v:shape>
            </v:group>
            <v:group style="position:absolute;left:13818;top:12652;width:101;height:134" coordorigin="13818,12652" coordsize="101,134">
              <v:shape style="position:absolute;left:13818;top:12652;width:101;height:134" coordorigin="13818,12652" coordsize="101,134" path="m13818,12786l13818,12652,13837,12652,13879,12720,13890,12738,13899,12755,13904,12763,13902,12744,13902,12724,13902,12652,13918,12652,13918,12786,13900,12786,13858,12718,13847,12700,13838,12683,13833,12674,13834,12692,13834,12712,13834,12786,13818,12786xe" filled="false" stroked="true" strokeweight=".247pt" strokecolor="#000000">
                <v:path arrowok="t"/>
              </v:shape>
            </v:group>
            <v:group style="position:absolute;left:13940;top:12651;width:110;height:137" coordorigin="13940,12651" coordsize="110,137">
              <v:shape style="position:absolute;left:13940;top:12651;width:110;height:137" coordorigin="13940,12651" coordsize="110,137" path="m14028,12651l13966,12665,13940,12725,13944,12743,13953,12761,13970,12778,13989,12785,14011,12787,14034,12784,14050,12780,14050,12773,14021,12773,13999,12772,13982,12765,13970,12752,13962,12730,13961,12700,13971,12681,13989,12669,14012,12665,14043,12665,14046,12657,14040,12654,14028,12651xe" filled="true" fillcolor="#000000" stroked="false">
                <v:path arrowok="t"/>
                <v:fill type="solid"/>
              </v:shape>
              <v:shape style="position:absolute;left:13940;top:12651;width:110;height:137" coordorigin="13940,12651" coordsize="110,137" path="m14050,12716l14006,12716,14006,12729,14033,12729,14033,12769,14029,12771,14021,12773,14050,12773,14050,12716xe" filled="true" fillcolor="#000000" stroked="false">
                <v:path arrowok="t"/>
                <v:fill type="solid"/>
              </v:shape>
              <v:shape style="position:absolute;left:13940;top:12651;width:110;height:137" coordorigin="13940,12651" coordsize="110,137" path="m14043,12665l14025,12665,14034,12668,14041,12671,14043,12665xe" filled="true" fillcolor="#000000" stroked="false">
                <v:path arrowok="t"/>
                <v:fill type="solid"/>
              </v:shape>
            </v:group>
            <v:group style="position:absolute;left:13940;top:12651;width:110;height:137" coordorigin="13940,12651" coordsize="110,137">
              <v:shape style="position:absolute;left:13940;top:12651;width:110;height:137" coordorigin="13940,12651" coordsize="110,137" path="m14050,12780l14034,12784,14011,12787,13989,12785,13970,12778,13953,12761,13944,12743,13940,12725,13943,12701,13984,12655,14028,12651,14040,12654,14046,12657,14041,12671,14034,12668,14025,12665,14012,12665,13989,12669,13971,12681,13961,12700,13962,12730,13970,12752,13982,12765,13999,12772,14021,12773,14029,12771,14033,12769,14033,12729,14006,12729,14006,12716,14050,12716,14050,12780xe" filled="false" stroked="true" strokeweight=".247pt" strokecolor="#000000">
                <v:path arrowok="t"/>
              </v:shape>
            </v:group>
            <v:group style="position:absolute;left:14123;top:12652;width:101;height:134" coordorigin="14123,12652" coordsize="101,134">
              <v:shape style="position:absolute;left:14123;top:12652;width:101;height:134" coordorigin="14123,12652" coordsize="101,134" path="m14142,12652l14123,12652,14123,12786,14139,12786,14139,12712,14139,12692,14138,12674,14156,12674,14142,12652xe" filled="true" fillcolor="#000000" stroked="false">
                <v:path arrowok="t"/>
                <v:fill type="solid"/>
              </v:shape>
              <v:shape style="position:absolute;left:14123;top:12652;width:101;height:134" coordorigin="14123,12652" coordsize="101,134" path="m14156,12674l14138,12674,14143,12683,14153,12700,14164,12718,14206,12786,14223,12786,14223,12763,14209,12763,14205,12755,14196,12738,14185,12720,14156,12674xe" filled="true" fillcolor="#000000" stroked="false">
                <v:path arrowok="t"/>
                <v:fill type="solid"/>
              </v:shape>
              <v:shape style="position:absolute;left:14123;top:12652;width:101;height:134" coordorigin="14123,12652" coordsize="101,134" path="m14223,12652l14207,12652,14207,12724,14208,12744,14209,12763,14223,12763,14223,12652xe" filled="true" fillcolor="#000000" stroked="false">
                <v:path arrowok="t"/>
                <v:fill type="solid"/>
              </v:shape>
            </v:group>
            <v:group style="position:absolute;left:14123;top:12652;width:101;height:134" coordorigin="14123,12652" coordsize="101,134">
              <v:shape style="position:absolute;left:14123;top:12652;width:101;height:134" coordorigin="14123,12652" coordsize="101,134" path="m14123,12786l14123,12652,14142,12652,14185,12720,14196,12738,14205,12755,14209,12763,14208,12744,14207,12724,14207,12652,14223,12652,14223,12786,14206,12786,14164,12718,14153,12700,14143,12683,14138,12674,14139,12692,14139,12712,14139,12786,14123,12786xe" filled="false" stroked="true" strokeweight=".247pt" strokecolor="#000000">
                <v:path arrowok="t"/>
              </v:shape>
            </v:group>
            <v:group style="position:absolute;left:14253;top:12652;width:76;height:134" coordorigin="14253,12652" coordsize="76,134">
              <v:shape style="position:absolute;left:14253;top:12652;width:76;height:134" coordorigin="14253,12652" coordsize="76,134" path="m14326,12652l14253,12652,14253,12786,14328,12786,14328,12771,14271,12771,14271,12723,14322,12723,14322,12709,14271,12709,14271,12667,14326,12667,14326,12652xe" filled="true" fillcolor="#000000" stroked="false">
                <v:path arrowok="t"/>
                <v:fill type="solid"/>
              </v:shape>
            </v:group>
            <v:group style="position:absolute;left:14253;top:12652;width:76;height:134" coordorigin="14253,12652" coordsize="76,134">
              <v:shape style="position:absolute;left:14253;top:12652;width:76;height:134" coordorigin="14253,12652" coordsize="76,134" path="m14322,12723l14271,12723,14271,12771,14328,12771,14328,12786,14253,12786,14253,12652,14326,12652,14326,12667,14271,12667,14271,12709,14322,12709,14322,12723xe" filled="false" stroked="true" strokeweight=".247pt" strokecolor="#000000">
                <v:path arrowok="t"/>
              </v:shape>
            </v:group>
            <v:group style="position:absolute;left:14393;top:12651;width:87;height:135" coordorigin="14393,12651" coordsize="87,135">
              <v:shape style="position:absolute;left:14393;top:12651;width:87;height:135" coordorigin="14393,12651" coordsize="87,135" path="m14426,12651l14414,12651,14402,12653,14393,12654,14393,12786,14410,12786,14410,12728,14462,12728,14460,12726,14450,12722,14452,12721,14460,12715,14410,12715,14410,12666,14413,12665,14419,12665,14467,12665,14464,12662,14449,12654,14426,12651xe" filled="true" fillcolor="#000000" stroked="false">
                <v:path arrowok="t"/>
                <v:fill type="solid"/>
              </v:shape>
              <v:shape style="position:absolute;left:14393;top:12651;width:87;height:135" coordorigin="14393,12651" coordsize="87,135" path="m14462,12728l14426,12728,14442,12729,14449,12735,14457,12770,14460,12782,14462,12786,14480,12786,14477,12781,14474,12768,14469,12749,14466,12735,14462,12728xe" filled="true" fillcolor="#000000" stroked="false">
                <v:path arrowok="t"/>
                <v:fill type="solid"/>
              </v:shape>
              <v:shape style="position:absolute;left:14393;top:12651;width:87;height:135" coordorigin="14393,12651" coordsize="87,135" path="m14467,12665l14445,12665,14458,12672,14458,12705,14446,12715,14460,12715,14468,12709,14475,12688,14475,12677,14471,12668,14467,12665xe" filled="true" fillcolor="#000000" stroked="false">
                <v:path arrowok="t"/>
                <v:fill type="solid"/>
              </v:shape>
            </v:group>
            <v:group style="position:absolute;left:14410;top:12665;width:48;height:51" coordorigin="14410,12665" coordsize="48,51">
              <v:shape style="position:absolute;left:14410;top:12665;width:48;height:51" coordorigin="14410,12665" coordsize="48,51" path="m14410,12715l14428,12715,14446,12715,14458,12705,14458,12690,14458,12672,14445,12665,14427,12665,14419,12665,14413,12665,14410,12666,14410,12715xe" filled="false" stroked="true" strokeweight=".247pt" strokecolor="#000000">
                <v:path arrowok="t"/>
              </v:shape>
            </v:group>
            <v:group style="position:absolute;left:14393;top:12651;width:87;height:135" coordorigin="14393,12651" coordsize="87,135">
              <v:shape style="position:absolute;left:14393;top:12651;width:87;height:135" coordorigin="14393,12651" coordsize="87,135" path="m14393,12654l14402,12653,14414,12651,14426,12651,14449,12654,14464,12662,14471,12668,14475,12677,14475,12688,14468,12709,14452,12721,14450,12722,14460,12726,14466,12735,14469,12749,14474,12768,14477,12781,14480,12786,14462,12786,14460,12782,14457,12770,14453,12754,14449,12735,14442,12729,14426,12728,14410,12728,14410,12786,14393,12786,14393,12654xe" filled="false" stroked="true" strokeweight=".247pt" strokecolor="#000000">
                <v:path arrowok="t"/>
              </v:shape>
            </v:group>
            <v:group style="position:absolute;left:14492;top:12652;width:122;height:135" coordorigin="14492,12652" coordsize="122,135">
              <v:shape style="position:absolute;left:14492;top:12652;width:122;height:135" coordorigin="14492,12652" coordsize="122,135" path="m14537,12652l14519,12661,14504,12676,14495,12696,14492,12722,14495,12744,14504,12762,14519,12776,14539,12784,14566,12786,14585,12779,14591,12773,14542,12773,14525,12762,14513,12743,14510,12720,14511,12703,14520,12683,14535,12669,14559,12664,14588,12664,14586,12662,14564,12654,14537,12652xe" filled="true" fillcolor="#000000" stroked="false">
                <v:path arrowok="t"/>
                <v:fill type="solid"/>
              </v:shape>
              <v:shape style="position:absolute;left:14492;top:12652;width:122;height:135" coordorigin="14492,12652" coordsize="122,135" path="m14588,12664l14559,12664,14575,12672,14586,12687,14592,12709,14593,12738,14584,12756,14567,12769,14542,12773,14591,12773,14600,12764,14610,12744,14613,12718,14613,12714,14610,12693,14601,12675,14588,12664xe" filled="true" fillcolor="#000000" stroked="false">
                <v:path arrowok="t"/>
                <v:fill type="solid"/>
              </v:shape>
            </v:group>
            <v:group style="position:absolute;left:14510;top:12664;width:84;height:109" coordorigin="14510,12664" coordsize="84,109">
              <v:shape style="position:absolute;left:14510;top:12664;width:84;height:109" coordorigin="14510,12664" coordsize="84,109" path="m14510,12720l14513,12743,14525,12762,14542,12773,14567,12769,14584,12756,14593,12738,14592,12709,14586,12687,14575,12672,14559,12664,14535,12669,14520,12683,14511,12703,14510,12720xe" filled="false" stroked="true" strokeweight=".247pt" strokecolor="#000000">
                <v:path arrowok="t"/>
              </v:shape>
            </v:group>
            <v:group style="position:absolute;left:14492;top:12652;width:122;height:135" coordorigin="14492,12652" coordsize="122,135">
              <v:shape style="position:absolute;left:14492;top:12652;width:122;height:135" coordorigin="14492,12652" coordsize="122,135" path="m14613,12718l14610,12744,14600,12764,14585,12779,14566,12786,14539,12784,14519,12776,14504,12762,14495,12744,14492,12722,14495,12696,14504,12676,14519,12661,14537,12652,14564,12654,14613,12714,14613,12718xe" filled="false" stroked="true" strokeweight=".247pt" strokecolor="#000000">
                <v:path arrowok="t"/>
              </v:shape>
            </v:group>
            <v:group style="position:absolute;left:14628;top:12652;width:122;height:135" coordorigin="14628,12652" coordsize="122,135">
              <v:shape style="position:absolute;left:14628;top:12652;width:122;height:135" coordorigin="14628,12652" coordsize="122,135" path="m14674,12652l14655,12661,14641,12676,14631,12696,14628,12722,14631,12744,14640,12762,14655,12776,14676,12784,14702,12786,14721,12779,14728,12773,14679,12773,14661,12762,14650,12743,14646,12720,14648,12703,14656,12683,14672,12669,14695,12664,14725,12664,14722,12662,14701,12654,14674,12652xe" filled="true" fillcolor="#000000" stroked="false">
                <v:path arrowok="t"/>
                <v:fill type="solid"/>
              </v:shape>
              <v:shape style="position:absolute;left:14628;top:12652;width:122;height:135" coordorigin="14628,12652" coordsize="122,135" path="m14725,12664l14695,12664,14711,12672,14722,12687,14728,12709,14729,12738,14720,12756,14703,12769,14679,12773,14728,12773,14736,12764,14746,12744,14750,12718,14750,12714,14746,12693,14737,12675,14725,12664xe" filled="true" fillcolor="#000000" stroked="false">
                <v:path arrowok="t"/>
                <v:fill type="solid"/>
              </v:shape>
            </v:group>
            <v:group style="position:absolute;left:14646;top:12664;width:84;height:109" coordorigin="14646,12664" coordsize="84,109">
              <v:shape style="position:absolute;left:14646;top:12664;width:84;height:109" coordorigin="14646,12664" coordsize="84,109" path="m14646,12720l14650,12743,14661,12762,14679,12773,14703,12769,14720,12756,14729,12738,14728,12709,14722,12687,14711,12672,14695,12664,14672,12669,14656,12683,14648,12703,14646,12720xe" filled="false" stroked="true" strokeweight=".247pt" strokecolor="#000000">
                <v:path arrowok="t"/>
              </v:shape>
            </v:group>
            <v:group style="position:absolute;left:14628;top:12652;width:122;height:135" coordorigin="14628,12652" coordsize="122,135">
              <v:shape style="position:absolute;left:14628;top:12652;width:122;height:135" coordorigin="14628,12652" coordsize="122,135" path="m14750,12718l14746,12744,14736,12764,14721,12779,14702,12786,14676,12784,14655,12776,14640,12762,14631,12744,14628,12722,14631,12696,14641,12676,14655,12661,14674,12652,14701,12654,14750,12714,14750,12718xe" filled="false" stroked="true" strokeweight=".247pt" strokecolor="#000000">
                <v:path arrowok="t"/>
              </v:shape>
            </v:group>
            <v:group style="position:absolute;left:14769;top:12652;width:137;height:134" coordorigin="14769,12652" coordsize="137,134">
              <v:shape style="position:absolute;left:14769;top:12652;width:137;height:134" coordorigin="14769,12652" coordsize="137,134" path="m14800,12652l14778,12652,14769,12786,14785,12786,14790,12709,14791,12688,14791,12670,14806,12670,14800,12652xe" filled="true" fillcolor="#000000" stroked="false">
                <v:path arrowok="t"/>
                <v:fill type="solid"/>
              </v:shape>
              <v:shape style="position:absolute;left:14769;top:12652;width:137;height:134" coordorigin="14769,12652" coordsize="137,134" path="m14898,12670l14882,12670,14884,12709,14885,12727,14888,12786,14905,12786,14898,12670xe" filled="true" fillcolor="#000000" stroked="false">
                <v:path arrowok="t"/>
                <v:fill type="solid"/>
              </v:shape>
              <v:shape style="position:absolute;left:14769;top:12652;width:137;height:134" coordorigin="14769,12652" coordsize="137,134" path="m14806,12670l14791,12670,14797,12688,14800,12701,14807,12721,14829,12785,14842,12785,14850,12762,14837,12762,14835,12756,14829,12737,14823,12717,14806,12670xe" filled="true" fillcolor="#000000" stroked="false">
                <v:path arrowok="t"/>
                <v:fill type="solid"/>
              </v:shape>
              <v:shape style="position:absolute;left:14769;top:12652;width:137;height:134" coordorigin="14769,12652" coordsize="137,134" path="m14897,12652l14875,12652,14848,12724,14842,12744,14837,12762,14850,12762,14870,12707,14876,12687,14882,12670,14898,12670,14897,12652xe" filled="true" fillcolor="#000000" stroked="false">
                <v:path arrowok="t"/>
                <v:fill type="solid"/>
              </v:shape>
            </v:group>
            <v:group style="position:absolute;left:14769;top:12652;width:137;height:134" coordorigin="14769,12652" coordsize="137,134">
              <v:shape style="position:absolute;left:14769;top:12652;width:137;height:134" coordorigin="14769,12652" coordsize="137,134" path="m14885,12727l14884,12707,14883,12686,14882,12670,14876,12687,14870,12707,14842,12785,14829,12785,14807,12721,14800,12701,14795,12682,14791,12670,14791,12688,14790,12709,14785,12786,14769,12786,14778,12652,14800,12652,14823,12717,14829,12737,14835,12756,14837,12762,14842,12744,14848,12724,14875,12652,14897,12652,14905,12786,14888,12786,14885,12727xe" filled="false" stroked="true" strokeweight=".247pt" strokecolor="#000000">
                <v:path arrowok="t"/>
              </v:shape>
            </v:group>
            <v:group style="position:absolute;left:13662;top:12602;width:1278;height:248" coordorigin="13662,12602" coordsize="1278,248">
              <v:shape style="position:absolute;left:13662;top:12602;width:1278;height:248" coordorigin="13662,12602" coordsize="1278,248" path="m14939,12849l13662,12849,13662,12602,14939,12602,14939,12849xe" filled="true" fillcolor="#939598" stroked="false">
                <v:path arrowok="t"/>
                <v:fill type="solid"/>
              </v:shape>
              <v:shape style="position:absolute;left:13358;top:12239;width:1872;height:96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46"/>
                        <w:ind w:left="38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w w:val="79"/>
                          <w:sz w:val="19"/>
                        </w:rPr>
                        <w:t>ENGINE</w:t>
                      </w:r>
                      <w:r>
                        <w:rPr>
                          <w:rFonts w:ascii="Arial"/>
                          <w:b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80"/>
                          <w:sz w:val="19"/>
                        </w:rPr>
                        <w:t>ROOM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67.899719pt;margin-top:712.503296pt;width:93.6pt;height:48.05pt;mso-position-horizontal-relative:page;mso-position-vertical-relative:page;z-index:13480" coordorigin="13358,14250" coordsize="1872,961">
            <v:group style="position:absolute;left:13358;top:14250;width:1872;height:961" coordorigin="13358,14250" coordsize="1872,961">
              <v:shape style="position:absolute;left:13358;top:14250;width:1872;height:961" coordorigin="13358,14250" coordsize="1872,961" path="m15217,14250l13371,14250,13358,14263,13358,15198,13371,15210,15217,15210,15229,15198,15229,14263,15217,14250xe" filled="true" fillcolor="#939598" stroked="false">
                <v:path arrowok="t"/>
                <v:fill type="solid"/>
              </v:shape>
            </v:group>
            <v:group style="position:absolute;left:14037;top:14451;width:72;height:134" coordorigin="14037,14451" coordsize="72,134">
              <v:shape style="position:absolute;left:14037;top:14451;width:72;height:134" coordorigin="14037,14451" coordsize="72,134" path="m14109,14451l14037,14451,14037,14584,14055,14584,14055,14524,14105,14524,14105,14510,14055,14510,14055,14465,14109,14465,14109,14451xe" filled="true" fillcolor="#000000" stroked="false">
                <v:path arrowok="t"/>
                <v:fill type="solid"/>
              </v:shape>
            </v:group>
            <v:group style="position:absolute;left:14037;top:14451;width:72;height:134" coordorigin="14037,14451" coordsize="72,134">
              <v:shape style="position:absolute;left:14037;top:14451;width:72;height:134" coordorigin="14037,14451" coordsize="72,134" path="m14037,14451l14109,14451,14109,14465,14055,14465,14055,14510,14105,14510,14105,14524,14055,14524,14055,14584,14037,14584,14037,14451xe" filled="false" stroked="true" strokeweight=".247pt" strokecolor="#000000">
                <v:path arrowok="t"/>
              </v:shape>
            </v:group>
            <v:group style="position:absolute;left:14181;top:14451;width:76;height:134" coordorigin="14181,14451" coordsize="76,134">
              <v:shape style="position:absolute;left:14181;top:14451;width:76;height:134" coordorigin="14181,14451" coordsize="76,134" path="m14253,14451l14181,14451,14181,14584,14256,14584,14256,14570,14199,14570,14199,14522,14250,14522,14250,14508,14199,14508,14199,14465,14253,14465,14253,14451xe" filled="true" fillcolor="#000000" stroked="false">
                <v:path arrowok="t"/>
                <v:fill type="solid"/>
              </v:shape>
            </v:group>
            <v:group style="position:absolute;left:14181;top:14451;width:76;height:134" coordorigin="14181,14451" coordsize="76,134">
              <v:shape style="position:absolute;left:14181;top:14451;width:76;height:134" coordorigin="14181,14451" coordsize="76,134" path="m14250,14522l14199,14522,14199,14570,14256,14570,14256,14584,14181,14584,14181,14451,14253,14451,14253,14465,14199,14465,14199,14508,14250,14508,14250,14522xe" filled="false" stroked="true" strokeweight=".247pt" strokecolor="#000000">
                <v:path arrowok="t"/>
              </v:shape>
            </v:group>
            <v:group style="position:absolute;left:14279;top:14451;width:75;height:134" coordorigin="14279,14451" coordsize="75,134">
              <v:shape style="position:absolute;left:14279;top:14451;width:75;height:134" coordorigin="14279,14451" coordsize="75,134" path="m14296,14451l14279,14451,14279,14584,14353,14584,14353,14570,14296,14570,14296,14451xe" filled="true" fillcolor="#000000" stroked="false">
                <v:path arrowok="t"/>
                <v:fill type="solid"/>
              </v:shape>
            </v:group>
            <v:group style="position:absolute;left:14279;top:14451;width:75;height:134" coordorigin="14279,14451" coordsize="75,134">
              <v:shape style="position:absolute;left:14279;top:14451;width:75;height:134" coordorigin="14279,14451" coordsize="75,134" path="m14279,14451l14296,14451,14296,14570,14353,14570,14353,14584,14279,14584,14279,14451xe" filled="false" stroked="true" strokeweight=".247pt" strokecolor="#000000">
                <v:path arrowok="t"/>
              </v:shape>
            </v:group>
            <v:group style="position:absolute;left:14372;top:14450;width:110;height:136" coordorigin="14372,14450" coordsize="110,136">
              <v:shape style="position:absolute;left:14372;top:14450;width:110;height:136" coordorigin="14372,14450" coordsize="110,136" path="m14409,14450l14395,14450,14383,14451,14372,14453,14377,14584,14392,14585,14420,14584,14438,14580,14451,14572,14400,14572,14394,14572,14389,14571,14389,14465,14400,14464,14457,14464,14451,14459,14432,14452,14409,14450xe" filled="true" fillcolor="#000000" stroked="false">
                <v:path arrowok="t"/>
                <v:fill type="solid"/>
              </v:shape>
              <v:shape style="position:absolute;left:14372;top:14450;width:110;height:136" coordorigin="14372,14450" coordsize="110,136" path="m14457,14464l14400,14464,14429,14466,14449,14476,14460,14493,14464,14515,14460,14539,14449,14557,14431,14568,14407,14572,14451,14572,14455,14569,14473,14553,14479,14534,14482,14511,14478,14492,14469,14476,14457,14464xe" filled="true" fillcolor="#000000" stroked="false">
                <v:path arrowok="t"/>
                <v:fill type="solid"/>
              </v:shape>
            </v:group>
            <v:group style="position:absolute;left:14389;top:14464;width:75;height:108" coordorigin="14389,14464" coordsize="75,108">
              <v:shape style="position:absolute;left:14389;top:14464;width:75;height:108" coordorigin="14389,14464" coordsize="75,108" path="m14389,14571l14394,14572,14400,14572,14407,14572,14431,14568,14449,14557,14460,14539,14464,14515,14460,14493,14449,14476,14429,14466,14400,14464,14389,14465,14389,14571xe" filled="false" stroked="true" strokeweight=".247pt" strokecolor="#000000">
                <v:path arrowok="t"/>
              </v:shape>
            </v:group>
            <v:group style="position:absolute;left:14372;top:14450;width:110;height:136" coordorigin="14372,14450" coordsize="110,136">
              <v:shape style="position:absolute;left:14372;top:14450;width:110;height:136" coordorigin="14372,14450" coordsize="110,136" path="m14372,14453l14383,14451,14395,14450,14409,14450,14469,14476,14482,14511,14479,14534,14438,14580,14392,14585,14377,14584,14372,14453xe" filled="false" stroked="true" strokeweight=".247pt" strokecolor="#000000">
                <v:path arrowok="t"/>
              </v:shape>
            </v:group>
            <v:group style="position:absolute;left:13978;top:14811;width:81;height:107" coordorigin="13978,14811" coordsize="81,107">
              <v:shape style="position:absolute;left:13978;top:14811;width:81;height:107" coordorigin="13978,14811" coordsize="81,107" path="m13994,14811l13978,14811,13978,14918,13991,14918,13991,14860,13991,14846,13990,14828,14004,14828,13994,14811xe" filled="true" fillcolor="#ffffff" stroked="false">
                <v:path arrowok="t"/>
                <v:fill type="solid"/>
              </v:shape>
              <v:shape style="position:absolute;left:13978;top:14811;width:81;height:107" coordorigin="13978,14811" coordsize="81,107" path="m14004,14828l13990,14828,13991,14829,14000,14846,14011,14863,14045,14918,14059,14918,14059,14900,14047,14900,14042,14889,14035,14877,14028,14865,14004,14828xe" filled="true" fillcolor="#ffffff" stroked="false">
                <v:path arrowok="t"/>
                <v:fill type="solid"/>
              </v:shape>
              <v:shape style="position:absolute;left:13978;top:14811;width:81;height:107" coordorigin="13978,14811" coordsize="81,107" path="m14059,14811l14046,14811,14046,14867,14046,14880,14047,14899,14047,14900,14059,14900,14059,14811xe" filled="true" fillcolor="#ffffff" stroked="false">
                <v:path arrowok="t"/>
                <v:fill type="solid"/>
              </v:shape>
            </v:group>
            <v:group style="position:absolute;left:14082;top:14811;width:61;height:107" coordorigin="14082,14811" coordsize="61,107">
              <v:shape style="position:absolute;left:14082;top:14811;width:61;height:107" coordorigin="14082,14811" coordsize="61,107" path="m14140,14811l14082,14811,14082,14918,14143,14918,14143,14906,14096,14906,14096,14868,14138,14868,14138,14856,14096,14856,14096,14822,14140,14822,14140,14811xe" filled="true" fillcolor="#ffffff" stroked="false">
                <v:path arrowok="t"/>
                <v:fill type="solid"/>
              </v:shape>
            </v:group>
            <v:group style="position:absolute;left:14194;top:14810;width:70;height:108" coordorigin="14194,14810" coordsize="70,108">
              <v:shape style="position:absolute;left:14194;top:14810;width:70;height:108" coordorigin="14194,14810" coordsize="70,108" path="m14235,14810l14211,14810,14201,14811,14194,14812,14194,14918,14208,14918,14208,14871,14249,14871,14248,14870,14240,14867,14240,14866,14251,14863,14252,14861,14208,14861,14208,14822,14210,14821,14215,14821,14254,14821,14245,14813,14235,14810xe" filled="true" fillcolor="#ffffff" stroked="false">
                <v:path arrowok="t"/>
                <v:fill type="solid"/>
              </v:shape>
              <v:shape style="position:absolute;left:14194;top:14810;width:70;height:108" coordorigin="14194,14810" coordsize="70,108" path="m14249,14871l14221,14871,14233,14872,14239,14877,14245,14905,14248,14914,14249,14918,14264,14918,14261,14914,14259,14903,14255,14888,14253,14877,14249,14871xe" filled="true" fillcolor="#ffffff" stroked="false">
                <v:path arrowok="t"/>
                <v:fill type="solid"/>
              </v:shape>
              <v:shape style="position:absolute;left:14194;top:14810;width:70;height:108" coordorigin="14194,14810" coordsize="70,108" path="m14254,14821l14236,14821,14246,14827,14246,14853,14237,14861,14252,14861,14260,14853,14260,14831,14257,14824,14254,14821xe" filled="true" fillcolor="#ffffff" stroked="false">
                <v:path arrowok="t"/>
                <v:fill type="solid"/>
              </v:shape>
            </v:group>
            <v:group style="position:absolute;left:14273;top:14813;width:98;height:105" coordorigin="14273,14813" coordsize="98,105">
              <v:shape style="position:absolute;left:14273;top:14813;width:98;height:105" coordorigin="14273,14813" coordsize="98,105" path="m14303,14813l14287,14825,14277,14844,14273,14871,14278,14891,14290,14906,14310,14915,14337,14917,14354,14907,14356,14904,14306,14904,14292,14888,14288,14865,14291,14844,14304,14827,14326,14820,14348,14820,14332,14814,14303,14813xe" filled="true" fillcolor="#ffffff" stroked="false">
                <v:path arrowok="t"/>
                <v:fill type="solid"/>
              </v:shape>
              <v:shape style="position:absolute;left:14273;top:14813;width:98;height:105" coordorigin="14273,14813" coordsize="98,105" path="m14348,14820l14326,14820,14343,14829,14352,14847,14355,14874,14348,14891,14332,14902,14306,14904,14356,14904,14366,14889,14371,14863,14370,14854,14364,14836,14352,14822,14348,14820xe" filled="true" fillcolor="#ffffff" stroked="false">
                <v:path arrowok="t"/>
                <v:fill type="solid"/>
              </v:shape>
            </v:group>
            <v:group style="position:absolute;left:14382;top:14813;width:98;height:105" coordorigin="14382,14813" coordsize="98,105">
              <v:shape style="position:absolute;left:14382;top:14813;width:98;height:105" coordorigin="14382,14813" coordsize="98,105" path="m14412,14813l14396,14825,14386,14844,14382,14871,14387,14891,14399,14906,14419,14915,14446,14917,14463,14907,14465,14904,14415,14904,14401,14888,14397,14865,14400,14844,14413,14827,14435,14820,14457,14820,14441,14814,14412,14813xe" filled="true" fillcolor="#ffffff" stroked="false">
                <v:path arrowok="t"/>
                <v:fill type="solid"/>
              </v:shape>
              <v:shape style="position:absolute;left:14382;top:14813;width:98;height:105" coordorigin="14382,14813" coordsize="98,105" path="m14457,14820l14435,14820,14452,14829,14462,14847,14464,14874,14457,14891,14442,14902,14415,14904,14465,14904,14475,14889,14480,14863,14479,14854,14473,14836,14461,14822,14457,14820xe" filled="true" fillcolor="#ffffff" stroked="false">
                <v:path arrowok="t"/>
                <v:fill type="solid"/>
              </v:shape>
            </v:group>
            <v:group style="position:absolute;left:14495;top:14811;width:109;height:107" coordorigin="14495,14811" coordsize="109,107">
              <v:shape style="position:absolute;left:14495;top:14811;width:109;height:107" coordorigin="14495,14811" coordsize="109,107" path="m14520,14811l14502,14811,14495,14918,14508,14918,14511,14866,14511,14862,14512,14843,14513,14825,14525,14825,14520,14811xe" filled="true" fillcolor="#ffffff" stroked="false">
                <v:path arrowok="t"/>
                <v:fill type="solid"/>
              </v:shape>
              <v:shape style="position:absolute;left:14495;top:14811;width:109;height:107" coordorigin="14495,14811" coordsize="109,107" path="m14598,14825l14585,14825,14586,14830,14587,14850,14588,14876,14590,14918,14604,14918,14598,14825xe" filled="true" fillcolor="#ffffff" stroked="false">
                <v:path arrowok="t"/>
                <v:fill type="solid"/>
              </v:shape>
              <v:shape style="position:absolute;left:14495;top:14811;width:109;height:107" coordorigin="14495,14811" coordsize="109,107" path="m14525,14825l14513,14825,14514,14828,14519,14846,14525,14866,14543,14917,14553,14917,14560,14898,14549,14898,14546,14887,14542,14876,14538,14862,14525,14825xe" filled="true" fillcolor="#ffffff" stroked="false">
                <v:path arrowok="t"/>
                <v:fill type="solid"/>
              </v:shape>
              <v:shape style="position:absolute;left:14495;top:14811;width:109;height:107" coordorigin="14495,14811" coordsize="109,107" path="m14597,14811l14579,14811,14560,14863,14556,14876,14552,14888,14549,14898,14560,14898,14573,14862,14580,14843,14585,14825,14598,14825,14597,14811xe" filled="true" fillcolor="#ffffff" stroked="false">
                <v:path arrowok="t"/>
                <v:fill type="solid"/>
              </v:shape>
            </v:group>
            <v:group style="position:absolute;left:14002;top:15001;width:80;height:107" coordorigin="14002,15001" coordsize="80,107">
              <v:shape style="position:absolute;left:14002;top:15001;width:80;height:107" coordorigin="14002,15001" coordsize="80,107" path="m14016,15001l14002,15001,14002,15108,14016,15108,14016,15058,14082,15058,14082,15045,14016,15045,14016,15001xe" filled="true" fillcolor="#ffffff" stroked="false">
                <v:path arrowok="t"/>
                <v:fill type="solid"/>
              </v:shape>
              <v:shape style="position:absolute;left:14002;top:15001;width:80;height:107" coordorigin="14002,15001" coordsize="80,107" path="m14082,15058l14068,15058,14068,15108,14082,15108,14082,15058xe" filled="true" fillcolor="#ffffff" stroked="false">
                <v:path arrowok="t"/>
                <v:fill type="solid"/>
              </v:shape>
              <v:shape style="position:absolute;left:14002;top:15001;width:80;height:107" coordorigin="14002,15001" coordsize="80,107" path="m14082,15001l14068,15001,14068,15045,14082,15045,14082,15001xe" filled="true" fillcolor="#ffffff" stroked="false">
                <v:path arrowok="t"/>
                <v:fill type="solid"/>
              </v:shape>
            </v:group>
            <v:group style="position:absolute;left:14105;top:15001;width:61;height:107" coordorigin="14105,15001" coordsize="61,107">
              <v:shape style="position:absolute;left:14105;top:15001;width:61;height:107" coordorigin="14105,15001" coordsize="61,107" path="m14163,15001l14105,15001,14105,15108,14166,15108,14166,15096,14119,15096,14119,15058,14161,15058,14161,15046,14119,15046,14119,15012,14163,15012,14163,15001xe" filled="true" fillcolor="#ffffff" stroked="false">
                <v:path arrowok="t"/>
                <v:fill type="solid"/>
              </v:shape>
            </v:group>
            <v:group style="position:absolute;left:14184;top:15000;width:70;height:108" coordorigin="14184,15000" coordsize="70,108">
              <v:shape style="position:absolute;left:14184;top:15000;width:70;height:108" coordorigin="14184,15000" coordsize="70,108" path="m14225,15000l14201,15000,14191,15001,14184,15002,14184,15108,14197,15108,14197,15061,14239,15061,14237,15060,14229,15057,14229,15056,14240,15052,14242,15051,14197,15051,14197,15012,14200,15011,14204,15011,14243,15011,14234,15003,14225,15000xe" filled="true" fillcolor="#ffffff" stroked="false">
                <v:path arrowok="t"/>
                <v:fill type="solid"/>
              </v:shape>
              <v:shape style="position:absolute;left:14184;top:15000;width:70;height:108" coordorigin="14184,15000" coordsize="70,108" path="m14239,15061l14210,15061,14223,15062,14229,15067,14235,15095,14237,15104,14239,15108,14253,15108,14251,15103,14248,15093,14245,15078,14242,15067,14239,15061xe" filled="true" fillcolor="#ffffff" stroked="false">
                <v:path arrowok="t"/>
                <v:fill type="solid"/>
              </v:shape>
              <v:shape style="position:absolute;left:14184;top:15000;width:70;height:108" coordorigin="14184,15000" coordsize="70,108" path="m14243,15011l14226,15011,14236,15017,14236,15043,14226,15051,14242,15051,14249,15043,14249,15021,14246,15014,14243,15011xe" filled="true" fillcolor="#ffffff" stroked="false">
                <v:path arrowok="t"/>
                <v:fill type="solid"/>
              </v:shape>
            </v:group>
            <v:group style="position:absolute;left:14302;top:15000;width:66;height:108" coordorigin="14302,15000" coordsize="66,108">
              <v:shape style="position:absolute;left:14302;top:15000;width:66;height:108" coordorigin="14302,15000" coordsize="66,108" path="m14342,15000l14318,15000,14309,15001,14302,15002,14302,15108,14316,15108,14316,15065,14344,15065,14352,15062,14359,15055,14323,15055,14319,15054,14316,15054,14316,15012,14319,15011,14323,15011,14361,15011,14359,15009,14352,15003,14342,15000xe" filled="true" fillcolor="#ffffff" stroked="false">
                <v:path arrowok="t"/>
                <v:fill type="solid"/>
              </v:shape>
              <v:shape style="position:absolute;left:14302;top:15000;width:66;height:108" coordorigin="14302,15000" coordsize="66,108" path="m14344,15065l14316,15065,14319,15066,14341,15066,14344,15065xe" filled="true" fillcolor="#ffffff" stroked="false">
                <v:path arrowok="t"/>
                <v:fill type="solid"/>
              </v:shape>
              <v:shape style="position:absolute;left:14302;top:15000;width:66;height:108" coordorigin="14302,15000" coordsize="66,108" path="m14361,15011l14344,15011,14354,15018,14354,15046,14344,15055,14359,15055,14365,15049,14368,15041,14368,15022,14364,15014,14361,15011xe" filled="true" fillcolor="#ffffff" stroked="false">
                <v:path arrowok="t"/>
                <v:fill type="solid"/>
              </v:shape>
            </v:group>
            <v:group style="position:absolute;left:14386;top:15001;width:60;height:107" coordorigin="14386,15001" coordsize="60,107">
              <v:shape style="position:absolute;left:14386;top:15001;width:60;height:107" coordorigin="14386,15001" coordsize="60,107" path="m14400,15001l14386,15001,14386,15108,14446,15108,14446,15096,14400,15096,14400,15001xe" filled="true" fillcolor="#ffffff" stroked="false">
                <v:path arrowok="t"/>
                <v:fill type="solid"/>
              </v:shape>
            </v:group>
            <v:group style="position:absolute;left:14453;top:15001;width:90;height:107" coordorigin="14453,15001" coordsize="90,107">
              <v:shape style="position:absolute;left:14453;top:15001;width:90;height:107" coordorigin="14453,15001" coordsize="90,107" path="m14506,15001l14490,15001,14453,15108,14468,15108,14479,15074,14531,15074,14527,15063,14481,15063,14494,15026,14496,15019,14497,15013,14510,15013,14506,15001xe" filled="true" fillcolor="#ffffff" stroked="false">
                <v:path arrowok="t"/>
                <v:fill type="solid"/>
              </v:shape>
              <v:shape style="position:absolute;left:14453;top:15001;width:90;height:107" coordorigin="14453,15001" coordsize="90,107" path="m14531,15074l14516,15074,14528,15108,14543,15108,14531,15074xe" filled="true" fillcolor="#ffffff" stroked="false">
                <v:path arrowok="t"/>
                <v:fill type="solid"/>
              </v:shape>
              <v:shape style="position:absolute;left:14453;top:15001;width:90;height:107" coordorigin="14453,15001" coordsize="90,107" path="m14510,15013l14498,15013,14501,15026,14503,15033,14514,15063,14527,15063,14510,15013xe" filled="true" fillcolor="#ffffff" stroked="false">
                <v:path arrowok="t"/>
                <v:fill type="solid"/>
              </v:shape>
            </v:group>
            <v:group style="position:absolute;left:14555;top:15001;width:79;height:109" coordorigin="14555,15001" coordsize="79,109">
              <v:shape style="position:absolute;left:14555;top:15001;width:79;height:109" coordorigin="14555,15001" coordsize="79,109" path="m14592,15001l14576,15009,14564,15023,14556,15045,14555,15075,14565,15094,14583,15105,14605,15109,14618,15109,14628,15107,14633,15104,14629,15096,14614,15096,14585,15092,14571,15077,14567,15054,14572,15030,14586,15016,14608,15011,14631,15011,14633,15004,14622,15001,14592,15001xe" filled="true" fillcolor="#ffffff" stroked="false">
                <v:path arrowok="t"/>
                <v:fill type="solid"/>
              </v:shape>
              <v:shape style="position:absolute;left:14555;top:15001;width:79;height:109" coordorigin="14555,15001" coordsize="79,109" path="m14628,15094l14614,15096,14629,15096,14628,15094xe" filled="true" fillcolor="#ffffff" stroked="false">
                <v:path arrowok="t"/>
                <v:fill type="solid"/>
              </v:shape>
              <v:shape style="position:absolute;left:14555;top:15001;width:79;height:109" coordorigin="14555,15001" coordsize="79,109" path="m14631,15011l14617,15011,14625,15013,14630,15015,14631,15011xe" filled="true" fillcolor="#ffffff" stroked="false">
                <v:path arrowok="t"/>
                <v:fill type="solid"/>
              </v:shape>
            </v:group>
            <v:group style="position:absolute;left:13473;top:14733;width:1650;height:2" coordorigin="13473,14733" coordsize="1650,2">
              <v:shape style="position:absolute;left:13473;top:14733;width:1650;height:2" coordorigin="13473,14733" coordsize="1650,0" path="m13473,14733l15123,14733e" filled="false" stroked="true" strokeweight=".495pt" strokecolor="#ffffff">
                <v:path arrowok="t"/>
              </v:shape>
            </v:group>
            <v:group style="position:absolute;left:13662;top:14375;width:1278;height:248" coordorigin="13662,14375" coordsize="1278,248">
              <v:shape style="position:absolute;left:13662;top:14375;width:1278;height:248" coordorigin="13662,14375" coordsize="1278,248" path="m14939,14623l13662,14623,13662,14375,14939,14375,14939,14623xe" filled="true" fillcolor="#939598" stroked="false">
                <v:path arrowok="t"/>
                <v:fill type="solid"/>
              </v:shape>
            </v:group>
            <v:group style="position:absolute;left:13599;top:14781;width:1341;height:372" coordorigin="13599,14781" coordsize="1341,372">
              <v:shape style="position:absolute;left:13599;top:14781;width:1341;height:372" coordorigin="13599,14781" coordsize="1341,372" path="m14939,15153l13599,15153,13599,14781,14939,14781,14939,15153xe" filled="true" fillcolor="#939598" stroked="false">
                <v:path arrowok="t"/>
                <v:fill type="solid"/>
              </v:shape>
              <v:shape style="position:absolute;left:13358;top:14250;width:1872;height:961" type="#_x0000_t202" filled="false" stroked="false">
                <v:textbox inset="0,0,0,0">
                  <w:txbxContent>
                    <w:p>
                      <w:pPr>
                        <w:spacing w:before="15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76"/>
                          <w:sz w:val="20"/>
                        </w:rPr>
                        <w:t>FIELD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rebuchet MS" w:hAnsi="Trebuchet MS" w:cs="Trebuchet MS" w:eastAsia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58" w:lineRule="exact" w:before="0"/>
                        <w:ind w:left="395" w:right="393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4"/>
                          <w:sz w:val="16"/>
                        </w:rPr>
                        <w:t>ENGINE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16"/>
                        </w:rPr>
                        <w:t>ROOM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2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w w:val="7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0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w w:val="74"/>
                          <w:sz w:val="16"/>
                        </w:rPr>
                        <w:t>THER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4"/>
                          <w:sz w:val="16"/>
                        </w:rPr>
                        <w:t>PLACE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636467"/>
          <w:w w:val="80"/>
          <w:sz w:val="16"/>
        </w:rPr>
        <w:t>UV</w:t>
      </w:r>
      <w:r>
        <w:rPr>
          <w:rFonts w:ascii="Arial"/>
          <w:b/>
          <w:color w:val="636467"/>
          <w:spacing w:val="6"/>
          <w:w w:val="80"/>
          <w:sz w:val="16"/>
        </w:rPr>
        <w:t> </w:t>
      </w:r>
      <w:r>
        <w:rPr>
          <w:rFonts w:ascii="Arial"/>
          <w:b/>
          <w:color w:val="636467"/>
          <w:w w:val="80"/>
          <w:sz w:val="16"/>
        </w:rPr>
        <w:t>Reactor</w:t>
      </w:r>
      <w:r>
        <w:rPr>
          <w:rFonts w:ascii="Arial"/>
          <w:sz w:val="16"/>
        </w:rPr>
      </w:r>
    </w:p>
    <w:p>
      <w:pPr>
        <w:spacing w:line="176" w:lineRule="exact" w:before="4"/>
        <w:ind w:left="7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36467"/>
          <w:w w:val="85"/>
          <w:sz w:val="16"/>
        </w:rPr>
        <w:t>Disinfect</w:t>
      </w:r>
      <w:r>
        <w:rPr>
          <w:rFonts w:ascii="Arial" w:hAnsi="Arial"/>
          <w:color w:val="636467"/>
          <w:spacing w:val="-11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virus,</w:t>
      </w:r>
      <w:r>
        <w:rPr>
          <w:rFonts w:ascii="Arial" w:hAnsi="Arial"/>
          <w:color w:val="636467"/>
          <w:spacing w:val="-15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pathogenic</w:t>
      </w:r>
      <w:r>
        <w:rPr>
          <w:rFonts w:ascii="Arial" w:hAnsi="Arial"/>
          <w:color w:val="636467"/>
          <w:spacing w:val="-11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bacteria</w:t>
      </w:r>
      <w:r>
        <w:rPr>
          <w:rFonts w:ascii="Arial" w:hAnsi="Arial"/>
          <w:color w:val="636467"/>
          <w:spacing w:val="-11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and</w:t>
      </w:r>
      <w:r>
        <w:rPr>
          <w:rFonts w:ascii="Arial" w:hAnsi="Arial"/>
          <w:color w:val="636467"/>
          <w:w w:val="81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other organisms smaller than</w:t>
      </w:r>
      <w:r>
        <w:rPr>
          <w:rFonts w:ascii="Arial" w:hAnsi="Arial"/>
          <w:color w:val="636467"/>
          <w:spacing w:val="-28"/>
          <w:w w:val="85"/>
          <w:sz w:val="16"/>
        </w:rPr>
        <w:t> </w:t>
      </w:r>
      <w:r>
        <w:rPr>
          <w:rFonts w:ascii="Arial" w:hAnsi="Arial"/>
          <w:color w:val="636467"/>
          <w:w w:val="85"/>
          <w:sz w:val="16"/>
        </w:rPr>
        <w:t>50µm.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59" w:lineRule="auto" w:before="120"/>
        <w:ind w:left="53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0"/>
          <w:sz w:val="19"/>
        </w:rPr>
        <w:t>The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ballast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water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is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treated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during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ballasting</w:t>
      </w:r>
      <w:r>
        <w:rPr>
          <w:rFonts w:ascii="Arial"/>
          <w:b/>
          <w:spacing w:val="-17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and</w:t>
      </w:r>
      <w:r>
        <w:rPr>
          <w:rFonts w:ascii="Arial"/>
          <w:b/>
          <w:w w:val="86"/>
          <w:sz w:val="19"/>
        </w:rPr>
        <w:t> </w:t>
      </w:r>
      <w:r>
        <w:rPr>
          <w:rFonts w:ascii="Arial"/>
          <w:b/>
          <w:w w:val="90"/>
          <w:sz w:val="19"/>
        </w:rPr>
        <w:t>once</w:t>
      </w:r>
      <w:r>
        <w:rPr>
          <w:rFonts w:ascii="Arial"/>
          <w:b/>
          <w:spacing w:val="-29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again</w:t>
      </w:r>
      <w:r>
        <w:rPr>
          <w:rFonts w:ascii="Arial"/>
          <w:b/>
          <w:spacing w:val="-29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during</w:t>
      </w:r>
      <w:r>
        <w:rPr>
          <w:rFonts w:ascii="Arial"/>
          <w:b/>
          <w:spacing w:val="-29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de-ballasting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1"/>
          <w:szCs w:val="31"/>
        </w:rPr>
      </w:pPr>
      <w:r>
        <w:rPr/>
        <w:br w:type="column"/>
      </w:r>
      <w:r>
        <w:rPr>
          <w:rFonts w:ascii="Arial"/>
          <w:b/>
          <w:sz w:val="31"/>
        </w:rPr>
      </w:r>
    </w:p>
    <w:p>
      <w:pPr>
        <w:pStyle w:val="Heading7"/>
        <w:spacing w:line="240" w:lineRule="auto"/>
        <w:ind w:left="3318" w:right="0"/>
        <w:jc w:val="left"/>
        <w:rPr>
          <w:b w:val="0"/>
          <w:bCs w:val="0"/>
        </w:rPr>
      </w:pPr>
      <w:r>
        <w:rPr/>
        <w:pict>
          <v:group style="position:absolute;margin-left:769.276978pt;margin-top:35.949501pt;width:359.95pt;height:248.2pt;mso-position-horizontal-relative:page;mso-position-vertical-relative:paragraph;z-index:13336" coordorigin="15386,719" coordsize="7199,4964">
            <v:group style="position:absolute;left:20126;top:4768;width:2;height:426" coordorigin="20126,4768" coordsize="2,426">
              <v:shape style="position:absolute;left:20126;top:4768;width:2;height:426" coordorigin="20126,4768" coordsize="0,426" path="m20126,4768l20126,5193e" filled="false" stroked="true" strokeweight=".99pt" strokecolor="#add149">
                <v:path arrowok="t"/>
                <v:stroke dashstyle="dash"/>
              </v:shape>
            </v:group>
            <v:group style="position:absolute;left:16158;top:3333;width:824;height:1680" coordorigin="16158,3333" coordsize="824,1680">
              <v:shape style="position:absolute;left:16158;top:3333;width:824;height:1680" coordorigin="16158,3333" coordsize="824,1680" path="m16158,3333l16158,4171,16981,4171,16981,5012e" filled="false" stroked="true" strokeweight=".99pt" strokecolor="#add149">
                <v:path arrowok="t"/>
                <v:stroke dashstyle="dash"/>
              </v:shape>
            </v:group>
            <v:group style="position:absolute;left:15865;top:4775;width:5796;height:488" coordorigin="15865,4775" coordsize="5796,488">
              <v:shape style="position:absolute;left:15865;top:4775;width:5796;height:488" coordorigin="15865,4775" coordsize="5796,488" path="m15865,5012l15865,4775,21660,4775,21660,5263e" filled="false" stroked="true" strokeweight=".99pt" strokecolor="#add149">
                <v:path arrowok="t"/>
                <v:stroke dashstyle="dash"/>
              </v:shape>
            </v:group>
            <v:group style="position:absolute;left:15858;top:5133;width:2;height:155" coordorigin="15858,5133" coordsize="2,155">
              <v:shape style="position:absolute;left:15858;top:5133;width:2;height:155" coordorigin="15858,5133" coordsize="0,155" path="m15858,5133l15858,5288e" filled="false" stroked="true" strokeweight=".813pt" strokecolor="#add149">
                <v:path arrowok="t"/>
              </v:shape>
            </v:group>
            <v:group style="position:absolute;left:15734;top:5014;width:249;height:123" coordorigin="15734,5014" coordsize="249,123">
              <v:shape style="position:absolute;left:15734;top:5014;width:249;height:123" coordorigin="15734,5014" coordsize="249,123" path="m15734,5137l15752,5073,15798,5028,15840,5014,15867,5015,15931,5039,15972,5086,15982,5126,15734,5137xe" filled="false" stroked="true" strokeweight=".813pt" strokecolor="#add149">
                <v:path arrowok="t"/>
              </v:shape>
            </v:group>
            <v:group style="position:absolute;left:15863;top:5205;width:139;height:161" coordorigin="15863,5205" coordsize="139,161">
              <v:shape style="position:absolute;left:15863;top:5205;width:139;height:161" coordorigin="15863,5205" coordsize="139,161" path="m16002,5205l15863,5285,16002,5365,16002,5205xe" filled="false" stroked="true" strokeweight=".813pt" strokecolor="#add149">
                <v:path arrowok="t"/>
              </v:shape>
            </v:group>
            <v:group style="position:absolute;left:15715;top:5205;width:139;height:161" coordorigin="15715,5205" coordsize="139,161">
              <v:shape style="position:absolute;left:15715;top:5205;width:139;height:161" coordorigin="15715,5205" coordsize="139,161" path="m15715,5205l15853,5285,15715,5365,15715,5205xe" filled="false" stroked="true" strokeweight=".813pt" strokecolor="#add149">
                <v:path arrowok="t"/>
              </v:shape>
            </v:group>
            <v:group style="position:absolute;left:16808;top:5000;width:353;height:177" coordorigin="16808,5000" coordsize="353,177">
              <v:shape style="position:absolute;left:16808;top:5000;width:353;height:177" coordorigin="16808,5000" coordsize="353,177" path="m16808,5177l16821,5111,16856,5056,16908,5017,16973,5000,16998,5002,17065,5021,17117,5060,17151,5113,17161,5155,16808,5177xe" filled="false" stroked="true" strokeweight=".813pt" strokecolor="#add149">
                <v:path arrowok="t"/>
              </v:shape>
            </v:group>
            <v:group style="position:absolute;left:16810;top:5180;width:353;height:177" coordorigin="16810,5180" coordsize="353,177">
              <v:shape style="position:absolute;left:16810;top:5180;width:353;height:177" coordorigin="16810,5180" coordsize="353,177" path="m17163,5180l17150,5246,17115,5301,17062,5339,16998,5356,16973,5355,16906,5336,16854,5297,16820,5243,16810,5202,17163,5180xe" filled="false" stroked="true" strokeweight=".813pt" strokecolor="#add149">
                <v:path arrowok="t"/>
              </v:shape>
            </v:group>
            <v:group style="position:absolute;left:19650;top:3322;width:268;height:1901" coordorigin="19650,3322" coordsize="268,1901">
              <v:shape style="position:absolute;left:19650;top:3322;width:268;height:1901" coordorigin="19650,3322" coordsize="268,1901" path="m19650,3322l19650,4352,19918,4352,19918,5223e" filled="false" stroked="true" strokeweight=".99pt" strokecolor="#006fba">
                <v:path arrowok="t"/>
                <v:stroke dashstyle="dash"/>
              </v:shape>
            </v:group>
            <v:group style="position:absolute;left:16300;top:908;width:5477;height:2203" coordorigin="16300,908" coordsize="5477,2203">
              <v:shape style="position:absolute;left:16300;top:908;width:5477;height:2203" coordorigin="16300,908" coordsize="5477,2203" path="m21777,908l21777,2129,16300,2129,16300,3110e" filled="false" stroked="true" strokeweight="1.98pt" strokecolor="#939598">
                <v:path arrowok="t"/>
              </v:shape>
            </v:group>
            <v:group style="position:absolute;left:17068;top:3150;width:1846;height:2" coordorigin="17068,3150" coordsize="1846,2">
              <v:shape style="position:absolute;left:17068;top:3150;width:1846;height:2" coordorigin="17068,3150" coordsize="1846,0" path="m17068,3150l18914,3150e" filled="false" stroked="true" strokeweight="1.98pt" strokecolor="#939598">
                <v:path arrowok="t"/>
              </v:shape>
              <v:shape style="position:absolute;left:16234;top:719;width:4134;height:1637" type="#_x0000_t75" stroked="false">
                <v:imagedata r:id="rId198" o:title=""/>
              </v:shape>
            </v:group>
            <v:group style="position:absolute;left:21009;top:719;width:1544;height:445" coordorigin="21009,719" coordsize="1544,445">
              <v:shape style="position:absolute;left:21009;top:719;width:1544;height:445" coordorigin="21009,719" coordsize="1544,445" path="m22552,1163l21009,1163,21009,719,22552,719,22552,1163xe" filled="true" fillcolor="#939598" stroked="false">
                <v:path arrowok="t"/>
                <v:fill type="solid"/>
              </v:shape>
            </v:group>
            <v:group style="position:absolute;left:21216;top:897;width:90;height:107" coordorigin="21216,897" coordsize="90,107">
              <v:shape style="position:absolute;left:21216;top:897;width:90;height:107" coordorigin="21216,897" coordsize="90,107" path="m21269,897l21253,897,21216,1004,21231,1004,21242,970,21294,970,21291,959,21245,959,21255,928,21257,922,21259,915,21260,909,21273,909,21269,897xe" filled="true" fillcolor="#ffffff" stroked="false">
                <v:path arrowok="t"/>
                <v:fill type="solid"/>
              </v:shape>
              <v:shape style="position:absolute;left:21216;top:897;width:90;height:107" coordorigin="21216,897" coordsize="90,107" path="m21294,970l21280,970,21291,1004,21306,1004,21294,970xe" filled="true" fillcolor="#ffffff" stroked="false">
                <v:path arrowok="t"/>
                <v:fill type="solid"/>
              </v:shape>
              <v:shape style="position:absolute;left:21216;top:897;width:90;height:107" coordorigin="21216,897" coordsize="90,107" path="m21273,909l21261,909,21264,922,21266,928,21277,959,21291,959,21273,909xe" filled="true" fillcolor="#ffffff" stroked="false">
                <v:path arrowok="t"/>
                <v:fill type="solid"/>
              </v:shape>
            </v:group>
            <v:group style="position:absolute;left:21321;top:897;width:60;height:107" coordorigin="21321,897" coordsize="60,107">
              <v:shape style="position:absolute;left:21321;top:897;width:60;height:107" coordorigin="21321,897" coordsize="60,107" path="m21335,897l21321,897,21321,1004,21381,1004,21381,992,21335,992,21335,897xe" filled="true" fillcolor="#ffffff" stroked="false">
                <v:path arrowok="t"/>
                <v:fill type="solid"/>
              </v:shape>
            </v:group>
            <v:group style="position:absolute;left:21388;top:897;width:90;height:107" coordorigin="21388,897" coordsize="90,107">
              <v:shape style="position:absolute;left:21388;top:897;width:90;height:107" coordorigin="21388,897" coordsize="90,107" path="m21441,897l21424,897,21388,1004,21402,1004,21413,970,21466,970,21462,959,21416,959,21427,928,21429,922,21431,915,21432,909,21445,909,21441,897xe" filled="true" fillcolor="#ffffff" stroked="false">
                <v:path arrowok="t"/>
                <v:fill type="solid"/>
              </v:shape>
              <v:shape style="position:absolute;left:21388;top:897;width:90;height:107" coordorigin="21388,897" coordsize="90,107" path="m21466,970l21451,970,21463,1004,21477,1004,21466,970xe" filled="true" fillcolor="#ffffff" stroked="false">
                <v:path arrowok="t"/>
                <v:fill type="solid"/>
              </v:shape>
              <v:shape style="position:absolute;left:21388;top:897;width:90;height:107" coordorigin="21388,897" coordsize="90,107" path="m21445,909l21432,909,21436,922,21438,928,21449,959,21462,959,21445,909xe" filled="true" fillcolor="#ffffff" stroked="false">
                <v:path arrowok="t"/>
                <v:fill type="solid"/>
              </v:shape>
            </v:group>
            <v:group style="position:absolute;left:21493;top:896;width:70;height:108" coordorigin="21493,896" coordsize="70,108">
              <v:shape style="position:absolute;left:21493;top:896;width:70;height:108" coordorigin="21493,896" coordsize="70,108" path="m21534,896l21510,896,21500,897,21493,898,21493,1003,21507,1003,21507,957,21548,957,21547,956,21539,953,21539,952,21550,948,21551,947,21507,947,21507,908,21509,907,21514,907,21553,907,21544,899,21534,896xe" filled="true" fillcolor="#ffffff" stroked="false">
                <v:path arrowok="t"/>
                <v:fill type="solid"/>
              </v:shape>
              <v:shape style="position:absolute;left:21493;top:896;width:70;height:108" coordorigin="21493,896" coordsize="70,108" path="m21548,957l21520,957,21532,958,21538,963,21544,991,21547,1000,21548,1003,21563,1003,21560,999,21558,989,21554,974,21552,963,21548,957xe" filled="true" fillcolor="#ffffff" stroked="false">
                <v:path arrowok="t"/>
                <v:fill type="solid"/>
              </v:shape>
              <v:shape style="position:absolute;left:21493;top:896;width:70;height:108" coordorigin="21493,896" coordsize="70,108" path="m21553,907l21535,907,21545,913,21545,939,21536,947,21551,947,21559,939,21559,917,21556,909,21553,907xe" filled="true" fillcolor="#ffffff" stroked="false">
                <v:path arrowok="t"/>
                <v:fill type="solid"/>
              </v:shape>
            </v:group>
            <v:group style="position:absolute;left:21575;top:897;width:109;height:107" coordorigin="21575,897" coordsize="109,107">
              <v:shape style="position:absolute;left:21575;top:897;width:109;height:107" coordorigin="21575,897" coordsize="109,107" path="m21600,897l21583,897,21575,1003,21589,1003,21592,952,21593,929,21594,911,21605,911,21600,897xe" filled="true" fillcolor="#ffffff" stroked="false">
                <v:path arrowok="t"/>
                <v:fill type="solid"/>
              </v:shape>
              <v:shape style="position:absolute;left:21575;top:897;width:109;height:107" coordorigin="21575,897" coordsize="109,107" path="m21679,911l21666,911,21667,916,21667,936,21669,962,21671,1003,21684,1003,21679,911xe" filled="true" fillcolor="#ffffff" stroked="false">
                <v:path arrowok="t"/>
                <v:fill type="solid"/>
              </v:shape>
              <v:shape style="position:absolute;left:21575;top:897;width:109;height:107" coordorigin="21575,897" coordsize="109,107" path="m21605,911l21594,911,21595,913,21600,932,21606,952,21623,1003,21634,1003,21641,984,21629,984,21627,973,21623,962,21619,948,21605,911xe" filled="true" fillcolor="#ffffff" stroked="false">
                <v:path arrowok="t"/>
                <v:fill type="solid"/>
              </v:shape>
              <v:shape style="position:absolute;left:21575;top:897;width:109;height:107" coordorigin="21575,897" coordsize="109,107" path="m21678,897l21660,897,21641,948,21636,962,21633,974,21630,984,21641,984,21654,948,21660,929,21666,911,21679,911,21678,897xe" filled="true" fillcolor="#ffffff" stroked="false">
                <v:path arrowok="t"/>
                <v:fill type="solid"/>
              </v:shape>
            </v:group>
            <v:group style="position:absolute;left:21739;top:897;width:60;height:107" coordorigin="21739,897" coordsize="60,107">
              <v:shape style="position:absolute;left:21739;top:897;width:60;height:107" coordorigin="21739,897" coordsize="60,107" path="m21753,897l21739,897,21739,1004,21799,1004,21799,992,21753,992,21753,897xe" filled="true" fillcolor="#ffffff" stroked="false">
                <v:path arrowok="t"/>
                <v:fill type="solid"/>
              </v:shape>
            </v:group>
            <v:group style="position:absolute;left:21808;top:899;width:98;height:105" coordorigin="21808,899" coordsize="98,105">
              <v:shape style="position:absolute;left:21808;top:899;width:98;height:105" coordorigin="21808,899" coordsize="98,105" path="m21838,899l21822,911,21812,930,21808,957,21813,976,21825,992,21844,1001,21871,1003,21889,993,21891,990,21841,990,21827,974,21822,951,21826,930,21838,913,21861,906,21882,906,21866,900,21838,899xe" filled="true" fillcolor="#ffffff" stroked="false">
                <v:path arrowok="t"/>
                <v:fill type="solid"/>
              </v:shape>
              <v:shape style="position:absolute;left:21808;top:899;width:98;height:105" coordorigin="21808,899" coordsize="98,105" path="m21882,906l21861,906,21877,915,21887,933,21890,960,21883,977,21867,988,21841,990,21891,990,21901,975,21905,949,21905,940,21899,922,21886,908,21882,906xe" filled="true" fillcolor="#ffffff" stroked="false">
                <v:path arrowok="t"/>
                <v:fill type="solid"/>
              </v:shape>
            </v:group>
            <v:group style="position:absolute;left:21917;top:896;width:88;height:109" coordorigin="21917,896" coordsize="88,109">
              <v:shape style="position:absolute;left:21917;top:896;width:88;height:109" coordorigin="21917,896" coordsize="88,109" path="m21987,896l21921,932,21917,956,21922,976,21933,992,21951,1002,21972,1005,21986,1005,21998,1001,22004,999,22004,993,21972,993,21951,988,21936,973,21931,949,21937,927,21952,912,21974,907,21999,907,22001,901,21997,898,21987,896xe" filled="true" fillcolor="#ffffff" stroked="false">
                <v:path arrowok="t"/>
                <v:fill type="solid"/>
              </v:shape>
              <v:shape style="position:absolute;left:21917;top:896;width:88;height:109" coordorigin="21917,896" coordsize="88,109" path="m22004,947l21969,947,21969,959,21991,959,21991,990,21988,992,21982,993,22004,993,22004,947xe" filled="true" fillcolor="#ffffff" stroked="false">
                <v:path arrowok="t"/>
                <v:fill type="solid"/>
              </v:shape>
              <v:shape style="position:absolute;left:21917;top:896;width:88;height:109" coordorigin="21917,896" coordsize="88,109" path="m21999,907l21985,907,21992,909,21998,912,21999,907xe" filled="true" fillcolor="#ffffff" stroked="false">
                <v:path arrowok="t"/>
                <v:fill type="solid"/>
              </v:shape>
            </v:group>
            <v:group style="position:absolute;left:22019;top:896;width:88;height:109" coordorigin="22019,896" coordsize="88,109">
              <v:shape style="position:absolute;left:22019;top:896;width:88;height:109" coordorigin="22019,896" coordsize="88,109" path="m22089,896l22023,932,22019,956,22024,976,22036,992,22053,1002,22074,1005,22088,1005,22101,1001,22107,999,22107,993,22075,993,22053,988,22039,973,22034,949,22039,927,22054,912,22077,907,22102,907,22104,901,22099,898,22089,896xe" filled="true" fillcolor="#ffffff" stroked="false">
                <v:path arrowok="t"/>
                <v:fill type="solid"/>
              </v:shape>
              <v:shape style="position:absolute;left:22019;top:896;width:88;height:109" coordorigin="22019,896" coordsize="88,109" path="m22107,947l22072,947,22072,959,22093,959,22093,990,22090,992,22084,993,22107,993,22107,947xe" filled="true" fillcolor="#ffffff" stroked="false">
                <v:path arrowok="t"/>
                <v:fill type="solid"/>
              </v:shape>
              <v:shape style="position:absolute;left:22019;top:896;width:88;height:109" coordorigin="22019,896" coordsize="88,109" path="m22102,907l22087,907,22094,909,22100,912,22102,907xe" filled="true" fillcolor="#ffffff" stroked="false">
                <v:path arrowok="t"/>
                <v:fill type="solid"/>
              </v:shape>
            </v:group>
            <v:group style="position:absolute;left:22128;top:897;width:61;height:107" coordorigin="22128,897" coordsize="61,107">
              <v:shape style="position:absolute;left:22128;top:897;width:61;height:107" coordorigin="22128,897" coordsize="61,107" path="m22185,897l22128,897,22128,1004,22188,1004,22188,992,22142,992,22142,953,22183,953,22183,942,22142,942,22142,908,22185,908,22185,897xe" filled="true" fillcolor="#ffffff" stroked="false">
                <v:path arrowok="t"/>
                <v:fill type="solid"/>
              </v:shape>
            </v:group>
            <v:group style="position:absolute;left:22212;top:896;width:70;height:108" coordorigin="22212,896" coordsize="70,108">
              <v:shape style="position:absolute;left:22212;top:896;width:70;height:108" coordorigin="22212,896" coordsize="70,108" path="m22254,896l22230,896,22219,897,22212,898,22212,1003,22226,1003,22226,957,22267,957,22266,956,22258,953,22258,952,22269,948,22271,947,22226,947,22226,908,22229,907,22233,907,22272,907,22263,899,22254,896xe" filled="true" fillcolor="#ffffff" stroked="false">
                <v:path arrowok="t"/>
                <v:fill type="solid"/>
              </v:shape>
              <v:shape style="position:absolute;left:22212;top:896;width:70;height:108" coordorigin="22212,896" coordsize="70,108" path="m22267,957l22239,957,22252,958,22258,963,22264,991,22266,1000,22268,1003,22282,1003,22280,999,22277,989,22274,974,22271,963,22267,957xe" filled="true" fillcolor="#ffffff" stroked="false">
                <v:path arrowok="t"/>
                <v:fill type="solid"/>
              </v:shape>
              <v:shape style="position:absolute;left:22212;top:896;width:70;height:108" coordorigin="22212,896" coordsize="70,108" path="m22272,907l22254,907,22264,913,22264,939,22255,947,22271,947,22278,939,22278,917,22275,909,22272,907xe" filled="true" fillcolor="#ffffff" stroked="false">
                <v:path arrowok="t"/>
                <v:fill type="solid"/>
              </v:shape>
            </v:group>
            <v:group style="position:absolute;left:19377;top:2997;width:68;height:109" coordorigin="19377,2997" coordsize="68,109">
              <v:shape style="position:absolute;left:19377;top:2997;width:68;height:109" coordorigin="19377,2997" coordsize="68,109" path="m19416,2997l19393,2997,19383,2998,19377,3000,19377,3104,19382,3105,19389,3106,19416,3106,19428,3103,19436,3095,19417,3095,19394,3095,19391,3094,19391,3054,19438,3054,19433,3050,19423,3048,19423,3047,19434,3043,19391,3043,19391,3009,19393,3008,19397,3008,19435,3008,19432,3005,19425,3000,19416,2997xe" filled="true" fillcolor="#ffffff" stroked="false">
                <v:path arrowok="t"/>
                <v:fill type="solid"/>
              </v:shape>
              <v:shape style="position:absolute;left:19377;top:2997;width:68;height:109" coordorigin="19377,2997" coordsize="68,109" path="m19438,3054l19417,3054,19430,3060,19430,3090,19417,3095,19436,3095,19441,3091,19445,3084,19445,3059,19438,3054xe" filled="true" fillcolor="#ffffff" stroked="false">
                <v:path arrowok="t"/>
                <v:fill type="solid"/>
              </v:shape>
              <v:shape style="position:absolute;left:19377;top:2997;width:68;height:109" coordorigin="19377,2997" coordsize="68,109" path="m19435,3008l19417,3008,19426,3013,19426,3036,19418,3043,19434,3043,19441,3034,19441,3015,19437,3009,19435,3008xe" filled="true" fillcolor="#ffffff" stroked="false">
                <v:path arrowok="t"/>
                <v:fill type="solid"/>
              </v:shape>
            </v:group>
            <v:group style="position:absolute;left:19455;top:2998;width:90;height:107" coordorigin="19455,2998" coordsize="90,107">
              <v:shape style="position:absolute;left:19455;top:2998;width:90;height:107" coordorigin="19455,2998" coordsize="90,107" path="m19508,2998l19491,2998,19455,3105,19469,3105,19480,3071,19533,3071,19529,3060,19483,3060,19494,3030,19496,3023,19497,3016,19499,3010,19512,3010,19508,2998xe" filled="true" fillcolor="#ffffff" stroked="false">
                <v:path arrowok="t"/>
                <v:fill type="solid"/>
              </v:shape>
              <v:shape style="position:absolute;left:19455;top:2998;width:90;height:107" coordorigin="19455,2998" coordsize="90,107" path="m19533,3071l19518,3071,19530,3105,19544,3105,19533,3071xe" filled="true" fillcolor="#ffffff" stroked="false">
                <v:path arrowok="t"/>
                <v:fill type="solid"/>
              </v:shape>
              <v:shape style="position:absolute;left:19455;top:2998;width:90;height:107" coordorigin="19455,2998" coordsize="90,107" path="m19512,3010l19499,3010,19503,3023,19505,3030,19515,3060,19529,3060,19512,3010xe" filled="true" fillcolor="#ffffff" stroked="false">
                <v:path arrowok="t"/>
                <v:fill type="solid"/>
              </v:shape>
            </v:group>
            <v:group style="position:absolute;left:19560;top:2998;width:60;height:107" coordorigin="19560,2998" coordsize="60,107">
              <v:shape style="position:absolute;left:19560;top:2998;width:60;height:107" coordorigin="19560,2998" coordsize="60,107" path="m19574,2998l19560,2998,19560,3105,19619,3105,19619,3093,19574,3093,19574,2998xe" filled="true" fillcolor="#ffffff" stroked="false">
                <v:path arrowok="t"/>
                <v:fill type="solid"/>
              </v:shape>
            </v:group>
            <v:group style="position:absolute;left:19635;top:2998;width:60;height:107" coordorigin="19635,2998" coordsize="60,107">
              <v:shape style="position:absolute;left:19635;top:2998;width:60;height:107" coordorigin="19635,2998" coordsize="60,107" path="m19649,2998l19635,2998,19635,3105,19694,3105,19694,3093,19649,3093,19649,2998xe" filled="true" fillcolor="#ffffff" stroked="false">
                <v:path arrowok="t"/>
                <v:fill type="solid"/>
              </v:shape>
            </v:group>
            <v:group style="position:absolute;left:19701;top:2998;width:90;height:107" coordorigin="19701,2998" coordsize="90,107">
              <v:shape style="position:absolute;left:19701;top:2998;width:90;height:107" coordorigin="19701,2998" coordsize="90,107" path="m19754,2998l19738,2998,19701,3105,19716,3105,19727,3071,19779,3071,19776,3060,19730,3060,19740,3030,19742,3023,19744,3016,19745,3010,19758,3010,19754,2998xe" filled="true" fillcolor="#ffffff" stroked="false">
                <v:path arrowok="t"/>
                <v:fill type="solid"/>
              </v:shape>
              <v:shape style="position:absolute;left:19701;top:2998;width:90;height:107" coordorigin="19701,2998" coordsize="90,107" path="m19779,3071l19765,3071,19776,3105,19791,3105,19779,3071xe" filled="true" fillcolor="#ffffff" stroked="false">
                <v:path arrowok="t"/>
                <v:fill type="solid"/>
              </v:shape>
              <v:shape style="position:absolute;left:19701;top:2998;width:90;height:107" coordorigin="19701,2998" coordsize="90,107" path="m19758,3010l19746,3010,19749,3023,19751,3030,19762,3060,19776,3060,19758,3010xe" filled="true" fillcolor="#ffffff" stroked="false">
                <v:path arrowok="t"/>
                <v:fill type="solid"/>
              </v:shape>
            </v:group>
            <v:group style="position:absolute;left:19802;top:2996;width:64;height:109" coordorigin="19802,2996" coordsize="64,109">
              <v:shape style="position:absolute;left:19802;top:2996;width:64;height:109" coordorigin="19802,2996" coordsize="64,109" path="m19805,3088l19802,3100,19815,3104,19841,3105,19857,3095,19820,3095,19811,3092,19805,3088xe" filled="true" fillcolor="#ffffff" stroked="false">
                <v:path arrowok="t"/>
                <v:fill type="solid"/>
              </v:shape>
              <v:shape style="position:absolute;left:19802;top:2996;width:64;height:109" coordorigin="19802,2996" coordsize="64,109" path="m19849,2996l19830,2997,19811,3007,19803,3027,19811,3044,19831,3056,19846,3061,19852,3067,19852,3088,19843,3095,19857,3095,19859,3093,19865,3074,19858,3056,19838,3044,19824,3039,19817,3034,19817,3016,19823,3008,19859,3008,19861,3002,19857,2999,19849,2996xe" filled="true" fillcolor="#ffffff" stroked="false">
                <v:path arrowok="t"/>
                <v:fill type="solid"/>
              </v:shape>
              <v:shape style="position:absolute;left:19802;top:2996;width:64;height:109" coordorigin="19802,2996" coordsize="64,109" path="m19859,3008l19847,3008,19854,3011,19857,3013,19859,3008xe" filled="true" fillcolor="#ffffff" stroked="false">
                <v:path arrowok="t"/>
                <v:fill type="solid"/>
              </v:shape>
            </v:group>
            <v:group style="position:absolute;left:19872;top:2998;width:80;height:107" coordorigin="19872,2998" coordsize="80,107">
              <v:shape style="position:absolute;left:19872;top:2998;width:80;height:107" coordorigin="19872,2998" coordsize="80,107" path="m19919,3010l19905,3010,19905,3105,19919,3105,19919,3010xe" filled="true" fillcolor="#ffffff" stroked="false">
                <v:path arrowok="t"/>
                <v:fill type="solid"/>
              </v:shape>
              <v:shape style="position:absolute;left:19872;top:2998;width:80;height:107" coordorigin="19872,2998" coordsize="80,107" path="m19951,2998l19872,2998,19872,3010,19951,3010,19951,2998xe" filled="true" fillcolor="#ffffff" stroked="false">
                <v:path arrowok="t"/>
                <v:fill type="solid"/>
              </v:shape>
            </v:group>
            <v:group style="position:absolute;left:19374;top:3188;width:79;height:109" coordorigin="19374,3188" coordsize="79,109">
              <v:shape style="position:absolute;left:19374;top:3188;width:79;height:109" coordorigin="19374,3188" coordsize="79,109" path="m19411,3188l19395,3196,19382,3211,19375,3233,19374,3262,19384,3281,19401,3293,19423,3297,19436,3297,19447,3294,19452,3291,19447,3283,19433,3283,19404,3280,19390,3264,19385,3241,19391,3218,19405,3203,19427,3198,19450,3198,19452,3191,19440,3188,19411,3188xe" filled="true" fillcolor="#ffffff" stroked="false">
                <v:path arrowok="t"/>
                <v:fill type="solid"/>
              </v:shape>
              <v:shape style="position:absolute;left:19374;top:3188;width:79;height:109" coordorigin="19374,3188" coordsize="79,109" path="m19447,3281l19433,3283,19447,3283,19447,3281xe" filled="true" fillcolor="#ffffff" stroked="false">
                <v:path arrowok="t"/>
                <v:fill type="solid"/>
              </v:shape>
              <v:shape style="position:absolute;left:19374;top:3188;width:79;height:109" coordorigin="19374,3188" coordsize="79,109" path="m19450,3198l19436,3198,19443,3200,19448,3202,19450,3198xe" filled="true" fillcolor="#ffffff" stroked="false">
                <v:path arrowok="t"/>
                <v:fill type="solid"/>
              </v:shape>
            </v:group>
            <v:group style="position:absolute;left:19461;top:3188;width:90;height:107" coordorigin="19461,3188" coordsize="90,107">
              <v:shape style="position:absolute;left:19461;top:3188;width:90;height:107" coordorigin="19461,3188" coordsize="90,107" path="m19514,3188l19497,3188,19461,3295,19475,3295,19486,3261,19539,3261,19535,3250,19489,3250,19500,3220,19502,3213,19503,3206,19505,3200,19518,3200,19514,3188xe" filled="true" fillcolor="#ffffff" stroked="false">
                <v:path arrowok="t"/>
                <v:fill type="solid"/>
              </v:shape>
              <v:shape style="position:absolute;left:19461;top:3188;width:90;height:107" coordorigin="19461,3188" coordsize="90,107" path="m19539,3261l19524,3261,19536,3295,19550,3295,19539,3261xe" filled="true" fillcolor="#ffffff" stroked="false">
                <v:path arrowok="t"/>
                <v:fill type="solid"/>
              </v:shape>
              <v:shape style="position:absolute;left:19461;top:3188;width:90;height:107" coordorigin="19461,3188" coordsize="90,107" path="m19518,3200l19505,3200,19509,3213,19511,3220,19521,3250,19535,3250,19518,3200xe" filled="true" fillcolor="#ffffff" stroked="false">
                <v:path arrowok="t"/>
                <v:fill type="solid"/>
              </v:shape>
            </v:group>
            <v:group style="position:absolute;left:19566;top:3187;width:68;height:109" coordorigin="19566,3187" coordsize="68,109">
              <v:shape style="position:absolute;left:19566;top:3187;width:68;height:109" coordorigin="19566,3187" coordsize="68,109" path="m19605,3187l19582,3187,19572,3188,19566,3190,19566,3294,19571,3295,19578,3296,19605,3296,19617,3293,19625,3285,19606,3285,19583,3285,19580,3284,19580,3244,19626,3244,19621,3240,19611,3238,19611,3237,19622,3233,19580,3233,19580,3199,19582,3198,19586,3198,19624,3198,19620,3195,19614,3190,19605,3187xe" filled="true" fillcolor="#ffffff" stroked="false">
                <v:path arrowok="t"/>
                <v:fill type="solid"/>
              </v:shape>
              <v:shape style="position:absolute;left:19566;top:3187;width:68;height:109" coordorigin="19566,3187" coordsize="68,109" path="m19626,3244l19606,3244,19619,3250,19619,3280,19606,3285,19625,3285,19630,3281,19633,3274,19633,3249,19626,3244xe" filled="true" fillcolor="#ffffff" stroked="false">
                <v:path arrowok="t"/>
                <v:fill type="solid"/>
              </v:shape>
              <v:shape style="position:absolute;left:19566;top:3187;width:68;height:109" coordorigin="19566,3187" coordsize="68,109" path="m19624,3198l19606,3198,19615,3203,19615,3226,19607,3233,19622,3233,19629,3224,19629,3205,19626,3199,19624,3198xe" filled="true" fillcolor="#ffffff" stroked="false">
                <v:path arrowok="t"/>
                <v:fill type="solid"/>
              </v:shape>
            </v:group>
            <v:group style="position:absolute;left:19690;top:3188;width:81;height:107" coordorigin="19690,3188" coordsize="81,107">
              <v:shape style="position:absolute;left:19690;top:3188;width:81;height:107" coordorigin="19690,3188" coordsize="81,107" path="m19705,3188l19690,3188,19690,3295,19703,3295,19703,3237,19702,3223,19702,3205,19716,3205,19705,3188xe" filled="true" fillcolor="#ffffff" stroked="false">
                <v:path arrowok="t"/>
                <v:fill type="solid"/>
              </v:shape>
              <v:shape style="position:absolute;left:19690;top:3188;width:81;height:107" coordorigin="19690,3188" coordsize="81,107" path="m19716,3205l19702,3205,19703,3206,19711,3223,19722,3241,19756,3295,19770,3295,19770,3277,19758,3277,19753,3266,19747,3255,19739,3242,19716,3205xe" filled="true" fillcolor="#ffffff" stroked="false">
                <v:path arrowok="t"/>
                <v:fill type="solid"/>
              </v:shape>
              <v:shape style="position:absolute;left:19690;top:3188;width:81;height:107" coordorigin="19690,3188" coordsize="81,107" path="m19770,3188l19757,3188,19757,3244,19757,3257,19758,3277,19758,3277,19770,3277,19770,3188xe" filled="true" fillcolor="#ffffff" stroked="false">
                <v:path arrowok="t"/>
                <v:fill type="solid"/>
              </v:shape>
            </v:group>
            <v:group style="position:absolute;left:19794;top:3188;width:61;height:107" coordorigin="19794,3188" coordsize="61,107">
              <v:shape style="position:absolute;left:19794;top:3188;width:61;height:107" coordorigin="19794,3188" coordsize="61,107" path="m19852,3188l19794,3188,19794,3295,19854,3295,19854,3283,19808,3283,19808,3245,19849,3245,19849,3233,19808,3233,19808,3200,19852,3200,19852,3188xe" filled="true" fillcolor="#ffffff" stroked="false">
                <v:path arrowok="t"/>
                <v:fill type="solid"/>
              </v:shape>
            </v:group>
            <v:group style="position:absolute;left:19860;top:3188;width:80;height:107" coordorigin="19860,3188" coordsize="80,107">
              <v:shape style="position:absolute;left:19860;top:3188;width:80;height:107" coordorigin="19860,3188" coordsize="80,107" path="m19906,3200l19892,3200,19892,3295,19906,3295,19906,3200xe" filled="true" fillcolor="#ffffff" stroked="false">
                <v:path arrowok="t"/>
                <v:fill type="solid"/>
              </v:shape>
              <v:shape style="position:absolute;left:19860;top:3188;width:80;height:107" coordorigin="19860,3188" coordsize="80,107" path="m19939,3188l19860,3188,19860,3200,19939,3200,19939,3188xe" filled="true" fillcolor="#ffffff" stroked="false">
                <v:path arrowok="t"/>
                <v:fill type="solid"/>
              </v:shape>
            </v:group>
            <v:group style="position:absolute;left:19233;top:5193;width:1544;height:442" coordorigin="19233,5193" coordsize="1544,442">
              <v:shape style="position:absolute;left:19233;top:5193;width:1544;height:442" coordorigin="19233,5193" coordsize="1544,442" path="m20776,5634l19233,5634,19233,5193,20776,5193,20776,5634xe" filled="true" fillcolor="#939598" stroked="false">
                <v:path arrowok="t"/>
                <v:fill type="solid"/>
              </v:shape>
            </v:group>
            <v:group style="position:absolute;left:19603;top:5387;width:79;height:109" coordorigin="19603,5387" coordsize="79,109">
              <v:shape style="position:absolute;left:19603;top:5387;width:79;height:109" coordorigin="19603,5387" coordsize="79,109" path="m19617,5387l19603,5387,19603,5451,19608,5477,19622,5491,19643,5496,19663,5490,19669,5484,19640,5484,19623,5475,19617,5451,19617,5387xe" filled="true" fillcolor="#ffffff" stroked="false">
                <v:path arrowok="t"/>
                <v:fill type="solid"/>
              </v:shape>
              <v:shape style="position:absolute;left:19603;top:5387;width:79;height:109" coordorigin="19603,5387" coordsize="79,109" path="m19682,5387l19668,5387,19668,5456,19659,5478,19640,5484,19669,5484,19677,5476,19682,5450,19682,5387xe" filled="true" fillcolor="#ffffff" stroked="false">
                <v:path arrowok="t"/>
                <v:fill type="solid"/>
              </v:shape>
            </v:group>
            <v:group style="position:absolute;left:19694;top:5387;width:89;height:107" coordorigin="19694,5387" coordsize="89,107">
              <v:shape style="position:absolute;left:19694;top:5387;width:89;height:107" coordorigin="19694,5387" coordsize="89,107" path="m19709,5387l19694,5387,19729,5494,19744,5494,19749,5480,19738,5480,19737,5478,19732,5460,19726,5440,19709,5387xe" filled="true" fillcolor="#ffffff" stroked="false">
                <v:path arrowok="t"/>
                <v:fill type="solid"/>
              </v:shape>
              <v:shape style="position:absolute;left:19694;top:5387;width:89;height:107" coordorigin="19694,5387" coordsize="89,107" path="m19782,5387l19768,5387,19749,5441,19743,5461,19738,5480,19749,5480,19782,5387xe" filled="true" fillcolor="#ffffff" stroked="false">
                <v:path arrowok="t"/>
                <v:fill type="solid"/>
              </v:shape>
            </v:group>
            <v:group style="position:absolute;left:19828;top:5386;width:70;height:108" coordorigin="19828,5386" coordsize="70,108">
              <v:shape style="position:absolute;left:19828;top:5386;width:70;height:108" coordorigin="19828,5386" coordsize="70,108" path="m19869,5386l19845,5386,19835,5387,19828,5389,19828,5494,19841,5494,19841,5448,19883,5448,19881,5446,19873,5443,19873,5442,19885,5439,19886,5437,19841,5437,19841,5398,19844,5398,19848,5397,19887,5397,19878,5389,19869,5386xe" filled="true" fillcolor="#ffffff" stroked="false">
                <v:path arrowok="t"/>
                <v:fill type="solid"/>
              </v:shape>
              <v:shape style="position:absolute;left:19828;top:5386;width:70;height:108" coordorigin="19828,5386" coordsize="70,108" path="m19883,5448l19854,5448,19867,5448,19873,5454,19879,5482,19881,5491,19883,5494,19897,5494,19895,5490,19892,5479,19889,5465,19886,5453,19883,5448xe" filled="true" fillcolor="#ffffff" stroked="false">
                <v:path arrowok="t"/>
                <v:fill type="solid"/>
              </v:shape>
              <v:shape style="position:absolute;left:19828;top:5386;width:70;height:108" coordorigin="19828,5386" coordsize="70,108" path="m19887,5397l19870,5397,19880,5403,19880,5429,19870,5437,19886,5437,19893,5429,19893,5407,19890,5400,19887,5397xe" filled="true" fillcolor="#ffffff" stroked="false">
                <v:path arrowok="t"/>
                <v:fill type="solid"/>
              </v:shape>
            </v:group>
            <v:group style="position:absolute;left:19913;top:5387;width:61;height:107" coordorigin="19913,5387" coordsize="61,107">
              <v:shape style="position:absolute;left:19913;top:5387;width:61;height:107" coordorigin="19913,5387" coordsize="61,107" path="m19971,5387l19913,5387,19913,5494,19973,5494,19973,5482,19927,5482,19927,5444,19968,5444,19968,5432,19927,5432,19927,5399,19971,5399,19971,5387xe" filled="true" fillcolor="#ffffff" stroked="false">
                <v:path arrowok="t"/>
                <v:fill type="solid"/>
              </v:shape>
            </v:group>
            <v:group style="position:absolute;left:19983;top:5387;width:90;height:107" coordorigin="19983,5387" coordsize="90,107">
              <v:shape style="position:absolute;left:19983;top:5387;width:90;height:107" coordorigin="19983,5387" coordsize="90,107" path="m20036,5387l20019,5387,19983,5494,19997,5494,20008,5460,20061,5460,20057,5449,20011,5449,20021,5419,20024,5412,20025,5405,20027,5399,20040,5399,20036,5387xe" filled="true" fillcolor="#ffffff" stroked="false">
                <v:path arrowok="t"/>
                <v:fill type="solid"/>
              </v:shape>
              <v:shape style="position:absolute;left:19983;top:5387;width:90;height:107" coordorigin="19983,5387" coordsize="90,107" path="m20061,5460l20046,5460,20057,5494,20072,5494,20061,5460xe" filled="true" fillcolor="#ffffff" stroked="false">
                <v:path arrowok="t"/>
                <v:fill type="solid"/>
              </v:shape>
              <v:shape style="position:absolute;left:19983;top:5387;width:90;height:107" coordorigin="19983,5387" coordsize="90,107" path="m20040,5399l20027,5399,20030,5412,20033,5419,20043,5449,20057,5449,20040,5399xe" filled="true" fillcolor="#ffffff" stroked="false">
                <v:path arrowok="t"/>
                <v:fill type="solid"/>
              </v:shape>
            </v:group>
            <v:group style="position:absolute;left:20084;top:5387;width:79;height:109" coordorigin="20084,5387" coordsize="79,109">
              <v:shape style="position:absolute;left:20084;top:5387;width:79;height:109" coordorigin="20084,5387" coordsize="79,109" path="m20122,5387l20105,5395,20093,5410,20086,5432,20084,5461,20095,5480,20112,5492,20134,5496,20147,5496,20157,5493,20162,5490,20158,5482,20144,5482,20115,5479,20101,5464,20096,5440,20101,5417,20116,5402,20138,5397,20160,5397,20162,5390,20151,5387,20122,5387xe" filled="true" fillcolor="#ffffff" stroked="false">
                <v:path arrowok="t"/>
                <v:fill type="solid"/>
              </v:shape>
              <v:shape style="position:absolute;left:20084;top:5387;width:79;height:109" coordorigin="20084,5387" coordsize="79,109" path="m20157,5480l20144,5482,20158,5482,20157,5480xe" filled="true" fillcolor="#ffffff" stroked="false">
                <v:path arrowok="t"/>
                <v:fill type="solid"/>
              </v:shape>
              <v:shape style="position:absolute;left:20084;top:5387;width:79;height:109" coordorigin="20084,5387" coordsize="79,109" path="m20160,5397l20146,5397,20154,5399,20159,5401,20160,5397xe" filled="true" fillcolor="#ffffff" stroked="false">
                <v:path arrowok="t"/>
                <v:fill type="solid"/>
              </v:shape>
            </v:group>
            <v:group style="position:absolute;left:20167;top:5387;width:80;height:107" coordorigin="20167,5387" coordsize="80,107">
              <v:shape style="position:absolute;left:20167;top:5387;width:80;height:107" coordorigin="20167,5387" coordsize="80,107" path="m20214,5399l20200,5399,20200,5494,20214,5494,20214,5399xe" filled="true" fillcolor="#ffffff" stroked="false">
                <v:path arrowok="t"/>
                <v:fill type="solid"/>
              </v:shape>
              <v:shape style="position:absolute;left:20167;top:5387;width:80;height:107" coordorigin="20167,5387" coordsize="80,107" path="m20246,5387l20167,5387,20167,5399,20246,5399,20246,5387xe" filled="true" fillcolor="#ffffff" stroked="false">
                <v:path arrowok="t"/>
                <v:fill type="solid"/>
              </v:shape>
            </v:group>
            <v:group style="position:absolute;left:20252;top:5389;width:98;height:105" coordorigin="20252,5389" coordsize="98,105">
              <v:shape style="position:absolute;left:20252;top:5389;width:98;height:105" coordorigin="20252,5389" coordsize="98,105" path="m20282,5389l20266,5401,20256,5420,20252,5447,20257,5467,20269,5482,20289,5491,20315,5493,20333,5483,20335,5480,20285,5480,20271,5464,20267,5441,20270,5420,20283,5403,20305,5397,20327,5397,20311,5390,20282,5389xe" filled="true" fillcolor="#ffffff" stroked="false">
                <v:path arrowok="t"/>
                <v:fill type="solid"/>
              </v:shape>
              <v:shape style="position:absolute;left:20252;top:5389;width:98;height:105" coordorigin="20252,5389" coordsize="98,105" path="m20327,5397l20305,5397,20322,5405,20331,5424,20334,5450,20327,5467,20311,5478,20285,5480,20335,5480,20345,5465,20349,5439,20349,5430,20343,5412,20331,5398,20327,5397xe" filled="true" fillcolor="#ffffff" stroked="false">
                <v:path arrowok="t"/>
                <v:fill type="solid"/>
              </v:shape>
            </v:group>
            <v:group style="position:absolute;left:20363;top:5386;width:70;height:108" coordorigin="20363,5386" coordsize="70,108">
              <v:shape style="position:absolute;left:20363;top:5386;width:70;height:108" coordorigin="20363,5386" coordsize="70,108" path="m20404,5386l20380,5386,20370,5387,20363,5389,20363,5494,20377,5494,20377,5448,20418,5448,20417,5446,20408,5443,20408,5442,20420,5439,20421,5437,20377,5437,20377,5398,20379,5398,20384,5397,20422,5397,20414,5389,20404,5386xe" filled="true" fillcolor="#ffffff" stroked="false">
                <v:path arrowok="t"/>
                <v:fill type="solid"/>
              </v:shape>
              <v:shape style="position:absolute;left:20363;top:5386;width:70;height:108" coordorigin="20363,5386" coordsize="70,108" path="m20418,5448l20389,5448,20402,5448,20408,5454,20414,5482,20416,5491,20418,5494,20432,5494,20430,5490,20427,5479,20424,5465,20421,5453,20418,5448xe" filled="true" fillcolor="#ffffff" stroked="false">
                <v:path arrowok="t"/>
                <v:fill type="solid"/>
              </v:shape>
              <v:shape style="position:absolute;left:20363;top:5386;width:70;height:108" coordorigin="20363,5386" coordsize="70,108" path="m20422,5397l20405,5397,20415,5403,20415,5429,20405,5437,20421,5437,20428,5429,20428,5407,20425,5400,20422,5397xe" filled="true" fillcolor="#ffffff" stroked="false">
                <v:path arrowok="t"/>
                <v:fill type="solid"/>
              </v:shape>
            </v:group>
            <v:group style="position:absolute;left:16395;top:3332;width:5543;height:1911" coordorigin="16395,3332" coordsize="5543,1911">
              <v:shape style="position:absolute;left:16395;top:3332;width:5543;height:1911" coordorigin="16395,3332" coordsize="5543,1911" path="m16395,3332l16395,3867,21937,3867,21937,5243e" filled="false" stroked="true" strokeweight=".99pt" strokecolor="#f7931e">
                <v:path arrowok="t"/>
                <v:stroke dashstyle="dash"/>
              </v:shape>
              <v:shape style="position:absolute;left:15524;top:2923;width:1543;height:441" type="#_x0000_t75" stroked="false">
                <v:imagedata r:id="rId199" o:title=""/>
              </v:shape>
            </v:group>
            <v:group style="position:absolute;left:21041;top:5193;width:1544;height:442" coordorigin="21041,5193" coordsize="1544,442">
              <v:shape style="position:absolute;left:21041;top:5193;width:1544;height:442" coordorigin="21041,5193" coordsize="1544,442" path="m22584,5634l21041,5634,21041,5193,22584,5193,22584,5634xe" filled="true" fillcolor="#939598" stroked="false">
                <v:path arrowok="t"/>
                <v:fill type="solid"/>
              </v:shape>
            </v:group>
            <v:group style="position:absolute;left:21595;top:5387;width:58;height:107" coordorigin="21595,5387" coordsize="58,107">
              <v:shape style="position:absolute;left:21595;top:5387;width:58;height:107" coordorigin="21595,5387" coordsize="58,107" path="m21652,5387l21595,5387,21595,5494,21609,5494,21609,5446,21649,5446,21649,5434,21609,5434,21609,5399,21652,5399,21652,5387xe" filled="true" fillcolor="#ffffff" stroked="false">
                <v:path arrowok="t"/>
                <v:fill type="solid"/>
              </v:shape>
            </v:group>
            <v:group style="position:absolute;left:21710;top:5387;width:60;height:107" coordorigin="21710,5387" coordsize="60,107">
              <v:shape style="position:absolute;left:21710;top:5387;width:60;height:107" coordorigin="21710,5387" coordsize="60,107" path="m21724,5387l21710,5387,21710,5494,21770,5494,21770,5482,21724,5482,21724,5387xe" filled="true" fillcolor="#ffffff" stroked="false">
                <v:path arrowok="t"/>
                <v:fill type="solid"/>
              </v:shape>
            </v:group>
            <v:group style="position:absolute;left:21744;top:5387;width:80;height:107" coordorigin="21744,5387" coordsize="80,107">
              <v:shape style="position:absolute;left:21744;top:5387;width:80;height:107" coordorigin="21744,5387" coordsize="80,107" path="m21791,5399l21777,5399,21777,5494,21791,5494,21791,5399xe" filled="true" fillcolor="#ffffff" stroked="false">
                <v:path arrowok="t"/>
                <v:fill type="solid"/>
              </v:shape>
              <v:shape style="position:absolute;left:21744;top:5387;width:80;height:107" coordorigin="21744,5387" coordsize="80,107" path="m21823,5387l21744,5387,21744,5399,21823,5399,21823,5387xe" filled="true" fillcolor="#ffffff" stroked="false">
                <v:path arrowok="t"/>
                <v:fill type="solid"/>
              </v:shape>
            </v:group>
            <v:group style="position:absolute;left:21835;top:5387;width:61;height:107" coordorigin="21835,5387" coordsize="61,107">
              <v:shape style="position:absolute;left:21835;top:5387;width:61;height:107" coordorigin="21835,5387" coordsize="61,107" path="m21893,5387l21835,5387,21835,5494,21895,5494,21895,5482,21849,5482,21849,5444,21890,5444,21890,5432,21849,5432,21849,5399,21893,5399,21893,5387xe" filled="true" fillcolor="#ffffff" stroked="false">
                <v:path arrowok="t"/>
                <v:fill type="solid"/>
              </v:shape>
            </v:group>
            <v:group style="position:absolute;left:21913;top:5386;width:70;height:108" coordorigin="21913,5386" coordsize="70,108">
              <v:shape style="position:absolute;left:21913;top:5386;width:70;height:108" coordorigin="21913,5386" coordsize="70,108" path="m21954,5386l21930,5386,21920,5387,21913,5389,21913,5494,21927,5494,21927,5448,21968,5448,21967,5446,21959,5443,21959,5442,21970,5439,21971,5437,21927,5437,21927,5398,21929,5398,21934,5397,21973,5397,21964,5389,21954,5386xe" filled="true" fillcolor="#ffffff" stroked="false">
                <v:path arrowok="t"/>
                <v:fill type="solid"/>
              </v:shape>
              <v:shape style="position:absolute;left:21913;top:5386;width:70;height:108" coordorigin="21913,5386" coordsize="70,108" path="m21968,5448l21940,5448,21952,5448,21958,5454,21964,5482,21967,5491,21968,5494,21983,5494,21980,5490,21978,5479,21974,5465,21972,5453,21968,5448xe" filled="true" fillcolor="#ffffff" stroked="false">
                <v:path arrowok="t"/>
                <v:fill type="solid"/>
              </v:shape>
              <v:shape style="position:absolute;left:21913;top:5386;width:70;height:108" coordorigin="21913,5386" coordsize="70,108" path="m21973,5397l21955,5397,21965,5403,21965,5429,21956,5437,21971,5437,21979,5429,21979,5407,21976,5400,21973,5397xe" filled="true" fillcolor="#ffffff" stroked="false">
                <v:path arrowok="t"/>
                <v:fill type="solid"/>
              </v:shape>
            </v:group>
            <v:group style="position:absolute;left:20817;top:3021;width:1737;height:2" coordorigin="20817,3021" coordsize="1737,2">
              <v:shape style="position:absolute;left:20817;top:3021;width:1737;height:2" coordorigin="20817,3021" coordsize="1737,0" path="m22554,3021l20817,3021e" filled="false" stroked="true" strokeweight="1.973pt" strokecolor="#4dc7e4">
                <v:path arrowok="t"/>
              </v:shape>
            </v:group>
            <v:group style="position:absolute;left:20733;top:2954;width:99;height:131" coordorigin="20733,2954" coordsize="99,131">
              <v:shape style="position:absolute;left:20733;top:2954;width:99;height:131" coordorigin="20733,2954" coordsize="99,131" path="m20832,2954l20733,3019,20832,3085,20832,2954xe" filled="true" fillcolor="#4dc7e4" stroked="false">
                <v:path arrowok="t"/>
                <v:fill type="solid"/>
              </v:shape>
            </v:group>
            <v:group style="position:absolute;left:20733;top:3132;width:99;height:131" coordorigin="20733,3132" coordsize="99,131">
              <v:shape style="position:absolute;left:20733;top:3132;width:99;height:131" coordorigin="20733,3132" coordsize="99,131" path="m20832,3132l20733,3197,20832,3263,20832,3132xe" filled="true" fillcolor="#4dc7e4" stroked="false">
                <v:path arrowok="t"/>
                <v:fill type="solid"/>
              </v:shape>
            </v:group>
            <v:group style="position:absolute;left:17558;top:2033;width:1436;height:175" coordorigin="17558,2033" coordsize="1436,175">
              <v:shape style="position:absolute;left:17558;top:2033;width:1436;height:175" coordorigin="17558,2033" coordsize="1436,175" path="m18993,2208l17558,2208,17558,2033,18993,2033,18993,2208xe" filled="true" fillcolor="#939598" stroked="false">
                <v:path arrowok="t"/>
                <v:fill type="solid"/>
              </v:shape>
            </v:group>
            <v:group style="position:absolute;left:18846;top:862;width:1476;height:175" coordorigin="18846,862" coordsize="1476,175">
              <v:shape style="position:absolute;left:18846;top:862;width:1476;height:175" coordorigin="18846,862" coordsize="1476,175" path="m20321,1036l18846,1036,18846,862,20321,862,20321,1036xe" filled="true" fillcolor="#939598" stroked="false">
                <v:path arrowok="t"/>
                <v:fill type="solid"/>
              </v:shape>
            </v:group>
            <v:group style="position:absolute;left:21048;top:862;width:1436;height:175" coordorigin="21048,862" coordsize="1436,175">
              <v:shape style="position:absolute;left:21048;top:862;width:1436;height:175" coordorigin="21048,862" coordsize="1436,175" path="m22484,1036l21048,1036,21048,862,22484,862,22484,1036xe" filled="true" fillcolor="#939598" stroked="false">
                <v:path arrowok="t"/>
                <v:fill type="solid"/>
              </v:shape>
            </v:group>
            <v:group style="position:absolute;left:19301;top:5223;width:1436;height:375" coordorigin="19301,5223" coordsize="1436,375">
              <v:shape style="position:absolute;left:19301;top:5223;width:1436;height:375" coordorigin="19301,5223" coordsize="1436,375" path="m20737,5598l19301,5598,19301,5223,20737,5223,20737,5598xe" filled="true" fillcolor="#939598" stroked="false">
                <v:path arrowok="t"/>
                <v:fill type="solid"/>
              </v:shape>
            </v:group>
            <v:group style="position:absolute;left:16570;top:5509;width:81;height:107" coordorigin="16570,5509" coordsize="81,107">
              <v:shape style="position:absolute;left:16570;top:5509;width:81;height:107" coordorigin="16570,5509" coordsize="81,107" path="m16585,5509l16570,5509,16570,5615,16583,5615,16583,5558,16582,5544,16582,5526,16596,5526,16585,5509xe" filled="true" fillcolor="#000000" stroked="false">
                <v:path arrowok="t"/>
                <v:fill type="solid"/>
              </v:shape>
              <v:shape style="position:absolute;left:16570;top:5509;width:81;height:107" coordorigin="16570,5509" coordsize="81,107" path="m16596,5526l16582,5526,16583,5526,16591,5544,16602,5561,16636,5615,16650,5615,16650,5597,16638,5597,16633,5586,16627,5575,16619,5563,16596,5526xe" filled="true" fillcolor="#000000" stroked="false">
                <v:path arrowok="t"/>
                <v:fill type="solid"/>
              </v:shape>
              <v:shape style="position:absolute;left:16570;top:5509;width:81;height:107" coordorigin="16570,5509" coordsize="81,107" path="m16650,5509l16637,5509,16637,5565,16637,5578,16638,5597,16638,5597,16650,5597,16650,5509xe" filled="true" fillcolor="#000000" stroked="false">
                <v:path arrowok="t"/>
                <v:fill type="solid"/>
              </v:shape>
            </v:group>
            <v:group style="position:absolute;left:16669;top:5507;width:64;height:109" coordorigin="16669,5507" coordsize="64,109">
              <v:shape style="position:absolute;left:16669;top:5507;width:64;height:109" coordorigin="16669,5507" coordsize="64,109" path="m16672,5599l16669,5610,16683,5615,16709,5616,16725,5606,16687,5606,16678,5603,16672,5599xe" filled="true" fillcolor="#000000" stroked="false">
                <v:path arrowok="t"/>
                <v:fill type="solid"/>
              </v:shape>
              <v:shape style="position:absolute;left:16669;top:5507;width:64;height:109" coordorigin="16669,5507" coordsize="64,109" path="m16716,5507l16697,5508,16678,5518,16671,5537,16679,5555,16699,5566,16713,5572,16719,5578,16719,5598,16711,5606,16725,5606,16727,5604,16733,5585,16726,5567,16706,5555,16691,5549,16685,5544,16685,5527,16690,5518,16727,5518,16729,5512,16724,5509,16716,5507xe" filled="true" fillcolor="#000000" stroked="false">
                <v:path arrowok="t"/>
                <v:fill type="solid"/>
              </v:shape>
              <v:shape style="position:absolute;left:16669;top:5507;width:64;height:109" coordorigin="16669,5507" coordsize="64,109" path="m16727,5518l16714,5518,16722,5521,16725,5523,16727,5518xe" filled="true" fillcolor="#000000" stroked="false">
                <v:path arrowok="t"/>
                <v:fill type="solid"/>
              </v:shape>
            </v:group>
            <v:group style="position:absolute;left:16740;top:5509;width:80;height:107" coordorigin="16740,5509" coordsize="80,107">
              <v:shape style="position:absolute;left:16740;top:5509;width:80;height:107" coordorigin="16740,5509" coordsize="80,107" path="m16786,5520l16772,5520,16772,5615,16786,5615,16786,5520xe" filled="true" fillcolor="#000000" stroked="false">
                <v:path arrowok="t"/>
                <v:fill type="solid"/>
              </v:shape>
              <v:shape style="position:absolute;left:16740;top:5509;width:80;height:107" coordorigin="16740,5509" coordsize="80,107" path="m16819,5509l16740,5509,16740,5520,16819,5520,16819,5509xe" filled="true" fillcolor="#000000" stroked="false">
                <v:path arrowok="t"/>
                <v:fill type="solid"/>
              </v:shape>
            </v:group>
            <v:group style="position:absolute;left:16831;top:5508;width:70;height:108" coordorigin="16831,5508" coordsize="70,108">
              <v:shape style="position:absolute;left:16831;top:5508;width:70;height:108" coordorigin="16831,5508" coordsize="70,108" path="m16872,5508l16848,5508,16838,5509,16831,5510,16831,5615,16845,5615,16845,5569,16886,5569,16885,5567,16877,5565,16877,5564,16888,5560,16889,5559,16845,5559,16845,5520,16847,5519,16852,5519,16890,5519,16882,5511,16872,5508xe" filled="true" fillcolor="#000000" stroked="false">
                <v:path arrowok="t"/>
                <v:fill type="solid"/>
              </v:shape>
              <v:shape style="position:absolute;left:16831;top:5508;width:70;height:108" coordorigin="16831,5508" coordsize="70,108" path="m16886,5569l16858,5569,16870,5570,16876,5575,16882,5603,16884,5612,16886,5615,16900,5615,16898,5611,16896,5601,16892,5586,16889,5575,16886,5569xe" filled="true" fillcolor="#000000" stroked="false">
                <v:path arrowok="t"/>
                <v:fill type="solid"/>
              </v:shape>
              <v:shape style="position:absolute;left:16831;top:5508;width:70;height:108" coordorigin="16831,5508" coordsize="70,108" path="m16890,5519l16873,5519,16883,5525,16883,5551,16873,5559,16889,5559,16896,5551,16896,5529,16893,5521,16890,5519xe" filled="true" fillcolor="#000000" stroked="false">
                <v:path arrowok="t"/>
                <v:fill type="solid"/>
              </v:shape>
            </v:group>
            <v:group style="position:absolute;left:16916;top:5509;width:79;height:109" coordorigin="16916,5509" coordsize="79,109">
              <v:shape style="position:absolute;left:16916;top:5509;width:79;height:109" coordorigin="16916,5509" coordsize="79,109" path="m16930,5509l16916,5509,16916,5572,16921,5598,16935,5613,16956,5617,16976,5612,16981,5606,16953,5606,16936,5597,16930,5572,16930,5509xe" filled="true" fillcolor="#000000" stroked="false">
                <v:path arrowok="t"/>
                <v:fill type="solid"/>
              </v:shape>
              <v:shape style="position:absolute;left:16916;top:5509;width:79;height:109" coordorigin="16916,5509" coordsize="79,109" path="m16994,5509l16981,5509,16980,5578,16972,5599,16953,5606,16981,5606,16989,5597,16994,5572,16994,5509xe" filled="true" fillcolor="#000000" stroked="false">
                <v:path arrowok="t"/>
                <v:fill type="solid"/>
              </v:shape>
            </v:group>
            <v:group style="position:absolute;left:17016;top:5509;width:109;height:107" coordorigin="17016,5509" coordsize="109,107">
              <v:shape style="position:absolute;left:17016;top:5509;width:109;height:107" coordorigin="17016,5509" coordsize="109,107" path="m17041,5509l17023,5509,17016,5615,17029,5615,17032,5564,17033,5541,17034,5522,17045,5522,17041,5509xe" filled="true" fillcolor="#000000" stroked="false">
                <v:path arrowok="t"/>
                <v:fill type="solid"/>
              </v:shape>
              <v:shape style="position:absolute;left:17016;top:5509;width:109;height:107" coordorigin="17016,5509" coordsize="109,107" path="m17119,5522l17106,5522,17107,5528,17107,5548,17109,5574,17111,5615,17125,5615,17119,5522xe" filled="true" fillcolor="#000000" stroked="false">
                <v:path arrowok="t"/>
                <v:fill type="solid"/>
              </v:shape>
              <v:shape style="position:absolute;left:17016;top:5509;width:109;height:107" coordorigin="17016,5509" coordsize="109,107" path="m17045,5522l17034,5522,17035,5525,17040,5544,17046,5564,17064,5615,17074,5615,17081,5596,17070,5596,17067,5585,17063,5573,17059,5560,17045,5522xe" filled="true" fillcolor="#000000" stroked="false">
                <v:path arrowok="t"/>
                <v:fill type="solid"/>
              </v:shape>
              <v:shape style="position:absolute;left:17016;top:5509;width:109;height:107" coordorigin="17016,5509" coordsize="109,107" path="m17118,5509l17100,5509,17081,5560,17077,5574,17073,5585,17070,5596,17081,5596,17094,5560,17101,5541,17106,5522,17119,5522,17118,5509xe" filled="true" fillcolor="#000000" stroked="false">
                <v:path arrowok="t"/>
                <v:fill type="solid"/>
              </v:shape>
            </v:group>
            <v:group style="position:absolute;left:17146;top:5509;width:61;height:107" coordorigin="17146,5509" coordsize="61,107">
              <v:shape style="position:absolute;left:17146;top:5509;width:61;height:107" coordorigin="17146,5509" coordsize="61,107" path="m17203,5509l17146,5509,17146,5615,17206,5615,17206,5604,17160,5604,17160,5565,17201,5565,17201,5554,17160,5554,17160,5520,17203,5520,17203,5509xe" filled="true" fillcolor="#000000" stroked="false">
                <v:path arrowok="t"/>
                <v:fill type="solid"/>
              </v:shape>
            </v:group>
            <v:group style="position:absolute;left:17224;top:5509;width:81;height:107" coordorigin="17224,5509" coordsize="81,107">
              <v:shape style="position:absolute;left:17224;top:5509;width:81;height:107" coordorigin="17224,5509" coordsize="81,107" path="m17239,5509l17224,5509,17224,5615,17237,5615,17237,5558,17236,5544,17236,5526,17250,5526,17239,5509xe" filled="true" fillcolor="#000000" stroked="false">
                <v:path arrowok="t"/>
                <v:fill type="solid"/>
              </v:shape>
              <v:shape style="position:absolute;left:17224;top:5509;width:81;height:107" coordorigin="17224,5509" coordsize="81,107" path="m17250,5526l17236,5526,17237,5526,17245,5544,17256,5561,17290,5615,17304,5615,17304,5597,17292,5597,17287,5586,17281,5575,17273,5563,17250,5526xe" filled="true" fillcolor="#000000" stroked="false">
                <v:path arrowok="t"/>
                <v:fill type="solid"/>
              </v:shape>
              <v:shape style="position:absolute;left:17224;top:5509;width:81;height:107" coordorigin="17224,5509" coordsize="81,107" path="m17304,5509l17291,5509,17291,5565,17291,5578,17292,5597,17292,5597,17304,5597,17304,5509xe" filled="true" fillcolor="#000000" stroked="false">
                <v:path arrowok="t"/>
                <v:fill type="solid"/>
              </v:shape>
            </v:group>
            <v:group style="position:absolute;left:17316;top:5509;width:79;height:107" coordorigin="17316,5509" coordsize="79,107">
              <v:shape style="position:absolute;left:17316;top:5509;width:79;height:107" coordorigin="17316,5509" coordsize="79,107" path="m17362,5520l17348,5520,17348,5615,17362,5615,17362,5520xe" filled="true" fillcolor="#000000" stroked="false">
                <v:path arrowok="t"/>
                <v:fill type="solid"/>
              </v:shape>
              <v:shape style="position:absolute;left:17316;top:5509;width:79;height:107" coordorigin="17316,5509" coordsize="79,107" path="m17395,5509l17316,5509,17316,5520,17395,5520,17395,5509xe" filled="true" fillcolor="#000000" stroked="false">
                <v:path arrowok="t"/>
                <v:fill type="solid"/>
              </v:shape>
            </v:group>
            <v:group style="position:absolute;left:17402;top:5507;width:64;height:109" coordorigin="17402,5507" coordsize="64,109">
              <v:shape style="position:absolute;left:17402;top:5507;width:64;height:109" coordorigin="17402,5507" coordsize="64,109" path="m17405,5599l17402,5610,17415,5615,17441,5616,17457,5606,17420,5606,17411,5603,17405,5599xe" filled="true" fillcolor="#000000" stroked="false">
                <v:path arrowok="t"/>
                <v:fill type="solid"/>
              </v:shape>
              <v:shape style="position:absolute;left:17402;top:5507;width:64;height:109" coordorigin="17402,5507" coordsize="64,109" path="m17449,5507l17430,5508,17411,5518,17404,5537,17412,5555,17432,5566,17446,5572,17452,5578,17452,5598,17444,5606,17457,5606,17460,5604,17466,5585,17458,5567,17439,5555,17424,5549,17417,5544,17417,5527,17423,5518,17459,5518,17461,5512,17457,5509,17449,5507xe" filled="true" fillcolor="#000000" stroked="false">
                <v:path arrowok="t"/>
                <v:fill type="solid"/>
              </v:shape>
              <v:shape style="position:absolute;left:17402;top:5507;width:64;height:109" coordorigin="17402,5507" coordsize="64,109" path="m17459,5518l17447,5518,17454,5521,17458,5523,17459,5518xe" filled="true" fillcolor="#000000" stroked="false">
                <v:path arrowok="t"/>
                <v:fill type="solid"/>
              </v:shape>
            </v:group>
            <v:group style="position:absolute;left:15401;top:5509;width:89;height:107" coordorigin="15401,5509" coordsize="89,107">
              <v:shape style="position:absolute;left:15401;top:5509;width:89;height:107" coordorigin="15401,5509" coordsize="89,107" path="m15416,5509l15401,5509,15436,5615,15451,5615,15456,5601,15444,5601,15443,5600,15438,5581,15432,5561,15416,5509xe" filled="true" fillcolor="#000000" stroked="false">
                <v:path arrowok="t"/>
                <v:fill type="solid"/>
              </v:shape>
              <v:shape style="position:absolute;left:15401;top:5509;width:89;height:107" coordorigin="15401,5509" coordsize="89,107" path="m15489,5509l15474,5509,15456,5563,15449,5583,15444,5601,15456,5601,15489,5509xe" filled="true" fillcolor="#000000" stroked="false">
                <v:path arrowok="t"/>
                <v:fill type="solid"/>
              </v:shape>
            </v:group>
            <v:group style="position:absolute;left:15484;top:5509;width:90;height:107" coordorigin="15484,5509" coordsize="90,107">
              <v:shape style="position:absolute;left:15484;top:5509;width:90;height:107" coordorigin="15484,5509" coordsize="90,107" path="m15537,5509l15520,5509,15484,5615,15498,5615,15509,5582,15562,5582,15558,5571,15512,5571,15525,5534,15526,5527,15528,5521,15541,5521,15537,5509xe" filled="true" fillcolor="#000000" stroked="false">
                <v:path arrowok="t"/>
                <v:fill type="solid"/>
              </v:shape>
              <v:shape style="position:absolute;left:15484;top:5509;width:90;height:107" coordorigin="15484,5509" coordsize="90,107" path="m15562,5582l15547,5582,15558,5615,15573,5615,15562,5582xe" filled="true" fillcolor="#000000" stroked="false">
                <v:path arrowok="t"/>
                <v:fill type="solid"/>
              </v:shape>
              <v:shape style="position:absolute;left:15484;top:5509;width:90;height:107" coordorigin="15484,5509" coordsize="90,107" path="m15541,5521l15528,5521,15531,5533,15534,5540,15544,5571,15558,5571,15541,5521xe" filled="true" fillcolor="#000000" stroked="false">
                <v:path arrowok="t"/>
                <v:fill type="solid"/>
              </v:shape>
            </v:group>
            <v:group style="position:absolute;left:15606;top:5509;width:60;height:107" coordorigin="15606,5509" coordsize="60,107">
              <v:shape style="position:absolute;left:15606;top:5509;width:60;height:107" coordorigin="15606,5509" coordsize="60,107" path="m15620,5509l15606,5509,15606,5615,15665,5615,15665,5604,15620,5604,15620,5509xe" filled="true" fillcolor="#000000" stroked="false">
                <v:path arrowok="t"/>
                <v:fill type="solid"/>
              </v:shape>
            </v:group>
            <v:group style="position:absolute;left:15650;top:5509;width:89;height:107" coordorigin="15650,5509" coordsize="89,107">
              <v:shape style="position:absolute;left:15650;top:5509;width:89;height:107" coordorigin="15650,5509" coordsize="89,107" path="m15665,5509l15650,5509,15685,5615,15700,5615,15705,5601,15694,5601,15693,5600,15688,5581,15682,5561,15665,5509xe" filled="true" fillcolor="#000000" stroked="false">
                <v:path arrowok="t"/>
                <v:fill type="solid"/>
              </v:shape>
              <v:shape style="position:absolute;left:15650;top:5509;width:89;height:107" coordorigin="15650,5509" coordsize="89,107" path="m15739,5509l15724,5509,15705,5563,15699,5583,15694,5601,15705,5601,15739,5509xe" filled="true" fillcolor="#000000" stroked="false">
                <v:path arrowok="t"/>
                <v:fill type="solid"/>
              </v:shape>
            </v:group>
            <v:group style="position:absolute;left:15750;top:5509;width:61;height:107" coordorigin="15750,5509" coordsize="61,107">
              <v:shape style="position:absolute;left:15750;top:5509;width:61;height:107" coordorigin="15750,5509" coordsize="61,107" path="m15808,5509l15750,5509,15750,5615,15810,5615,15810,5604,15764,5604,15764,5565,15805,5565,15805,5554,15764,5554,15764,5520,15808,5520,15808,5509xe" filled="true" fillcolor="#000000" stroked="false">
                <v:path arrowok="t"/>
                <v:fill type="solid"/>
              </v:shape>
            </v:group>
            <v:group style="position:absolute;left:15823;top:5507;width:64;height:109" coordorigin="15823,5507" coordsize="64,109">
              <v:shape style="position:absolute;left:15823;top:5507;width:64;height:109" coordorigin="15823,5507" coordsize="64,109" path="m15826,5599l15823,5610,15837,5615,15863,5616,15879,5606,15841,5606,15833,5603,15826,5599xe" filled="true" fillcolor="#000000" stroked="false">
                <v:path arrowok="t"/>
                <v:fill type="solid"/>
              </v:shape>
              <v:shape style="position:absolute;left:15823;top:5507;width:64;height:109" coordorigin="15823,5507" coordsize="64,109" path="m15870,5507l15852,5508,15832,5518,15825,5537,15833,5555,15853,5566,15867,5572,15873,5578,15873,5598,15865,5606,15879,5606,15881,5604,15887,5585,15880,5567,15860,5555,15845,5549,15839,5544,15839,5527,15844,5518,15881,5518,15883,5512,15878,5509,15870,5507xe" filled="true" fillcolor="#000000" stroked="false">
                <v:path arrowok="t"/>
                <v:fill type="solid"/>
              </v:shape>
              <v:shape style="position:absolute;left:15823;top:5507;width:64;height:109" coordorigin="15823,5507" coordsize="64,109" path="m15881,5518l15869,5518,15876,5521,15879,5523,15881,5518xe" filled="true" fillcolor="#000000" stroked="false">
                <v:path arrowok="t"/>
                <v:fill type="solid"/>
              </v:shape>
            </v:group>
            <v:group style="position:absolute;left:15386;top:5456;width:2233;height:227" coordorigin="15386,5456" coordsize="2233,227">
              <v:shape style="position:absolute;left:15386;top:5456;width:2233;height:227" coordorigin="15386,5456" coordsize="2233,227" path="m17618,5682l15386,5682,15386,5456,17618,5456,17618,5682xe" filled="true" fillcolor="#ffffff" stroked="false">
                <v:path arrowok="t"/>
                <v:fill type="solid"/>
              </v:shape>
            </v:group>
            <v:group style="position:absolute;left:21048;top:5223;width:1436;height:375" coordorigin="21048,5223" coordsize="1436,375">
              <v:shape style="position:absolute;left:21048;top:5223;width:1436;height:375" coordorigin="21048,5223" coordsize="1436,375" path="m22484,5598l21048,5598,21048,5223,22484,5223,22484,5598xe" filled="true" fillcolor="#939598" stroked="false">
                <v:path arrowok="t"/>
                <v:fill type="solid"/>
              </v:shape>
              <v:shape style="position:absolute;left:15524;top:719;width:2603;height:445" type="#_x0000_t202" filled="true" fillcolor="#939598" stroked="false">
                <v:textbox inset="0,0,0,0">
                  <w:txbxContent>
                    <w:p>
                      <w:pPr>
                        <w:spacing w:line="158" w:lineRule="exact" w:before="71"/>
                        <w:ind w:left="1060" w:right="276" w:hanging="78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Inte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7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ated</w:t>
                      </w:r>
                      <w:r>
                        <w:rPr>
                          <w:rFonts w:ascii="Arial"/>
                          <w:color w:val="FFFFFF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Automation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System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1"/>
                          <w:sz w:val="16"/>
                        </w:rPr>
                        <w:t>Console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884;top:2923;width:1544;height:442" type="#_x0000_t202" filled="false" stroked="false">
                <v:textbox inset="0,0,0,0">
                  <w:txbxContent>
                    <w:p>
                      <w:pPr>
                        <w:spacing w:before="131"/>
                        <w:ind w:left="315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Ballast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6"/>
                        </w:rPr>
                        <w:t>Cabinet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099;top:864;width:994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0"/>
                          <w:sz w:val="16"/>
                        </w:rPr>
                        <w:t>Ope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ator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  <w:t>Station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372;top:854;width:817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Ala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Logger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835;top:2053;width:830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2"/>
                          <w:sz w:val="16"/>
                        </w:rPr>
                        <w:t>Data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6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6"/>
                        </w:rPr>
                        <w:t>ork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787;top:2989;width:1018;height:317" type="#_x0000_t202" filled="false" stroked="false">
                <v:textbox inset="0,0,0,0">
                  <w:txbxContent>
                    <w:p>
                      <w:pPr>
                        <w:spacing w:line="158" w:lineRule="exact" w:before="2"/>
                        <w:ind w:left="104" w:right="0" w:hanging="10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6"/>
                        </w:rPr>
                        <w:t>Cabinet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4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2"/>
                          <w:sz w:val="16"/>
                        </w:rPr>
                        <w:t>Panel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817;top:2766;width:1737;height:677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64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75"/>
                          <w:sz w:val="16"/>
                        </w:rPr>
                        <w:t>ELECTRIC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5"/>
                          <w:sz w:val="16"/>
                        </w:rPr>
                        <w:t>POWER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736" w:val="left" w:leader="none"/>
                        </w:tabs>
                        <w:spacing w:before="1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</w:rPr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6"/>
                          <w:u w:val="thick" w:color="4DC7E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6"/>
                          <w:u w:val="thick" w:color="4DC7E4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25"/>
                        <w:ind w:left="65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74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5"/>
                          <w:sz w:val="16"/>
                        </w:rPr>
                        <w:t>POWER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670;top:5332;width:669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2"/>
                          <w:sz w:val="16"/>
                        </w:rPr>
                        <w:t>UV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6"/>
                        </w:rPr>
                        <w:t>Reactor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657;top:5332;width:311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87"/>
                          <w:sz w:val="16"/>
                        </w:rPr>
                        <w:t>Filter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667;top:5480;width:391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w w:val="71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w w:val="84"/>
                          <w:sz w:val="16"/>
                        </w:rPr>
                        <w:t>alves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609;top:5480;width:728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87"/>
                          <w:sz w:val="16"/>
                        </w:rPr>
                        <w:t>Instruments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67.899719pt;margin-top:34.597301pt;width:93.6pt;height:48.05pt;mso-position-horizontal-relative:page;mso-position-vertical-relative:paragraph;z-index:13384" coordorigin="13358,692" coordsize="1872,961">
            <v:group style="position:absolute;left:13358;top:692;width:1872;height:961" coordorigin="13358,692" coordsize="1872,961">
              <v:shape style="position:absolute;left:13358;top:692;width:1872;height:961" coordorigin="13358,692" coordsize="1872,961" path="m15217,692l13371,692,13358,705,13358,1640,13371,1652,15217,1652,15229,1640,15229,705,15217,692xe" filled="true" fillcolor="#939598" stroked="false">
                <v:path arrowok="t"/>
                <v:fill type="solid"/>
              </v:shape>
            </v:group>
            <v:group style="position:absolute;left:14140;top:892;width:100;height:137" coordorigin="14140,892" coordsize="100,137">
              <v:shape style="position:absolute;left:14140;top:892;width:100;height:137" coordorigin="14140,892" coordsize="100,137" path="m14193,892l14142,950,14140,979,14149,1001,14163,1016,14181,1025,14204,1028,14220,1028,14233,1025,14239,1022,14237,1014,14218,1014,14196,1013,14180,1006,14167,992,14160,971,14159,940,14169,921,14186,909,14208,905,14236,905,14237,896,14223,892,14193,892xe" filled="true" fillcolor="#000000" stroked="false">
                <v:path arrowok="t"/>
                <v:fill type="solid"/>
              </v:shape>
              <v:shape style="position:absolute;left:14140;top:892;width:100;height:137" coordorigin="14140,892" coordsize="100,137" path="m14236,1008l14229,1012,14218,1014,14237,1014,14236,1008xe" filled="true" fillcolor="#000000" stroked="false">
                <v:path arrowok="t"/>
                <v:fill type="solid"/>
              </v:shape>
              <v:shape style="position:absolute;left:14140;top:892;width:100;height:137" coordorigin="14140,892" coordsize="100,137" path="m14236,905l14220,905,14229,908,14235,911,14236,905xe" filled="true" fillcolor="#000000" stroked="false">
                <v:path arrowok="t"/>
                <v:fill type="solid"/>
              </v:shape>
            </v:group>
            <v:group style="position:absolute;left:14140;top:892;width:100;height:137" coordorigin="14140,892" coordsize="100,137">
              <v:shape style="position:absolute;left:14140;top:892;width:100;height:137" coordorigin="14140,892" coordsize="100,137" path="m14239,1022l14233,1025,14220,1028,14204,1028,14181,1025,14163,1016,14149,1001,14140,979,14142,950,14149,927,14160,910,14175,898,14193,892,14223,892,14237,896,14235,911,14229,908,14220,905,14208,905,14186,909,14169,921,14159,940,14160,971,14167,992,14180,1006,14196,1013,14218,1014,14229,1012,14236,1008,14239,1022xe" filled="false" stroked="true" strokeweight=".247pt" strokecolor="#000000">
                <v:path arrowok="t"/>
              </v:shape>
            </v:group>
            <v:group style="position:absolute;left:14255;top:892;width:100;height:137" coordorigin="14255,892" coordsize="100,137">
              <v:shape style="position:absolute;left:14255;top:892;width:100;height:137" coordorigin="14255,892" coordsize="100,137" path="m14308,892l14257,950,14255,979,14263,1001,14277,1016,14296,1025,14319,1028,14335,1028,14348,1025,14354,1022,14352,1014,14333,1014,14311,1013,14294,1006,14282,992,14275,971,14274,940,14284,921,14301,909,14323,905,14351,905,14352,896,14338,892,14308,892xe" filled="true" fillcolor="#000000" stroked="false">
                <v:path arrowok="t"/>
                <v:fill type="solid"/>
              </v:shape>
              <v:shape style="position:absolute;left:14255;top:892;width:100;height:137" coordorigin="14255,892" coordsize="100,137" path="m14351,1008l14344,1012,14333,1014,14352,1014,14351,1008xe" filled="true" fillcolor="#000000" stroked="false">
                <v:path arrowok="t"/>
                <v:fill type="solid"/>
              </v:shape>
              <v:shape style="position:absolute;left:14255;top:892;width:100;height:137" coordorigin="14255,892" coordsize="100,137" path="m14351,905l14334,905,14344,908,14350,911,14351,905xe" filled="true" fillcolor="#000000" stroked="false">
                <v:path arrowok="t"/>
                <v:fill type="solid"/>
              </v:shape>
            </v:group>
            <v:group style="position:absolute;left:14255;top:892;width:100;height:137" coordorigin="14255,892" coordsize="100,137">
              <v:shape style="position:absolute;left:14255;top:892;width:100;height:137" coordorigin="14255,892" coordsize="100,137" path="m14354,1022l14348,1025,14335,1028,14319,1028,14296,1025,14277,1016,14263,1001,14255,979,14257,950,14263,927,14275,910,14290,898,14308,892,14338,892,14352,896,14350,911,14344,908,14334,905,14323,905,14301,909,14284,921,14274,940,14275,971,14282,992,14294,1006,14311,1013,14333,1014,14344,1012,14351,1008,14354,1022xe" filled="false" stroked="true" strokeweight=".247pt" strokecolor="#000000">
                <v:path arrowok="t"/>
              </v:shape>
            </v:group>
            <v:group style="position:absolute;left:14376;top:892;width:87;height:135" coordorigin="14376,892" coordsize="87,135">
              <v:shape style="position:absolute;left:14376;top:892;width:87;height:135" coordorigin="14376,892" coordsize="87,135" path="m14409,892l14397,892,14385,893,14376,895,14376,1026,14393,1026,14393,968,14445,968,14443,966,14433,963,14435,961,14443,955,14393,955,14393,907,14396,906,14402,905,14450,905,14447,903,14432,895,14409,892xe" filled="true" fillcolor="#000000" stroked="false">
                <v:path arrowok="t"/>
                <v:fill type="solid"/>
              </v:shape>
              <v:shape style="position:absolute;left:14376;top:892;width:87;height:135" coordorigin="14376,892" coordsize="87,135" path="m14445,968l14409,968,14425,969,14432,976,14440,1011,14443,1022,14445,1026,14463,1026,14460,1021,14457,1008,14452,990,14449,976,14445,968xe" filled="true" fillcolor="#000000" stroked="false">
                <v:path arrowok="t"/>
                <v:fill type="solid"/>
              </v:shape>
              <v:shape style="position:absolute;left:14376;top:892;width:87;height:135" coordorigin="14376,892" coordsize="87,135" path="m14450,905l14428,905,14441,913,14441,945,14429,955,14443,955,14451,949,14458,928,14458,918,14454,909,14450,905xe" filled="true" fillcolor="#000000" stroked="false">
                <v:path arrowok="t"/>
                <v:fill type="solid"/>
              </v:shape>
            </v:group>
            <v:group style="position:absolute;left:14393;top:905;width:48;height:51" coordorigin="14393,905" coordsize="48,51">
              <v:shape style="position:absolute;left:14393;top:905;width:48;height:51" coordorigin="14393,905" coordsize="48,51" path="m14393,955l14411,955,14429,955,14441,945,14441,930,14441,913,14428,905,14410,905,14402,905,14396,906,14393,907,14393,955xe" filled="false" stroked="true" strokeweight=".247pt" strokecolor="#000000">
                <v:path arrowok="t"/>
              </v:shape>
            </v:group>
            <v:group style="position:absolute;left:14376;top:892;width:87;height:135" coordorigin="14376,892" coordsize="87,135">
              <v:shape style="position:absolute;left:14376;top:892;width:87;height:135" coordorigin="14376,892" coordsize="87,135" path="m14376,895l14385,893,14397,892,14409,892,14432,895,14447,903,14454,909,14458,918,14458,928,14451,949,14435,961,14433,963,14443,966,14449,976,14452,990,14457,1008,14460,1021,14463,1026,14445,1026,14443,1022,14440,1011,14436,994,14432,976,14425,969,14409,968,14393,968,14393,1026,14376,1026,14376,895xe" filled="false" stroked="true" strokeweight=".247pt" strokecolor="#000000">
                <v:path arrowok="t"/>
              </v:shape>
            </v:group>
            <v:group style="position:absolute;left:14266;top:1252;width:70;height:108" coordorigin="14266,1252" coordsize="70,108">
              <v:shape style="position:absolute;left:14266;top:1252;width:70;height:108" coordorigin="14266,1252" coordsize="70,108" path="m14307,1252l14283,1252,14273,1253,14266,1254,14266,1359,14279,1359,14279,1313,14321,1313,14320,1311,14311,1309,14311,1308,14323,1304,14324,1303,14279,1303,14279,1264,14282,1263,14286,1263,14325,1263,14317,1255,14307,1252xe" filled="true" fillcolor="#ffffff" stroked="false">
                <v:path arrowok="t"/>
                <v:fill type="solid"/>
              </v:shape>
              <v:shape style="position:absolute;left:14266;top:1252;width:70;height:108" coordorigin="14266,1252" coordsize="70,108" path="m14321,1313l14292,1313,14305,1314,14311,1319,14317,1347,14319,1356,14321,1359,14335,1359,14333,1355,14330,1345,14327,1330,14324,1319,14321,1313xe" filled="true" fillcolor="#ffffff" stroked="false">
                <v:path arrowok="t"/>
                <v:fill type="solid"/>
              </v:shape>
              <v:shape style="position:absolute;left:14266;top:1252;width:70;height:108" coordorigin="14266,1252" coordsize="70,108" path="m14325,1263l14308,1263,14318,1269,14318,1295,14308,1303,14324,1303,14331,1295,14331,1273,14328,1265,14325,1263xe" filled="true" fillcolor="#ffffff" stroked="false">
                <v:path arrowok="t"/>
                <v:fill type="solid"/>
              </v:shape>
            </v:group>
            <v:group style="position:absolute;left:14256;top:1253;width:90;height:107" coordorigin="14256,1253" coordsize="90,107">
              <v:shape style="position:absolute;left:14256;top:1253;width:90;height:107" coordorigin="14256,1253" coordsize="90,107" path="m14309,1253l14292,1253,14256,1359,14270,1359,14281,1326,14334,1326,14330,1315,14284,1315,14297,1278,14298,1271,14300,1265,14313,1265,14309,1253xe" filled="true" fillcolor="#ffffff" stroked="false">
                <v:path arrowok="t"/>
                <v:fill type="solid"/>
              </v:shape>
              <v:shape style="position:absolute;left:14256;top:1253;width:90;height:107" coordorigin="14256,1253" coordsize="90,107" path="m14334,1326l14319,1326,14330,1359,14345,1359,14334,1326xe" filled="true" fillcolor="#ffffff" stroked="false">
                <v:path arrowok="t"/>
                <v:fill type="solid"/>
              </v:shape>
              <v:shape style="position:absolute;left:14256;top:1253;width:90;height:107" coordorigin="14256,1253" coordsize="90,107" path="m14313,1265l14300,1265,14303,1277,14306,1284,14316,1315,14330,1315,14313,1265xe" filled="true" fillcolor="#ffffff" stroked="false">
                <v:path arrowok="t"/>
                <v:fill type="solid"/>
              </v:shape>
            </v:group>
            <v:group style="position:absolute;left:14271;top:1253;width:60;height:107" coordorigin="14271,1253" coordsize="60,107">
              <v:shape style="position:absolute;left:14271;top:1253;width:60;height:107" coordorigin="14271,1253" coordsize="60,107" path="m14285,1253l14271,1253,14271,1359,14330,1359,14330,1348,14285,1348,14285,1253xe" filled="true" fillcolor="#ffffff" stroked="false">
                <v:path arrowok="t"/>
                <v:fill type="solid"/>
              </v:shape>
            </v:group>
            <v:group style="position:absolute;left:14263;top:1253;width:79;height:109" coordorigin="14263,1253" coordsize="79,109">
              <v:shape style="position:absolute;left:14263;top:1253;width:79;height:109" coordorigin="14263,1253" coordsize="79,109" path="m14300,1253l14284,1261,14271,1275,14264,1297,14263,1326,14273,1345,14290,1357,14312,1361,14325,1361,14336,1359,14341,1356,14337,1347,14322,1347,14293,1344,14279,1329,14274,1306,14280,1282,14294,1268,14316,1262,14339,1262,14341,1255,14329,1253,14300,1253xe" filled="true" fillcolor="#ffffff" stroked="false">
                <v:path arrowok="t"/>
                <v:fill type="solid"/>
              </v:shape>
              <v:shape style="position:absolute;left:14263;top:1253;width:79;height:109" coordorigin="14263,1253" coordsize="79,109" path="m14336,1346l14322,1347,14337,1347,14336,1346xe" filled="true" fillcolor="#ffffff" stroked="false">
                <v:path arrowok="t"/>
                <v:fill type="solid"/>
              </v:shape>
              <v:shape style="position:absolute;left:14263;top:1253;width:79;height:109" coordorigin="14263,1253" coordsize="79,109" path="m14339,1262l14325,1262,14332,1264,14338,1267,14339,1262xe" filled="true" fillcolor="#ffffff" stroked="false">
                <v:path arrowok="t"/>
                <v:fill type="solid"/>
              </v:shape>
            </v:group>
            <v:group style="position:absolute;left:14252;top:1255;width:98;height:105" coordorigin="14252,1255" coordsize="98,105">
              <v:shape style="position:absolute;left:14252;top:1255;width:98;height:105" coordorigin="14252,1255" coordsize="98,105" path="m14282,1255l14266,1266,14256,1286,14252,1312,14257,1332,14269,1347,14288,1357,14315,1359,14333,1349,14335,1346,14285,1346,14271,1330,14266,1306,14270,1285,14282,1269,14305,1262,14326,1262,14310,1256,14282,1255xe" filled="true" fillcolor="#ffffff" stroked="false">
                <v:path arrowok="t"/>
                <v:fill type="solid"/>
              </v:shape>
              <v:shape style="position:absolute;left:14252;top:1255;width:98;height:105" coordorigin="14252,1255" coordsize="98,105" path="m14326,1262l14305,1262,14321,1271,14331,1289,14334,1315,14327,1333,14311,1344,14285,1346,14335,1346,14345,1330,14349,1305,14349,1296,14343,1277,14330,1264,14326,1262xe" filled="true" fillcolor="#ffffff" stroked="false">
                <v:path arrowok="t"/>
                <v:fill type="solid"/>
              </v:shape>
            </v:group>
            <v:group style="position:absolute;left:14495;top:1253;width:81;height:107" coordorigin="14495,1253" coordsize="81,107">
              <v:shape style="position:absolute;left:14495;top:1253;width:81;height:107" coordorigin="14495,1253" coordsize="81,107" path="m14510,1253l14495,1253,14495,1359,14508,1359,14507,1302,14507,1288,14507,1270,14521,1270,14510,1253xe" filled="true" fillcolor="#ffffff" stroked="false">
                <v:path arrowok="t"/>
                <v:fill type="solid"/>
              </v:shape>
              <v:shape style="position:absolute;left:14495;top:1253;width:81;height:107" coordorigin="14495,1253" coordsize="81,107" path="m14521,1270l14507,1270,14507,1270,14516,1288,14527,1305,14561,1359,14575,1359,14575,1341,14563,1341,14558,1330,14552,1319,14544,1307,14521,1270xe" filled="true" fillcolor="#ffffff" stroked="false">
                <v:path arrowok="t"/>
                <v:fill type="solid"/>
              </v:shape>
              <v:shape style="position:absolute;left:14495;top:1253;width:81;height:107" coordorigin="14495,1253" coordsize="81,107" path="m14575,1253l14562,1253,14562,1309,14562,1322,14563,1341,14563,1341,14575,1341,14575,1253xe" filled="true" fillcolor="#ffffff" stroked="false">
                <v:path arrowok="t"/>
                <v:fill type="solid"/>
              </v:shape>
            </v:group>
            <v:group style="position:absolute;left:14587;top:1253;width:80;height:107" coordorigin="14587,1253" coordsize="80,107">
              <v:shape style="position:absolute;left:14587;top:1253;width:80;height:107" coordorigin="14587,1253" coordsize="80,107" path="m14633,1264l14619,1264,14619,1359,14633,1359,14633,1264xe" filled="true" fillcolor="#ffffff" stroked="false">
                <v:path arrowok="t"/>
                <v:fill type="solid"/>
              </v:shape>
              <v:shape style="position:absolute;left:14587;top:1253;width:80;height:107" coordorigin="14587,1253" coordsize="80,107" path="m14666,1253l14587,1253,14587,1264,14666,1264,14666,1253xe" filled="true" fillcolor="#ffffff" stroked="false">
                <v:path arrowok="t"/>
                <v:fill type="solid"/>
              </v:shape>
            </v:group>
            <v:group style="position:absolute;left:14678;top:1252;width:70;height:108" coordorigin="14678,1252" coordsize="70,108">
              <v:shape style="position:absolute;left:14678;top:1252;width:70;height:108" coordorigin="14678,1252" coordsize="70,108" path="m14719,1252l14695,1252,14684,1253,14678,1254,14678,1359,14691,1359,14691,1313,14732,1313,14731,1311,14723,1309,14723,1308,14734,1304,14736,1303,14691,1303,14691,1264,14694,1263,14698,1263,14737,1263,14728,1255,14719,1252xe" filled="true" fillcolor="#ffffff" stroked="false">
                <v:path arrowok="t"/>
                <v:fill type="solid"/>
              </v:shape>
              <v:shape style="position:absolute;left:14678;top:1252;width:70;height:108" coordorigin="14678,1252" coordsize="70,108" path="m14732,1313l14704,1313,14717,1314,14723,1319,14729,1347,14731,1356,14733,1359,14747,1359,14745,1355,14742,1345,14739,1330,14736,1319,14732,1313xe" filled="true" fillcolor="#ffffff" stroked="false">
                <v:path arrowok="t"/>
                <v:fill type="solid"/>
              </v:shape>
              <v:shape style="position:absolute;left:14678;top:1252;width:70;height:108" coordorigin="14678,1252" coordsize="70,108" path="m14737,1263l14719,1263,14729,1269,14729,1295,14720,1303,14736,1303,14743,1295,14743,1273,14740,1265,14737,1263xe" filled="true" fillcolor="#ffffff" stroked="false">
                <v:path arrowok="t"/>
                <v:fill type="solid"/>
              </v:shape>
            </v:group>
            <v:group style="position:absolute;left:14266;top:1442;width:70;height:108" coordorigin="14266,1442" coordsize="70,108">
              <v:shape style="position:absolute;left:14266;top:1442;width:70;height:108" coordorigin="14266,1442" coordsize="70,108" path="m14307,1442l14283,1442,14273,1443,14266,1444,14266,1550,14279,1550,14279,1503,14321,1503,14320,1502,14311,1499,14311,1498,14323,1494,14324,1493,14279,1493,14279,1454,14282,1453,14286,1453,14325,1453,14317,1445,14307,1442xe" filled="true" fillcolor="#ffffff" stroked="false">
                <v:path arrowok="t"/>
                <v:fill type="solid"/>
              </v:shape>
              <v:shape style="position:absolute;left:14266;top:1442;width:70;height:108" coordorigin="14266,1442" coordsize="70,108" path="m14321,1503l14292,1503,14305,1504,14311,1509,14317,1537,14319,1546,14321,1550,14335,1550,14333,1545,14330,1535,14327,1520,14324,1509,14321,1503xe" filled="true" fillcolor="#ffffff" stroked="false">
                <v:path arrowok="t"/>
                <v:fill type="solid"/>
              </v:shape>
              <v:shape style="position:absolute;left:14266;top:1442;width:70;height:108" coordorigin="14266,1442" coordsize="70,108" path="m14325,1453l14308,1453,14318,1459,14318,1485,14308,1493,14324,1493,14331,1485,14331,1463,14328,1456,14325,1453xe" filled="true" fillcolor="#ffffff" stroked="false">
                <v:path arrowok="t"/>
                <v:fill type="solid"/>
              </v:shape>
            </v:group>
            <v:group style="position:absolute;left:14252;top:1445;width:98;height:105" coordorigin="14252,1445" coordsize="98,105">
              <v:shape style="position:absolute;left:14252;top:1445;width:98;height:105" coordorigin="14252,1445" coordsize="98,105" path="m14282,1445l14266,1457,14256,1476,14252,1503,14257,1522,14269,1538,14288,1547,14315,1549,14333,1539,14335,1536,14285,1536,14271,1520,14266,1497,14270,1476,14282,1459,14305,1452,14326,1452,14310,1446,14282,1445xe" filled="true" fillcolor="#ffffff" stroked="false">
                <v:path arrowok="t"/>
                <v:fill type="solid"/>
              </v:shape>
              <v:shape style="position:absolute;left:14252;top:1445;width:98;height:105" coordorigin="14252,1445" coordsize="98,105" path="m14326,1452l14305,1452,14321,1461,14331,1479,14334,1506,14327,1523,14311,1534,14285,1536,14335,1536,14345,1521,14349,1495,14349,1486,14343,1468,14330,1454,14326,1452xe" filled="true" fillcolor="#ffffff" stroked="false">
                <v:path arrowok="t"/>
                <v:fill type="solid"/>
              </v:shape>
            </v:group>
            <v:group style="position:absolute;left:14252;top:1445;width:98;height:105" coordorigin="14252,1445" coordsize="98,105">
              <v:shape style="position:absolute;left:14252;top:1445;width:98;height:105" coordorigin="14252,1445" coordsize="98,105" path="m14282,1445l14266,1457,14256,1476,14252,1503,14257,1522,14269,1538,14288,1547,14315,1549,14333,1539,14335,1536,14285,1536,14271,1520,14266,1497,14270,1476,14282,1459,14305,1452,14326,1452,14310,1446,14282,1445xe" filled="true" fillcolor="#ffffff" stroked="false">
                <v:path arrowok="t"/>
                <v:fill type="solid"/>
              </v:shape>
              <v:shape style="position:absolute;left:14252;top:1445;width:98;height:105" coordorigin="14252,1445" coordsize="98,105" path="m14326,1452l14305,1452,14321,1461,14331,1479,14334,1506,14327,1523,14311,1534,14285,1536,14335,1536,14345,1521,14349,1495,14349,1486,14343,1468,14330,1454,14326,1452xe" filled="true" fillcolor="#ffffff" stroked="false">
                <v:path arrowok="t"/>
                <v:fill type="solid"/>
              </v:shape>
            </v:group>
            <v:group style="position:absolute;left:14246;top:1443;width:109;height:107" coordorigin="14246,1443" coordsize="109,107">
              <v:shape style="position:absolute;left:14246;top:1443;width:109;height:107" coordorigin="14246,1443" coordsize="109,107" path="m14271,1443l14253,1443,14246,1550,14259,1550,14262,1498,14263,1475,14264,1457,14276,1457,14271,1443xe" filled="true" fillcolor="#ffffff" stroked="false">
                <v:path arrowok="t"/>
                <v:fill type="solid"/>
              </v:shape>
              <v:shape style="position:absolute;left:14246;top:1443;width:109;height:107" coordorigin="14246,1443" coordsize="109,107" path="m14349,1457l14337,1457,14337,1462,14338,1482,14339,1508,14341,1550,14355,1550,14349,1457xe" filled="true" fillcolor="#ffffff" stroked="false">
                <v:path arrowok="t"/>
                <v:fill type="solid"/>
              </v:shape>
              <v:shape style="position:absolute;left:14246;top:1443;width:109;height:107" coordorigin="14246,1443" coordsize="109,107" path="m14276,1457l14264,1457,14265,1459,14270,1478,14277,1498,14294,1549,14304,1549,14311,1530,14300,1530,14297,1519,14294,1508,14289,1494,14276,1457xe" filled="true" fillcolor="#ffffff" stroked="false">
                <v:path arrowok="t"/>
                <v:fill type="solid"/>
              </v:shape>
              <v:shape style="position:absolute;left:14246;top:1443;width:109;height:107" coordorigin="14246,1443" coordsize="109,107" path="m14348,1443l14331,1443,14312,1494,14307,1508,14303,1520,14300,1530,14311,1530,14324,1494,14331,1475,14337,1457,14349,1457,14348,1443xe" filled="true" fillcolor="#ffffff" stroked="false">
                <v:path arrowok="t"/>
                <v:fill type="solid"/>
              </v:shape>
            </v:group>
            <v:group style="position:absolute;left:13475;top:1175;width:1650;height:2" coordorigin="13475,1175" coordsize="1650,2">
              <v:shape style="position:absolute;left:13475;top:1175;width:1650;height:2" coordorigin="13475,1175" coordsize="1650,0" path="m13475,1175l15125,1175e" filled="false" stroked="true" strokeweight=".495pt" strokecolor="#ffffff">
                <v:path arrowok="t"/>
              </v:shape>
            </v:group>
            <v:group style="position:absolute;left:13662;top:821;width:1278;height:248" coordorigin="13662,821" coordsize="1278,248">
              <v:shape style="position:absolute;left:13662;top:821;width:1278;height:248" coordorigin="13662,821" coordsize="1278,248" path="m14939,1068l13662,1068,13662,821,14939,821,14939,1068xe" filled="true" fillcolor="#939598" stroked="false">
                <v:path arrowok="t"/>
                <v:fill type="solid"/>
              </v:shape>
            </v:group>
            <v:group style="position:absolute;left:13543;top:1226;width:1515;height:377" coordorigin="13543,1226" coordsize="1515,377">
              <v:shape style="position:absolute;left:13543;top:1226;width:1515;height:377" coordorigin="13543,1226" coordsize="1515,377" path="m15058,1603l13543,1603,13543,1226,15058,1226,15058,1603xe" filled="true" fillcolor="#939598" stroked="false">
                <v:path arrowok="t"/>
                <v:fill type="solid"/>
              </v:shape>
              <v:shape style="position:absolute;left:13358;top:692;width:1872;height:961" type="#_x0000_t202" filled="false" stroked="false">
                <v:textbox inset="0,0,0,0">
                  <w:txbxContent>
                    <w:p>
                      <w:pPr>
                        <w:spacing w:before="16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w w:val="78"/>
                          <w:sz w:val="19"/>
                        </w:rPr>
                        <w:t>CCR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rebuchet MS" w:hAnsi="Trebuchet MS" w:cs="Trebuchet MS" w:eastAsia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58" w:lineRule="exact" w:before="0"/>
                        <w:ind w:left="347" w:right="345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75"/>
                          <w:sz w:val="16"/>
                        </w:rPr>
                        <w:t>CENTRAL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3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color w:val="FFFFFF"/>
                          <w:w w:val="7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16"/>
                        </w:rPr>
                        <w:t>ROOM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95"/>
        </w:rPr>
        <w:t>Control </w:t>
      </w:r>
      <w:r>
        <w:rPr>
          <w:spacing w:val="-3"/>
          <w:w w:val="95"/>
        </w:rPr>
        <w:t>System</w:t>
      </w:r>
      <w:r>
        <w:rPr>
          <w:spacing w:val="43"/>
          <w:w w:val="95"/>
        </w:rPr>
        <w:t> </w:t>
      </w:r>
      <w:r>
        <w:rPr>
          <w:w w:val="95"/>
        </w:rPr>
        <w:t>Configuration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2" w:equalWidth="0">
            <w:col w:w="9525" w:space="40"/>
            <w:col w:w="1337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7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  <w:r>
        <w:rPr>
          <w:rFonts w:ascii="Trebuchet MS"/>
          <w:position w:val="-16"/>
          <w:sz w:val="20"/>
        </w:rPr>
        <w:tab/>
      </w: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3;top:116;width:40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4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w w:val="96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08;top:533;width:139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RINE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CHIN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9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2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tabs>
          <w:tab w:pos="12882" w:val="left" w:leader="none"/>
        </w:tabs>
        <w:spacing w:before="40"/>
        <w:ind w:left="80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color w:val="014DA2"/>
          <w:w w:val="115"/>
          <w:sz w:val="36"/>
        </w:rPr>
        <w:t>HiEMS</w:t>
      </w:r>
      <w:r>
        <w:rPr>
          <w:rFonts w:ascii="Lucida Sans"/>
          <w:color w:val="014DA2"/>
          <w:spacing w:val="-44"/>
          <w:w w:val="115"/>
          <w:sz w:val="36"/>
        </w:rPr>
        <w:t> </w:t>
      </w:r>
      <w:r>
        <w:rPr>
          <w:rFonts w:ascii="Lucida Sans"/>
          <w:color w:val="014DA2"/>
          <w:w w:val="115"/>
          <w:sz w:val="24"/>
        </w:rPr>
        <w:t>Hyundai</w:t>
      </w:r>
      <w:r>
        <w:rPr>
          <w:rFonts w:ascii="Lucida Sans"/>
          <w:color w:val="014DA2"/>
          <w:spacing w:val="-30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Intelligent</w:t>
      </w:r>
      <w:r>
        <w:rPr>
          <w:rFonts w:ascii="Lucida Sans"/>
          <w:color w:val="014DA2"/>
          <w:spacing w:val="-30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Engine</w:t>
      </w:r>
      <w:r>
        <w:rPr>
          <w:rFonts w:ascii="Lucida Sans"/>
          <w:color w:val="014DA2"/>
          <w:spacing w:val="-30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Monitoring</w:t>
      </w:r>
      <w:r>
        <w:rPr>
          <w:rFonts w:ascii="Lucida Sans"/>
          <w:color w:val="014DA2"/>
          <w:spacing w:val="-30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System</w:t>
        <w:tab/>
      </w:r>
      <w:r>
        <w:rPr>
          <w:rFonts w:ascii="Lucida Sans"/>
          <w:color w:val="014DA2"/>
          <w:w w:val="115"/>
          <w:sz w:val="36"/>
        </w:rPr>
        <w:t>HiCAS</w:t>
      </w:r>
      <w:r>
        <w:rPr>
          <w:rFonts w:ascii="Lucida Sans"/>
          <w:color w:val="014DA2"/>
          <w:spacing w:val="-51"/>
          <w:w w:val="115"/>
          <w:sz w:val="36"/>
        </w:rPr>
        <w:t> </w:t>
      </w:r>
      <w:r>
        <w:rPr>
          <w:rFonts w:ascii="Lucida Sans"/>
          <w:color w:val="014DA2"/>
          <w:w w:val="115"/>
          <w:sz w:val="24"/>
        </w:rPr>
        <w:t>Hyundai</w:t>
      </w:r>
      <w:r>
        <w:rPr>
          <w:rFonts w:ascii="Lucida Sans"/>
          <w:color w:val="014DA2"/>
          <w:spacing w:val="-34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Intelligent</w:t>
      </w:r>
      <w:r>
        <w:rPr>
          <w:rFonts w:ascii="Lucida Sans"/>
          <w:color w:val="014DA2"/>
          <w:spacing w:val="-34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Combustion</w:t>
      </w:r>
      <w:r>
        <w:rPr>
          <w:rFonts w:ascii="Lucida Sans"/>
          <w:color w:val="014DA2"/>
          <w:spacing w:val="-34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Analysis</w:t>
      </w:r>
      <w:r>
        <w:rPr>
          <w:rFonts w:ascii="Lucida Sans"/>
          <w:color w:val="014DA2"/>
          <w:spacing w:val="-34"/>
          <w:w w:val="115"/>
          <w:sz w:val="24"/>
        </w:rPr>
        <w:t> </w:t>
      </w:r>
      <w:r>
        <w:rPr>
          <w:rFonts w:ascii="Lucida Sans"/>
          <w:color w:val="014DA2"/>
          <w:w w:val="115"/>
          <w:sz w:val="24"/>
        </w:rPr>
        <w:t>System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4"/>
        <w:rPr>
          <w:rFonts w:ascii="Lucida Sans" w:hAnsi="Lucida Sans" w:cs="Lucida Sans" w:eastAsia="Lucida Sans"/>
          <w:sz w:val="25"/>
          <w:szCs w:val="2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5"/>
          <w:szCs w:val="25"/>
        </w:rPr>
        <w:sectPr>
          <w:pgSz w:w="23820" w:h="16840" w:orient="landscape"/>
          <w:pgMar w:header="0" w:footer="0" w:top="0" w:bottom="1320" w:left="440" w:right="44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2"/>
          <w:szCs w:val="2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2"/>
          <w:szCs w:val="2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2"/>
          <w:szCs w:val="2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2"/>
          <w:szCs w:val="22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19"/>
          <w:szCs w:val="19"/>
        </w:rPr>
      </w:pPr>
    </w:p>
    <w:p>
      <w:pPr>
        <w:spacing w:before="0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How It</w:t>
      </w:r>
      <w:r>
        <w:rPr>
          <w:rFonts w:ascii="Trebuchet MS"/>
          <w:b/>
          <w:spacing w:val="-22"/>
          <w:sz w:val="22"/>
        </w:rPr>
        <w:t> </w:t>
      </w:r>
      <w:r>
        <w:rPr>
          <w:rFonts w:ascii="Trebuchet MS"/>
          <w:b/>
          <w:sz w:val="22"/>
        </w:rPr>
        <w:t>Works</w:t>
      </w:r>
      <w:r>
        <w:rPr>
          <w:rFonts w:ascii="Trebuchet MS"/>
          <w:sz w:val="22"/>
        </w:rPr>
      </w:r>
    </w:p>
    <w:p>
      <w:pPr>
        <w:pStyle w:val="BodyText"/>
        <w:spacing w:line="271" w:lineRule="auto" w:before="86"/>
        <w:ind w:left="807" w:right="0"/>
        <w:jc w:val="left"/>
      </w:pPr>
      <w:r>
        <w:rPr>
          <w:w w:val="95"/>
        </w:rPr>
        <w:br w:type="column"/>
      </w:r>
      <w:r>
        <w:rPr>
          <w:w w:val="95"/>
        </w:rPr>
        <w:t>HiEMS,</w:t>
      </w:r>
      <w:r>
        <w:rPr>
          <w:spacing w:val="-14"/>
          <w:w w:val="95"/>
        </w:rPr>
        <w:t> </w:t>
      </w:r>
      <w:r>
        <w:rPr>
          <w:w w:val="95"/>
        </w:rPr>
        <w:t>HiMSEN</w:t>
      </w:r>
      <w:r>
        <w:rPr>
          <w:spacing w:val="-14"/>
          <w:w w:val="95"/>
        </w:rPr>
        <w:t> </w:t>
      </w:r>
      <w:r>
        <w:rPr>
          <w:w w:val="95"/>
        </w:rPr>
        <w:t>Engine</w:t>
      </w:r>
      <w:r>
        <w:rPr>
          <w:spacing w:val="-14"/>
          <w:w w:val="95"/>
        </w:rPr>
        <w:t> </w:t>
      </w:r>
      <w:r>
        <w:rPr>
          <w:w w:val="95"/>
        </w:rPr>
        <w:t>Monitoring</w:t>
      </w:r>
      <w:r>
        <w:rPr>
          <w:spacing w:val="-14"/>
          <w:w w:val="95"/>
        </w:rPr>
        <w:t> </w:t>
      </w:r>
      <w:r>
        <w:rPr>
          <w:w w:val="95"/>
        </w:rPr>
        <w:t>System</w:t>
      </w:r>
      <w:r>
        <w:rPr>
          <w:spacing w:val="-14"/>
          <w:w w:val="95"/>
        </w:rPr>
        <w:t> </w:t>
      </w:r>
      <w:r>
        <w:rPr>
          <w:w w:val="95"/>
        </w:rPr>
        <w:t>offers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real-time</w:t>
      </w:r>
      <w:r>
        <w:rPr>
          <w:spacing w:val="-14"/>
          <w:w w:val="95"/>
        </w:rPr>
        <w:t> </w:t>
      </w:r>
      <w:r>
        <w:rPr>
          <w:w w:val="95"/>
        </w:rPr>
        <w:t>engine</w:t>
      </w:r>
      <w:r>
        <w:rPr>
          <w:spacing w:val="-14"/>
          <w:w w:val="95"/>
        </w:rPr>
        <w:t> </w:t>
      </w:r>
      <w:r>
        <w:rPr>
          <w:w w:val="95"/>
        </w:rPr>
        <w:t>status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transfers</w:t>
      </w:r>
      <w:r>
        <w:rPr>
          <w:spacing w:val="-14"/>
          <w:w w:val="95"/>
        </w:rPr>
        <w:t> </w:t>
      </w:r>
      <w:r>
        <w:rPr>
          <w:w w:val="95"/>
        </w:rPr>
        <w:t>alarm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fault</w:t>
      </w:r>
      <w:r>
        <w:rPr>
          <w:spacing w:val="-16"/>
          <w:w w:val="95"/>
        </w:rPr>
        <w:t> </w:t>
      </w:r>
      <w:r>
        <w:rPr>
          <w:w w:val="95"/>
        </w:rPr>
        <w:t>messages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remote</w:t>
      </w:r>
      <w:r>
        <w:rPr>
          <w:spacing w:val="-16"/>
          <w:w w:val="95"/>
        </w:rPr>
        <w:t> </w:t>
      </w:r>
      <w:r>
        <w:rPr>
          <w:w w:val="95"/>
        </w:rPr>
        <w:t>offices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staff</w:t>
      </w:r>
      <w:r>
        <w:rPr>
          <w:spacing w:val="-16"/>
          <w:w w:val="95"/>
        </w:rPr>
        <w:t> </w:t>
      </w:r>
      <w:r>
        <w:rPr>
          <w:w w:val="95"/>
        </w:rPr>
        <w:t>when</w:t>
      </w:r>
      <w:r>
        <w:rPr>
          <w:spacing w:val="-16"/>
          <w:w w:val="95"/>
        </w:rPr>
        <w:t> </w:t>
      </w:r>
      <w:r>
        <w:rPr>
          <w:w w:val="95"/>
        </w:rPr>
        <w:t>detecting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abnormalities.</w:t>
      </w:r>
      <w:r>
        <w:rPr/>
      </w:r>
    </w:p>
    <w:p>
      <w:pPr>
        <w:pStyle w:val="BodyText"/>
        <w:spacing w:line="271" w:lineRule="auto" w:before="0"/>
        <w:ind w:left="807" w:right="0"/>
        <w:jc w:val="left"/>
      </w:pPr>
      <w:r>
        <w:rPr/>
        <w:pict>
          <v:group style="position:absolute;margin-left:422.326294pt;margin-top:39.057728pt;width:102.15pt;height:68.05pt;mso-position-horizontal-relative:page;mso-position-vertical-relative:paragraph;z-index:13840" coordorigin="8447,781" coordsize="2043,1361">
            <v:shape style="position:absolute;left:8447;top:784;width:2042;height:1356" type="#_x0000_t75" stroked="false">
              <v:imagedata r:id="rId200" o:title=""/>
            </v:shape>
            <v:group style="position:absolute;left:8450;top:784;width:2036;height:1356" coordorigin="8450,784" coordsize="2036,1356">
              <v:shape style="position:absolute;left:8450;top:784;width:2036;height:1356" coordorigin="8450,784" coordsize="2036,1356" path="m8450,2139l10486,2139,10486,784,8450,784,8450,2139xe" filled="false" stroked="true" strokeweight=".25pt" strokecolor="#9395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362099pt;margin-top:-31.221272pt;width:77.4pt;height:29.9pt;mso-position-horizontal-relative:page;mso-position-vertical-relative:paragraph;z-index:14032" coordorigin="1247,-624" coordsize="1548,598">
            <v:group style="position:absolute;left:1247;top:-414;width:388;height:260" coordorigin="1247,-414" coordsize="388,260">
              <v:shape style="position:absolute;left:1247;top:-414;width:388;height:260" coordorigin="1247,-414" coordsize="388,260" path="m1436,-414l1342,-414,1247,-154,1341,-154,1375,-247,1575,-247,1599,-314,1399,-314,1436,-414xe" filled="true" fillcolor="#8a8c8e" stroked="false">
                <v:path arrowok="t"/>
                <v:fill type="solid"/>
              </v:shape>
              <v:shape style="position:absolute;left:1247;top:-414;width:388;height:260" coordorigin="1247,-414" coordsize="388,260" path="m1575,-247l1481,-247,1447,-154,1541,-154,1575,-247xe" filled="true" fillcolor="#8a8c8e" stroked="false">
                <v:path arrowok="t"/>
                <v:fill type="solid"/>
              </v:shape>
              <v:shape style="position:absolute;left:1247;top:-414;width:388;height:260" coordorigin="1247,-414" coordsize="388,260" path="m1635,-414l1542,-414,1505,-314,1599,-314,1635,-414xe" filled="true" fillcolor="#8a8c8e" stroked="false">
                <v:path arrowok="t"/>
                <v:fill type="solid"/>
              </v:shape>
            </v:group>
            <v:group style="position:absolute;left:1714;top:-414;width:373;height:260" coordorigin="1714,-414" coordsize="373,260">
              <v:shape style="position:absolute;left:1714;top:-414;width:373;height:260" coordorigin="1714,-414" coordsize="373,260" path="m1809,-414l1714,-154,1994,-154,1999,-167,2016,-216,1832,-221,1843,-250,2029,-250,2053,-316,1867,-316,1879,-348,2064,-348,2087,-410,1809,-414xe" filled="true" fillcolor="#345b88" stroked="false">
                <v:path arrowok="t"/>
                <v:fill type="solid"/>
              </v:shape>
            </v:group>
            <v:group style="position:absolute;left:2025;top:-444;width:489;height:290" coordorigin="2025,-444" coordsize="489,290">
              <v:shape style="position:absolute;left:2025;top:-444;width:489;height:290" coordorigin="2025,-444" coordsize="489,290" path="m2238,-414l2120,-414,2025,-154,2119,-154,2172,-300,2260,-300,2238,-414xe" filled="true" fillcolor="#345b88" stroked="false">
                <v:path arrowok="t"/>
                <v:fill type="solid"/>
              </v:shape>
              <v:shape style="position:absolute;left:2025;top:-444;width:489;height:290" coordorigin="2025,-444" coordsize="489,290" path="m2260,-300l2172,-300,2199,-154,2233,-154,2351,-284,2263,-284,2260,-300xe" filled="true" fillcolor="#345b88" stroked="false">
                <v:path arrowok="t"/>
                <v:fill type="solid"/>
              </v:shape>
              <v:shape style="position:absolute;left:2025;top:-444;width:489;height:290" coordorigin="2025,-444" coordsize="489,290" path="m2461,-300l2366,-300,2313,-154,2408,-154,2461,-300xe" filled="true" fillcolor="#345b88" stroked="false">
                <v:path arrowok="t"/>
                <v:fill type="solid"/>
              </v:shape>
              <v:shape style="position:absolute;left:2025;top:-444;width:489;height:290" coordorigin="2025,-444" coordsize="489,290" path="m2514,-444l2410,-444,2263,-284,2351,-284,2366,-300,2461,-300,2514,-444xe" filled="true" fillcolor="#345b88" stroked="false">
                <v:path arrowok="t"/>
                <v:fill type="solid"/>
              </v:shape>
              <v:shape style="position:absolute;left:2593;top:-624;width:107;height:180" type="#_x0000_t75" stroked="false">
                <v:imagedata r:id="rId201" o:title=""/>
              </v:shape>
              <v:shape style="position:absolute;left:2558;top:-565;width:74;height:121" type="#_x0000_t75" stroked="false">
                <v:imagedata r:id="rId202" o:title=""/>
              </v:shape>
              <v:shape style="position:absolute;left:2526;top:-505;width:38;height:61" type="#_x0000_t75" stroked="false">
                <v:imagedata r:id="rId203" o:title=""/>
              </v:shape>
              <v:shape style="position:absolute;left:1247;top:-414;width:1547;height:387" type="#_x0000_t75" stroked="false">
                <v:imagedata r:id="rId204" o:title=""/>
              </v:shape>
            </v:group>
            <w10:wrap type="none"/>
          </v:group>
        </w:pict>
      </w:r>
      <w:r>
        <w:rPr>
          <w:w w:val="95"/>
        </w:rPr>
        <w:t>HiEMS</w:t>
      </w:r>
      <w:r>
        <w:rPr>
          <w:spacing w:val="-20"/>
          <w:w w:val="95"/>
        </w:rPr>
        <w:t> </w:t>
      </w:r>
      <w:r>
        <w:rPr>
          <w:w w:val="95"/>
        </w:rPr>
        <w:t>provides</w:t>
      </w:r>
      <w:r>
        <w:rPr>
          <w:spacing w:val="-20"/>
          <w:w w:val="95"/>
        </w:rPr>
        <w:t> </w:t>
      </w:r>
      <w:r>
        <w:rPr>
          <w:w w:val="95"/>
        </w:rPr>
        <w:t>troubleshooting</w:t>
      </w:r>
      <w:r>
        <w:rPr>
          <w:spacing w:val="-20"/>
          <w:w w:val="95"/>
        </w:rPr>
        <w:t> </w:t>
      </w:r>
      <w:r>
        <w:rPr>
          <w:w w:val="95"/>
        </w:rPr>
        <w:t>clues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marine</w:t>
      </w:r>
      <w:r>
        <w:rPr>
          <w:spacing w:val="-20"/>
          <w:w w:val="95"/>
        </w:rPr>
        <w:t> </w:t>
      </w:r>
      <w:r>
        <w:rPr>
          <w:w w:val="95"/>
        </w:rPr>
        <w:t>engineers</w:t>
      </w:r>
      <w:r>
        <w:rPr>
          <w:spacing w:val="-20"/>
          <w:w w:val="95"/>
        </w:rPr>
        <w:t> </w:t>
      </w:r>
      <w:r>
        <w:rPr>
          <w:w w:val="95"/>
        </w:rPr>
        <w:t>in</w:t>
      </w:r>
      <w:r>
        <w:rPr>
          <w:spacing w:val="-20"/>
          <w:w w:val="95"/>
        </w:rPr>
        <w:t> </w:t>
      </w:r>
      <w:r>
        <w:rPr>
          <w:w w:val="95"/>
        </w:rPr>
        <w:t>detail,</w:t>
      </w:r>
      <w:r>
        <w:rPr>
          <w:spacing w:val="-20"/>
          <w:w w:val="95"/>
        </w:rPr>
        <w:t> </w:t>
      </w:r>
      <w:r>
        <w:rPr>
          <w:w w:val="95"/>
        </w:rPr>
        <w:t>while</w:t>
      </w:r>
      <w:r>
        <w:rPr>
          <w:spacing w:val="-20"/>
          <w:w w:val="95"/>
        </w:rPr>
        <w:t> </w:t>
      </w:r>
      <w:r>
        <w:rPr>
          <w:w w:val="95"/>
        </w:rPr>
        <w:t>onshore</w:t>
      </w:r>
      <w:r>
        <w:rPr>
          <w:spacing w:val="-20"/>
          <w:w w:val="95"/>
        </w:rPr>
        <w:t> </w:t>
      </w:r>
      <w:r>
        <w:rPr>
          <w:w w:val="95"/>
        </w:rPr>
        <w:t>service</w:t>
      </w:r>
      <w:r>
        <w:rPr>
          <w:spacing w:val="-20"/>
          <w:w w:val="95"/>
        </w:rPr>
        <w:t> </w:t>
      </w:r>
      <w:r>
        <w:rPr>
          <w:w w:val="95"/>
        </w:rPr>
        <w:t>engineers</w:t>
      </w:r>
      <w:r>
        <w:rPr>
          <w:w w:val="89"/>
        </w:rPr>
        <w:t> </w:t>
      </w:r>
      <w:r>
        <w:rPr>
          <w:w w:val="95"/>
        </w:rPr>
        <w:t>receive</w:t>
      </w:r>
      <w:r>
        <w:rPr>
          <w:spacing w:val="-28"/>
          <w:w w:val="95"/>
        </w:rPr>
        <w:t> </w:t>
      </w:r>
      <w:r>
        <w:rPr>
          <w:w w:val="95"/>
        </w:rPr>
        <w:t>operational</w:t>
      </w:r>
      <w:r>
        <w:rPr>
          <w:spacing w:val="-28"/>
          <w:w w:val="95"/>
        </w:rPr>
        <w:t> </w:t>
      </w:r>
      <w:r>
        <w:rPr>
          <w:w w:val="95"/>
        </w:rPr>
        <w:t>data</w:t>
      </w:r>
      <w:r>
        <w:rPr>
          <w:spacing w:val="-28"/>
          <w:w w:val="95"/>
        </w:rPr>
        <w:t> </w:t>
      </w:r>
      <w:r>
        <w:rPr>
          <w:w w:val="95"/>
        </w:rPr>
        <w:t>for</w:t>
      </w:r>
      <w:r>
        <w:rPr>
          <w:spacing w:val="-28"/>
          <w:w w:val="95"/>
        </w:rPr>
        <w:t> </w:t>
      </w:r>
      <w:r>
        <w:rPr>
          <w:w w:val="95"/>
        </w:rPr>
        <w:t>failure</w:t>
      </w:r>
      <w:r>
        <w:rPr>
          <w:spacing w:val="-28"/>
          <w:w w:val="95"/>
        </w:rPr>
        <w:t> </w:t>
      </w:r>
      <w:r>
        <w:rPr>
          <w:w w:val="95"/>
        </w:rPr>
        <w:t>analysis.</w:t>
      </w:r>
      <w:r>
        <w:rPr/>
      </w:r>
    </w:p>
    <w:p>
      <w:pPr>
        <w:pStyle w:val="BodyText"/>
        <w:spacing w:line="271" w:lineRule="auto" w:before="86"/>
        <w:ind w:left="3117" w:right="805"/>
        <w:jc w:val="both"/>
      </w:pPr>
      <w:r>
        <w:rPr/>
        <w:br w:type="column"/>
      </w:r>
      <w:r>
        <w:rPr/>
        <w:t>Hi-CAS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on-line</w:t>
      </w:r>
      <w:r>
        <w:rPr>
          <w:spacing w:val="-11"/>
        </w:rPr>
        <w:t> </w:t>
      </w:r>
      <w:r>
        <w:rPr/>
        <w:t>engine</w:t>
      </w:r>
      <w:r>
        <w:rPr>
          <w:spacing w:val="-11"/>
        </w:rPr>
        <w:t> </w:t>
      </w:r>
      <w:r>
        <w:rPr/>
        <w:t>indicating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acquire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in-cylinder</w:t>
      </w:r>
      <w:r>
        <w:rPr>
          <w:spacing w:val="-11"/>
        </w:rPr>
        <w:t> </w:t>
      </w:r>
      <w:r>
        <w:rPr/>
        <w:t>pressure</w:t>
      </w:r>
      <w:r>
        <w:rPr>
          <w:spacing w:val="-11"/>
        </w:rPr>
        <w:t> </w:t>
      </w:r>
      <w:r>
        <w:rPr/>
        <w:t>data</w:t>
      </w:r>
      <w:r>
        <w:rPr>
          <w:w w:val="90"/>
        </w:rPr>
        <w:t> </w:t>
      </w:r>
      <w:r>
        <w:rPr>
          <w:w w:val="95"/>
        </w:rPr>
        <w:t>referenced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crank</w:t>
      </w:r>
      <w:r>
        <w:rPr>
          <w:spacing w:val="-7"/>
          <w:w w:val="95"/>
        </w:rPr>
        <w:t> </w:t>
      </w:r>
      <w:r>
        <w:rPr>
          <w:w w:val="95"/>
        </w:rPr>
        <w:t>angle.</w:t>
      </w:r>
      <w:r>
        <w:rPr>
          <w:spacing w:val="-7"/>
          <w:w w:val="95"/>
        </w:rPr>
        <w:t> </w:t>
      </w:r>
      <w:r>
        <w:rPr>
          <w:w w:val="95"/>
        </w:rPr>
        <w:t>Once</w:t>
      </w:r>
      <w:r>
        <w:rPr>
          <w:spacing w:val="-7"/>
          <w:w w:val="95"/>
        </w:rPr>
        <w:t> </w:t>
      </w:r>
      <w:r>
        <w:rPr>
          <w:w w:val="95"/>
        </w:rPr>
        <w:t>data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loaded</w:t>
      </w:r>
      <w:r>
        <w:rPr>
          <w:spacing w:val="-7"/>
          <w:w w:val="95"/>
        </w:rPr>
        <w:t> </w:t>
      </w:r>
      <w:r>
        <w:rPr>
          <w:w w:val="95"/>
        </w:rPr>
        <w:t>into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analysis</w:t>
      </w:r>
      <w:r>
        <w:rPr>
          <w:spacing w:val="-7"/>
          <w:w w:val="95"/>
        </w:rPr>
        <w:t> </w:t>
      </w:r>
      <w:r>
        <w:rPr>
          <w:w w:val="95"/>
        </w:rPr>
        <w:t>software,</w:t>
      </w:r>
      <w:r>
        <w:rPr>
          <w:spacing w:val="-7"/>
          <w:w w:val="95"/>
        </w:rPr>
        <w:t> </w:t>
      </w:r>
      <w:r>
        <w:rPr>
          <w:w w:val="95"/>
        </w:rPr>
        <w:t>engine’s</w:t>
      </w:r>
      <w:r>
        <w:rPr>
          <w:spacing w:val="-7"/>
          <w:w w:val="95"/>
        </w:rPr>
        <w:t> </w:t>
      </w:r>
      <w:r>
        <w:rPr>
          <w:w w:val="95"/>
        </w:rPr>
        <w:t>thermodynamic</w:t>
      </w:r>
      <w:r>
        <w:rPr>
          <w:w w:val="92"/>
        </w:rPr>
        <w:t> </w:t>
      </w:r>
      <w:r>
        <w:rPr>
          <w:w w:val="95"/>
        </w:rPr>
        <w:t>cycle</w:t>
      </w:r>
      <w:r>
        <w:rPr>
          <w:spacing w:val="-22"/>
          <w:w w:val="95"/>
        </w:rPr>
        <w:t> </w:t>
      </w:r>
      <w:r>
        <w:rPr>
          <w:w w:val="95"/>
        </w:rPr>
        <w:t>is</w:t>
      </w:r>
      <w:r>
        <w:rPr>
          <w:spacing w:val="-22"/>
          <w:w w:val="95"/>
        </w:rPr>
        <w:t> </w:t>
      </w:r>
      <w:r>
        <w:rPr>
          <w:w w:val="95"/>
        </w:rPr>
        <w:t>analyzed</w:t>
      </w:r>
      <w:r>
        <w:rPr>
          <w:spacing w:val="-22"/>
          <w:w w:val="95"/>
        </w:rPr>
        <w:t> </w:t>
      </w:r>
      <w:r>
        <w:rPr>
          <w:w w:val="95"/>
        </w:rPr>
        <w:t>on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cycle-to-cycle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cylinder-to-cylinder</w:t>
      </w:r>
      <w:r>
        <w:rPr>
          <w:spacing w:val="-22"/>
          <w:w w:val="95"/>
        </w:rPr>
        <w:t> </w:t>
      </w:r>
      <w:r>
        <w:rPr>
          <w:w w:val="95"/>
        </w:rPr>
        <w:t>basis.</w:t>
      </w:r>
      <w:r>
        <w:rPr/>
      </w:r>
    </w:p>
    <w:p>
      <w:pPr>
        <w:pStyle w:val="BodyText"/>
        <w:spacing w:line="271" w:lineRule="auto" w:before="113"/>
        <w:ind w:left="3117" w:right="805"/>
        <w:jc w:val="both"/>
      </w:pPr>
      <w:r>
        <w:rPr/>
        <w:pict>
          <v:group style="position:absolute;margin-left:773.502563pt;margin-top:44.612209pt;width:192.25pt;height:220.05pt;mso-position-horizontal-relative:page;mso-position-vertical-relative:paragraph;z-index:14008" coordorigin="15470,892" coordsize="3845,4401">
            <v:shape style="position:absolute;left:15470;top:903;width:3844;height:4390" type="#_x0000_t75" stroked="false">
              <v:imagedata r:id="rId205" o:title=""/>
            </v:shape>
            <v:group style="position:absolute;left:16594;top:892;width:1068;height:554" coordorigin="16594,892" coordsize="1068,554">
              <v:shape style="position:absolute;left:16594;top:892;width:1068;height:554" coordorigin="16594,892" coordsize="1068,554" path="m17661,1446l16594,1446,16594,892,17661,892,17661,1446xe" filled="true" fillcolor="#ffffff" stroked="false">
                <v:path arrowok="t"/>
                <v:fill type="solid"/>
              </v:shape>
            </v:group>
            <v:group style="position:absolute;left:17272;top:2624;width:1012;height:488" coordorigin="17272,2624" coordsize="1012,488">
              <v:shape style="position:absolute;left:17272;top:2624;width:1012;height:488" coordorigin="17272,2624" coordsize="1012,488" path="m18284,2624l17272,2624,17272,3112,18108,3098,18284,2624xe" filled="true" fillcolor="#ffffff" stroked="false">
                <v:path arrowok="t"/>
                <v:fill type="solid"/>
              </v:shape>
            </v:group>
            <v:group style="position:absolute;left:17444;top:3654;width:571;height:447" coordorigin="17444,3654" coordsize="571,447">
              <v:shape style="position:absolute;left:17444;top:3654;width:571;height:447" coordorigin="17444,3654" coordsize="571,447" path="m18015,4101l17444,4101,17444,3654,18015,3654,18015,4101xe" filled="true" fillcolor="#ffffff" stroked="false">
                <v:path arrowok="t"/>
                <v:fill type="solid"/>
              </v:shape>
              <v:shape style="position:absolute;left:17031;top:1044;width:496;height:306" type="#_x0000_t202" filled="false" stroked="false">
                <v:textbox inset="0,0,0,0">
                  <w:txbxContent>
                    <w:p>
                      <w:pPr>
                        <w:spacing w:line="152" w:lineRule="exact" w:before="81"/>
                        <w:ind w:left="0" w:right="0" w:firstLine="18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ED1B23"/>
                          <w:w w:val="83"/>
                          <w:sz w:val="15"/>
                        </w:rPr>
                        <w:t>Cylinder </w:t>
                      </w:r>
                      <w:r>
                        <w:rPr>
                          <w:rFonts w:ascii="Arial"/>
                          <w:color w:val="ED1B23"/>
                          <w:w w:val="82"/>
                          <w:sz w:val="15"/>
                        </w:rPr>
                        <w:t>Pressure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7368;top:2701;width:581;height:306" type="#_x0000_t202" filled="false" stroked="false">
                <v:textbox inset="0,0,0,0">
                  <w:txbxContent>
                    <w:p>
                      <w:pPr>
                        <w:spacing w:line="152" w:lineRule="exact" w:before="81"/>
                        <w:ind w:left="42" w:right="0" w:hanging="43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ED1B23"/>
                          <w:w w:val="81"/>
                          <w:sz w:val="15"/>
                        </w:rPr>
                        <w:t>Charge</w:t>
                      </w:r>
                      <w:r>
                        <w:rPr>
                          <w:rFonts w:ascii="Arial"/>
                          <w:color w:val="ED1B23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ED1B23"/>
                          <w:w w:val="83"/>
                          <w:sz w:val="15"/>
                        </w:rPr>
                        <w:t>Air</w:t>
                      </w:r>
                      <w:r>
                        <w:rPr>
                          <w:rFonts w:ascii="Arial"/>
                          <w:color w:val="ED1B23"/>
                          <w:w w:val="8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ED1B23"/>
                          <w:w w:val="82"/>
                          <w:sz w:val="15"/>
                        </w:rPr>
                        <w:t>Pressure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7574;top:3709;width:332;height:306" type="#_x0000_t202" filled="false" stroked="false">
                <v:textbox inset="0,0,0,0">
                  <w:txbxContent>
                    <w:p>
                      <w:pPr>
                        <w:spacing w:line="152" w:lineRule="exact" w:before="81"/>
                        <w:ind w:left="7" w:right="0" w:hanging="8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ED1B23"/>
                          <w:w w:val="82"/>
                          <w:sz w:val="15"/>
                        </w:rPr>
                        <w:t>Crank </w:t>
                      </w:r>
                      <w:r>
                        <w:rPr>
                          <w:rFonts w:ascii="Arial"/>
                          <w:color w:val="ED1B23"/>
                          <w:w w:val="82"/>
                          <w:sz w:val="15"/>
                        </w:rPr>
                        <w:t>Angle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64.039307pt;margin-top:-31.214788pt;width:76.535446pt;height:23.762pt;mso-position-horizontal-relative:page;mso-position-vertical-relative:paragraph;z-index:14056" type="#_x0000_t75" stroked="false">
            <v:imagedata r:id="rId206" o:title=""/>
          </v:shape>
        </w:pict>
      </w:r>
      <w:r>
        <w:rPr>
          <w:spacing w:val="-14"/>
          <w:w w:val="95"/>
        </w:rPr>
        <w:t>To</w:t>
      </w:r>
      <w:r>
        <w:rPr>
          <w:spacing w:val="-24"/>
          <w:w w:val="95"/>
        </w:rPr>
        <w:t> </w:t>
      </w:r>
      <w:r>
        <w:rPr>
          <w:w w:val="95"/>
        </w:rPr>
        <w:t>achieve</w:t>
      </w:r>
      <w:r>
        <w:rPr>
          <w:spacing w:val="-24"/>
          <w:w w:val="95"/>
        </w:rPr>
        <w:t> </w:t>
      </w:r>
      <w:r>
        <w:rPr>
          <w:w w:val="95"/>
        </w:rPr>
        <w:t>optimum</w:t>
      </w:r>
      <w:r>
        <w:rPr>
          <w:spacing w:val="-24"/>
          <w:w w:val="95"/>
        </w:rPr>
        <w:t> </w:t>
      </w:r>
      <w:r>
        <w:rPr>
          <w:w w:val="95"/>
        </w:rPr>
        <w:t>thermodynamic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mechanical</w:t>
      </w:r>
      <w:r>
        <w:rPr>
          <w:spacing w:val="-24"/>
          <w:w w:val="95"/>
        </w:rPr>
        <w:t> </w:t>
      </w:r>
      <w:r>
        <w:rPr>
          <w:w w:val="95"/>
        </w:rPr>
        <w:t>engine</w:t>
      </w:r>
      <w:r>
        <w:rPr>
          <w:spacing w:val="-24"/>
          <w:w w:val="95"/>
        </w:rPr>
        <w:t> </w:t>
      </w:r>
      <w:r>
        <w:rPr>
          <w:w w:val="95"/>
        </w:rPr>
        <w:t>behavior</w:t>
      </w:r>
      <w:r>
        <w:rPr>
          <w:spacing w:val="-24"/>
          <w:w w:val="95"/>
        </w:rPr>
        <w:t> </w:t>
      </w:r>
      <w:r>
        <w:rPr>
          <w:w w:val="95"/>
        </w:rPr>
        <w:t>during</w:t>
      </w:r>
      <w:r>
        <w:rPr>
          <w:spacing w:val="-24"/>
          <w:w w:val="95"/>
        </w:rPr>
        <w:t> </w:t>
      </w:r>
      <w:r>
        <w:rPr>
          <w:w w:val="95"/>
        </w:rPr>
        <w:t>entire</w:t>
      </w:r>
      <w:r>
        <w:rPr>
          <w:spacing w:val="-24"/>
          <w:w w:val="95"/>
        </w:rPr>
        <w:t> </w:t>
      </w:r>
      <w:r>
        <w:rPr>
          <w:w w:val="95"/>
        </w:rPr>
        <w:t>life</w:t>
      </w:r>
      <w:r>
        <w:rPr>
          <w:spacing w:val="-24"/>
          <w:w w:val="95"/>
        </w:rPr>
        <w:t> </w:t>
      </w:r>
      <w:r>
        <w:rPr>
          <w:w w:val="95"/>
        </w:rPr>
        <w:t>cycle,</w:t>
      </w:r>
      <w:r>
        <w:rPr>
          <w:spacing w:val="-24"/>
          <w:w w:val="95"/>
        </w:rPr>
        <w:t> </w:t>
      </w:r>
      <w:r>
        <w:rPr>
          <w:w w:val="95"/>
        </w:rPr>
        <w:t>HiMSEN</w:t>
      </w:r>
      <w:r>
        <w:rPr>
          <w:w w:val="83"/>
        </w:rPr>
        <w:t> </w:t>
      </w:r>
      <w:r>
        <w:rPr>
          <w:w w:val="95"/>
        </w:rPr>
        <w:t>engines</w:t>
      </w:r>
      <w:r>
        <w:rPr>
          <w:spacing w:val="-25"/>
          <w:w w:val="95"/>
        </w:rPr>
        <w:t> </w:t>
      </w:r>
      <w:r>
        <w:rPr>
          <w:w w:val="95"/>
        </w:rPr>
        <w:t>give</w:t>
      </w:r>
      <w:r>
        <w:rPr>
          <w:spacing w:val="-25"/>
          <w:w w:val="95"/>
        </w:rPr>
        <w:t> </w:t>
      </w:r>
      <w:r>
        <w:rPr>
          <w:w w:val="95"/>
        </w:rPr>
        <w:t>two</w:t>
      </w:r>
      <w:r>
        <w:rPr>
          <w:spacing w:val="-25"/>
          <w:w w:val="95"/>
        </w:rPr>
        <w:t> </w:t>
      </w:r>
      <w:r>
        <w:rPr>
          <w:w w:val="95"/>
        </w:rPr>
        <w:t>kinds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on-line</w:t>
      </w:r>
      <w:r>
        <w:rPr>
          <w:spacing w:val="-25"/>
          <w:w w:val="95"/>
        </w:rPr>
        <w:t> </w:t>
      </w:r>
      <w:r>
        <w:rPr>
          <w:w w:val="95"/>
        </w:rPr>
        <w:t>monitoring</w:t>
      </w:r>
      <w:r>
        <w:rPr>
          <w:spacing w:val="-25"/>
          <w:w w:val="95"/>
        </w:rPr>
        <w:t> </w:t>
      </w:r>
      <w:r>
        <w:rPr>
          <w:w w:val="95"/>
        </w:rPr>
        <w:t>applications.</w:t>
      </w:r>
      <w:r>
        <w:rPr>
          <w:spacing w:val="-25"/>
          <w:w w:val="95"/>
        </w:rPr>
        <w:t> </w:t>
      </w:r>
      <w:r>
        <w:rPr>
          <w:w w:val="95"/>
        </w:rPr>
        <w:t>This</w:t>
      </w:r>
      <w:r>
        <w:rPr>
          <w:spacing w:val="-25"/>
          <w:w w:val="95"/>
        </w:rPr>
        <w:t> </w:t>
      </w:r>
      <w:r>
        <w:rPr>
          <w:w w:val="95"/>
        </w:rPr>
        <w:t>diagnostic</w:t>
      </w:r>
      <w:r>
        <w:rPr>
          <w:spacing w:val="-25"/>
          <w:w w:val="95"/>
        </w:rPr>
        <w:t> </w:t>
      </w:r>
      <w:r>
        <w:rPr>
          <w:w w:val="95"/>
        </w:rPr>
        <w:t>package</w:t>
      </w:r>
      <w:r>
        <w:rPr>
          <w:spacing w:val="-25"/>
          <w:w w:val="95"/>
        </w:rPr>
        <w:t> </w:t>
      </w:r>
      <w:r>
        <w:rPr>
          <w:w w:val="95"/>
        </w:rPr>
        <w:t>helps</w:t>
      </w:r>
      <w:r>
        <w:rPr>
          <w:spacing w:val="-25"/>
          <w:w w:val="95"/>
        </w:rPr>
        <w:t> </w:t>
      </w:r>
      <w:r>
        <w:rPr>
          <w:w w:val="95"/>
        </w:rPr>
        <w:t>detect</w:t>
      </w:r>
      <w:r>
        <w:rPr>
          <w:spacing w:val="-25"/>
          <w:w w:val="95"/>
        </w:rPr>
        <w:t> </w:t>
      </w:r>
      <w:r>
        <w:rPr>
          <w:w w:val="95"/>
        </w:rPr>
        <w:t>engine</w:t>
      </w:r>
      <w:r>
        <w:rPr>
          <w:w w:val="91"/>
        </w:rPr>
        <w:t> </w:t>
      </w:r>
      <w:r>
        <w:rPr>
          <w:w w:val="90"/>
        </w:rPr>
        <w:t>abnormalities more quickly and save maintenance</w:t>
      </w:r>
      <w:r>
        <w:rPr>
          <w:spacing w:val="12"/>
          <w:w w:val="90"/>
        </w:rPr>
        <w:t> </w:t>
      </w:r>
      <w:r>
        <w:rPr>
          <w:w w:val="90"/>
        </w:rPr>
        <w:t>cost.</w:t>
      </w:r>
      <w:r>
        <w:rPr/>
      </w:r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3" w:equalWidth="0">
            <w:col w:w="2148" w:space="120"/>
            <w:col w:w="7781" w:space="1984"/>
            <w:col w:w="1090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before="78"/>
        <w:ind w:left="3074" w:right="72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5.748001pt;margin-top:-72.831215pt;width:102.05pt;height:68.05pt;mso-position-horizontal-relative:page;mso-position-vertical-relative:paragraph;z-index:13864" coordorigin="3515,-1457" coordsize="2041,1361">
            <v:shape style="position:absolute;left:3517;top:-1454;width:2036;height:1356" type="#_x0000_t75" stroked="false">
              <v:imagedata r:id="rId207" o:title=""/>
            </v:shape>
            <v:group style="position:absolute;left:3517;top:-1454;width:2036;height:1356" coordorigin="3517,-1454" coordsize="2036,1356">
              <v:shape style="position:absolute;left:3517;top:-1454;width:2036;height:1356" coordorigin="3517,-1454" coordsize="2036,1356" path="m3517,-99l5553,-99,5553,-1454,3517,-1454,3517,-99xe" filled="false" stroked="true" strokeweight=".25pt" strokecolor="#9395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9.054993pt;margin-top:-72.831215pt;width:102.05pt;height:68.05pt;mso-position-horizontal-relative:page;mso-position-vertical-relative:paragraph;z-index:13888" coordorigin="5981,-1457" coordsize="2041,1361">
            <v:shape style="position:absolute;left:5984;top:-1454;width:2036;height:1356" type="#_x0000_t75" stroked="false">
              <v:imagedata r:id="rId208" o:title=""/>
            </v:shape>
            <v:group style="position:absolute;left:5984;top:-1454;width:2036;height:1356" coordorigin="5984,-1454" coordsize="2036,1356">
              <v:shape style="position:absolute;left:5984;top:-1454;width:2036;height:1356" coordorigin="5984,-1454" coordsize="2036,1356" path="m5984,-99l8020,-99,8020,-1454,5984,-1454,5984,-99x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636466"/>
          <w:w w:val="85"/>
          <w:sz w:val="17"/>
        </w:rPr>
        <w:t>Engine</w:t>
      </w:r>
      <w:r>
        <w:rPr>
          <w:rFonts w:ascii="Arial"/>
          <w:b/>
          <w:color w:val="636466"/>
          <w:spacing w:val="-25"/>
          <w:w w:val="85"/>
          <w:sz w:val="17"/>
        </w:rPr>
        <w:t> </w:t>
      </w:r>
      <w:r>
        <w:rPr>
          <w:rFonts w:ascii="Arial"/>
          <w:b/>
          <w:color w:val="636466"/>
          <w:w w:val="85"/>
          <w:sz w:val="17"/>
        </w:rPr>
        <w:t>Status</w:t>
      </w:r>
      <w:r>
        <w:rPr>
          <w:rFonts w:ascii="Arial"/>
          <w:b/>
          <w:color w:val="636466"/>
          <w:spacing w:val="-25"/>
          <w:w w:val="85"/>
          <w:sz w:val="17"/>
        </w:rPr>
        <w:t> </w:t>
      </w:r>
      <w:r>
        <w:rPr>
          <w:rFonts w:ascii="Arial"/>
          <w:b/>
          <w:color w:val="636466"/>
          <w:w w:val="85"/>
          <w:sz w:val="17"/>
        </w:rPr>
        <w:t>Monitoring</w:t>
      </w:r>
      <w:r>
        <w:rPr>
          <w:rFonts w:ascii="Arial"/>
          <w:sz w:val="17"/>
        </w:rPr>
      </w:r>
    </w:p>
    <w:p>
      <w:pPr>
        <w:pStyle w:val="BodyText"/>
        <w:spacing w:line="249" w:lineRule="auto" w:before="65"/>
        <w:ind w:right="0"/>
        <w:jc w:val="both"/>
        <w:rPr>
          <w:rFonts w:ascii="Arial" w:hAnsi="Arial" w:cs="Arial" w:eastAsia="Arial"/>
        </w:rPr>
      </w:pPr>
      <w:r>
        <w:rPr/>
        <w:pict>
          <v:group style="position:absolute;margin-left:178.016006pt;margin-top:67.155273pt;width:102.05pt;height:68.05pt;mso-position-horizontal-relative:page;mso-position-vertical-relative:paragraph;z-index:13816" coordorigin="3560,1343" coordsize="2041,1361">
            <v:shape style="position:absolute;left:3563;top:1346;width:2036;height:1356" type="#_x0000_t75" stroked="false">
              <v:imagedata r:id="rId209" o:title=""/>
            </v:shape>
            <v:group style="position:absolute;left:3563;top:1346;width:2036;height:1356" coordorigin="3563,1346" coordsize="2036,1356">
              <v:shape style="position:absolute;left:3563;top:1346;width:2036;height:1356" coordorigin="3563,1346" coordsize="2036,1356" path="m3563,2701l5599,2701,5599,1346,3563,1346,3563,2701x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5"/>
        </w:rPr>
        <w:t>Display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main</w:t>
      </w:r>
      <w:r>
        <w:rPr>
          <w:rFonts w:ascii="Arial"/>
          <w:color w:val="636466"/>
          <w:spacing w:val="-16"/>
          <w:w w:val="85"/>
        </w:rPr>
        <w:t> </w:t>
      </w:r>
      <w:r>
        <w:rPr>
          <w:rFonts w:ascii="Arial"/>
          <w:color w:val="636466"/>
          <w:spacing w:val="-5"/>
          <w:w w:val="85"/>
        </w:rPr>
        <w:t>TAG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of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all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engines</w:t>
      </w:r>
      <w:r>
        <w:rPr>
          <w:rFonts w:ascii="Arial"/>
          <w:color w:val="636466"/>
          <w:w w:val="82"/>
        </w:rPr>
        <w:t> </w:t>
      </w:r>
      <w:r>
        <w:rPr>
          <w:rFonts w:ascii="Arial"/>
          <w:color w:val="636466"/>
          <w:w w:val="85"/>
        </w:rPr>
        <w:t>and detail monitoring of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specific</w:t>
      </w:r>
      <w:r>
        <w:rPr>
          <w:rFonts w:ascii="Arial"/>
          <w:color w:val="636466"/>
          <w:w w:val="84"/>
        </w:rPr>
        <w:t> </w:t>
      </w:r>
      <w:r>
        <w:rPr>
          <w:rFonts w:ascii="Arial"/>
          <w:color w:val="636466"/>
          <w:w w:val="95"/>
        </w:rPr>
        <w:t>engine.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49" w:lineRule="auto" w:before="0"/>
        <w:ind w:left="3120" w:right="7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636466"/>
          <w:w w:val="85"/>
          <w:sz w:val="17"/>
        </w:rPr>
        <w:t>Performance</w:t>
      </w:r>
      <w:r>
        <w:rPr>
          <w:rFonts w:ascii="Arial"/>
          <w:b/>
          <w:color w:val="636466"/>
          <w:spacing w:val="-25"/>
          <w:w w:val="85"/>
          <w:sz w:val="17"/>
        </w:rPr>
        <w:t> </w:t>
      </w:r>
      <w:r>
        <w:rPr>
          <w:rFonts w:ascii="Arial"/>
          <w:b/>
          <w:color w:val="636466"/>
          <w:w w:val="85"/>
          <w:sz w:val="17"/>
        </w:rPr>
        <w:t>Curve</w:t>
      </w:r>
      <w:r>
        <w:rPr>
          <w:rFonts w:ascii="Arial"/>
          <w:b/>
          <w:color w:val="636466"/>
          <w:spacing w:val="-25"/>
          <w:w w:val="85"/>
          <w:sz w:val="17"/>
        </w:rPr>
        <w:t> </w:t>
      </w:r>
      <w:r>
        <w:rPr>
          <w:rFonts w:ascii="Arial"/>
          <w:b/>
          <w:color w:val="636466"/>
          <w:w w:val="85"/>
          <w:sz w:val="17"/>
        </w:rPr>
        <w:t>based</w:t>
      </w:r>
      <w:r>
        <w:rPr>
          <w:rFonts w:ascii="Arial"/>
          <w:b/>
          <w:color w:val="636466"/>
          <w:w w:val="82"/>
          <w:sz w:val="17"/>
        </w:rPr>
        <w:t> </w:t>
      </w:r>
      <w:r>
        <w:rPr>
          <w:rFonts w:ascii="Arial"/>
          <w:b/>
          <w:color w:val="636466"/>
          <w:w w:val="90"/>
          <w:sz w:val="17"/>
        </w:rPr>
        <w:t>Analysis</w:t>
      </w:r>
      <w:r>
        <w:rPr>
          <w:rFonts w:ascii="Arial"/>
          <w:sz w:val="17"/>
        </w:rPr>
      </w:r>
    </w:p>
    <w:p>
      <w:pPr>
        <w:pStyle w:val="BodyText"/>
        <w:spacing w:line="249" w:lineRule="auto" w:before="57"/>
        <w:ind w:left="3120" w:right="7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636466"/>
          <w:w w:val="90"/>
        </w:rPr>
        <w:t>Display</w:t>
      </w:r>
      <w:r>
        <w:rPr>
          <w:rFonts w:ascii="Arial" w:hAnsi="Arial" w:cs="Arial" w:eastAsia="Arial"/>
          <w:color w:val="636466"/>
          <w:spacing w:val="-28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performance</w:t>
      </w:r>
      <w:r>
        <w:rPr>
          <w:rFonts w:ascii="Arial" w:hAnsi="Arial" w:cs="Arial" w:eastAsia="Arial"/>
          <w:color w:val="636466"/>
          <w:spacing w:val="-28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status</w:t>
      </w:r>
      <w:r>
        <w:rPr>
          <w:rFonts w:ascii="Arial" w:hAnsi="Arial" w:cs="Arial" w:eastAsia="Arial"/>
          <w:color w:val="636466"/>
          <w:w w:val="84"/>
        </w:rPr>
        <w:t> </w:t>
      </w:r>
      <w:r>
        <w:rPr>
          <w:rFonts w:ascii="Arial" w:hAnsi="Arial" w:cs="Arial" w:eastAsia="Arial"/>
          <w:color w:val="636466"/>
          <w:w w:val="90"/>
        </w:rPr>
        <w:t>in</w:t>
      </w:r>
      <w:r>
        <w:rPr>
          <w:rFonts w:ascii="Arial" w:hAnsi="Arial" w:cs="Arial" w:eastAsia="Arial"/>
          <w:color w:val="636466"/>
          <w:spacing w:val="-25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comparison</w:t>
      </w:r>
      <w:r>
        <w:rPr>
          <w:rFonts w:ascii="Arial" w:hAnsi="Arial" w:cs="Arial" w:eastAsia="Arial"/>
          <w:color w:val="636466"/>
          <w:spacing w:val="-25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to</w:t>
      </w:r>
      <w:r>
        <w:rPr>
          <w:rFonts w:ascii="Arial" w:hAnsi="Arial" w:cs="Arial" w:eastAsia="Arial"/>
          <w:color w:val="636466"/>
          <w:spacing w:val="-25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the</w:t>
      </w:r>
      <w:r>
        <w:rPr>
          <w:rFonts w:ascii="Arial" w:hAnsi="Arial" w:cs="Arial" w:eastAsia="Arial"/>
          <w:color w:val="636466"/>
          <w:spacing w:val="-25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result</w:t>
      </w:r>
      <w:r>
        <w:rPr>
          <w:rFonts w:ascii="Arial" w:hAnsi="Arial" w:cs="Arial" w:eastAsia="Arial"/>
          <w:color w:val="636466"/>
          <w:spacing w:val="-25"/>
          <w:w w:val="90"/>
        </w:rPr>
        <w:t> </w:t>
      </w:r>
      <w:r>
        <w:rPr>
          <w:rFonts w:ascii="Arial" w:hAnsi="Arial" w:cs="Arial" w:eastAsia="Arial"/>
          <w:color w:val="636466"/>
          <w:w w:val="90"/>
        </w:rPr>
        <w:t>of</w:t>
      </w:r>
      <w:r>
        <w:rPr>
          <w:rFonts w:ascii="Arial" w:hAnsi="Arial" w:cs="Arial" w:eastAsia="Arial"/>
          <w:color w:val="636466"/>
          <w:w w:val="84"/>
        </w:rPr>
        <w:t> </w:t>
      </w:r>
      <w:r>
        <w:rPr>
          <w:rFonts w:ascii="Arial" w:hAnsi="Arial" w:cs="Arial" w:eastAsia="Arial"/>
          <w:color w:val="636466"/>
          <w:w w:val="85"/>
        </w:rPr>
        <w:t>‘official shoptest’ considering</w:t>
      </w:r>
      <w:r>
        <w:rPr>
          <w:rFonts w:ascii="Arial" w:hAnsi="Arial" w:cs="Arial" w:eastAsia="Arial"/>
          <w:color w:val="636466"/>
          <w:w w:val="83"/>
        </w:rPr>
        <w:t> </w:t>
      </w:r>
      <w:r>
        <w:rPr>
          <w:rFonts w:ascii="Arial" w:hAnsi="Arial" w:cs="Arial" w:eastAsia="Arial"/>
          <w:color w:val="636466"/>
          <w:w w:val="85"/>
        </w:rPr>
        <w:t>engine</w:t>
      </w:r>
      <w:r>
        <w:rPr>
          <w:rFonts w:ascii="Arial" w:hAnsi="Arial" w:cs="Arial" w:eastAsia="Arial"/>
          <w:color w:val="636466"/>
          <w:spacing w:val="-21"/>
          <w:w w:val="85"/>
        </w:rPr>
        <w:t> </w:t>
      </w:r>
      <w:r>
        <w:rPr>
          <w:rFonts w:ascii="Arial" w:hAnsi="Arial" w:cs="Arial" w:eastAsia="Arial"/>
          <w:color w:val="636466"/>
          <w:w w:val="85"/>
        </w:rPr>
        <w:t>load.</w:t>
      </w:r>
      <w:r>
        <w:rPr>
          <w:rFonts w:ascii="Arial" w:hAnsi="Arial" w:cs="Arial" w:eastAsia="Arial"/>
        </w:rPr>
      </w:r>
    </w:p>
    <w:p>
      <w:pPr>
        <w:spacing w:before="78"/>
        <w:ind w:left="446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spacing w:val="-4"/>
          <w:w w:val="80"/>
        </w:rPr>
        <w:br w:type="column"/>
      </w:r>
      <w:r>
        <w:rPr>
          <w:rFonts w:ascii="Arial"/>
          <w:b/>
          <w:color w:val="636466"/>
          <w:spacing w:val="-4"/>
          <w:w w:val="80"/>
          <w:sz w:val="17"/>
        </w:rPr>
        <w:t>Trend</w:t>
      </w:r>
      <w:r>
        <w:rPr>
          <w:rFonts w:ascii="Arial"/>
          <w:b/>
          <w:color w:val="636466"/>
          <w:spacing w:val="22"/>
          <w:w w:val="80"/>
          <w:sz w:val="17"/>
        </w:rPr>
        <w:t> </w:t>
      </w:r>
      <w:r>
        <w:rPr>
          <w:rFonts w:ascii="Arial"/>
          <w:b/>
          <w:color w:val="636466"/>
          <w:w w:val="80"/>
          <w:sz w:val="17"/>
        </w:rPr>
        <w:t>Analysis</w:t>
      </w:r>
      <w:r>
        <w:rPr>
          <w:rFonts w:ascii="Arial"/>
          <w:sz w:val="17"/>
        </w:rPr>
      </w:r>
    </w:p>
    <w:p>
      <w:pPr>
        <w:pStyle w:val="BodyText"/>
        <w:spacing w:line="249" w:lineRule="auto" w:before="65"/>
        <w:ind w:left="446" w:right="78"/>
        <w:jc w:val="both"/>
        <w:rPr>
          <w:rFonts w:ascii="Arial" w:hAnsi="Arial" w:cs="Arial" w:eastAsia="Arial"/>
        </w:rPr>
      </w:pPr>
      <w:r>
        <w:rPr/>
        <w:pict>
          <v:group style="position:absolute;margin-left:300.756012pt;margin-top:67.155273pt;width:102.05pt;height:68.05pt;mso-position-horizontal-relative:page;mso-position-vertical-relative:paragraph;z-index:13792" coordorigin="6015,1343" coordsize="2041,1361">
            <v:shape style="position:absolute;left:6018;top:1346;width:2036;height:1356" type="#_x0000_t75" stroked="false">
              <v:imagedata r:id="rId210" o:title=""/>
            </v:shape>
            <v:group style="position:absolute;left:6018;top:1346;width:2036;height:1356" coordorigin="6018,1346" coordsize="2036,1356">
              <v:shape style="position:absolute;left:6018;top:1346;width:2036;height:1356" coordorigin="6018,1346" coordsize="2036,1356" path="m6018,2701l8054,2701,8054,1346,6018,1346,6018,2701xe" filled="false" stroked="true" strokeweight=".25pt" strokecolor="#939597">
                <v:path arrowok="t"/>
              </v:shape>
            </v:group>
            <w10:wrap type="none"/>
          </v:group>
        </w:pict>
      </w:r>
      <w:r>
        <w:rPr>
          <w:rFonts w:ascii="Arial"/>
          <w:color w:val="636466"/>
          <w:w w:val="85"/>
        </w:rPr>
        <w:t>Real-time/History</w:t>
      </w:r>
      <w:r>
        <w:rPr>
          <w:rFonts w:ascii="Arial"/>
          <w:color w:val="636466"/>
          <w:spacing w:val="-18"/>
          <w:w w:val="85"/>
        </w:rPr>
        <w:t> </w:t>
      </w:r>
      <w:r>
        <w:rPr>
          <w:rFonts w:ascii="Arial"/>
          <w:color w:val="636466"/>
          <w:w w:val="85"/>
        </w:rPr>
        <w:t>View</w:t>
      </w:r>
      <w:r>
        <w:rPr>
          <w:rFonts w:ascii="Arial"/>
          <w:color w:val="636466"/>
          <w:spacing w:val="-15"/>
          <w:w w:val="85"/>
        </w:rPr>
        <w:t> </w:t>
      </w:r>
      <w:r>
        <w:rPr>
          <w:rFonts w:ascii="Arial"/>
          <w:color w:val="636466"/>
          <w:w w:val="85"/>
        </w:rPr>
        <w:t>engine</w:t>
      </w:r>
      <w:r>
        <w:rPr>
          <w:rFonts w:ascii="Arial"/>
          <w:color w:val="636466"/>
          <w:w w:val="82"/>
        </w:rPr>
        <w:t> </w:t>
      </w:r>
      <w:r>
        <w:rPr>
          <w:rFonts w:ascii="Arial"/>
          <w:color w:val="636466"/>
          <w:w w:val="85"/>
        </w:rPr>
        <w:t>operation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over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time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and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detect</w:t>
      </w:r>
      <w:r>
        <w:rPr>
          <w:rFonts w:ascii="Arial"/>
          <w:color w:val="636466"/>
          <w:w w:val="84"/>
        </w:rPr>
        <w:t> </w:t>
      </w:r>
      <w:r>
        <w:rPr>
          <w:rFonts w:ascii="Arial"/>
          <w:color w:val="636466"/>
          <w:w w:val="85"/>
        </w:rPr>
        <w:t>the abnormalities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spacing w:val="-3"/>
          <w:w w:val="85"/>
        </w:rPr>
        <w:t>early.</w:t>
      </w:r>
      <w:r>
        <w:rPr>
          <w:rFonts w:ascii="Arial"/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46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636466"/>
          <w:w w:val="80"/>
          <w:sz w:val="17"/>
        </w:rPr>
        <w:t>Deviation  based</w:t>
      </w:r>
      <w:r>
        <w:rPr>
          <w:rFonts w:ascii="Arial"/>
          <w:b/>
          <w:color w:val="636466"/>
          <w:spacing w:val="3"/>
          <w:w w:val="80"/>
          <w:sz w:val="17"/>
        </w:rPr>
        <w:t> </w:t>
      </w:r>
      <w:r>
        <w:rPr>
          <w:rFonts w:ascii="Arial"/>
          <w:b/>
          <w:color w:val="636466"/>
          <w:w w:val="80"/>
          <w:sz w:val="17"/>
        </w:rPr>
        <w:t>Analysis</w:t>
      </w:r>
      <w:r>
        <w:rPr>
          <w:rFonts w:ascii="Arial"/>
          <w:sz w:val="17"/>
        </w:rPr>
      </w:r>
    </w:p>
    <w:p>
      <w:pPr>
        <w:pStyle w:val="BodyText"/>
        <w:spacing w:line="249" w:lineRule="auto" w:before="65"/>
        <w:ind w:left="446" w:right="0"/>
        <w:jc w:val="both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Display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deviation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from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the</w:t>
      </w:r>
      <w:r>
        <w:rPr>
          <w:rFonts w:ascii="Arial"/>
          <w:color w:val="636466"/>
          <w:spacing w:val="-8"/>
          <w:w w:val="85"/>
        </w:rPr>
        <w:t> </w:t>
      </w:r>
      <w:r>
        <w:rPr>
          <w:rFonts w:ascii="Arial"/>
          <w:color w:val="636466"/>
          <w:w w:val="85"/>
        </w:rPr>
        <w:t>aver-</w:t>
      </w:r>
      <w:r>
        <w:rPr>
          <w:rFonts w:ascii="Arial"/>
          <w:color w:val="636466"/>
          <w:w w:val="105"/>
        </w:rPr>
        <w:t> </w:t>
      </w:r>
      <w:r>
        <w:rPr>
          <w:rFonts w:ascii="Arial"/>
          <w:color w:val="636466"/>
          <w:w w:val="85"/>
        </w:rPr>
        <w:t>age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of</w:t>
      </w:r>
      <w:r>
        <w:rPr>
          <w:rFonts w:ascii="Arial"/>
          <w:color w:val="636466"/>
          <w:spacing w:val="-12"/>
          <w:w w:val="85"/>
        </w:rPr>
        <w:t> </w:t>
      </w:r>
      <w:r>
        <w:rPr>
          <w:rFonts w:ascii="Arial"/>
          <w:color w:val="636466"/>
          <w:w w:val="85"/>
        </w:rPr>
        <w:t>cylinders,</w:t>
      </w:r>
      <w:r>
        <w:rPr>
          <w:rFonts w:ascii="Arial"/>
          <w:color w:val="636466"/>
          <w:spacing w:val="-17"/>
          <w:w w:val="85"/>
        </w:rPr>
        <w:t> </w:t>
      </w:r>
      <w:r>
        <w:rPr>
          <w:rFonts w:ascii="Arial"/>
          <w:color w:val="636466"/>
          <w:w w:val="85"/>
        </w:rPr>
        <w:t>turbochargers.</w:t>
      </w:r>
      <w:r>
        <w:rPr>
          <w:rFonts w:ascii="Arial"/>
        </w:rPr>
      </w:r>
    </w:p>
    <w:p>
      <w:pPr>
        <w:spacing w:before="78"/>
        <w:ind w:left="3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b/>
          <w:color w:val="636466"/>
          <w:w w:val="85"/>
          <w:sz w:val="17"/>
        </w:rPr>
        <w:t>Alarm/Fault</w:t>
      </w:r>
      <w:r>
        <w:rPr>
          <w:rFonts w:ascii="Arial"/>
          <w:b/>
          <w:color w:val="636466"/>
          <w:spacing w:val="-6"/>
          <w:w w:val="85"/>
          <w:sz w:val="17"/>
        </w:rPr>
        <w:t> </w:t>
      </w:r>
      <w:r>
        <w:rPr>
          <w:rFonts w:ascii="Arial"/>
          <w:b/>
          <w:color w:val="636466"/>
          <w:w w:val="85"/>
          <w:sz w:val="17"/>
        </w:rPr>
        <w:t>Management</w:t>
      </w:r>
      <w:r>
        <w:rPr>
          <w:rFonts w:ascii="Arial"/>
          <w:sz w:val="17"/>
        </w:rPr>
      </w:r>
    </w:p>
    <w:p>
      <w:pPr>
        <w:pStyle w:val="BodyText"/>
        <w:spacing w:line="249" w:lineRule="auto" w:before="65"/>
        <w:ind w:left="388" w:right="0"/>
        <w:jc w:val="left"/>
        <w:rPr>
          <w:rFonts w:ascii="Arial" w:hAnsi="Arial" w:cs="Arial" w:eastAsia="Arial"/>
        </w:rPr>
      </w:pPr>
      <w:r>
        <w:rPr>
          <w:rFonts w:ascii="Arial"/>
          <w:color w:val="636466"/>
          <w:w w:val="85"/>
        </w:rPr>
        <w:t>Managing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the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log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data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deviated</w:t>
      </w:r>
      <w:r>
        <w:rPr>
          <w:rFonts w:ascii="Arial"/>
          <w:color w:val="636466"/>
          <w:w w:val="83"/>
        </w:rPr>
        <w:t> </w:t>
      </w:r>
      <w:r>
        <w:rPr>
          <w:rFonts w:ascii="Arial"/>
          <w:color w:val="636466"/>
          <w:w w:val="95"/>
        </w:rPr>
        <w:t>from</w:t>
      </w:r>
      <w:r>
        <w:rPr>
          <w:rFonts w:ascii="Arial"/>
          <w:color w:val="636466"/>
          <w:spacing w:val="-28"/>
          <w:w w:val="95"/>
        </w:rPr>
        <w:t> </w:t>
      </w:r>
      <w:r>
        <w:rPr>
          <w:rFonts w:ascii="Arial"/>
          <w:color w:val="636466"/>
          <w:w w:val="95"/>
        </w:rPr>
        <w:t>the</w:t>
      </w:r>
      <w:r>
        <w:rPr>
          <w:rFonts w:ascii="Arial"/>
          <w:color w:val="636466"/>
          <w:spacing w:val="-28"/>
          <w:w w:val="95"/>
        </w:rPr>
        <w:t> </w:t>
      </w:r>
      <w:r>
        <w:rPr>
          <w:rFonts w:ascii="Arial"/>
          <w:color w:val="636466"/>
          <w:w w:val="95"/>
        </w:rPr>
        <w:t>criteria</w:t>
      </w:r>
      <w:r>
        <w:rPr>
          <w:rFonts w:ascii="Arial"/>
          <w:color w:val="636466"/>
          <w:spacing w:val="-28"/>
          <w:w w:val="95"/>
        </w:rPr>
        <w:t> </w:t>
      </w:r>
      <w:r>
        <w:rPr>
          <w:rFonts w:ascii="Arial"/>
          <w:color w:val="636466"/>
          <w:w w:val="95"/>
        </w:rPr>
        <w:t>of</w:t>
      </w:r>
      <w:r>
        <w:rPr>
          <w:rFonts w:ascii="Arial"/>
          <w:color w:val="636466"/>
          <w:spacing w:val="-28"/>
          <w:w w:val="95"/>
        </w:rPr>
        <w:t> </w:t>
      </w:r>
      <w:r>
        <w:rPr>
          <w:rFonts w:ascii="Arial"/>
          <w:color w:val="636466"/>
          <w:w w:val="95"/>
        </w:rPr>
        <w:t>the</w:t>
      </w:r>
      <w:r>
        <w:rPr>
          <w:rFonts w:ascii="Arial"/>
          <w:color w:val="636466"/>
          <w:spacing w:val="-28"/>
          <w:w w:val="95"/>
        </w:rPr>
        <w:t> </w:t>
      </w:r>
      <w:r>
        <w:rPr>
          <w:rFonts w:ascii="Arial"/>
          <w:color w:val="636466"/>
          <w:w w:val="95"/>
        </w:rPr>
        <w:t>alarm/</w:t>
      </w:r>
      <w:r>
        <w:rPr>
          <w:rFonts w:ascii="Arial"/>
          <w:color w:val="636466"/>
          <w:w w:val="85"/>
        </w:rPr>
        <w:t> </w:t>
      </w:r>
      <w:r>
        <w:rPr>
          <w:rFonts w:ascii="Arial"/>
          <w:color w:val="636466"/>
          <w:w w:val="95"/>
        </w:rPr>
        <w:t>fault</w:t>
      </w:r>
      <w:r>
        <w:rPr>
          <w:rFonts w:ascii="Arial"/>
          <w:color w:val="636466"/>
          <w:spacing w:val="-27"/>
          <w:w w:val="95"/>
        </w:rPr>
        <w:t> </w:t>
      </w:r>
      <w:r>
        <w:rPr>
          <w:rFonts w:ascii="Arial"/>
          <w:color w:val="636466"/>
          <w:w w:val="95"/>
        </w:rPr>
        <w:t>configured</w:t>
      </w:r>
      <w:r>
        <w:rPr>
          <w:rFonts w:ascii="Arial"/>
          <w:color w:val="636466"/>
          <w:spacing w:val="-27"/>
          <w:w w:val="95"/>
        </w:rPr>
        <w:t> </w:t>
      </w:r>
      <w:r>
        <w:rPr>
          <w:rFonts w:ascii="Arial"/>
          <w:color w:val="636466"/>
          <w:w w:val="95"/>
        </w:rPr>
        <w:t>initially</w:t>
      </w:r>
      <w:r>
        <w:rPr>
          <w:rFonts w:ascii="Arial"/>
          <w:color w:val="636466"/>
          <w:spacing w:val="-27"/>
          <w:w w:val="95"/>
        </w:rPr>
        <w:t> </w:t>
      </w:r>
      <w:r>
        <w:rPr>
          <w:rFonts w:ascii="Arial"/>
          <w:color w:val="636466"/>
          <w:w w:val="95"/>
        </w:rPr>
        <w:t>and</w:t>
      </w:r>
      <w:r>
        <w:rPr>
          <w:rFonts w:ascii="Arial"/>
          <w:color w:val="636466"/>
          <w:w w:val="82"/>
        </w:rPr>
        <w:t> </w:t>
      </w:r>
      <w:r>
        <w:rPr>
          <w:rFonts w:ascii="Arial"/>
          <w:color w:val="636466"/>
          <w:w w:val="95"/>
        </w:rPr>
        <w:t>spreading</w:t>
      </w:r>
      <w:r>
        <w:rPr>
          <w:rFonts w:ascii="Arial"/>
          <w:color w:val="636466"/>
          <w:spacing w:val="-23"/>
          <w:w w:val="95"/>
        </w:rPr>
        <w:t> </w:t>
      </w:r>
      <w:r>
        <w:rPr>
          <w:rFonts w:ascii="Arial"/>
          <w:color w:val="636466"/>
          <w:w w:val="95"/>
        </w:rPr>
        <w:t>to</w:t>
      </w:r>
      <w:r>
        <w:rPr>
          <w:rFonts w:ascii="Arial"/>
          <w:color w:val="636466"/>
          <w:spacing w:val="-23"/>
          <w:w w:val="95"/>
        </w:rPr>
        <w:t> </w:t>
      </w:r>
      <w:r>
        <w:rPr>
          <w:rFonts w:ascii="Arial"/>
          <w:color w:val="636466"/>
          <w:w w:val="95"/>
        </w:rPr>
        <w:t>onboard</w:t>
      </w:r>
      <w:r>
        <w:rPr>
          <w:rFonts w:ascii="Arial"/>
          <w:color w:val="636466"/>
          <w:spacing w:val="-23"/>
          <w:w w:val="95"/>
        </w:rPr>
        <w:t> </w:t>
      </w:r>
      <w:r>
        <w:rPr>
          <w:rFonts w:ascii="Arial"/>
          <w:color w:val="636466"/>
          <w:w w:val="95"/>
        </w:rPr>
        <w:t>and</w:t>
      </w:r>
      <w:r>
        <w:rPr>
          <w:rFonts w:ascii="Arial"/>
          <w:color w:val="636466"/>
          <w:w w:val="82"/>
        </w:rPr>
        <w:t> </w:t>
      </w:r>
      <w:r>
        <w:rPr>
          <w:rFonts w:ascii="Arial"/>
          <w:color w:val="636466"/>
          <w:w w:val="85"/>
        </w:rPr>
        <w:t>onshore</w:t>
      </w:r>
      <w:r>
        <w:rPr>
          <w:rFonts w:ascii="Arial"/>
          <w:color w:val="636466"/>
          <w:spacing w:val="-18"/>
          <w:w w:val="85"/>
        </w:rPr>
        <w:t> </w:t>
      </w:r>
      <w:r>
        <w:rPr>
          <w:rFonts w:ascii="Arial"/>
          <w:color w:val="636466"/>
          <w:w w:val="85"/>
        </w:rPr>
        <w:t>office.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Heading7"/>
        <w:spacing w:line="247" w:lineRule="auto"/>
        <w:ind w:left="2854" w:right="0"/>
        <w:jc w:val="left"/>
        <w:rPr>
          <w:b w:val="0"/>
          <w:bCs w:val="0"/>
        </w:rPr>
      </w:pPr>
      <w:r>
        <w:rPr>
          <w:spacing w:val="-6"/>
        </w:rPr>
        <w:t>Key </w:t>
      </w:r>
      <w:r>
        <w:rPr/>
        <w:t>Features</w:t>
      </w:r>
      <w:r>
        <w:rPr>
          <w:spacing w:val="-54"/>
        </w:rPr>
        <w:t> </w:t>
      </w:r>
      <w:r>
        <w:rPr/>
        <w:t>&amp;</w:t>
      </w:r>
      <w:r>
        <w:rPr>
          <w:w w:val="100"/>
        </w:rPr>
        <w:t> </w:t>
      </w:r>
      <w:r>
        <w:rPr/>
        <w:t>Benefits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1771" w:lineRule="exact"/>
        <w:ind w:left="4571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position w:val="-34"/>
          <w:sz w:val="20"/>
          <w:szCs w:val="20"/>
        </w:rPr>
        <w:drawing>
          <wp:inline distT="0" distB="0" distL="0" distR="0">
            <wp:extent cx="1995141" cy="1124712"/>
            <wp:effectExtent l="0" t="0" r="0" b="0"/>
            <wp:docPr id="33" name="image2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3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41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position w:val="-34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BodyText"/>
        <w:spacing w:line="240" w:lineRule="auto" w:before="137"/>
        <w:ind w:left="765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In-cylinder</w:t>
      </w:r>
      <w:r>
        <w:rPr>
          <w:spacing w:val="-1"/>
        </w:rPr>
        <w:t> </w:t>
      </w:r>
      <w:r>
        <w:rPr>
          <w:w w:val="90"/>
        </w:rPr>
        <w:t>peak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4"/>
          <w:w w:val="98"/>
        </w:rPr>
        <w:t>r</w:t>
      </w:r>
      <w:r>
        <w:rPr>
          <w:w w:val="86"/>
        </w:rPr>
        <w:t>essu</w:t>
      </w:r>
      <w:r>
        <w:rPr>
          <w:spacing w:val="-4"/>
          <w:w w:val="86"/>
        </w:rPr>
        <w:t>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w w:val="83"/>
        </w:rPr>
        <w:t>IMEP</w:t>
      </w:r>
      <w:r>
        <w:rPr>
          <w:spacing w:val="-2"/>
        </w:rPr>
        <w:t> </w:t>
      </w:r>
      <w:r>
        <w:rPr>
          <w:w w:val="94"/>
        </w:rPr>
        <w:t>monitoring</w:t>
      </w:r>
      <w:r>
        <w:rPr/>
      </w:r>
    </w:p>
    <w:p>
      <w:pPr>
        <w:pStyle w:val="BodyText"/>
        <w:spacing w:line="240" w:lineRule="auto"/>
        <w:ind w:left="765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spacing w:val="-4"/>
          <w:w w:val="94"/>
        </w:rPr>
        <w:t>y</w:t>
      </w:r>
      <w:r>
        <w:rPr>
          <w:w w:val="98"/>
        </w:rPr>
        <w:t>cle-to-c</w:t>
      </w:r>
      <w:r>
        <w:rPr>
          <w:spacing w:val="-4"/>
          <w:w w:val="98"/>
        </w:rPr>
        <w:t>y</w:t>
      </w:r>
      <w:r>
        <w:rPr>
          <w:w w:val="85"/>
        </w:rPr>
        <w:t>cle</w:t>
      </w:r>
      <w:r>
        <w:rPr>
          <w:spacing w:val="-1"/>
        </w:rPr>
        <w:t> </w:t>
      </w:r>
      <w:r>
        <w:rPr>
          <w:spacing w:val="-4"/>
          <w:w w:val="102"/>
        </w:rPr>
        <w:t>v</w:t>
      </w:r>
      <w:r>
        <w:rPr>
          <w:w w:val="91"/>
        </w:rPr>
        <w:t>aria</w:t>
      </w:r>
      <w:r>
        <w:rPr>
          <w:spacing w:val="5"/>
          <w:w w:val="91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765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7"/>
          <w:w w:val="77"/>
        </w:rPr>
        <w:t>C</w:t>
      </w:r>
      <w:r>
        <w:rPr>
          <w:w w:val="96"/>
        </w:rPr>
        <w:t>ylinder-to-cylinder</w:t>
      </w:r>
      <w:r>
        <w:rPr>
          <w:spacing w:val="-1"/>
        </w:rPr>
        <w:t> </w:t>
      </w:r>
      <w:r>
        <w:rPr>
          <w:w w:val="89"/>
        </w:rPr>
        <w:t>dis</w:t>
      </w:r>
      <w:r>
        <w:rPr>
          <w:spacing w:val="5"/>
          <w:w w:val="89"/>
        </w:rPr>
        <w:t>t</w:t>
      </w:r>
      <w:r>
        <w:rPr>
          <w:w w:val="97"/>
        </w:rPr>
        <w:t>ribu</w:t>
      </w:r>
      <w:r>
        <w:rPr>
          <w:spacing w:val="5"/>
          <w:w w:val="97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765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Fault</w:t>
      </w:r>
      <w:r>
        <w:rPr>
          <w:spacing w:val="-1"/>
        </w:rPr>
        <w:t> </w:t>
      </w:r>
      <w:r>
        <w:rPr>
          <w:w w:val="87"/>
        </w:rPr>
        <w:t>diagnosis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8"/>
        </w:rPr>
        <w:t>c</w:t>
      </w:r>
      <w:r>
        <w:rPr>
          <w:spacing w:val="-4"/>
          <w:w w:val="88"/>
        </w:rPr>
        <w:t>y</w:t>
      </w:r>
      <w:r>
        <w:rPr>
          <w:w w:val="83"/>
        </w:rPr>
        <w:t>clic</w:t>
      </w:r>
      <w:r>
        <w:rPr>
          <w:spacing w:val="-1"/>
        </w:rPr>
        <w:t> </w:t>
      </w:r>
      <w:r>
        <w:rPr>
          <w:w w:val="94"/>
        </w:rPr>
        <w:t>moving</w:t>
      </w:r>
      <w:r>
        <w:rPr>
          <w:spacing w:val="-1"/>
        </w:rPr>
        <w:t> </w:t>
      </w:r>
      <w:r>
        <w:rPr>
          <w:w w:val="90"/>
        </w:rPr>
        <w:t>parts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5" w:equalWidth="0">
            <w:col w:w="5089" w:space="40"/>
            <w:col w:w="2451" w:space="40"/>
            <w:col w:w="2370" w:space="40"/>
            <w:col w:w="4354" w:space="40"/>
            <w:col w:w="851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tabs>
          <w:tab w:pos="5575" w:val="left" w:leader="none"/>
        </w:tabs>
        <w:spacing w:line="1360" w:lineRule="exact"/>
        <w:ind w:left="3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26"/>
          <w:sz w:val="20"/>
        </w:rPr>
        <w:pict>
          <v:group style="width:102.05pt;height:68.05pt;mso-position-horizontal-relative:char;mso-position-vertical-relative:line" coordorigin="0,0" coordsize="2041,1361">
            <v:shape style="position:absolute;left:3;top:2;width:2036;height:1356" type="#_x0000_t75" stroked="false">
              <v:imagedata r:id="rId212" o:title=""/>
            </v:shape>
            <v:group style="position:absolute;left:3;top:3;width:2036;height:1356" coordorigin="3,3" coordsize="2036,1356">
              <v:shape style="position:absolute;left:3;top:3;width:2036;height:1356" coordorigin="3,3" coordsize="2036,1356" path="m3,1358l2038,1358,2038,3,3,3,3,1358xe" filled="false" stroked="true" strokeweight=".25pt" strokecolor="#939597">
                <v:path arrowok="t"/>
              </v:shape>
            </v:group>
          </v:group>
        </w:pict>
      </w:r>
      <w:r>
        <w:rPr>
          <w:rFonts w:ascii="Arial"/>
          <w:position w:val="-26"/>
          <w:sz w:val="20"/>
        </w:rPr>
      </w:r>
      <w:r>
        <w:rPr>
          <w:rFonts w:ascii="Arial"/>
          <w:position w:val="-26"/>
          <w:sz w:val="20"/>
        </w:rPr>
        <w:tab/>
      </w:r>
      <w:r>
        <w:rPr>
          <w:rFonts w:ascii="Arial"/>
          <w:position w:val="-26"/>
          <w:sz w:val="20"/>
        </w:rPr>
        <w:pict>
          <v:group style="width:102.05pt;height:68.05pt;mso-position-horizontal-relative:char;mso-position-vertical-relative:line" coordorigin="0,0" coordsize="2041,1361">
            <v:shape style="position:absolute;left:3;top:2;width:2036;height:1356" type="#_x0000_t75" stroked="false">
              <v:imagedata r:id="rId213" o:title=""/>
            </v:shape>
            <v:group style="position:absolute;left:3;top:3;width:2036;height:1356" coordorigin="3,3" coordsize="2036,1356">
              <v:shape style="position:absolute;left:3;top:3;width:2036;height:1356" coordorigin="3,3" coordsize="2036,1356" path="m3,1358l2038,1358,2038,3,3,3,3,1358xe" filled="false" stroked="true" strokeweight=".25pt" strokecolor="#939597">
                <v:path arrowok="t"/>
              </v:shape>
            </v:group>
          </v:group>
        </w:pict>
      </w:r>
      <w:r>
        <w:rPr>
          <w:rFonts w:ascii="Arial"/>
          <w:position w:val="-26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7" w:lineRule="auto" w:before="197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pacing w:val="-6"/>
          <w:sz w:val="22"/>
        </w:rPr>
        <w:t>Key </w:t>
      </w:r>
      <w:r>
        <w:rPr>
          <w:rFonts w:ascii="Trebuchet MS"/>
          <w:b/>
          <w:sz w:val="22"/>
        </w:rPr>
        <w:t>Features</w:t>
      </w:r>
      <w:r>
        <w:rPr>
          <w:rFonts w:ascii="Trebuchet MS"/>
          <w:b/>
          <w:spacing w:val="-54"/>
          <w:sz w:val="22"/>
        </w:rPr>
        <w:t> </w:t>
      </w:r>
      <w:r>
        <w:rPr>
          <w:rFonts w:ascii="Trebuchet MS"/>
          <w:b/>
          <w:sz w:val="22"/>
        </w:rPr>
        <w:t>&amp;</w:t>
      </w:r>
      <w:r>
        <w:rPr>
          <w:rFonts w:ascii="Trebuchet MS"/>
          <w:b/>
          <w:w w:val="100"/>
          <w:sz w:val="22"/>
        </w:rPr>
        <w:t> </w:t>
      </w:r>
      <w:r>
        <w:rPr>
          <w:rFonts w:ascii="Trebuchet MS"/>
          <w:b/>
          <w:sz w:val="22"/>
        </w:rPr>
        <w:t>Benefits</w:t>
      </w:r>
      <w:r>
        <w:rPr>
          <w:rFonts w:ascii="Trebuchet MS"/>
          <w:sz w:val="22"/>
        </w:rPr>
      </w:r>
    </w:p>
    <w:p>
      <w:pPr>
        <w:spacing w:before="78"/>
        <w:ind w:left="774" w:right="1496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636466"/>
          <w:w w:val="80"/>
          <w:sz w:val="17"/>
        </w:rPr>
        <w:t>Remote </w:t>
      </w:r>
      <w:r>
        <w:rPr>
          <w:rFonts w:ascii="Arial"/>
          <w:b/>
          <w:color w:val="636466"/>
          <w:spacing w:val="8"/>
          <w:w w:val="80"/>
          <w:sz w:val="17"/>
        </w:rPr>
        <w:t> </w:t>
      </w:r>
      <w:r>
        <w:rPr>
          <w:rFonts w:ascii="Arial"/>
          <w:b/>
          <w:color w:val="636466"/>
          <w:w w:val="80"/>
          <w:sz w:val="17"/>
        </w:rPr>
        <w:t>Monitoring</w:t>
      </w:r>
      <w:r>
        <w:rPr>
          <w:rFonts w:ascii="Arial"/>
          <w:sz w:val="17"/>
        </w:rPr>
      </w:r>
    </w:p>
    <w:p>
      <w:pPr>
        <w:pStyle w:val="BodyText"/>
        <w:spacing w:line="249" w:lineRule="auto" w:before="65"/>
        <w:ind w:left="774" w:right="14961"/>
        <w:jc w:val="left"/>
        <w:rPr>
          <w:rFonts w:ascii="Arial" w:hAnsi="Arial" w:cs="Arial" w:eastAsia="Arial"/>
        </w:rPr>
      </w:pPr>
      <w:r>
        <w:rPr/>
        <w:pict>
          <v:shape style="position:absolute;margin-left:791.265991pt;margin-top:-89.693596pt;width:242.396186pt;height:246.087pt;mso-position-horizontal-relative:page;mso-position-vertical-relative:paragraph;z-index:13912" type="#_x0000_t75" stroked="false">
            <v:imagedata r:id="rId214" o:title=""/>
          </v:shape>
        </w:pict>
      </w:r>
      <w:r>
        <w:rPr/>
        <w:pict>
          <v:shape style="position:absolute;margin-left:995.265991pt;margin-top:-20.475292pt;width:18pt;height:35.65pt;mso-position-horizontal-relative:page;mso-position-vertical-relative:paragraph;z-index:14080" type="#_x0000_t202" filled="false" stroked="false">
            <v:textbox inset="0,0,0,0" style="layout-flow:vertical">
              <w:txbxContent>
                <w:p>
                  <w:pPr>
                    <w:spacing w:line="160" w:lineRule="exact" w:before="104"/>
                    <w:ind w:left="20" w:right="18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636466"/>
                      <w:w w:val="81"/>
                      <w:sz w:val="16"/>
                    </w:rPr>
                    <w:t>Crank</w:t>
                  </w:r>
                  <w:r>
                    <w:rPr>
                      <w:rFonts w:ascii="Arial"/>
                      <w:color w:val="636466"/>
                      <w:spacing w:val="-12"/>
                      <w:sz w:val="16"/>
                    </w:rPr>
                    <w:t> </w:t>
                  </w:r>
                  <w:r>
                    <w:rPr>
                      <w:rFonts w:ascii="Arial"/>
                      <w:color w:val="636466"/>
                      <w:w w:val="84"/>
                      <w:sz w:val="16"/>
                    </w:rPr>
                    <w:t>shaft</w:t>
                  </w:r>
                  <w:r>
                    <w:rPr>
                      <w:rFonts w:ascii="Arial"/>
                      <w:color w:val="636466"/>
                      <w:w w:val="84"/>
                      <w:sz w:val="16"/>
                    </w:rPr>
                    <w:t> </w:t>
                  </w:r>
                  <w:r>
                    <w:rPr>
                      <w:rFonts w:ascii="Arial"/>
                      <w:color w:val="636466"/>
                      <w:w w:val="83"/>
                      <w:sz w:val="16"/>
                    </w:rPr>
                    <w:t>movement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5.690002pt;margin-top:-20.475292pt;width:21pt;height:47.9pt;mso-position-horizontal-relative:page;mso-position-vertical-relative:paragraph;z-index:14104" type="#_x0000_t202" filled="false" stroked="false">
            <v:textbox inset="0,0,0,0" style="layout-flow:vertical">
              <w:txbxContent>
                <w:p>
                  <w:pPr>
                    <w:spacing w:line="220" w:lineRule="atLeast" w:before="46"/>
                    <w:ind w:left="20" w:right="18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636466"/>
                      <w:w w:val="83"/>
                      <w:sz w:val="16"/>
                    </w:rPr>
                    <w:t>Fuel.press.[opt] </w:t>
                  </w:r>
                  <w:r>
                    <w:rPr>
                      <w:rFonts w:ascii="Arial"/>
                      <w:color w:val="636466"/>
                      <w:w w:val="81"/>
                      <w:sz w:val="16"/>
                    </w:rPr>
                    <w:t>Cyl.press.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1.674011pt;margin-top:-20.475292pt;width:10pt;height:33.050pt;mso-position-horizontal-relative:page;mso-position-vertical-relative:paragraph;z-index:14128" type="#_x0000_t202" filled="false" stroked="false">
            <v:textbox inset="0,0,0,0" style="layout-flow:vertical">
              <w:txbxContent>
                <w:p>
                  <w:pPr>
                    <w:spacing w:line="118" w:lineRule="exact" w:before="8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636466"/>
                      <w:w w:val="80"/>
                      <w:sz w:val="16"/>
                    </w:rPr>
                    <w:t>Eng.st</w:t>
                  </w:r>
                  <w:r>
                    <w:rPr>
                      <w:rFonts w:ascii="Arial"/>
                      <w:color w:val="636466"/>
                      <w:spacing w:val="1"/>
                      <w:w w:val="80"/>
                      <w:sz w:val="16"/>
                    </w:rPr>
                    <w:t>a</w:t>
                  </w:r>
                  <w:r>
                    <w:rPr>
                      <w:rFonts w:ascii="Arial"/>
                      <w:color w:val="636466"/>
                      <w:w w:val="84"/>
                      <w:sz w:val="16"/>
                    </w:rPr>
                    <w:t>tus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0.77002pt;margin-top:-20.475292pt;width:10pt;height:33.5pt;mso-position-horizontal-relative:page;mso-position-vertical-relative:paragraph;z-index:14152" type="#_x0000_t202" filled="false" stroked="false">
            <v:textbox inset="0,0,0,0" style="layout-flow:vertical">
              <w:txbxContent>
                <w:p>
                  <w:pPr>
                    <w:spacing w:line="118" w:lineRule="exact" w:before="8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636466"/>
                      <w:w w:val="79"/>
                      <w:sz w:val="16"/>
                    </w:rPr>
                    <w:t>Gen.st</w:t>
                  </w:r>
                  <w:r>
                    <w:rPr>
                      <w:rFonts w:ascii="Arial"/>
                      <w:color w:val="636466"/>
                      <w:spacing w:val="1"/>
                      <w:w w:val="79"/>
                      <w:sz w:val="16"/>
                    </w:rPr>
                    <w:t>a</w:t>
                  </w:r>
                  <w:r>
                    <w:rPr>
                      <w:rFonts w:ascii="Arial"/>
                      <w:color w:val="636466"/>
                      <w:w w:val="84"/>
                      <w:sz w:val="16"/>
                    </w:rPr>
                    <w:t>tus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36466"/>
          <w:w w:val="85"/>
        </w:rPr>
        <w:t>Display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overall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status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of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engine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and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alarm/fault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event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from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the</w:t>
      </w:r>
      <w:r>
        <w:rPr>
          <w:rFonts w:ascii="Arial"/>
          <w:color w:val="636466"/>
          <w:spacing w:val="-7"/>
          <w:w w:val="85"/>
        </w:rPr>
        <w:t> </w:t>
      </w:r>
      <w:r>
        <w:rPr>
          <w:rFonts w:ascii="Arial"/>
          <w:color w:val="636466"/>
          <w:w w:val="85"/>
        </w:rPr>
        <w:t>vessel.</w:t>
      </w:r>
      <w:r>
        <w:rPr>
          <w:rFonts w:ascii="Arial"/>
          <w:color w:val="636466"/>
          <w:w w:val="82"/>
        </w:rPr>
        <w:t> </w:t>
      </w:r>
      <w:r>
        <w:rPr>
          <w:rFonts w:ascii="Arial"/>
          <w:color w:val="636466"/>
          <w:w w:val="85"/>
        </w:rPr>
        <w:t>Provide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the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report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that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contains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engine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performance</w:t>
      </w:r>
      <w:r>
        <w:rPr>
          <w:rFonts w:ascii="Arial"/>
          <w:color w:val="636466"/>
          <w:spacing w:val="-10"/>
          <w:w w:val="85"/>
        </w:rPr>
        <w:t> </w:t>
      </w:r>
      <w:r>
        <w:rPr>
          <w:rFonts w:ascii="Arial"/>
          <w:color w:val="636466"/>
          <w:w w:val="85"/>
        </w:rPr>
        <w:t>data.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0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Real-</w:t>
      </w:r>
      <w:r>
        <w:rPr>
          <w:spacing w:val="5"/>
          <w:w w:val="91"/>
        </w:rPr>
        <w:t>t</w:t>
      </w:r>
      <w:r>
        <w:rPr>
          <w:w w:val="89"/>
        </w:rPr>
        <w:t>ime</w:t>
      </w:r>
      <w:r>
        <w:rPr>
          <w:spacing w:val="-2"/>
        </w:rPr>
        <w:t> </w:t>
      </w:r>
      <w:r>
        <w:rPr>
          <w:w w:val="91"/>
        </w:rPr>
        <w:t>engine</w:t>
      </w:r>
      <w:r>
        <w:rPr>
          <w:spacing w:val="-1"/>
        </w:rPr>
        <w:t> </w:t>
      </w:r>
      <w:r>
        <w:rPr>
          <w:w w:val="88"/>
        </w:rPr>
        <w:t>status</w:t>
      </w:r>
      <w:r>
        <w:rPr>
          <w:spacing w:val="-1"/>
        </w:rPr>
        <w:t> </w:t>
      </w:r>
      <w:r>
        <w:rPr>
          <w:w w:val="94"/>
        </w:rPr>
        <w:t>monitoring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8"/>
        </w:rPr>
        <w:t>anal</w:t>
      </w:r>
      <w:r>
        <w:rPr>
          <w:spacing w:val="1"/>
          <w:w w:val="88"/>
        </w:rPr>
        <w:t>y</w:t>
      </w:r>
      <w:r>
        <w:rPr>
          <w:w w:val="76"/>
        </w:rPr>
        <w:t>sis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97"/>
        </w:rPr>
        <w:t>epor</w:t>
      </w:r>
      <w:r>
        <w:rPr>
          <w:spacing w:val="5"/>
          <w:w w:val="97"/>
        </w:rPr>
        <w:t>t</w:t>
      </w:r>
      <w:r>
        <w:rPr>
          <w:w w:val="91"/>
        </w:rPr>
        <w:t>ing</w:t>
      </w:r>
      <w:r>
        <w:rPr/>
      </w:r>
    </w:p>
    <w:p>
      <w:pPr>
        <w:pStyle w:val="BodyText"/>
        <w:spacing w:line="240" w:lineRule="auto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Signal</w:t>
      </w:r>
      <w:r>
        <w:rPr>
          <w:spacing w:val="-1"/>
        </w:rPr>
        <w:t> </w:t>
      </w:r>
      <w:r>
        <w:rPr>
          <w:w w:val="90"/>
        </w:rPr>
        <w:t>data</w:t>
      </w:r>
      <w:r>
        <w:rPr>
          <w:spacing w:val="-1"/>
        </w:rPr>
        <w:t> </w:t>
      </w:r>
      <w:r>
        <w:rPr>
          <w:w w:val="89"/>
        </w:rPr>
        <w:t>sp</w:t>
      </w:r>
      <w:r>
        <w:rPr>
          <w:spacing w:val="-4"/>
          <w:w w:val="89"/>
        </w:rPr>
        <w:t>r</w:t>
      </w:r>
      <w:r>
        <w:rPr>
          <w:w w:val="90"/>
        </w:rPr>
        <w:t>eading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93"/>
        </w:rPr>
        <w:t>alarm/fault</w:t>
      </w:r>
      <w:r>
        <w:rPr>
          <w:spacing w:val="-1"/>
        </w:rPr>
        <w:t> </w:t>
      </w:r>
      <w:r>
        <w:rPr>
          <w:w w:val="94"/>
        </w:rPr>
        <w:t>by</w:t>
      </w:r>
      <w:r>
        <w:rPr>
          <w:spacing w:val="-1"/>
        </w:rPr>
        <w:t> </w:t>
      </w:r>
      <w:r>
        <w:rPr>
          <w:w w:val="90"/>
        </w:rPr>
        <w:t>e-mail.</w:t>
      </w:r>
      <w:r>
        <w:rPr/>
      </w:r>
    </w:p>
    <w:p>
      <w:pPr>
        <w:pStyle w:val="BodyText"/>
        <w:spacing w:line="240" w:lineRule="auto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Data</w:t>
      </w:r>
      <w:r>
        <w:rPr>
          <w:spacing w:val="-1"/>
        </w:rPr>
        <w:t> 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90"/>
        </w:rPr>
        <w:t>ansfer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91"/>
        </w:rPr>
        <w:t>engine</w:t>
      </w:r>
      <w:r>
        <w:rPr>
          <w:spacing w:val="-1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3"/>
        </w:rPr>
        <w:t>performance</w:t>
      </w:r>
      <w:r>
        <w:rPr>
          <w:spacing w:val="-1"/>
        </w:rPr>
        <w:t> </w:t>
      </w:r>
      <w:r>
        <w:rPr>
          <w:w w:val="88"/>
        </w:rPr>
        <w:t>anal</w:t>
      </w:r>
      <w:r>
        <w:rPr>
          <w:spacing w:val="1"/>
          <w:w w:val="88"/>
        </w:rPr>
        <w:t>y</w:t>
      </w:r>
      <w:r>
        <w:rPr>
          <w:w w:val="76"/>
        </w:rPr>
        <w:t>sis</w:t>
      </w:r>
      <w:r>
        <w:rPr/>
      </w:r>
    </w:p>
    <w:p>
      <w:pPr>
        <w:pStyle w:val="BodyText"/>
        <w:spacing w:line="240" w:lineRule="auto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Self-diagnosis</w:t>
      </w:r>
      <w:r>
        <w:rPr>
          <w:spacing w:val="-1"/>
        </w:rPr>
        <w:t> </w:t>
      </w:r>
      <w:r>
        <w:rPr>
          <w:w w:val="94"/>
        </w:rPr>
        <w:t>by</w:t>
      </w:r>
      <w:r>
        <w:rPr>
          <w:spacing w:val="-1"/>
        </w:rPr>
        <w:t> </w:t>
      </w:r>
      <w:r>
        <w:rPr>
          <w:w w:val="92"/>
        </w:rPr>
        <w:t>‘i</w:t>
      </w:r>
      <w:r>
        <w:rPr>
          <w:spacing w:val="-2"/>
          <w:w w:val="92"/>
        </w:rPr>
        <w:t>n</w:t>
      </w:r>
      <w:r>
        <w:rPr>
          <w:w w:val="98"/>
        </w:rPr>
        <w:t>te</w:t>
      </w:r>
      <w:r>
        <w:rPr>
          <w:spacing w:val="-2"/>
          <w:w w:val="98"/>
        </w:rPr>
        <w:t>r</w:t>
      </w:r>
      <w:r>
        <w:rPr>
          <w:w w:val="89"/>
        </w:rPr>
        <w:t>ac</w:t>
      </w:r>
      <w:r>
        <w:rPr>
          <w:spacing w:val="5"/>
          <w:w w:val="89"/>
        </w:rPr>
        <w:t>t</w:t>
      </w:r>
      <w:r>
        <w:rPr>
          <w:w w:val="96"/>
        </w:rPr>
        <w:t>i</w:t>
      </w:r>
      <w:r>
        <w:rPr>
          <w:spacing w:val="-2"/>
          <w:w w:val="96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3"/>
        </w:rPr>
        <w:t>failu</w:t>
      </w:r>
      <w:r>
        <w:rPr>
          <w:spacing w:val="-4"/>
          <w:w w:val="93"/>
        </w:rPr>
        <w:t>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5"/>
        </w:rPr>
        <w:t>cause</w:t>
      </w:r>
      <w:r>
        <w:rPr>
          <w:spacing w:val="-1"/>
        </w:rPr>
        <w:t> </w:t>
      </w:r>
      <w:r>
        <w:rPr>
          <w:w w:val="88"/>
        </w:rPr>
        <w:t>anal</w:t>
      </w:r>
      <w:r>
        <w:rPr>
          <w:spacing w:val="1"/>
          <w:w w:val="88"/>
        </w:rPr>
        <w:t>y</w:t>
      </w:r>
      <w:r>
        <w:rPr>
          <w:w w:val="76"/>
        </w:rPr>
        <w:t>sis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97"/>
        </w:rPr>
        <w:t>og</w:t>
      </w:r>
      <w:r>
        <w:rPr>
          <w:spacing w:val="-2"/>
          <w:w w:val="97"/>
        </w:rPr>
        <w:t>r</w:t>
      </w:r>
      <w:r>
        <w:rPr>
          <w:w w:val="89"/>
        </w:rPr>
        <w:t>am’</w:t>
      </w:r>
      <w:r>
        <w:rPr/>
      </w:r>
    </w:p>
    <w:p>
      <w:pPr>
        <w:pStyle w:val="BodyText"/>
        <w:spacing w:line="240" w:lineRule="auto"/>
        <w:ind w:left="76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Easy</w:t>
      </w:r>
      <w:r>
        <w:rPr>
          <w:spacing w:val="-1"/>
        </w:rPr>
        <w:t> </w:t>
      </w:r>
      <w:r>
        <w:rPr>
          <w:w w:val="91"/>
        </w:rPr>
        <w:t>engine</w:t>
      </w:r>
      <w:r>
        <w:rPr>
          <w:spacing w:val="-1"/>
        </w:rPr>
        <w:t> </w:t>
      </w:r>
      <w:r>
        <w:rPr>
          <w:w w:val="88"/>
        </w:rPr>
        <w:t>status</w:t>
      </w:r>
      <w:r>
        <w:rPr>
          <w:spacing w:val="-1"/>
        </w:rPr>
        <w:t> </w:t>
      </w:r>
      <w:r>
        <w:rPr>
          <w:w w:val="94"/>
        </w:rPr>
        <w:t>monitoring,</w:t>
      </w:r>
      <w:r>
        <w:rPr>
          <w:spacing w:val="-1"/>
        </w:rPr>
        <w:t> </w:t>
      </w:r>
      <w:r>
        <w:rPr>
          <w:w w:val="93"/>
        </w:rPr>
        <w:t>performance</w:t>
      </w:r>
      <w:r>
        <w:rPr>
          <w:spacing w:val="-1"/>
        </w:rPr>
        <w:t> </w:t>
      </w:r>
      <w:r>
        <w:rPr>
          <w:w w:val="89"/>
        </w:rPr>
        <w:t>measuring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97"/>
        </w:rPr>
        <w:t>epor</w:t>
      </w:r>
      <w:r>
        <w:rPr>
          <w:spacing w:val="5"/>
          <w:w w:val="97"/>
        </w:rPr>
        <w:t>t</w:t>
      </w:r>
      <w:r>
        <w:rPr>
          <w:w w:val="91"/>
        </w:rPr>
        <w:t>ing</w:t>
      </w:r>
      <w:r>
        <w:rPr/>
      </w:r>
    </w:p>
    <w:p>
      <w:pPr>
        <w:pStyle w:val="BodyText"/>
        <w:spacing w:line="240" w:lineRule="auto"/>
        <w:ind w:left="76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Service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spacing w:val="-4"/>
          <w:w w:val="102"/>
        </w:rPr>
        <w:t>v</w:t>
      </w:r>
      <w:r>
        <w:rPr>
          <w:w w:val="89"/>
        </w:rPr>
        <w:t>ariable</w:t>
      </w:r>
      <w:r>
        <w:rPr>
          <w:spacing w:val="-1"/>
        </w:rPr>
        <w:t> </w:t>
      </w:r>
      <w:r>
        <w:rPr>
          <w:w w:val="95"/>
        </w:rPr>
        <w:t>informa</w:t>
      </w:r>
      <w:r>
        <w:rPr>
          <w:spacing w:val="5"/>
          <w:w w:val="95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101"/>
        </w:rPr>
        <w:t>to</w:t>
      </w:r>
      <w:r>
        <w:rPr>
          <w:spacing w:val="-1"/>
        </w:rPr>
        <w:t> </w:t>
      </w:r>
      <w:r>
        <w:rPr>
          <w:w w:val="91"/>
        </w:rPr>
        <w:t>be</w:t>
      </w:r>
      <w:r>
        <w:rPr>
          <w:spacing w:val="-1"/>
        </w:rPr>
        <w:t> </w:t>
      </w:r>
      <w:r>
        <w:rPr>
          <w:w w:val="89"/>
        </w:rPr>
        <w:t>checked</w:t>
      </w:r>
      <w:r>
        <w:rPr>
          <w:spacing w:val="-1"/>
        </w:rPr>
        <w:t> </w:t>
      </w:r>
      <w:r>
        <w:rPr>
          <w:w w:val="94"/>
        </w:rPr>
        <w:t>by</w:t>
      </w:r>
      <w:r>
        <w:rPr>
          <w:spacing w:val="-1"/>
        </w:rPr>
        <w:t> </w:t>
      </w:r>
      <w:r>
        <w:rPr>
          <w:w w:val="92"/>
        </w:rPr>
        <w:t>addi</w:t>
      </w:r>
      <w:r>
        <w:rPr>
          <w:spacing w:val="5"/>
          <w:w w:val="92"/>
        </w:rPr>
        <w:t>t</w:t>
      </w:r>
      <w:r>
        <w:rPr>
          <w:w w:val="89"/>
        </w:rPr>
        <w:t>ional</w:t>
      </w:r>
      <w:r>
        <w:rPr>
          <w:spacing w:val="-2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83"/>
        </w:rPr>
        <w:t>ocess</w:t>
      </w:r>
      <w:r>
        <w:rPr>
          <w:spacing w:val="-1"/>
        </w:rPr>
        <w:t> </w:t>
      </w:r>
      <w:r>
        <w:rPr>
          <w:w w:val="94"/>
        </w:rPr>
        <w:t>during</w:t>
      </w:r>
      <w:r>
        <w:rPr>
          <w:spacing w:val="-1"/>
        </w:rPr>
        <w:t> </w:t>
      </w:r>
      <w:r>
        <w:rPr>
          <w:w w:val="87"/>
        </w:rPr>
        <w:t>specific</w:t>
      </w:r>
      <w:r>
        <w:rPr>
          <w:spacing w:val="-1"/>
        </w:rPr>
        <w:t> </w:t>
      </w:r>
      <w:r>
        <w:rPr>
          <w:w w:val="94"/>
        </w:rPr>
        <w:t>period</w:t>
      </w:r>
      <w:r>
        <w:rPr/>
      </w:r>
    </w:p>
    <w:p>
      <w:pPr>
        <w:pStyle w:val="BodyText"/>
        <w:spacing w:line="240" w:lineRule="auto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95"/>
        </w:rPr>
        <w:t>ompt</w:t>
      </w:r>
      <w:r>
        <w:rPr>
          <w:spacing w:val="-1"/>
        </w:rPr>
        <w:t> </w:t>
      </w:r>
      <w:r>
        <w:rPr>
          <w:w w:val="88"/>
        </w:rPr>
        <w:t>check</w:t>
      </w:r>
      <w:r>
        <w:rPr>
          <w:spacing w:val="-1"/>
        </w:rPr>
        <w:t> </w:t>
      </w:r>
      <w:r>
        <w:rPr>
          <w:w w:val="90"/>
        </w:rPr>
        <w:t>detects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1"/>
        </w:rPr>
        <w:t>engine</w:t>
      </w:r>
      <w:r>
        <w:rPr>
          <w:spacing w:val="-1"/>
        </w:rPr>
        <w:t> </w:t>
      </w:r>
      <w:r>
        <w:rPr>
          <w:w w:val="88"/>
        </w:rPr>
        <w:t>status</w:t>
      </w:r>
      <w:r>
        <w:rPr>
          <w:spacing w:val="-1"/>
        </w:rPr>
        <w:t> </w:t>
      </w:r>
      <w:r>
        <w:rPr>
          <w:w w:val="95"/>
        </w:rPr>
        <w:t>informa</w:t>
      </w:r>
      <w:r>
        <w:rPr>
          <w:spacing w:val="5"/>
          <w:w w:val="95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spacing w:val="-4"/>
          <w:w w:val="105"/>
        </w:rPr>
        <w:t>r</w:t>
      </w:r>
      <w:r>
        <w:rPr>
          <w:w w:val="93"/>
        </w:rPr>
        <w:t>emote</w:t>
      </w:r>
      <w:r>
        <w:rPr>
          <w:spacing w:val="-1"/>
        </w:rPr>
        <w:t> </w:t>
      </w:r>
      <w:r>
        <w:rPr>
          <w:w w:val="84"/>
        </w:rPr>
        <w:t>sites</w:t>
      </w:r>
      <w:r>
        <w:rPr/>
      </w:r>
    </w:p>
    <w:p>
      <w:pPr>
        <w:pStyle w:val="BodyText"/>
        <w:spacing w:line="240" w:lineRule="auto"/>
        <w:ind w:left="767" w:right="14961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Service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7"/>
        </w:rPr>
        <w:t>specific</w:t>
      </w:r>
      <w:r>
        <w:rPr>
          <w:spacing w:val="-1"/>
        </w:rPr>
        <w:t> </w:t>
      </w:r>
      <w:r>
        <w:rPr>
          <w:w w:val="88"/>
        </w:rPr>
        <w:t>technical</w:t>
      </w:r>
      <w:r>
        <w:rPr>
          <w:spacing w:val="-1"/>
        </w:rPr>
        <w:t> </w:t>
      </w:r>
      <w:r>
        <w:rPr>
          <w:w w:val="83"/>
        </w:rPr>
        <w:t>assista</w:t>
      </w:r>
      <w:r>
        <w:rPr>
          <w:spacing w:val="-2"/>
          <w:w w:val="83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8"/>
        </w:rPr>
        <w:t>f</w:t>
      </w:r>
      <w:r>
        <w:rPr>
          <w:spacing w:val="-2"/>
          <w:w w:val="108"/>
        </w:rPr>
        <w:t>r</w:t>
      </w:r>
      <w:r>
        <w:rPr>
          <w:w w:val="93"/>
        </w:rPr>
        <w:t>om</w:t>
      </w:r>
      <w:r>
        <w:rPr>
          <w:spacing w:val="-1"/>
        </w:rPr>
        <w:t> </w:t>
      </w:r>
      <w:r>
        <w:rPr>
          <w:w w:val="84"/>
        </w:rPr>
        <w:t>special</w:t>
      </w:r>
      <w:r>
        <w:rPr>
          <w:spacing w:val="-1"/>
        </w:rPr>
        <w:t> </w:t>
      </w:r>
      <w:r>
        <w:rPr>
          <w:w w:val="89"/>
        </w:rPr>
        <w:t>engineers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2" w:equalWidth="0">
            <w:col w:w="2306" w:space="40"/>
            <w:col w:w="2059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6"/>
                          <w:sz w:val="15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PL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3;top:116;width:41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97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060;top:533;width:1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6"/>
                          <w:sz w:val="15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PL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spacing w:line="298" w:lineRule="exact"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Engine</w:t>
      </w:r>
      <w:r>
        <w:rPr>
          <w:rFonts w:ascii="Lucida Sans"/>
          <w:color w:val="014DA2"/>
          <w:spacing w:val="-78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Power</w:t>
      </w:r>
      <w:r>
        <w:rPr>
          <w:rFonts w:ascii="Lucida Sans"/>
          <w:color w:val="014DA2"/>
          <w:spacing w:val="-78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Plant</w:t>
      </w:r>
      <w:r>
        <w:rPr>
          <w:rFonts w:ascii="Lucida Sans"/>
          <w:sz w:val="36"/>
        </w:rPr>
      </w:r>
    </w:p>
    <w:p>
      <w:pPr>
        <w:spacing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w w:val="95"/>
        </w:rPr>
        <w:br w:type="column"/>
      </w:r>
      <w:r>
        <w:rPr>
          <w:rFonts w:ascii="Trebuchet MS"/>
          <w:b/>
          <w:w w:val="95"/>
          <w:sz w:val="22"/>
        </w:rPr>
        <w:t>Prime</w:t>
      </w:r>
      <w:r>
        <w:rPr>
          <w:rFonts w:ascii="Trebuchet MS"/>
          <w:b/>
          <w:spacing w:val="12"/>
          <w:w w:val="95"/>
          <w:sz w:val="22"/>
        </w:rPr>
        <w:t> </w:t>
      </w:r>
      <w:r>
        <w:rPr>
          <w:rFonts w:ascii="Trebuchet MS"/>
          <w:b/>
          <w:w w:val="95"/>
          <w:sz w:val="22"/>
        </w:rPr>
        <w:t>Mover:</w:t>
      </w:r>
      <w:r>
        <w:rPr>
          <w:rFonts w:ascii="Trebuchet MS"/>
          <w:sz w:val="22"/>
        </w:rPr>
      </w:r>
    </w:p>
    <w:p>
      <w:pPr>
        <w:pStyle w:val="BodyText"/>
        <w:spacing w:line="240" w:lineRule="auto" w:before="90"/>
        <w:ind w:left="807" w:right="605"/>
        <w:jc w:val="left"/>
      </w:pPr>
      <w:r>
        <w:rPr>
          <w:w w:val="95"/>
        </w:rPr>
        <w:br w:type="column"/>
      </w:r>
      <w:r>
        <w:rPr>
          <w:w w:val="95"/>
        </w:rPr>
        <w:t>HHI-EMD</w:t>
      </w:r>
      <w:r>
        <w:rPr>
          <w:spacing w:val="-18"/>
          <w:w w:val="95"/>
        </w:rPr>
        <w:t> </w:t>
      </w:r>
      <w:r>
        <w:rPr>
          <w:w w:val="95"/>
        </w:rPr>
        <w:t>provides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range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services</w:t>
      </w:r>
      <w:r>
        <w:rPr>
          <w:spacing w:val="-18"/>
          <w:w w:val="95"/>
        </w:rPr>
        <w:t> </w:t>
      </w:r>
      <w:r>
        <w:rPr>
          <w:w w:val="95"/>
        </w:rPr>
        <w:t>for</w:t>
      </w:r>
      <w:r>
        <w:rPr>
          <w:spacing w:val="-18"/>
          <w:w w:val="95"/>
        </w:rPr>
        <w:t> </w:t>
      </w:r>
      <w:r>
        <w:rPr>
          <w:w w:val="95"/>
        </w:rPr>
        <w:t>establishing</w:t>
      </w:r>
      <w:r>
        <w:rPr>
          <w:spacing w:val="-19"/>
          <w:w w:val="95"/>
        </w:rPr>
        <w:t> </w:t>
      </w:r>
      <w:r>
        <w:rPr>
          <w:w w:val="95"/>
        </w:rPr>
        <w:t>an</w:t>
      </w:r>
      <w:r>
        <w:rPr>
          <w:spacing w:val="-18"/>
          <w:w w:val="95"/>
        </w:rPr>
        <w:t> </w:t>
      </w:r>
      <w:r>
        <w:rPr>
          <w:w w:val="95"/>
        </w:rPr>
        <w:t>engine</w:t>
      </w:r>
      <w:r>
        <w:rPr>
          <w:spacing w:val="-18"/>
          <w:w w:val="95"/>
        </w:rPr>
        <w:t> </w:t>
      </w:r>
      <w:r>
        <w:rPr>
          <w:w w:val="95"/>
        </w:rPr>
        <w:t>power</w:t>
      </w:r>
      <w:r>
        <w:rPr>
          <w:spacing w:val="-18"/>
          <w:w w:val="95"/>
        </w:rPr>
        <w:t> </w:t>
      </w:r>
      <w:r>
        <w:rPr>
          <w:w w:val="95"/>
        </w:rPr>
        <w:t>plant: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4619" w:space="7456"/>
            <w:col w:w="2132" w:space="136"/>
            <w:col w:w="859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240" w:lineRule="auto"/>
        <w:ind w:left="807" w:right="0"/>
        <w:jc w:val="left"/>
        <w:rPr>
          <w:b w:val="0"/>
          <w:bCs w:val="0"/>
        </w:rPr>
      </w:pPr>
      <w:r>
        <w:rPr>
          <w:w w:val="95"/>
        </w:rPr>
        <w:t>Prime</w:t>
      </w:r>
      <w:r>
        <w:rPr>
          <w:spacing w:val="12"/>
          <w:w w:val="95"/>
        </w:rPr>
        <w:t> </w:t>
      </w:r>
      <w:r>
        <w:rPr>
          <w:w w:val="95"/>
        </w:rPr>
        <w:t>Mover:</w:t>
      </w:r>
      <w:r>
        <w:rPr>
          <w:b w:val="0"/>
        </w:rPr>
      </w:r>
    </w:p>
    <w:p>
      <w:pPr>
        <w:spacing w:before="8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pacing w:val="-4"/>
          <w:sz w:val="22"/>
        </w:rPr>
        <w:t>2-Stroke</w:t>
      </w:r>
      <w:r>
        <w:rPr>
          <w:rFonts w:ascii="Trebuchet MS"/>
          <w:b/>
          <w:spacing w:val="-25"/>
          <w:sz w:val="22"/>
        </w:rPr>
        <w:t> </w:t>
      </w:r>
      <w:r>
        <w:rPr>
          <w:rFonts w:ascii="Trebuchet MS"/>
          <w:b/>
          <w:sz w:val="22"/>
        </w:rPr>
        <w:t>Engine</w:t>
      </w:r>
      <w:r>
        <w:rPr>
          <w:rFonts w:ascii="Trebuchet MS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/>
        <w:br w:type="column"/>
      </w:r>
      <w:r>
        <w:rPr>
          <w:rFonts w:ascii="Trebuchet MS"/>
          <w:b/>
          <w:sz w:val="16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1" w:lineRule="auto" w:before="0"/>
        <w:ind w:left="649" w:right="0"/>
        <w:jc w:val="both"/>
      </w:pPr>
      <w:r>
        <w:rPr>
          <w:w w:val="95"/>
        </w:rPr>
        <w:t>Since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first</w:t>
      </w:r>
      <w:r>
        <w:rPr>
          <w:spacing w:val="-16"/>
          <w:w w:val="95"/>
        </w:rPr>
        <w:t> </w:t>
      </w:r>
      <w:r>
        <w:rPr>
          <w:w w:val="95"/>
        </w:rPr>
        <w:t>completion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20MW-diesel</w:t>
      </w:r>
      <w:r>
        <w:rPr>
          <w:spacing w:val="-16"/>
          <w:w w:val="95"/>
        </w:rPr>
        <w:t> </w:t>
      </w:r>
      <w:r>
        <w:rPr>
          <w:w w:val="95"/>
        </w:rPr>
        <w:t>power</w:t>
      </w:r>
      <w:r>
        <w:rPr>
          <w:spacing w:val="-16"/>
          <w:w w:val="95"/>
        </w:rPr>
        <w:t> </w:t>
      </w:r>
      <w:r>
        <w:rPr>
          <w:w w:val="95"/>
        </w:rPr>
        <w:t>plant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Jeju,</w:t>
      </w:r>
      <w:r>
        <w:rPr>
          <w:spacing w:val="-16"/>
          <w:w w:val="95"/>
        </w:rPr>
        <w:t> </w:t>
      </w:r>
      <w:r>
        <w:rPr>
          <w:w w:val="95"/>
        </w:rPr>
        <w:t>South</w:t>
      </w:r>
      <w:r>
        <w:rPr>
          <w:spacing w:val="-16"/>
          <w:w w:val="95"/>
        </w:rPr>
        <w:t> </w:t>
      </w:r>
      <w:r>
        <w:rPr>
          <w:w w:val="95"/>
        </w:rPr>
        <w:t>Korea,</w:t>
      </w:r>
      <w:r>
        <w:rPr>
          <w:spacing w:val="-16"/>
          <w:w w:val="95"/>
        </w:rPr>
        <w:t> </w:t>
      </w:r>
      <w:r>
        <w:rPr>
          <w:w w:val="95"/>
        </w:rPr>
        <w:t>HHI-EMD</w:t>
      </w:r>
      <w:r>
        <w:rPr>
          <w:spacing w:val="-16"/>
          <w:w w:val="95"/>
        </w:rPr>
        <w:t> </w:t>
      </w:r>
      <w:r>
        <w:rPr>
          <w:w w:val="95"/>
        </w:rPr>
        <w:t>has</w:t>
      </w:r>
      <w:r>
        <w:rPr>
          <w:spacing w:val="-16"/>
          <w:w w:val="95"/>
        </w:rPr>
        <w:t> </w:t>
      </w:r>
      <w:r>
        <w:rPr>
          <w:w w:val="95"/>
        </w:rPr>
        <w:t>expanded</w:t>
      </w:r>
      <w:r>
        <w:rPr>
          <w:w w:val="92"/>
        </w:rPr>
        <w:t> </w:t>
      </w:r>
      <w:r>
        <w:rPr>
          <w:w w:val="95"/>
        </w:rPr>
        <w:t>its</w:t>
      </w:r>
      <w:r>
        <w:rPr>
          <w:spacing w:val="-13"/>
          <w:w w:val="95"/>
        </w:rPr>
        <w:t> </w:t>
      </w:r>
      <w:r>
        <w:rPr>
          <w:w w:val="95"/>
        </w:rPr>
        <w:t>presence</w:t>
      </w:r>
      <w:r>
        <w:rPr>
          <w:spacing w:val="-13"/>
          <w:w w:val="95"/>
        </w:rPr>
        <w:t> </w:t>
      </w:r>
      <w:r>
        <w:rPr>
          <w:w w:val="95"/>
        </w:rPr>
        <w:t>as</w:t>
      </w:r>
      <w:r>
        <w:rPr>
          <w:spacing w:val="-13"/>
          <w:w w:val="95"/>
        </w:rPr>
        <w:t> </w:t>
      </w:r>
      <w:r>
        <w:rPr>
          <w:w w:val="95"/>
        </w:rPr>
        <w:t>an</w:t>
      </w:r>
      <w:r>
        <w:rPr>
          <w:spacing w:val="-13"/>
          <w:w w:val="95"/>
        </w:rPr>
        <w:t> </w:t>
      </w:r>
      <w:r>
        <w:rPr>
          <w:w w:val="95"/>
        </w:rPr>
        <w:t>EPC</w:t>
      </w:r>
      <w:r>
        <w:rPr>
          <w:spacing w:val="-13"/>
          <w:w w:val="95"/>
        </w:rPr>
        <w:t> </w:t>
      </w:r>
      <w:r>
        <w:rPr>
          <w:w w:val="95"/>
        </w:rPr>
        <w:t>contractor</w:t>
      </w:r>
      <w:r>
        <w:rPr>
          <w:spacing w:val="-13"/>
          <w:w w:val="95"/>
        </w:rPr>
        <w:t> </w:t>
      </w:r>
      <w:r>
        <w:rPr>
          <w:w w:val="95"/>
        </w:rPr>
        <w:t>into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global</w:t>
      </w:r>
      <w:r>
        <w:rPr>
          <w:spacing w:val="-13"/>
          <w:w w:val="95"/>
        </w:rPr>
        <w:t> </w:t>
      </w:r>
      <w:r>
        <w:rPr>
          <w:w w:val="95"/>
        </w:rPr>
        <w:t>power</w:t>
      </w:r>
      <w:r>
        <w:rPr>
          <w:spacing w:val="-13"/>
          <w:w w:val="95"/>
        </w:rPr>
        <w:t> </w:t>
      </w:r>
      <w:r>
        <w:rPr>
          <w:w w:val="95"/>
        </w:rPr>
        <w:t>industry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completed</w:t>
      </w:r>
      <w:r>
        <w:rPr>
          <w:spacing w:val="-13"/>
          <w:w w:val="95"/>
        </w:rPr>
        <w:t> </w:t>
      </w:r>
      <w:r>
        <w:rPr>
          <w:w w:val="95"/>
        </w:rPr>
        <w:t>quality</w:t>
      </w:r>
      <w:r>
        <w:rPr>
          <w:spacing w:val="-13"/>
          <w:w w:val="95"/>
        </w:rPr>
        <w:t> </w:t>
      </w:r>
      <w:r>
        <w:rPr>
          <w:w w:val="95"/>
        </w:rPr>
        <w:t>diesel</w:t>
      </w:r>
      <w:r>
        <w:rPr>
          <w:spacing w:val="-13"/>
          <w:w w:val="95"/>
        </w:rPr>
        <w:t> </w:t>
      </w:r>
      <w:r>
        <w:rPr>
          <w:w w:val="95"/>
        </w:rPr>
        <w:t>power</w:t>
      </w:r>
      <w:r>
        <w:rPr>
          <w:w w:val="97"/>
        </w:rPr>
        <w:t> </w:t>
      </w:r>
      <w:r>
        <w:rPr>
          <w:w w:val="95"/>
        </w:rPr>
        <w:t>plants</w:t>
      </w:r>
      <w:r>
        <w:rPr>
          <w:spacing w:val="-13"/>
          <w:w w:val="95"/>
        </w:rPr>
        <w:t> </w:t>
      </w:r>
      <w:r>
        <w:rPr>
          <w:w w:val="95"/>
        </w:rPr>
        <w:t>around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world.</w:t>
      </w:r>
      <w:r>
        <w:rPr/>
      </w:r>
    </w:p>
    <w:p>
      <w:pPr>
        <w:pStyle w:val="BodyText"/>
        <w:spacing w:line="220" w:lineRule="atLeast" w:before="88"/>
        <w:ind w:left="649" w:right="0"/>
        <w:jc w:val="both"/>
      </w:pPr>
      <w:r>
        <w:rPr>
          <w:w w:val="95"/>
        </w:rPr>
        <w:t>HHI-EMD</w:t>
      </w:r>
      <w:r>
        <w:rPr>
          <w:spacing w:val="-10"/>
          <w:w w:val="95"/>
        </w:rPr>
        <w:t> </w:t>
      </w:r>
      <w:r>
        <w:rPr>
          <w:w w:val="95"/>
        </w:rPr>
        <w:t>successfully</w:t>
      </w:r>
      <w:r>
        <w:rPr>
          <w:spacing w:val="-10"/>
          <w:w w:val="95"/>
        </w:rPr>
        <w:t> </w:t>
      </w:r>
      <w:r>
        <w:rPr>
          <w:w w:val="95"/>
        </w:rPr>
        <w:t>completed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60MW</w:t>
      </w:r>
      <w:r>
        <w:rPr>
          <w:spacing w:val="-10"/>
          <w:w w:val="95"/>
        </w:rPr>
        <w:t> </w:t>
      </w:r>
      <w:r>
        <w:rPr>
          <w:w w:val="95"/>
        </w:rPr>
        <w:t>diesel</w:t>
      </w:r>
      <w:r>
        <w:rPr>
          <w:spacing w:val="-10"/>
          <w:w w:val="95"/>
        </w:rPr>
        <w:t> </w:t>
      </w:r>
      <w:r>
        <w:rPr>
          <w:w w:val="95"/>
        </w:rPr>
        <w:t>power</w:t>
      </w:r>
      <w:r>
        <w:rPr>
          <w:spacing w:val="-10"/>
          <w:w w:val="95"/>
        </w:rPr>
        <w:t> </w:t>
      </w:r>
      <w:r>
        <w:rPr>
          <w:w w:val="95"/>
        </w:rPr>
        <w:t>plant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Israel,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50MW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36MW</w:t>
      </w:r>
      <w:r>
        <w:rPr>
          <w:spacing w:val="-10"/>
          <w:w w:val="95"/>
        </w:rPr>
        <w:t> </w:t>
      </w:r>
      <w:r>
        <w:rPr>
          <w:w w:val="95"/>
        </w:rPr>
        <w:t>diesel</w:t>
      </w:r>
      <w:r>
        <w:rPr>
          <w:w w:val="86"/>
        </w:rPr>
        <w:t> </w:t>
      </w:r>
      <w:r>
        <w:rPr/>
        <w:t>power</w:t>
      </w:r>
      <w:r>
        <w:rPr>
          <w:spacing w:val="-25"/>
        </w:rPr>
        <w:t> </w:t>
      </w:r>
      <w:r>
        <w:rPr/>
        <w:t>plant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Malaysia,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200MW</w:t>
      </w:r>
      <w:r>
        <w:rPr>
          <w:spacing w:val="-25"/>
        </w:rPr>
        <w:t> </w:t>
      </w:r>
      <w:r>
        <w:rPr/>
        <w:t>diesel</w:t>
      </w:r>
      <w:r>
        <w:rPr>
          <w:spacing w:val="-25"/>
        </w:rPr>
        <w:t> </w:t>
      </w:r>
      <w:r>
        <w:rPr/>
        <w:t>power</w:t>
      </w:r>
      <w:r>
        <w:rPr>
          <w:spacing w:val="-25"/>
        </w:rPr>
        <w:t> </w:t>
      </w:r>
      <w:r>
        <w:rPr/>
        <w:t>plant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India</w:t>
      </w:r>
      <w:r>
        <w:rPr>
          <w:spacing w:val="-25"/>
        </w:rPr>
        <w:t> </w:t>
      </w:r>
      <w:r>
        <w:rPr/>
        <w:t>(the</w:t>
      </w:r>
      <w:r>
        <w:rPr>
          <w:spacing w:val="-25"/>
        </w:rPr>
        <w:t> </w:t>
      </w:r>
      <w:r>
        <w:rPr/>
        <w:t>largest</w:t>
      </w:r>
      <w:r>
        <w:rPr>
          <w:spacing w:val="-25"/>
        </w:rPr>
        <w:t> </w:t>
      </w:r>
      <w:r>
        <w:rPr/>
        <w:t>diesel</w:t>
      </w:r>
      <w:r>
        <w:rPr>
          <w:spacing w:val="-25"/>
        </w:rPr>
        <w:t> </w:t>
      </w:r>
      <w:r>
        <w:rPr/>
        <w:t>power</w:t>
      </w:r>
      <w:r>
        <w:rPr>
          <w:spacing w:val="-25"/>
        </w:rPr>
        <w:t> </w:t>
      </w:r>
      <w:r>
        <w:rPr/>
        <w:t>plant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the</w:t>
      </w:r>
      <w:r>
        <w:rPr>
          <w:w w:val="94"/>
        </w:rPr>
        <w:t> </w:t>
      </w:r>
      <w:r>
        <w:rPr/>
        <w:t>world</w:t>
      </w:r>
      <w:r>
        <w:rPr>
          <w:spacing w:val="-25"/>
        </w:rPr>
        <w:t> </w:t>
      </w:r>
      <w:r>
        <w:rPr/>
        <w:t>using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diesel</w:t>
      </w:r>
      <w:r>
        <w:rPr>
          <w:spacing w:val="-25"/>
        </w:rPr>
        <w:t> </w:t>
      </w:r>
      <w:r>
        <w:rPr/>
        <w:t>engine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its</w:t>
      </w:r>
      <w:r>
        <w:rPr>
          <w:spacing w:val="-25"/>
        </w:rPr>
        <w:t> </w:t>
      </w:r>
      <w:r>
        <w:rPr/>
        <w:t>prime</w:t>
      </w:r>
      <w:r>
        <w:rPr>
          <w:spacing w:val="-25"/>
        </w:rPr>
        <w:t> </w:t>
      </w:r>
      <w:r>
        <w:rPr/>
        <w:t>mover),</w:t>
      </w:r>
      <w:r>
        <w:rPr>
          <w:spacing w:val="-25"/>
        </w:rPr>
        <w:t> </w:t>
      </w:r>
      <w:r>
        <w:rPr/>
        <w:t>two</w:t>
      </w:r>
      <w:r>
        <w:rPr>
          <w:spacing w:val="-25"/>
        </w:rPr>
        <w:t> </w:t>
      </w:r>
      <w:r>
        <w:rPr/>
        <w:t>30MW</w:t>
      </w:r>
      <w:r>
        <w:rPr>
          <w:spacing w:val="-25"/>
        </w:rPr>
        <w:t> </w:t>
      </w:r>
      <w:r>
        <w:rPr/>
        <w:t>diesel</w:t>
      </w:r>
      <w:r>
        <w:rPr>
          <w:spacing w:val="-25"/>
        </w:rPr>
        <w:t> </w:t>
      </w:r>
      <w:r>
        <w:rPr/>
        <w:t>power</w:t>
      </w:r>
      <w:r>
        <w:rPr>
          <w:spacing w:val="-25"/>
        </w:rPr>
        <w:t> </w:t>
      </w:r>
      <w:r>
        <w:rPr/>
        <w:t>plants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Mauritius,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a</w:t>
      </w:r>
      <w:r>
        <w:rPr>
          <w:w w:val="83"/>
        </w:rPr>
        <w:t> </w:t>
      </w:r>
      <w:r>
        <w:rPr>
          <w:w w:val="95"/>
        </w:rPr>
        <w:t>42MW</w:t>
      </w:r>
      <w:r>
        <w:rPr>
          <w:spacing w:val="-17"/>
          <w:w w:val="95"/>
        </w:rPr>
        <w:t> </w:t>
      </w:r>
      <w:r>
        <w:rPr>
          <w:w w:val="95"/>
        </w:rPr>
        <w:t>diesel</w:t>
      </w:r>
      <w:r>
        <w:rPr>
          <w:spacing w:val="-17"/>
          <w:w w:val="95"/>
        </w:rPr>
        <w:t> </w:t>
      </w:r>
      <w:r>
        <w:rPr>
          <w:w w:val="95"/>
        </w:rPr>
        <w:t>power</w:t>
      </w:r>
      <w:r>
        <w:rPr>
          <w:spacing w:val="-17"/>
          <w:w w:val="95"/>
        </w:rPr>
        <w:t> </w:t>
      </w:r>
      <w:r>
        <w:rPr>
          <w:w w:val="95"/>
        </w:rPr>
        <w:t>plant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Mexico.</w:t>
      </w:r>
      <w:r>
        <w:rPr/>
      </w:r>
    </w:p>
    <w:p>
      <w:pPr>
        <w:pStyle w:val="Heading7"/>
        <w:spacing w:line="238" w:lineRule="exact"/>
        <w:ind w:left="807" w:right="0"/>
        <w:jc w:val="left"/>
        <w:rPr>
          <w:b w:val="0"/>
          <w:bCs w:val="0"/>
        </w:rPr>
      </w:pPr>
      <w:r>
        <w:rPr>
          <w:b w:val="0"/>
          <w:spacing w:val="-4"/>
        </w:rPr>
        <w:br w:type="column"/>
      </w:r>
      <w:r>
        <w:rPr>
          <w:spacing w:val="-4"/>
        </w:rPr>
        <w:t>4-Stroke</w:t>
      </w:r>
      <w:r>
        <w:rPr>
          <w:spacing w:val="-16"/>
        </w:rPr>
        <w:t> </w:t>
      </w:r>
      <w:r>
        <w:rPr/>
        <w:t>Engine</w:t>
      </w:r>
      <w:r>
        <w:rPr>
          <w:b w:val="0"/>
        </w:rPr>
      </w:r>
    </w:p>
    <w:p>
      <w:pPr>
        <w:pStyle w:val="BodyText"/>
        <w:spacing w:line="240" w:lineRule="auto" w:before="14"/>
        <w:ind w:left="639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8"/>
        </w:rPr>
        <w:t>F</w:t>
      </w:r>
      <w:r>
        <w:rPr>
          <w:w w:val="88"/>
        </w:rPr>
        <w:t>easibility</w:t>
      </w:r>
      <w:r>
        <w:rPr>
          <w:spacing w:val="-1"/>
        </w:rPr>
        <w:t> </w:t>
      </w:r>
      <w:r>
        <w:rPr>
          <w:w w:val="92"/>
        </w:rPr>
        <w:t>study</w:t>
      </w:r>
      <w:r>
        <w:rPr/>
      </w:r>
    </w:p>
    <w:p>
      <w:pPr>
        <w:pStyle w:val="BodyText"/>
        <w:spacing w:line="240" w:lineRule="auto"/>
        <w:ind w:left="639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5"/>
        </w:rPr>
        <w:t>Financial</w:t>
      </w:r>
      <w:r>
        <w:rPr>
          <w:spacing w:val="-1"/>
        </w:rPr>
        <w:t> </w:t>
      </w:r>
      <w:r>
        <w:rPr>
          <w:spacing w:val="-4"/>
          <w:w w:val="105"/>
        </w:rPr>
        <w:t>r</w:t>
      </w:r>
      <w:r>
        <w:rPr>
          <w:w w:val="91"/>
        </w:rPr>
        <w:t>esou</w:t>
      </w:r>
      <w:r>
        <w:rPr>
          <w:spacing w:val="-4"/>
          <w:w w:val="91"/>
        </w:rPr>
        <w:t>r</w:t>
      </w:r>
      <w:r>
        <w:rPr>
          <w:w w:val="86"/>
        </w:rPr>
        <w:t>ce</w:t>
      </w:r>
      <w:r>
        <w:rPr>
          <w:spacing w:val="-1"/>
        </w:rPr>
        <w:t> </w:t>
      </w:r>
      <w:r>
        <w:rPr>
          <w:w w:val="84"/>
        </w:rPr>
        <w:t>assistance</w:t>
      </w:r>
      <w:r>
        <w:rPr/>
      </w:r>
    </w:p>
    <w:p>
      <w:pPr>
        <w:pStyle w:val="BodyText"/>
        <w:spacing w:line="240" w:lineRule="auto"/>
        <w:ind w:left="639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Ope</w:t>
      </w:r>
      <w:r>
        <w:rPr>
          <w:spacing w:val="-2"/>
          <w:w w:val="91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9"/>
        </w:rPr>
        <w:t>mai</w:t>
      </w:r>
      <w:r>
        <w:rPr>
          <w:spacing w:val="-2"/>
          <w:w w:val="89"/>
        </w:rPr>
        <w:t>n</w:t>
      </w:r>
      <w:r>
        <w:rPr>
          <w:w w:val="90"/>
        </w:rPr>
        <w:t>tenance</w:t>
      </w:r>
      <w:r>
        <w:rPr/>
      </w:r>
    </w:p>
    <w:p>
      <w:pPr>
        <w:pStyle w:val="BodyText"/>
        <w:spacing w:line="240" w:lineRule="auto"/>
        <w:ind w:left="639" w:right="0"/>
        <w:jc w:val="left"/>
      </w:pPr>
      <w:r>
        <w:rPr/>
        <w:pict>
          <v:shape style="position:absolute;margin-left:779.528015pt;margin-top:14.703978pt;width:232.291pt;height:142.016pt;mso-position-horizontal-relative:page;mso-position-vertical-relative:paragraph;z-index:14536" type="#_x0000_t75" stroked="false">
            <v:imagedata r:id="rId215" o:title=""/>
          </v:shape>
        </w:pict>
      </w:r>
      <w:r>
        <w:rPr/>
        <w:pict>
          <v:shape style="position:absolute;margin-left:1019.054993pt;margin-top:14.702978pt;width:109.134pt;height:68.032pt;mso-position-horizontal-relative:page;mso-position-vertical-relative:paragraph;z-index:14560" type="#_x0000_t75" stroked="false">
            <v:imagedata r:id="rId216" o:title=""/>
          </v:shape>
        </w:pict>
      </w:r>
      <w:r>
        <w:rPr>
          <w:rFonts w:ascii="Arial" w:hAnsi="Arial" w:cs="Arial" w:eastAsia="Arial"/>
          <w:w w:val="268"/>
        </w:rPr>
        <w:t>•</w:t>
      </w:r>
      <w:r>
        <w:rPr>
          <w:spacing w:val="-21"/>
          <w:w w:val="87"/>
        </w:rPr>
        <w:t>T</w:t>
      </w:r>
      <w:r>
        <w:rPr>
          <w:spacing w:val="-2"/>
          <w:w w:val="105"/>
        </w:rPr>
        <w:t>r</w:t>
      </w:r>
      <w:r>
        <w:rPr>
          <w:w w:val="89"/>
        </w:rPr>
        <w:t>aining</w:t>
      </w:r>
      <w:r>
        <w:rPr/>
      </w:r>
    </w:p>
    <w:p>
      <w:pPr>
        <w:pStyle w:val="BodyText"/>
        <w:spacing w:line="240" w:lineRule="auto" w:before="14"/>
        <w:ind w:left="588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Rehabilita</w:t>
      </w:r>
      <w:r>
        <w:rPr>
          <w:spacing w:val="5"/>
          <w:w w:val="88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58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4"/>
          <w:w w:val="87"/>
        </w:rPr>
        <w:t>T</w:t>
      </w:r>
      <w:r>
        <w:rPr>
          <w:w w:val="94"/>
        </w:rPr>
        <w:t>ool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8"/>
        </w:rPr>
        <w:t>spa</w:t>
      </w:r>
      <w:r>
        <w:rPr>
          <w:spacing w:val="-4"/>
          <w:w w:val="88"/>
        </w:rPr>
        <w:t>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0"/>
        </w:rPr>
        <w:t>parts</w:t>
      </w:r>
      <w:r>
        <w:rPr>
          <w:spacing w:val="-1"/>
        </w:rPr>
        <w:t> </w:t>
      </w:r>
      <w:r>
        <w:rPr>
          <w:w w:val="89"/>
        </w:rPr>
        <w:t>supply</w:t>
      </w:r>
      <w:r>
        <w:rPr/>
      </w:r>
    </w:p>
    <w:p>
      <w:pPr>
        <w:pStyle w:val="BodyText"/>
        <w:spacing w:line="240" w:lineRule="auto"/>
        <w:ind w:left="588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6"/>
        </w:rPr>
        <w:t>Local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4"/>
          <w:w w:val="98"/>
        </w:rPr>
        <w:t>r</w:t>
      </w:r>
      <w:r>
        <w:rPr>
          <w:w w:val="86"/>
        </w:rPr>
        <w:t>esence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95"/>
        </w:rPr>
        <w:t>expert</w:t>
      </w:r>
      <w:r>
        <w:rPr>
          <w:spacing w:val="-1"/>
        </w:rPr>
        <w:t> </w:t>
      </w:r>
      <w:r>
        <w:rPr>
          <w:w w:val="91"/>
        </w:rPr>
        <w:t>personnel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5" w:equalWidth="0">
            <w:col w:w="2386" w:space="40"/>
            <w:col w:w="7624" w:space="2026"/>
            <w:col w:w="2396" w:space="40"/>
            <w:col w:w="2744" w:space="40"/>
            <w:col w:w="5644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3762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4"/>
          <w:sz w:val="20"/>
          <w:szCs w:val="20"/>
        </w:rPr>
        <w:drawing>
          <wp:inline distT="0" distB="0" distL="0" distR="0">
            <wp:extent cx="4415295" cy="2388870"/>
            <wp:effectExtent l="0" t="0" r="0" b="0"/>
            <wp:docPr id="35" name="image2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9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9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4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170" w:lineRule="exact" w:before="0"/>
        <w:ind w:left="8603" w:right="14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75.748001pt;margin-top:1.087204pt;width:129.714pt;height:66.75pt;mso-position-horizontal-relative:page;mso-position-vertical-relative:paragraph;z-index:14776" type="#_x0000_t75" stroked="false">
            <v:imagedata r:id="rId218" o:title=""/>
          </v:shape>
        </w:pict>
      </w:r>
      <w:r>
        <w:rPr/>
        <w:pict>
          <v:shape style="position:absolute;margin-left:313.966003pt;margin-top:1.087204pt;width:129.714pt;height:66.75pt;mso-position-horizontal-relative:page;mso-position-vertical-relative:paragraph;z-index:14800" type="#_x0000_t75" stroked="false">
            <v:imagedata r:id="rId219" o:title=""/>
          </v:shape>
        </w:pict>
      </w:r>
      <w:r>
        <w:rPr>
          <w:rFonts w:ascii="Arial"/>
          <w:color w:val="636466"/>
          <w:w w:val="85"/>
          <w:sz w:val="16"/>
        </w:rPr>
        <w:t>GMR</w:t>
      </w:r>
      <w:r>
        <w:rPr>
          <w:rFonts w:ascii="Arial"/>
          <w:color w:val="636466"/>
          <w:spacing w:val="-19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Vasavi</w:t>
      </w:r>
      <w:r>
        <w:rPr>
          <w:rFonts w:ascii="Arial"/>
          <w:color w:val="636466"/>
          <w:spacing w:val="-16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200MW</w:t>
      </w:r>
      <w:r>
        <w:rPr>
          <w:rFonts w:ascii="Arial"/>
          <w:color w:val="636466"/>
          <w:w w:val="83"/>
          <w:sz w:val="16"/>
        </w:rPr>
        <w:t> </w:t>
      </w:r>
      <w:r>
        <w:rPr>
          <w:rFonts w:ascii="Arial"/>
          <w:color w:val="636466"/>
          <w:w w:val="90"/>
          <w:sz w:val="16"/>
        </w:rPr>
        <w:t>Diesel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Power</w:t>
      </w:r>
      <w:r>
        <w:rPr>
          <w:rFonts w:ascii="Arial"/>
          <w:color w:val="636466"/>
          <w:spacing w:val="-20"/>
          <w:w w:val="90"/>
          <w:sz w:val="16"/>
        </w:rPr>
        <w:t> </w:t>
      </w:r>
      <w:r>
        <w:rPr>
          <w:rFonts w:ascii="Arial"/>
          <w:color w:val="636466"/>
          <w:w w:val="90"/>
          <w:sz w:val="16"/>
        </w:rPr>
        <w:t>Plant,</w:t>
      </w:r>
      <w:r>
        <w:rPr>
          <w:rFonts w:ascii="Arial"/>
          <w:color w:val="636466"/>
          <w:w w:val="81"/>
          <w:sz w:val="16"/>
        </w:rPr>
        <w:t> </w:t>
      </w:r>
      <w:r>
        <w:rPr>
          <w:rFonts w:ascii="Arial"/>
          <w:color w:val="636466"/>
          <w:w w:val="80"/>
          <w:sz w:val="16"/>
        </w:rPr>
        <w:t>India(HYUNDAI-MAN</w:t>
      </w:r>
      <w:r>
        <w:rPr>
          <w:rFonts w:ascii="Arial"/>
          <w:color w:val="636466"/>
          <w:w w:val="78"/>
          <w:sz w:val="16"/>
        </w:rPr>
        <w:t> </w:t>
      </w:r>
      <w:r>
        <w:rPr>
          <w:rFonts w:ascii="Arial"/>
          <w:color w:val="636466"/>
          <w:w w:val="85"/>
          <w:sz w:val="16"/>
        </w:rPr>
        <w:t>B&amp;W</w:t>
      </w:r>
      <w:r>
        <w:rPr>
          <w:rFonts w:ascii="Arial"/>
          <w:color w:val="636466"/>
          <w:spacing w:val="-18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12K90MC-S</w:t>
      </w:r>
      <w:r>
        <w:rPr>
          <w:rFonts w:ascii="Arial"/>
          <w:color w:val="636466"/>
          <w:spacing w:val="-18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x</w:t>
      </w:r>
      <w:r>
        <w:rPr>
          <w:rFonts w:ascii="Arial"/>
          <w:color w:val="636466"/>
          <w:spacing w:val="-18"/>
          <w:w w:val="85"/>
          <w:sz w:val="16"/>
        </w:rPr>
        <w:t> </w:t>
      </w:r>
      <w:r>
        <w:rPr>
          <w:rFonts w:ascii="Arial"/>
          <w:color w:val="636466"/>
          <w:w w:val="85"/>
          <w:sz w:val="16"/>
        </w:rPr>
        <w:t>4)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1"/>
        <w:ind w:left="3117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group style="position:absolute;margin-left:239.819pt;margin-top:71.632889pt;width:284.9pt;height:15.6pt;mso-position-horizontal-relative:page;mso-position-vertical-relative:paragraph;z-index:-202744" coordorigin="4796,1433" coordsize="5698,312">
            <v:group style="position:absolute;left:4796;top:1433;width:950;height:312" coordorigin="4796,1433" coordsize="950,312">
              <v:shape style="position:absolute;left:4796;top:1433;width:950;height:312" coordorigin="4796,1433" coordsize="950,312" path="m5746,1433l4796,1433,4796,1744,5746,1744,5746,1433xe" filled="true" fillcolor="#e6e7e8" stroked="false">
                <v:path arrowok="t"/>
                <v:fill type="solid"/>
              </v:shape>
            </v:group>
            <v:group style="position:absolute;left:5746;top:1433;width:950;height:312" coordorigin="5746,1433" coordsize="950,312">
              <v:shape style="position:absolute;left:5746;top:1433;width:950;height:312" coordorigin="5746,1433" coordsize="950,312" path="m6696,1433l5746,1433,5746,1744,6696,1744,6696,1433xe" filled="true" fillcolor="#e6e7e8" stroked="false">
                <v:path arrowok="t"/>
                <v:fill type="solid"/>
              </v:shape>
            </v:group>
            <v:group style="position:absolute;left:6696;top:1433;width:950;height:312" coordorigin="6696,1433" coordsize="950,312">
              <v:shape style="position:absolute;left:6696;top:1433;width:950;height:312" coordorigin="6696,1433" coordsize="950,312" path="m7645,1433l6696,1433,6696,1744,7645,1744,7645,1433xe" filled="true" fillcolor="#e6e7e8" stroked="false">
                <v:path arrowok="t"/>
                <v:fill type="solid"/>
              </v:shape>
            </v:group>
            <v:group style="position:absolute;left:7645;top:1433;width:950;height:312" coordorigin="7645,1433" coordsize="950,312">
              <v:shape style="position:absolute;left:7645;top:1433;width:950;height:312" coordorigin="7645,1433" coordsize="950,312" path="m8595,1433l7645,1433,7645,1744,8595,1744,8595,1433xe" filled="true" fillcolor="#e6e7e8" stroked="false">
                <v:path arrowok="t"/>
                <v:fill type="solid"/>
              </v:shape>
            </v:group>
            <v:group style="position:absolute;left:8595;top:1433;width:950;height:312" coordorigin="8595,1433" coordsize="950,312">
              <v:shape style="position:absolute;left:8595;top:1433;width:950;height:312" coordorigin="8595,1433" coordsize="950,312" path="m9544,1433l8595,1433,8595,1744,9544,1744,9544,1433xe" filled="true" fillcolor="#e6e7e8" stroked="false">
                <v:path arrowok="t"/>
                <v:fill type="solid"/>
              </v:shape>
            </v:group>
            <v:group style="position:absolute;left:9544;top:1433;width:950;height:312" coordorigin="9544,1433" coordsize="950,312">
              <v:shape style="position:absolute;left:9544;top:1433;width:950;height:312" coordorigin="9544,1433" coordsize="950,312" path="m10494,1433l9544,1433,9544,1744,10494,1744,10494,1433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sz w:val="17"/>
        </w:rPr>
        <w:t>Range</w:t>
      </w:r>
      <w:r>
        <w:rPr>
          <w:rFonts w:ascii="Trebuchet MS"/>
          <w:b/>
          <w:spacing w:val="-15"/>
          <w:sz w:val="17"/>
        </w:rPr>
        <w:t> </w:t>
      </w:r>
      <w:r>
        <w:rPr>
          <w:rFonts w:ascii="Trebuchet MS"/>
          <w:b/>
          <w:sz w:val="17"/>
        </w:rPr>
        <w:t>of</w:t>
      </w:r>
      <w:r>
        <w:rPr>
          <w:rFonts w:ascii="Trebuchet MS"/>
          <w:b/>
          <w:spacing w:val="-15"/>
          <w:sz w:val="17"/>
        </w:rPr>
        <w:t> </w:t>
      </w:r>
      <w:r>
        <w:rPr>
          <w:rFonts w:ascii="Trebuchet MS"/>
          <w:b/>
          <w:sz w:val="17"/>
        </w:rPr>
        <w:t>2-Stroke</w:t>
      </w:r>
      <w:r>
        <w:rPr>
          <w:rFonts w:ascii="Trebuchet MS"/>
          <w:b/>
          <w:spacing w:val="-15"/>
          <w:sz w:val="17"/>
        </w:rPr>
        <w:t> </w:t>
      </w:r>
      <w:r>
        <w:rPr>
          <w:rFonts w:ascii="Trebuchet MS"/>
          <w:b/>
          <w:sz w:val="17"/>
        </w:rPr>
        <w:t>Stationary</w:t>
      </w:r>
      <w:r>
        <w:rPr>
          <w:rFonts w:ascii="Trebuchet MS"/>
          <w:b/>
          <w:spacing w:val="-15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sz w:val="17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</w:r>
    </w:p>
    <w:p>
      <w:pPr>
        <w:spacing w:line="1365" w:lineRule="exact"/>
        <w:ind w:left="786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position w:val="-26"/>
          <w:sz w:val="20"/>
          <w:szCs w:val="20"/>
        </w:rPr>
        <w:drawing>
          <wp:inline distT="0" distB="0" distL="0" distR="0">
            <wp:extent cx="1390463" cy="866775"/>
            <wp:effectExtent l="0" t="0" r="0" b="0"/>
            <wp:docPr id="37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46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position w:val="-26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116"/>
        <w:ind w:left="3114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group style="position:absolute;margin-left:838.015991pt;margin-top:70.465195pt;width:175.95pt;height:15.6pt;mso-position-horizontal-relative:page;mso-position-vertical-relative:paragraph;z-index:14584" coordorigin="16760,1409" coordsize="3519,312">
            <v:group style="position:absolute;left:16760;top:1409;width:1428;height:312" coordorigin="16760,1409" coordsize="1428,312">
              <v:shape style="position:absolute;left:16760;top:1409;width:1428;height:312" coordorigin="16760,1409" coordsize="1428,312" path="m18188,1409l16760,1409,16760,1721,18188,1721,18188,1409xe" filled="true" fillcolor="#e6e7e8" stroked="false">
                <v:path arrowok="t"/>
                <v:fill type="solid"/>
              </v:shape>
            </v:group>
            <v:group style="position:absolute;left:18188;top:1409;width:2092;height:312" coordorigin="18188,1409" coordsize="2092,312">
              <v:shape style="position:absolute;left:18188;top:1409;width:2092;height:312" coordorigin="18188,1409" coordsize="2092,312" path="m20279,1409l18188,1409,18188,1721,20279,1721,20279,1409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38.015991pt;margin-top:101.647194pt;width:175.95pt;height:15.6pt;mso-position-horizontal-relative:page;mso-position-vertical-relative:paragraph;z-index:14608" coordorigin="16760,2033" coordsize="3519,312">
            <v:group style="position:absolute;left:16760;top:2033;width:1428;height:312" coordorigin="16760,2033" coordsize="1428,312">
              <v:shape style="position:absolute;left:16760;top:2033;width:1428;height:312" coordorigin="16760,2033" coordsize="1428,312" path="m18188,2033l16760,2033,16760,2345,18188,2345,18188,2033xe" filled="true" fillcolor="#e6e7e8" stroked="false">
                <v:path arrowok="t"/>
                <v:fill type="solid"/>
              </v:shape>
            </v:group>
            <v:group style="position:absolute;left:18188;top:2033;width:2092;height:312" coordorigin="18188,2033" coordsize="2092,312">
              <v:shape style="position:absolute;left:18188;top:2033;width:2092;height:312" coordorigin="18188,2033" coordsize="2092,312" path="m20279,2033l18188,2033,18188,2345,20279,2345,20279,2033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1.137024pt;margin-top:22.276192pt;width:233.6pt;height:220.1pt;mso-position-horizontal-relative:page;mso-position-vertical-relative:paragraph;z-index:14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0"/>
                    <w:gridCol w:w="1428"/>
                    <w:gridCol w:w="2091"/>
                  </w:tblGrid>
                  <w:tr>
                    <w:trPr>
                      <w:trHeight w:val="652" w:hRule="exact"/>
                    </w:trPr>
                    <w:tc>
                      <w:tcPr>
                        <w:tcW w:w="25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6D6F71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Engine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26" w:val="left" w:leader="none"/>
                          </w:tabs>
                          <w:spacing w:line="240" w:lineRule="auto"/>
                          <w:ind w:right="19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Model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78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ype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D6F71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77"/>
                            <w:sz w:val="16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78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7"/>
                            <w:sz w:val="16"/>
                          </w:rPr>
                          <w:t>wer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Range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13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9"/>
                          <w:ind w:left="3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HiMSEN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74"/>
                          <w:ind w:left="4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H21/32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74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1,200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1,800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right="5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H21C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1,200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2,160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4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H25/33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1,740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2,700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H25/33V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3,840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6,400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4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H32/40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2,850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4,275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H32/40V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5,700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9,500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H35/40G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2,880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4,320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9"/>
                            <w:sz w:val="16"/>
                          </w:rPr>
                          <w:t>H35/40GV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5,760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9,600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right="5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H27DF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1,710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2,790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right="5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H35DF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2,880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4,320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 w:before="138"/>
                          <w:ind w:left="44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7"/>
                            <w:sz w:val="16"/>
                          </w:rPr>
                          <w:t>H35DFV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8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5,760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9,600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30" w:type="dxa"/>
                        <w:vMerge/>
                        <w:tcBorders>
                          <w:left w:val="nil" w:sz="6" w:space="0" w:color="auto"/>
                          <w:bottom w:val="single" w:sz="6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8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6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H46/60V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6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14,400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22,500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kW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rebuchet MS"/>
          <w:b/>
          <w:sz w:val="17"/>
        </w:rPr>
        <w:t>Range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of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4-Stroke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Stationary</w:t>
      </w:r>
      <w:r>
        <w:rPr>
          <w:rFonts w:ascii="Trebuchet MS"/>
          <w:b/>
          <w:spacing w:val="-13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sz w:val="17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9" w:space="2027"/>
            <w:col w:w="10864"/>
          </w:cols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tabs>
          <w:tab w:pos="15150" w:val="left" w:leader="none"/>
        </w:tabs>
        <w:spacing w:line="2870" w:lineRule="exact"/>
        <w:ind w:left="311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56"/>
          <w:sz w:val="20"/>
        </w:rPr>
        <w:pict>
          <v:shape style="width:348pt;height:143.550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950"/>
                    <w:gridCol w:w="950"/>
                    <w:gridCol w:w="950"/>
                    <w:gridCol w:w="950"/>
                    <w:gridCol w:w="950"/>
                    <w:gridCol w:w="950"/>
                  </w:tblGrid>
                  <w:tr>
                    <w:trPr>
                      <w:trHeight w:val="680" w:hRule="exact"/>
                    </w:trPr>
                    <w:tc>
                      <w:tcPr>
                        <w:tcW w:w="218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6D6F71"/>
                      </w:tcPr>
                      <w:p>
                        <w:pPr>
                          <w:spacing w:before="87"/>
                          <w:ind w:left="425" w:right="0" w:firstLine="24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  <w:sz w:val="16"/>
                          </w:rPr>
                          <w:t>Diesel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Engine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tabs>
                            <w:tab w:pos="1567" w:val="left" w:leader="none"/>
                          </w:tabs>
                          <w:spacing w:before="0"/>
                          <w:ind w:left="42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Model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78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ype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6D6F71"/>
                      </w:tcPr>
                      <w:p>
                        <w:pPr>
                          <w:spacing w:line="240" w:lineRule="auto" w:before="9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173" w:right="171" w:firstLine="117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No.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  <w:sz w:val="16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Cylinders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899" w:type="dxa"/>
                        <w:gridSpan w:val="2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single" w:sz="4" w:space="0" w:color="FFFFFF"/>
                        </w:tcBorders>
                        <w:shd w:val="clear" w:color="auto" w:fill="6D6F71"/>
                      </w:tcPr>
                      <w:p>
                        <w:pPr>
                          <w:spacing w:before="87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Speed(rpm)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tabs>
                            <w:tab w:pos="949" w:val="left" w:leader="none"/>
                          </w:tabs>
                          <w:spacing w:before="0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50Hz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60Hz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899" w:type="dxa"/>
                        <w:gridSpan w:val="2"/>
                        <w:tcBorders>
                          <w:top w:val="nil" w:sz="6" w:space="0" w:color="auto"/>
                          <w:left w:val="single" w:sz="4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D6F71"/>
                      </w:tcPr>
                      <w:p>
                        <w:pPr>
                          <w:spacing w:before="87"/>
                          <w:ind w:left="314" w:right="0" w:hanging="17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Output(kW)/Cylinder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tabs>
                            <w:tab w:pos="1264" w:val="left" w:leader="none"/>
                          </w:tabs>
                          <w:spacing w:before="0"/>
                          <w:ind w:left="314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50Hz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3"/>
                            <w:sz w:val="16"/>
                          </w:rPr>
                          <w:t>60Hz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3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before="0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HYUNDAI-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K98MC-S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301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636466"/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90"/>
                            <w:sz w:val="16"/>
                          </w:rPr>
                          <w:t>-14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103.4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102.9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5,680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74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5,650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239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K90MC-S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107.1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109.1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4,290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174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4,260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239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K80MC-S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107.1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109.1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3,390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158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3,360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23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K60MC-S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430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433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1,980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spacing w:line="112" w:lineRule="exact" w:before="0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1,980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123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spacing w:line="178" w:lineRule="exact" w:before="0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MAN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B&amp;W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188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K50MC-S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176.5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433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180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1,420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3"/>
                          <w:rPr>
                            <w:rFonts w:ascii="Trebuchet MS" w:hAnsi="Trebuchet MS" w:cs="Trebuchet MS" w:eastAsia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line="174" w:lineRule="exact" w:before="0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1,450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239" w:type="dxa"/>
                        <w:vMerge/>
                        <w:tcBorders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L42MC-S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187.5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189.5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1,060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172" w:lineRule="exact" w:before="138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1,070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1239" w:type="dxa"/>
                        <w:vMerge/>
                        <w:tcBorders>
                          <w:left w:val="nil" w:sz="6" w:space="0" w:color="auto"/>
                          <w:bottom w:val="single" w:sz="6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6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L35MC-S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6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0" w:right="15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9"/>
                            <w:sz w:val="16"/>
                          </w:rPr>
                          <w:t>7-12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6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31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214.3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6" w:space="0" w:color="939597"/>
                          <w:right w:val="single" w:sz="4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3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211.8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4" w:space="0" w:color="939597"/>
                          <w:bottom w:val="single" w:sz="6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430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645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6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before="136"/>
                          <w:ind w:left="433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640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rebuchet MS"/>
          <w:position w:val="-56"/>
          <w:sz w:val="20"/>
        </w:rPr>
      </w:r>
      <w:r>
        <w:rPr>
          <w:rFonts w:ascii="Trebuchet MS"/>
          <w:position w:val="-56"/>
          <w:sz w:val="20"/>
        </w:rPr>
        <w:tab/>
      </w:r>
      <w:r>
        <w:rPr>
          <w:rFonts w:ascii="Trebuchet MS"/>
          <w:position w:val="-50"/>
          <w:sz w:val="20"/>
        </w:rPr>
        <w:drawing>
          <wp:inline distT="0" distB="0" distL="0" distR="0">
            <wp:extent cx="2148840" cy="1074420"/>
            <wp:effectExtent l="0" t="0" r="0" b="0"/>
            <wp:docPr id="39" name="image2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3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50"/>
          <w:sz w:val="20"/>
        </w:rPr>
      </w:r>
      <w:r>
        <w:rPr>
          <w:rFonts w:ascii="Times New Roman"/>
          <w:spacing w:val="137"/>
          <w:position w:val="-50"/>
          <w:sz w:val="20"/>
        </w:rPr>
        <w:t> </w:t>
      </w:r>
      <w:r>
        <w:rPr>
          <w:rFonts w:ascii="Trebuchet MS"/>
          <w:spacing w:val="137"/>
          <w:position w:val="-50"/>
          <w:sz w:val="20"/>
        </w:rPr>
        <w:drawing>
          <wp:inline distT="0" distB="0" distL="0" distR="0">
            <wp:extent cx="2148840" cy="1074420"/>
            <wp:effectExtent l="0" t="0" r="0" b="0"/>
            <wp:docPr id="41" name="image2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4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137"/>
          <w:position w:val="-50"/>
          <w:sz w:val="20"/>
        </w:rPr>
      </w:r>
      <w:r>
        <w:rPr>
          <w:rFonts w:ascii="Times New Roman"/>
          <w:spacing w:val="52"/>
          <w:position w:val="-50"/>
          <w:sz w:val="20"/>
        </w:rPr>
        <w:t> </w:t>
      </w:r>
      <w:r>
        <w:rPr>
          <w:rFonts w:ascii="Trebuchet MS"/>
          <w:spacing w:val="52"/>
          <w:position w:val="67"/>
          <w:sz w:val="20"/>
        </w:rPr>
        <w:pict>
          <v:group style="width:25.55pt;height:26.55pt;mso-position-horizontal-relative:char;mso-position-vertical-relative:line" coordorigin="0,0" coordsize="511,531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</v:group>
            <v:group style="position:absolute;left:283;top:20;width:227;height:227" coordorigin="283,20" coordsize="227,227">
              <v:shape style="position:absolute;left:283;top:20;width:227;height:227" coordorigin="283,20" coordsize="227,227" path="m283,247l510,247,510,20,283,20,283,247xe" filled="true" fillcolor="#dbdbdc" stroked="false">
                <v:path arrowok="t"/>
                <v:fill type="solid"/>
              </v:shape>
            </v:group>
            <v:group style="position:absolute;left:0;top:303;width:227;height:227" coordorigin="0,303" coordsize="227,227">
              <v:shape style="position:absolute;left:0;top:303;width:227;height:227" coordorigin="0,303" coordsize="227,227" path="m0,530l227,530,227,303,0,303,0,530xe" filled="true" fillcolor="#dbdbdc" stroked="false">
                <v:path arrowok="t"/>
                <v:fill type="solid"/>
              </v:shape>
            </v:group>
            <v:group style="position:absolute;left:283;top:303;width:227;height:227" coordorigin="283,303" coordsize="227,227">
              <v:shape style="position:absolute;left:283;top:303;width:227;height:227" coordorigin="283,303" coordsize="227,227" path="m283,530l510,530,510,303,283,303,283,530xe" filled="true" fillcolor="#dbdbdc" stroked="false">
                <v:path arrowok="t"/>
                <v:fill type="solid"/>
              </v:shape>
              <v:shape style="position:absolute;left:0;top:0;width:511;height:531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363" w:val="left" w:leader="none"/>
                        </w:tabs>
                        <w:spacing w:before="122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spacing w:val="52"/>
          <w:position w:val="67"/>
          <w:sz w:val="2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226" w:lineRule="exact"/>
        <w:ind w:left="1013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position w:val="-4"/>
          <w:sz w:val="20"/>
          <w:szCs w:val="20"/>
        </w:rPr>
        <w:pict>
          <v:group style="width:25.55pt;height:11.35pt;mso-position-horizontal-relative:char;mso-position-vertical-relative:line" coordorigin="0,0" coordsize="511,227">
            <v:group style="position:absolute;left:0;top:0;width:227;height:227" coordorigin="0,0" coordsize="227,227">
              <v:shape style="position:absolute;left:0;top:0;width:227;height:227" coordorigin="0,0" coordsize="227,227" path="m0,227l227,227,227,0,0,0,0,227xe" filled="true" fillcolor="#dbdbdc" stroked="false">
                <v:path arrowok="t"/>
                <v:fill type="solid"/>
              </v:shape>
            </v:group>
            <v:group style="position:absolute;left:283;top:0;width:227;height:227" coordorigin="283,0" coordsize="227,227">
              <v:shape style="position:absolute;left:283;top:0;width:227;height:227" coordorigin="283,0" coordsize="227,227" path="m283,227l510,227,510,0,283,0,283,227xe" filled="true" fillcolor="#dbdbdc" stroked="false">
                <v:path arrowok="t"/>
                <v:fill type="solid"/>
              </v:shape>
              <v:shape style="position:absolute;left:0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55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position w:val="-4"/>
          <w:sz w:val="20"/>
          <w:szCs w:val="2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3"/>
          <w:szCs w:val="13"/>
        </w:rPr>
      </w:pPr>
      <w:r>
        <w:rPr/>
        <w:pict>
          <v:group style="position:absolute;margin-left:838.015991pt;margin-top:456.822021pt;width:175.95pt;height:15.6pt;mso-position-horizontal-relative:page;mso-position-vertical-relative:page;z-index:14632" coordorigin="16760,9136" coordsize="3519,312">
            <v:group style="position:absolute;left:16760;top:9136;width:1428;height:312" coordorigin="16760,9136" coordsize="1428,312">
              <v:shape style="position:absolute;left:16760;top:9136;width:1428;height:312" coordorigin="16760,9136" coordsize="1428,312" path="m18188,9136l16760,9136,16760,9448,18188,9448,18188,9136xe" filled="true" fillcolor="#e6e7e8" stroked="false">
                <v:path arrowok="t"/>
                <v:fill type="solid"/>
              </v:shape>
            </v:group>
            <v:group style="position:absolute;left:18188;top:9136;width:2092;height:312" coordorigin="18188,9136" coordsize="2092,312">
              <v:shape style="position:absolute;left:18188;top:9136;width:2092;height:312" coordorigin="18188,9136" coordsize="2092,312" path="m20279,9136l18188,9136,18188,9448,20279,9448,20279,9136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38.015991pt;margin-top:488.003021pt;width:175.95pt;height:15.6pt;mso-position-horizontal-relative:page;mso-position-vertical-relative:page;z-index:14656" coordorigin="16760,9760" coordsize="3519,312">
            <v:group style="position:absolute;left:16760;top:9760;width:1428;height:312" coordorigin="16760,9760" coordsize="1428,312">
              <v:shape style="position:absolute;left:16760;top:9760;width:1428;height:312" coordorigin="16760,9760" coordsize="1428,312" path="m18188,9760l16760,9760,16760,10072,18188,10072,18188,9760xe" filled="true" fillcolor="#e6e7e8" stroked="false">
                <v:path arrowok="t"/>
                <v:fill type="solid"/>
              </v:shape>
            </v:group>
            <v:group style="position:absolute;left:18188;top:9760;width:2092;height:312" coordorigin="18188,9760" coordsize="2092,312">
              <v:shape style="position:absolute;left:18188;top:9760;width:2092;height:312" coordorigin="18188,9760" coordsize="2092,312" path="m20279,9760l18188,9760,18188,10072,20279,10072,20279,9760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38.015991pt;margin-top:519.184021pt;width:175.95pt;height:15.6pt;mso-position-horizontal-relative:page;mso-position-vertical-relative:page;z-index:14680" coordorigin="16760,10384" coordsize="3519,312">
            <v:group style="position:absolute;left:16760;top:10384;width:1428;height:312" coordorigin="16760,10384" coordsize="1428,312">
              <v:shape style="position:absolute;left:16760;top:10384;width:1428;height:312" coordorigin="16760,10384" coordsize="1428,312" path="m18188,10384l16760,10384,16760,10696,18188,10696,18188,10384xe" filled="true" fillcolor="#e6e7e8" stroked="false">
                <v:path arrowok="t"/>
                <v:fill type="solid"/>
              </v:shape>
            </v:group>
            <v:group style="position:absolute;left:18188;top:10384;width:2092;height:312" coordorigin="18188,10384" coordsize="2092,312">
              <v:shape style="position:absolute;left:18188;top:10384;width:2092;height:312" coordorigin="18188,10384" coordsize="2092,312" path="m20279,10384l18188,10384,18188,10696,20279,10696,20279,10384xe" filled="true" fillcolor="#e6e7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ListParagraph"/>
        <w:numPr>
          <w:ilvl w:val="0"/>
          <w:numId w:val="17"/>
        </w:numPr>
        <w:tabs>
          <w:tab w:pos="937" w:val="left" w:leader="none"/>
        </w:tabs>
        <w:spacing w:line="254" w:lineRule="auto" w:before="0" w:after="0"/>
        <w:ind w:left="936" w:right="7435" w:hanging="129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9.819pt;margin-top:-102.155884pt;width:284.9pt;height:15.6pt;mso-position-horizontal-relative:page;mso-position-vertical-relative:paragraph;z-index:-202720" coordorigin="4796,-2043" coordsize="5698,312">
            <v:group style="position:absolute;left:4796;top:-2043;width:950;height:312" coordorigin="4796,-2043" coordsize="950,312">
              <v:shape style="position:absolute;left:4796;top:-2043;width:950;height:312" coordorigin="4796,-2043" coordsize="950,312" path="m5746,-2043l4796,-2043,4796,-1731,5746,-1731,5746,-2043xe" filled="true" fillcolor="#e6e7e8" stroked="false">
                <v:path arrowok="t"/>
                <v:fill type="solid"/>
              </v:shape>
            </v:group>
            <v:group style="position:absolute;left:5746;top:-2043;width:950;height:312" coordorigin="5746,-2043" coordsize="950,312">
              <v:shape style="position:absolute;left:5746;top:-2043;width:950;height:312" coordorigin="5746,-2043" coordsize="950,312" path="m6696,-2043l5746,-2043,5746,-1731,6696,-1731,6696,-2043xe" filled="true" fillcolor="#e6e7e8" stroked="false">
                <v:path arrowok="t"/>
                <v:fill type="solid"/>
              </v:shape>
            </v:group>
            <v:group style="position:absolute;left:6696;top:-2043;width:950;height:312" coordorigin="6696,-2043" coordsize="950,312">
              <v:shape style="position:absolute;left:6696;top:-2043;width:950;height:312" coordorigin="6696,-2043" coordsize="950,312" path="m7645,-2043l6696,-2043,6696,-1731,7645,-1731,7645,-2043xe" filled="true" fillcolor="#e6e7e8" stroked="false">
                <v:path arrowok="t"/>
                <v:fill type="solid"/>
              </v:shape>
            </v:group>
            <v:group style="position:absolute;left:7645;top:-2043;width:950;height:312" coordorigin="7645,-2043" coordsize="950,312">
              <v:shape style="position:absolute;left:7645;top:-2043;width:950;height:312" coordorigin="7645,-2043" coordsize="950,312" path="m8595,-2043l7645,-2043,7645,-1731,8595,-1731,8595,-2043xe" filled="true" fillcolor="#e6e7e8" stroked="false">
                <v:path arrowok="t"/>
                <v:fill type="solid"/>
              </v:shape>
            </v:group>
            <v:group style="position:absolute;left:8595;top:-2043;width:950;height:312" coordorigin="8595,-2043" coordsize="950,312">
              <v:shape style="position:absolute;left:8595;top:-2043;width:950;height:312" coordorigin="8595,-2043" coordsize="950,312" path="m9544,-2043l8595,-2043,8595,-1731,9544,-1731,9544,-2043xe" filled="true" fillcolor="#e6e7e8" stroked="false">
                <v:path arrowok="t"/>
                <v:fill type="solid"/>
              </v:shape>
            </v:group>
            <v:group style="position:absolute;left:9544;top:-2043;width:950;height:312" coordorigin="9544,-2043" coordsize="950,312">
              <v:shape style="position:absolute;left:9544;top:-2043;width:950;height:312" coordorigin="9544,-2043" coordsize="950,312" path="m10494,-2043l9544,-2043,9544,-1731,10494,-1731,10494,-2043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9.819pt;margin-top:-70.974884pt;width:284.9pt;height:15.6pt;mso-position-horizontal-relative:page;mso-position-vertical-relative:paragraph;z-index:-202696" coordorigin="4796,-1419" coordsize="5698,312">
            <v:group style="position:absolute;left:4796;top:-1419;width:950;height:312" coordorigin="4796,-1419" coordsize="950,312">
              <v:shape style="position:absolute;left:4796;top:-1419;width:950;height:312" coordorigin="4796,-1419" coordsize="950,312" path="m5746,-1419l4796,-1419,4796,-1108,5746,-1108,5746,-1419xe" filled="true" fillcolor="#e6e7e8" stroked="false">
                <v:path arrowok="t"/>
                <v:fill type="solid"/>
              </v:shape>
            </v:group>
            <v:group style="position:absolute;left:5746;top:-1419;width:950;height:312" coordorigin="5746,-1419" coordsize="950,312">
              <v:shape style="position:absolute;left:5746;top:-1419;width:950;height:312" coordorigin="5746,-1419" coordsize="950,312" path="m6696,-1419l5746,-1419,5746,-1108,6696,-1108,6696,-1419xe" filled="true" fillcolor="#e6e7e8" stroked="false">
                <v:path arrowok="t"/>
                <v:fill type="solid"/>
              </v:shape>
            </v:group>
            <v:group style="position:absolute;left:6696;top:-1419;width:950;height:312" coordorigin="6696,-1419" coordsize="950,312">
              <v:shape style="position:absolute;left:6696;top:-1419;width:950;height:312" coordorigin="6696,-1419" coordsize="950,312" path="m7645,-1419l6696,-1419,6696,-1108,7645,-1108,7645,-1419xe" filled="true" fillcolor="#e6e7e8" stroked="false">
                <v:path arrowok="t"/>
                <v:fill type="solid"/>
              </v:shape>
            </v:group>
            <v:group style="position:absolute;left:7645;top:-1419;width:950;height:312" coordorigin="7645,-1419" coordsize="950,312">
              <v:shape style="position:absolute;left:7645;top:-1419;width:950;height:312" coordorigin="7645,-1419" coordsize="950,312" path="m8595,-1419l7645,-1419,7645,-1108,8595,-1108,8595,-1419xe" filled="true" fillcolor="#e6e7e8" stroked="false">
                <v:path arrowok="t"/>
                <v:fill type="solid"/>
              </v:shape>
            </v:group>
            <v:group style="position:absolute;left:8595;top:-1419;width:950;height:312" coordorigin="8595,-1419" coordsize="950,312">
              <v:shape style="position:absolute;left:8595;top:-1419;width:950;height:312" coordorigin="8595,-1419" coordsize="950,312" path="m9544,-1419l8595,-1419,8595,-1108,9544,-1108,9544,-1419xe" filled="true" fillcolor="#e6e7e8" stroked="false">
                <v:path arrowok="t"/>
                <v:fill type="solid"/>
              </v:shape>
            </v:group>
            <v:group style="position:absolute;left:9544;top:-1419;width:950;height:312" coordorigin="9544,-1419" coordsize="950,312">
              <v:shape style="position:absolute;left:9544;top:-1419;width:950;height:312" coordorigin="9544,-1419" coordsize="950,312" path="m10494,-1419l9544,-1419,9544,-1108,10494,-1108,10494,-1419xe" filled="true" fillcolor="#e6e7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5.748001pt;margin-top:-29.023882pt;width:170.078pt;height:80.924pt;mso-position-horizontal-relative:page;mso-position-vertical-relative:paragraph;z-index:14872" type="#_x0000_t75" stroked="false">
            <v:imagedata r:id="rId223" o:title=""/>
          </v:shape>
        </w:pict>
      </w:r>
      <w:r>
        <w:rPr/>
        <w:pict>
          <v:shape style="position:absolute;margin-left:354.330994pt;margin-top:-29.023882pt;width:170.079pt;height:80.924pt;mso-position-horizontal-relative:page;mso-position-vertical-relative:paragraph;z-index:14896" type="#_x0000_t75" stroked="false">
            <v:imagedata r:id="rId224" o:title=""/>
          </v:shape>
        </w:pict>
      </w:r>
      <w:r>
        <w:rPr>
          <w:rFonts w:ascii="Arial"/>
          <w:color w:val="636466"/>
          <w:w w:val="85"/>
          <w:sz w:val="14"/>
        </w:rPr>
        <w:t>Fort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George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60MW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Diesel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Power</w:t>
      </w:r>
      <w:r>
        <w:rPr>
          <w:rFonts w:ascii="Arial"/>
          <w:color w:val="636466"/>
          <w:w w:val="86"/>
          <w:sz w:val="14"/>
        </w:rPr>
        <w:t> </w:t>
      </w:r>
      <w:r>
        <w:rPr>
          <w:rFonts w:ascii="Arial"/>
          <w:color w:val="636466"/>
          <w:w w:val="80"/>
          <w:sz w:val="14"/>
        </w:rPr>
        <w:t>Plant, Mauritius (HYUNDAI-MAN</w:t>
      </w:r>
      <w:r>
        <w:rPr>
          <w:rFonts w:ascii="Arial"/>
          <w:color w:val="636466"/>
          <w:w w:val="76"/>
          <w:sz w:val="14"/>
        </w:rPr>
        <w:t> </w:t>
      </w:r>
      <w:r>
        <w:rPr>
          <w:rFonts w:ascii="Arial"/>
          <w:color w:val="636466"/>
          <w:w w:val="90"/>
          <w:sz w:val="14"/>
        </w:rPr>
        <w:t>B&amp;W 9K80MC-S x</w:t>
      </w:r>
      <w:r>
        <w:rPr>
          <w:rFonts w:ascii="Arial"/>
          <w:color w:val="636466"/>
          <w:spacing w:val="-22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2)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7"/>
        </w:numPr>
        <w:tabs>
          <w:tab w:pos="937" w:val="left" w:leader="none"/>
        </w:tabs>
        <w:spacing w:line="254" w:lineRule="auto" w:before="56" w:after="0"/>
        <w:ind w:left="936" w:right="7434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60MW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BLPC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Diesel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Power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Plant,</w:t>
      </w:r>
      <w:r>
        <w:rPr>
          <w:rFonts w:ascii="Arial"/>
          <w:color w:val="636466"/>
          <w:w w:val="81"/>
          <w:sz w:val="14"/>
        </w:rPr>
        <w:t> </w:t>
      </w:r>
      <w:r>
        <w:rPr>
          <w:rFonts w:ascii="Arial"/>
          <w:color w:val="636466"/>
          <w:w w:val="80"/>
          <w:sz w:val="14"/>
        </w:rPr>
        <w:t>Barbados (HYUNDAI-MAN</w:t>
      </w:r>
      <w:r>
        <w:rPr>
          <w:rFonts w:ascii="Arial"/>
          <w:color w:val="636466"/>
          <w:spacing w:val="-9"/>
          <w:w w:val="80"/>
          <w:sz w:val="14"/>
        </w:rPr>
        <w:t> </w:t>
      </w:r>
      <w:r>
        <w:rPr>
          <w:rFonts w:ascii="Arial"/>
          <w:color w:val="636466"/>
          <w:w w:val="80"/>
          <w:sz w:val="14"/>
        </w:rPr>
        <w:t>B&amp;W</w:t>
      </w:r>
      <w:r>
        <w:rPr>
          <w:rFonts w:ascii="Arial"/>
          <w:color w:val="636466"/>
          <w:w w:val="78"/>
          <w:sz w:val="14"/>
        </w:rPr>
        <w:t> </w:t>
      </w:r>
      <w:r>
        <w:rPr>
          <w:rFonts w:ascii="Arial"/>
          <w:color w:val="636466"/>
          <w:w w:val="90"/>
          <w:sz w:val="14"/>
        </w:rPr>
        <w:t>9K80MC-S x</w:t>
      </w:r>
      <w:r>
        <w:rPr>
          <w:rFonts w:ascii="Arial"/>
          <w:color w:val="636466"/>
          <w:spacing w:val="-10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2)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ListParagraph"/>
        <w:numPr>
          <w:ilvl w:val="0"/>
          <w:numId w:val="17"/>
        </w:numPr>
        <w:tabs>
          <w:tab w:pos="937" w:val="left" w:leader="none"/>
        </w:tabs>
        <w:spacing w:line="254" w:lineRule="auto" w:before="0" w:after="0"/>
        <w:ind w:left="937" w:right="8580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79.528015pt;margin-top:-50.138882pt;width:170.078pt;height:85.041pt;mso-position-horizontal-relative:page;mso-position-vertical-relative:paragraph;z-index:14824" type="#_x0000_t75" stroked="false">
            <v:imagedata r:id="rId225" o:title=""/>
          </v:shape>
        </w:pict>
      </w:r>
      <w:r>
        <w:rPr/>
        <w:pict>
          <v:shape style="position:absolute;margin-left:958.109985pt;margin-top:-50.138882pt;width:170.078pt;height:85.039pt;mso-position-horizontal-relative:page;mso-position-vertical-relative:paragraph;z-index:14848" type="#_x0000_t75" stroked="false">
            <v:imagedata r:id="rId226" o:title=""/>
          </v:shape>
        </w:pict>
      </w:r>
      <w:r>
        <w:rPr>
          <w:rFonts w:ascii="Arial"/>
          <w:color w:val="636466"/>
          <w:w w:val="85"/>
          <w:sz w:val="14"/>
        </w:rPr>
        <w:t>300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Global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I&amp;II,</w:t>
      </w:r>
      <w:r>
        <w:rPr>
          <w:rFonts w:ascii="Arial"/>
          <w:color w:val="636466"/>
          <w:spacing w:val="-17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Brazil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85"/>
          <w:sz w:val="14"/>
        </w:rPr>
        <w:t>(HiMSEN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9H25/33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x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120)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7"/>
        </w:numPr>
        <w:tabs>
          <w:tab w:pos="937" w:val="left" w:leader="none"/>
        </w:tabs>
        <w:spacing w:line="254" w:lineRule="auto" w:before="56" w:after="0"/>
        <w:ind w:left="937" w:right="8608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148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Camacari,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Brazil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90"/>
          <w:sz w:val="14"/>
        </w:rPr>
        <w:t>(HiMSEN</w:t>
      </w:r>
      <w:r>
        <w:rPr>
          <w:rFonts w:ascii="Arial"/>
          <w:color w:val="636466"/>
          <w:spacing w:val="-2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9H25/33</w:t>
      </w:r>
      <w:r>
        <w:rPr>
          <w:rFonts w:ascii="Arial"/>
          <w:color w:val="636466"/>
          <w:spacing w:val="-2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x</w:t>
      </w:r>
      <w:r>
        <w:rPr>
          <w:rFonts w:ascii="Arial"/>
          <w:color w:val="636466"/>
          <w:spacing w:val="-2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60)</w:t>
      </w:r>
      <w:r>
        <w:rPr>
          <w:rFonts w:ascii="Arial"/>
          <w:sz w:val="14"/>
        </w:rPr>
      </w:r>
    </w:p>
    <w:p>
      <w:pPr>
        <w:spacing w:after="0" w:line="254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10049" w:space="2027"/>
            <w:col w:w="1086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6"/>
                          <w:sz w:val="15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PL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95;top:116;width:40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3"/>
                          <w:w w:val="101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01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060;top:533;width:1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ENGINE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8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6"/>
                          <w:sz w:val="15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PL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23820" w:h="16840" w:orient="landscape"/>
          <w:pgMar w:header="0" w:footer="0" w:top="760" w:bottom="1320" w:left="440" w:right="440"/>
        </w:sectPr>
      </w:pPr>
    </w:p>
    <w:p>
      <w:pPr>
        <w:spacing w:before="66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20"/>
          <w:sz w:val="36"/>
        </w:rPr>
        <w:t>Packaged</w:t>
      </w:r>
      <w:r>
        <w:rPr>
          <w:rFonts w:ascii="Lucida Sans"/>
          <w:color w:val="014DA2"/>
          <w:spacing w:val="-72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Power</w:t>
      </w:r>
      <w:r>
        <w:rPr>
          <w:rFonts w:ascii="Lucida Sans"/>
          <w:color w:val="014DA2"/>
          <w:spacing w:val="-72"/>
          <w:w w:val="120"/>
          <w:sz w:val="36"/>
        </w:rPr>
        <w:t> </w:t>
      </w:r>
      <w:r>
        <w:rPr>
          <w:rFonts w:ascii="Lucida Sans"/>
          <w:color w:val="014DA2"/>
          <w:w w:val="120"/>
          <w:sz w:val="36"/>
        </w:rPr>
        <w:t>Station</w:t>
      </w:r>
      <w:r>
        <w:rPr>
          <w:rFonts w:ascii="Lucida Sans"/>
          <w:sz w:val="36"/>
        </w:rPr>
      </w:r>
    </w:p>
    <w:p>
      <w:pPr>
        <w:spacing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w w:val="95"/>
        </w:rPr>
        <w:br w:type="column"/>
      </w:r>
      <w:r>
        <w:rPr>
          <w:rFonts w:ascii="Trebuchet MS"/>
          <w:b/>
          <w:w w:val="95"/>
          <w:sz w:val="22"/>
        </w:rPr>
        <w:t>Applications</w:t>
      </w:r>
      <w:r>
        <w:rPr>
          <w:rFonts w:ascii="Trebuchet MS"/>
          <w:sz w:val="22"/>
        </w:rPr>
      </w:r>
    </w:p>
    <w:p>
      <w:pPr>
        <w:pStyle w:val="BodyText"/>
        <w:spacing w:line="240" w:lineRule="auto" w:before="94"/>
        <w:ind w:left="807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Cap</w:t>
      </w:r>
      <w:r>
        <w:rPr>
          <w:spacing w:val="5"/>
          <w:w w:val="87"/>
        </w:rPr>
        <w:t>t</w:t>
      </w:r>
      <w:r>
        <w:rPr>
          <w:w w:val="96"/>
        </w:rPr>
        <w:t>i</w:t>
      </w:r>
      <w:r>
        <w:rPr>
          <w:spacing w:val="-2"/>
          <w:w w:val="96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97"/>
        </w:rPr>
        <w:t>power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1"/>
        </w:rPr>
        <w:t>ons</w:t>
      </w:r>
      <w:r>
        <w:rPr>
          <w:spacing w:val="5"/>
          <w:w w:val="91"/>
        </w:rPr>
        <w:t>t</w:t>
      </w:r>
      <w:r>
        <w:rPr>
          <w:w w:val="95"/>
        </w:rPr>
        <w:t>ruc</w:t>
      </w:r>
      <w:r>
        <w:rPr>
          <w:spacing w:val="5"/>
          <w:w w:val="95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84"/>
        </w:rPr>
        <w:t>sites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8"/>
        </w:rPr>
        <w:t>Isolated</w:t>
      </w:r>
      <w:r>
        <w:rPr>
          <w:spacing w:val="-1"/>
        </w:rPr>
        <w:t> </w:t>
      </w:r>
      <w:r>
        <w:rPr>
          <w:w w:val="91"/>
        </w:rPr>
        <w:t>a</w:t>
      </w:r>
      <w:r>
        <w:rPr>
          <w:spacing w:val="-4"/>
          <w:w w:val="91"/>
        </w:rPr>
        <w:t>r</w:t>
      </w:r>
      <w:r>
        <w:rPr>
          <w:w w:val="82"/>
        </w:rPr>
        <w:t>eas</w:t>
      </w:r>
      <w:r>
        <w:rPr/>
      </w:r>
    </w:p>
    <w:p>
      <w:pPr>
        <w:pStyle w:val="BodyText"/>
        <w:spacing w:line="240" w:lineRule="auto" w:before="94"/>
        <w:ind w:left="807" w:right="0"/>
        <w:jc w:val="left"/>
      </w:pPr>
      <w:r>
        <w:rPr/>
        <w:br w:type="column"/>
      </w: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Re</w:t>
      </w:r>
      <w:r>
        <w:rPr>
          <w:spacing w:val="-2"/>
          <w:w w:val="84"/>
        </w:rPr>
        <w:t>n</w:t>
      </w:r>
      <w:r>
        <w:rPr>
          <w:w w:val="90"/>
        </w:rPr>
        <w:t>tal</w:t>
      </w:r>
      <w:r>
        <w:rPr>
          <w:spacing w:val="-1"/>
        </w:rPr>
        <w:t> </w:t>
      </w:r>
      <w:r>
        <w:rPr>
          <w:w w:val="85"/>
        </w:rPr>
        <w:t>business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0"/>
        </w:rPr>
        <w:t>Pumping</w:t>
      </w:r>
      <w:r>
        <w:rPr>
          <w:spacing w:val="-1"/>
        </w:rPr>
        <w:t> </w:t>
      </w:r>
      <w:r>
        <w:rPr>
          <w:w w:val="90"/>
        </w:rPr>
        <w:t>sta</w:t>
      </w:r>
      <w:r>
        <w:rPr>
          <w:spacing w:val="5"/>
          <w:w w:val="90"/>
        </w:rPr>
        <w:t>t</w:t>
      </w:r>
      <w:r>
        <w:rPr>
          <w:w w:val="88"/>
        </w:rPr>
        <w:t>ions</w:t>
      </w:r>
      <w:r>
        <w:rPr/>
      </w:r>
    </w:p>
    <w:p>
      <w:pPr>
        <w:pStyle w:val="BodyText"/>
        <w:spacing w:line="240" w:lineRule="auto"/>
        <w:ind w:left="807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Independe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97"/>
        </w:rPr>
        <w:t>power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90"/>
        </w:rPr>
        <w:t>oducers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4" w:equalWidth="0">
            <w:col w:w="5617" w:space="6459"/>
            <w:col w:w="2031" w:space="237"/>
            <w:col w:w="2189" w:space="1081"/>
            <w:col w:w="5326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pStyle w:val="Heading7"/>
        <w:spacing w:line="247" w:lineRule="auto" w:before="82"/>
        <w:ind w:left="807" w:right="0"/>
        <w:jc w:val="left"/>
        <w:rPr>
          <w:b w:val="0"/>
          <w:bCs w:val="0"/>
        </w:rPr>
      </w:pPr>
      <w:r>
        <w:rPr/>
        <w:t>Prime</w:t>
      </w:r>
      <w:r>
        <w:rPr>
          <w:spacing w:val="-22"/>
        </w:rPr>
        <w:t> </w:t>
      </w:r>
      <w:r>
        <w:rPr/>
        <w:t>Mover:</w:t>
      </w:r>
      <w:r>
        <w:rPr>
          <w:w w:val="74"/>
        </w:rPr>
        <w:t> </w:t>
      </w:r>
      <w:r>
        <w:rPr/>
        <w:t>HiMSEN</w:t>
      </w:r>
      <w:r>
        <w:rPr>
          <w:spacing w:val="-38"/>
        </w:rPr>
        <w:t> </w:t>
      </w:r>
      <w:r>
        <w:rPr/>
        <w:t>Engine</w:t>
      </w:r>
      <w:r>
        <w:rPr>
          <w:b w:val="0"/>
        </w:rPr>
      </w:r>
    </w:p>
    <w:p>
      <w:pPr>
        <w:pStyle w:val="BodyText"/>
        <w:spacing w:line="271" w:lineRule="auto" w:before="90"/>
        <w:ind w:left="743" w:right="12757"/>
        <w:jc w:val="left"/>
      </w:pPr>
      <w:r>
        <w:rPr>
          <w:w w:val="95"/>
        </w:rPr>
        <w:br w:type="column"/>
      </w:r>
      <w:r>
        <w:rPr>
          <w:w w:val="95"/>
        </w:rPr>
        <w:t>HHI-EMD</w:t>
      </w:r>
      <w:r>
        <w:rPr>
          <w:spacing w:val="-22"/>
          <w:w w:val="95"/>
        </w:rPr>
        <w:t> </w:t>
      </w:r>
      <w:r>
        <w:rPr>
          <w:w w:val="95"/>
        </w:rPr>
        <w:t>has</w:t>
      </w:r>
      <w:r>
        <w:rPr>
          <w:spacing w:val="-22"/>
          <w:w w:val="95"/>
        </w:rPr>
        <w:t> </w:t>
      </w:r>
      <w:r>
        <w:rPr>
          <w:w w:val="95"/>
        </w:rPr>
        <w:t>developed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Packaged</w:t>
      </w:r>
      <w:r>
        <w:rPr>
          <w:spacing w:val="-22"/>
          <w:w w:val="95"/>
        </w:rPr>
        <w:t> </w:t>
      </w:r>
      <w:r>
        <w:rPr>
          <w:w w:val="95"/>
        </w:rPr>
        <w:t>Power</w:t>
      </w:r>
      <w:r>
        <w:rPr>
          <w:spacing w:val="-22"/>
          <w:w w:val="95"/>
        </w:rPr>
        <w:t> </w:t>
      </w:r>
      <w:r>
        <w:rPr>
          <w:w w:val="95"/>
        </w:rPr>
        <w:t>Station</w:t>
      </w:r>
      <w:r>
        <w:rPr>
          <w:spacing w:val="-22"/>
          <w:w w:val="95"/>
        </w:rPr>
        <w:t> </w:t>
      </w:r>
      <w:r>
        <w:rPr>
          <w:w w:val="95"/>
        </w:rPr>
        <w:t>using</w:t>
      </w:r>
      <w:r>
        <w:rPr>
          <w:spacing w:val="-22"/>
          <w:w w:val="95"/>
        </w:rPr>
        <w:t> </w:t>
      </w:r>
      <w:r>
        <w:rPr>
          <w:w w:val="95"/>
        </w:rPr>
        <w:t>HiMSEN</w:t>
      </w:r>
      <w:r>
        <w:rPr>
          <w:spacing w:val="-22"/>
          <w:w w:val="95"/>
        </w:rPr>
        <w:t> </w:t>
      </w:r>
      <w:r>
        <w:rPr>
          <w:w w:val="95"/>
        </w:rPr>
        <w:t>engines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captive</w:t>
      </w:r>
      <w:r>
        <w:rPr>
          <w:spacing w:val="-22"/>
          <w:w w:val="95"/>
        </w:rPr>
        <w:t> </w:t>
      </w:r>
      <w:r>
        <w:rPr>
          <w:w w:val="95"/>
        </w:rPr>
        <w:t>power</w:t>
      </w:r>
      <w:r>
        <w:rPr>
          <w:spacing w:val="-22"/>
          <w:w w:val="95"/>
        </w:rPr>
        <w:t> </w:t>
      </w:r>
      <w:r>
        <w:rPr>
          <w:w w:val="95"/>
        </w:rPr>
        <w:t>such</w:t>
      </w:r>
      <w:r>
        <w:rPr>
          <w:w w:val="86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those</w:t>
      </w:r>
      <w:r>
        <w:rPr>
          <w:spacing w:val="-29"/>
          <w:w w:val="95"/>
        </w:rPr>
        <w:t> </w:t>
      </w:r>
      <w:r>
        <w:rPr>
          <w:w w:val="95"/>
        </w:rPr>
        <w:t>used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factories,</w:t>
      </w:r>
      <w:r>
        <w:rPr>
          <w:spacing w:val="-29"/>
          <w:w w:val="95"/>
        </w:rPr>
        <w:t> </w:t>
      </w:r>
      <w:r>
        <w:rPr>
          <w:w w:val="95"/>
        </w:rPr>
        <w:t>shopping</w:t>
      </w:r>
      <w:r>
        <w:rPr>
          <w:spacing w:val="-29"/>
          <w:w w:val="95"/>
        </w:rPr>
        <w:t> </w:t>
      </w:r>
      <w:r>
        <w:rPr>
          <w:w w:val="95"/>
        </w:rPr>
        <w:t>malls,</w:t>
      </w:r>
      <w:r>
        <w:rPr>
          <w:spacing w:val="-29"/>
          <w:w w:val="95"/>
        </w:rPr>
        <w:t> </w:t>
      </w:r>
      <w:r>
        <w:rPr>
          <w:w w:val="95"/>
        </w:rPr>
        <w:t>hotels,</w:t>
      </w:r>
      <w:r>
        <w:rPr>
          <w:spacing w:val="-29"/>
          <w:w w:val="95"/>
        </w:rPr>
        <w:t> </w:t>
      </w:r>
      <w:r>
        <w:rPr>
          <w:w w:val="95"/>
        </w:rPr>
        <w:t>rental</w:t>
      </w:r>
      <w:r>
        <w:rPr>
          <w:spacing w:val="-29"/>
          <w:w w:val="95"/>
        </w:rPr>
        <w:t> </w:t>
      </w:r>
      <w:r>
        <w:rPr>
          <w:w w:val="95"/>
        </w:rPr>
        <w:t>businesses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so</w:t>
      </w:r>
      <w:r>
        <w:rPr>
          <w:spacing w:val="-29"/>
          <w:w w:val="95"/>
        </w:rPr>
        <w:t> </w:t>
      </w:r>
      <w:r>
        <w:rPr>
          <w:w w:val="95"/>
        </w:rPr>
        <w:t>on.</w:t>
      </w:r>
      <w:r>
        <w:rPr/>
      </w:r>
    </w:p>
    <w:p>
      <w:pPr>
        <w:pStyle w:val="BodyText"/>
        <w:spacing w:line="271" w:lineRule="auto" w:before="113"/>
        <w:ind w:left="743" w:right="12757"/>
        <w:jc w:val="left"/>
      </w:pPr>
      <w:r>
        <w:rPr/>
        <w:pict>
          <v:shape style="position:absolute;margin-left:779.528015pt;margin-top:-4.644827pt;width:348.660965pt;height:259.976pt;mso-position-horizontal-relative:page;mso-position-vertical-relative:paragraph;z-index:15472" type="#_x0000_t75" stroked="false">
            <v:imagedata r:id="rId227" o:title=""/>
          </v:shape>
        </w:pict>
      </w:r>
      <w:r>
        <w:rPr/>
        <w:pict>
          <v:group style="position:absolute;margin-left:1132.44104pt;margin-top:-5.64019pt;width:11.35pt;height:12.35pt;mso-position-horizontal-relative:page;mso-position-vertical-relative:paragraph;z-index:15664" coordorigin="22649,-113" coordsize="227,247">
            <v:group style="position:absolute;left:22649;top:-93;width:227;height:227" coordorigin="22649,-93" coordsize="227,227">
              <v:shape style="position:absolute;left:22649;top:-93;width:227;height:227" coordorigin="22649,-93" coordsize="227,227" path="m22649,134l22876,134,22876,-93,22649,-93,22649,134xe" filled="true" fillcolor="#dbdbdc" stroked="false">
                <v:path arrowok="t"/>
                <v:fill type="solid"/>
              </v:shape>
              <v:shape style="position:absolute;left:22649;top:-113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Packaged</w:t>
      </w:r>
      <w:r>
        <w:rPr>
          <w:spacing w:val="-5"/>
          <w:w w:val="95"/>
        </w:rPr>
        <w:t> </w:t>
      </w:r>
      <w:r>
        <w:rPr>
          <w:w w:val="95"/>
        </w:rPr>
        <w:t>Power</w:t>
      </w:r>
      <w:r>
        <w:rPr>
          <w:spacing w:val="-5"/>
          <w:w w:val="95"/>
        </w:rPr>
        <w:t> </w:t>
      </w:r>
      <w:r>
        <w:rPr>
          <w:w w:val="95"/>
        </w:rPr>
        <w:t>Station,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result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HHI-EMD's</w:t>
      </w:r>
      <w:r>
        <w:rPr>
          <w:spacing w:val="-5"/>
          <w:w w:val="95"/>
        </w:rPr>
        <w:t> </w:t>
      </w:r>
      <w:r>
        <w:rPr>
          <w:w w:val="95"/>
        </w:rPr>
        <w:t>creative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technological</w:t>
      </w:r>
      <w:r>
        <w:rPr>
          <w:spacing w:val="-5"/>
          <w:w w:val="95"/>
        </w:rPr>
        <w:t> </w:t>
      </w:r>
      <w:r>
        <w:rPr>
          <w:w w:val="95"/>
        </w:rPr>
        <w:t>prowess,</w:t>
      </w:r>
      <w:r>
        <w:rPr>
          <w:spacing w:val="-5"/>
          <w:w w:val="95"/>
        </w:rPr>
        <w:t> </w:t>
      </w:r>
      <w:r>
        <w:rPr>
          <w:w w:val="95"/>
        </w:rPr>
        <w:t>will</w:t>
      </w:r>
      <w:r>
        <w:rPr>
          <w:spacing w:val="-5"/>
          <w:w w:val="95"/>
        </w:rPr>
        <w:t> </w:t>
      </w:r>
      <w:r>
        <w:rPr>
          <w:w w:val="95"/>
        </w:rPr>
        <w:t>bring</w:t>
      </w:r>
      <w:r>
        <w:rPr>
          <w:w w:val="94"/>
        </w:rPr>
        <w:t> </w:t>
      </w:r>
      <w:r>
        <w:rPr>
          <w:w w:val="95"/>
        </w:rPr>
        <w:t>contentment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power</w:t>
      </w:r>
      <w:r>
        <w:rPr>
          <w:spacing w:val="-15"/>
          <w:w w:val="95"/>
        </w:rPr>
        <w:t> </w:t>
      </w:r>
      <w:r>
        <w:rPr>
          <w:w w:val="95"/>
        </w:rPr>
        <w:t>customers.</w:t>
      </w:r>
      <w:r>
        <w:rPr/>
      </w:r>
    </w:p>
    <w:p>
      <w:pPr>
        <w:spacing w:after="0" w:line="271" w:lineRule="auto"/>
        <w:jc w:val="left"/>
        <w:sectPr>
          <w:type w:val="continuous"/>
          <w:pgSz w:w="23820" w:h="16840" w:orient="landscape"/>
          <w:pgMar w:top="1580" w:bottom="280" w:left="440" w:right="440"/>
          <w:cols w:num="2" w:equalWidth="0">
            <w:col w:w="2292" w:space="40"/>
            <w:col w:w="2060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30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3"/>
        <w:gridCol w:w="1624"/>
        <w:gridCol w:w="1624"/>
        <w:gridCol w:w="1624"/>
      </w:tblGrid>
      <w:tr>
        <w:trPr>
          <w:trHeight w:val="397" w:hRule="exact"/>
        </w:trPr>
        <w:tc>
          <w:tcPr>
            <w:tcW w:w="36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D6F71"/>
          </w:tcPr>
          <w:p>
            <w:pPr>
              <w:pStyle w:val="TableParagraph"/>
              <w:tabs>
                <w:tab w:pos="2601" w:val="left" w:leader="none"/>
              </w:tabs>
              <w:spacing w:line="240" w:lineRule="auto" w:before="118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w w:val="80"/>
                <w:sz w:val="16"/>
              </w:rPr>
              <w:t>Engine</w:t>
              <w:tab/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6H21/32</w:t>
            </w:r>
            <w:r>
              <w:rPr>
                <w:rFonts w:ascii="Arial"/>
                <w:sz w:val="16"/>
              </w:rPr>
            </w:r>
          </w:p>
        </w:tc>
        <w:tc>
          <w:tcPr>
            <w:tcW w:w="324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D6F71"/>
          </w:tcPr>
          <w:p>
            <w:pPr>
              <w:pStyle w:val="TableParagraph"/>
              <w:tabs>
                <w:tab w:pos="2172" w:val="left" w:leader="none"/>
              </w:tabs>
              <w:spacing w:line="240" w:lineRule="auto" w:before="118"/>
              <w:ind w:left="5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w w:val="85"/>
                <w:sz w:val="16"/>
              </w:rPr>
              <w:t>8H21/32</w:t>
              <w:tab/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9H21/32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5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85"/>
                <w:sz w:val="16"/>
              </w:rPr>
              <w:t>Engine</w:t>
            </w:r>
            <w:r>
              <w:rPr>
                <w:rFonts w:ascii="Arial"/>
                <w:color w:val="636466"/>
                <w:spacing w:val="-2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(kW)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nil" w:sz="6" w:space="0" w:color="auto"/>
              <w:left w:val="single" w:sz="2" w:space="0" w:color="939597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5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1,200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nil" w:sz="6" w:space="0" w:color="auto"/>
              <w:left w:val="single" w:sz="2" w:space="0" w:color="939597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5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1,600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nil" w:sz="6" w:space="0" w:color="auto"/>
              <w:left w:val="single" w:sz="2" w:space="0" w:color="939597"/>
              <w:bottom w:val="single" w:sz="2" w:space="0" w:color="939597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1,800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2" w:space="0" w:color="939597"/>
              <w:right w:val="single" w:sz="2" w:space="0" w:color="939597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85"/>
                <w:sz w:val="16"/>
              </w:rPr>
              <w:t>Generator</w:t>
            </w:r>
            <w:r>
              <w:rPr>
                <w:rFonts w:ascii="Arial"/>
                <w:color w:val="636466"/>
                <w:spacing w:val="-26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(kW)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single" w:sz="2" w:space="0" w:color="939597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1,128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single" w:sz="2" w:space="0" w:color="939597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1,504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nil" w:sz="6" w:space="0" w:color="auto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7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1,701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spacing w:val="-4"/>
                <w:w w:val="85"/>
                <w:sz w:val="16"/>
              </w:rPr>
              <w:t>Total </w:t>
            </w:r>
            <w:r>
              <w:rPr>
                <w:rFonts w:ascii="Arial"/>
                <w:color w:val="636466"/>
                <w:w w:val="85"/>
                <w:sz w:val="16"/>
              </w:rPr>
              <w:t>Weight</w:t>
            </w:r>
            <w:r>
              <w:rPr>
                <w:rFonts w:ascii="Arial"/>
                <w:color w:val="636466"/>
                <w:spacing w:val="-6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(ton)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4"/>
              <w:ind w:left="9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42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4"/>
              <w:ind w:left="9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48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4" w:type="dxa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9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2" w:space="0" w:color="939597"/>
              <w:right w:val="single" w:sz="2" w:space="0" w:color="939597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0"/>
                <w:sz w:val="16"/>
              </w:rPr>
              <w:t>Dimension</w:t>
            </w:r>
            <w:r>
              <w:rPr>
                <w:rFonts w:ascii="Arial"/>
                <w:color w:val="636466"/>
                <w:spacing w:val="-27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(W</w:t>
            </w:r>
            <w:r>
              <w:rPr>
                <w:rFonts w:ascii="Arial"/>
                <w:color w:val="636466"/>
                <w:spacing w:val="-27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x</w:t>
            </w:r>
            <w:r>
              <w:rPr>
                <w:rFonts w:ascii="Arial"/>
                <w:color w:val="636466"/>
                <w:spacing w:val="-27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H</w:t>
            </w:r>
            <w:r>
              <w:rPr>
                <w:rFonts w:ascii="Arial"/>
                <w:color w:val="636466"/>
                <w:spacing w:val="-27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x</w:t>
            </w:r>
            <w:r>
              <w:rPr>
                <w:rFonts w:ascii="Arial"/>
                <w:color w:val="636466"/>
                <w:spacing w:val="-27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L)</w:t>
            </w:r>
            <w:r>
              <w:rPr>
                <w:rFonts w:ascii="Arial"/>
                <w:sz w:val="16"/>
              </w:rPr>
            </w:r>
          </w:p>
        </w:tc>
        <w:tc>
          <w:tcPr>
            <w:tcW w:w="4872" w:type="dxa"/>
            <w:gridSpan w:val="3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nil" w:sz="6" w:space="0" w:color="auto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1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2.4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×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3.4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×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12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(Container</w:t>
            </w:r>
            <w:r>
              <w:rPr>
                <w:rFonts w:ascii="Arial" w:hAnsi="Arial" w:cs="Arial" w:eastAsia="Arial"/>
                <w:color w:val="636466"/>
                <w:spacing w:val="-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36466"/>
                <w:w w:val="90"/>
                <w:sz w:val="16"/>
                <w:szCs w:val="16"/>
              </w:rPr>
              <w:t>Size)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2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85"/>
                <w:sz w:val="16"/>
              </w:rPr>
              <w:t>Cooling</w:t>
            </w:r>
            <w:r>
              <w:rPr>
                <w:rFonts w:ascii="Arial"/>
                <w:color w:val="636466"/>
                <w:spacing w:val="-2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Method</w:t>
            </w:r>
            <w:r>
              <w:rPr>
                <w:rFonts w:ascii="Arial"/>
                <w:sz w:val="16"/>
              </w:rPr>
            </w:r>
          </w:p>
        </w:tc>
        <w:tc>
          <w:tcPr>
            <w:tcW w:w="4872" w:type="dxa"/>
            <w:gridSpan w:val="3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5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85"/>
                <w:sz w:val="16"/>
              </w:rPr>
              <w:t>Radiator</w:t>
            </w:r>
            <w:r>
              <w:rPr>
                <w:rFonts w:ascii="Arial"/>
                <w:color w:val="636466"/>
                <w:spacing w:val="-21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/</w:t>
            </w:r>
            <w:r>
              <w:rPr>
                <w:rFonts w:ascii="Arial"/>
                <w:color w:val="636466"/>
                <w:spacing w:val="-21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Cooling</w:t>
            </w:r>
            <w:r>
              <w:rPr>
                <w:rFonts w:ascii="Arial"/>
                <w:color w:val="636466"/>
                <w:spacing w:val="-24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spacing w:val="-3"/>
                <w:w w:val="85"/>
                <w:sz w:val="16"/>
              </w:rPr>
              <w:t>Tower</w:t>
            </w:r>
            <w:r>
              <w:rPr>
                <w:rFonts w:ascii="Arial"/>
                <w:spacing w:val="-3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2" w:space="0" w:color="939597"/>
              <w:right w:val="single" w:sz="2" w:space="0" w:color="939597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Speed</w:t>
            </w:r>
            <w:r>
              <w:rPr>
                <w:rFonts w:ascii="Arial"/>
                <w:sz w:val="16"/>
              </w:rPr>
            </w:r>
          </w:p>
        </w:tc>
        <w:tc>
          <w:tcPr>
            <w:tcW w:w="4872" w:type="dxa"/>
            <w:gridSpan w:val="3"/>
            <w:tcBorders>
              <w:top w:val="single" w:sz="2" w:space="0" w:color="939597"/>
              <w:left w:val="single" w:sz="2" w:space="0" w:color="939597"/>
              <w:bottom w:val="single" w:sz="2" w:space="0" w:color="939597"/>
              <w:right w:val="nil" w:sz="6" w:space="0" w:color="auto"/>
            </w:tcBorders>
            <w:shd w:val="clear" w:color="auto" w:fill="E6E7E8"/>
          </w:tcPr>
          <w:p>
            <w:pPr>
              <w:pStyle w:val="TableParagraph"/>
              <w:spacing w:line="240" w:lineRule="auto" w:before="114"/>
              <w:ind w:right="28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0"/>
                <w:sz w:val="16"/>
              </w:rPr>
              <w:t>900</w:t>
            </w:r>
            <w:r>
              <w:rPr>
                <w:rFonts w:ascii="Arial"/>
                <w:color w:val="636466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rpm</w:t>
            </w:r>
            <w:r>
              <w:rPr>
                <w:rFonts w:ascii="Arial"/>
                <w:color w:val="636466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/</w:t>
            </w:r>
            <w:r>
              <w:rPr>
                <w:rFonts w:ascii="Arial"/>
                <w:color w:val="636466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1,000</w:t>
            </w:r>
            <w:r>
              <w:rPr>
                <w:rFonts w:ascii="Arial"/>
                <w:color w:val="636466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color w:val="636466"/>
                <w:w w:val="90"/>
                <w:sz w:val="16"/>
              </w:rPr>
              <w:t>rpm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2053" w:type="dxa"/>
            <w:tcBorders>
              <w:top w:val="single" w:sz="2" w:space="0" w:color="939597"/>
              <w:left w:val="nil" w:sz="6" w:space="0" w:color="auto"/>
              <w:bottom w:val="single" w:sz="6" w:space="0" w:color="939597"/>
              <w:right w:val="single" w:sz="2" w:space="0" w:color="939597"/>
            </w:tcBorders>
          </w:tcPr>
          <w:p>
            <w:pPr>
              <w:pStyle w:val="TableParagraph"/>
              <w:spacing w:line="240" w:lineRule="auto" w:before="111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95"/>
                <w:sz w:val="16"/>
              </w:rPr>
              <w:t>Fuel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4872" w:type="dxa"/>
            <w:gridSpan w:val="3"/>
            <w:tcBorders>
              <w:top w:val="single" w:sz="2" w:space="0" w:color="939597"/>
              <w:left w:val="single" w:sz="2" w:space="0" w:color="939597"/>
              <w:bottom w:val="single" w:sz="6" w:space="0" w:color="939597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15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36466"/>
                <w:w w:val="85"/>
                <w:sz w:val="16"/>
              </w:rPr>
              <w:t>Diesel</w:t>
            </w:r>
            <w:r>
              <w:rPr>
                <w:rFonts w:ascii="Arial"/>
                <w:color w:val="636466"/>
                <w:spacing w:val="-1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oil</w:t>
            </w:r>
            <w:r>
              <w:rPr>
                <w:rFonts w:ascii="Arial"/>
                <w:color w:val="636466"/>
                <w:spacing w:val="-1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/</w:t>
            </w:r>
            <w:r>
              <w:rPr>
                <w:rFonts w:ascii="Arial"/>
                <w:color w:val="636466"/>
                <w:spacing w:val="-1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Heavy</w:t>
            </w:r>
            <w:r>
              <w:rPr>
                <w:rFonts w:ascii="Arial"/>
                <w:color w:val="636466"/>
                <w:spacing w:val="-1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fuel</w:t>
            </w:r>
            <w:r>
              <w:rPr>
                <w:rFonts w:ascii="Arial"/>
                <w:color w:val="636466"/>
                <w:spacing w:val="-13"/>
                <w:w w:val="85"/>
                <w:sz w:val="16"/>
              </w:rPr>
              <w:t> </w:t>
            </w:r>
            <w:r>
              <w:rPr>
                <w:rFonts w:ascii="Arial"/>
                <w:color w:val="636466"/>
                <w:w w:val="85"/>
                <w:sz w:val="16"/>
              </w:rPr>
              <w:t>oil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26" w:lineRule="exact"/>
        <w:ind w:left="222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"/>
          <w:sz w:val="20"/>
          <w:szCs w:val="20"/>
        </w:rPr>
        <w:pict>
          <v:group style="width:25.55pt;height:11.35pt;mso-position-horizontal-relative:char;mso-position-vertical-relative:line" coordorigin="0,0" coordsize="511,227">
            <v:group style="position:absolute;left:0;top:0;width:227;height:227" coordorigin="0,0" coordsize="227,227">
              <v:shape style="position:absolute;left:0;top:0;width:227;height:227" coordorigin="0,0" coordsize="227,227" path="m0,227l227,227,227,0,0,0,0,227xe" filled="true" fillcolor="#dbdbdc" stroked="false">
                <v:path arrowok="t"/>
                <v:fill type="solid"/>
              </v:shape>
            </v:group>
            <v:group style="position:absolute;left:283;top:0;width:227;height:227" coordorigin="283,0" coordsize="227,227">
              <v:shape style="position:absolute;left:283;top:0;width:227;height:227" coordorigin="283,0" coordsize="227,227" path="m283,227l510,227,510,0,283,0,283,227xe" filled="true" fillcolor="#dbdbdc" stroked="false">
                <v:path arrowok="t"/>
                <v:fill type="solid"/>
              </v:shape>
              <v:shape style="position:absolute;left:0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55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56.442200pt;margin-top:-117.598129pt;width:365.15pt;height:248.1pt;mso-position-horizontal-relative:page;mso-position-vertical-relative:paragraph;z-index:-2021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color w:val="636466"/>
                      <w:w w:val="104"/>
                      <w:sz w:val="16"/>
                    </w:rPr>
                    <w:t>an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color w:val="636466"/>
          <w:w w:val="95"/>
          <w:sz w:val="16"/>
          <w:szCs w:val="16"/>
        </w:rPr>
        <w:t>❶</w:t>
      </w:r>
      <w:r>
        <w:rPr>
          <w:rFonts w:ascii="Calibri" w:hAnsi="Calibri" w:cs="Calibri" w:eastAsia="Calibri"/>
          <w:b/>
          <w:bCs/>
          <w:color w:val="636466"/>
          <w:spacing w:val="-1"/>
          <w:w w:val="95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pacing w:val="-1"/>
          <w:w w:val="95"/>
          <w:sz w:val="16"/>
          <w:szCs w:val="16"/>
        </w:rPr>
      </w:r>
      <w:r>
        <w:rPr>
          <w:rFonts w:ascii="Calibri" w:hAnsi="Calibri" w:cs="Calibri" w:eastAsia="Calibri"/>
          <w:color w:val="636466"/>
          <w:w w:val="95"/>
          <w:sz w:val="16"/>
          <w:szCs w:val="16"/>
        </w:rPr>
        <w:t>Engine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w w:val="95"/>
          <w:sz w:val="16"/>
          <w:szCs w:val="16"/>
        </w:rPr>
        <w:t>❷</w:t>
      </w:r>
      <w:r>
        <w:rPr>
          <w:rFonts w:ascii="Calibri" w:hAnsi="Calibri" w:cs="Calibri" w:eastAsia="Calibri"/>
          <w:b/>
          <w:bCs/>
          <w:color w:val="636466"/>
          <w:spacing w:val="19"/>
          <w:w w:val="95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pacing w:val="19"/>
          <w:w w:val="95"/>
          <w:sz w:val="16"/>
          <w:szCs w:val="16"/>
        </w:rPr>
      </w:r>
      <w:r>
        <w:rPr>
          <w:rFonts w:ascii="Calibri" w:hAnsi="Calibri" w:cs="Calibri" w:eastAsia="Calibri"/>
          <w:color w:val="636466"/>
          <w:w w:val="95"/>
          <w:sz w:val="16"/>
          <w:szCs w:val="16"/>
        </w:rPr>
        <w:t>Generator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sz w:val="16"/>
          <w:szCs w:val="16"/>
        </w:rPr>
        <w:t>❸ </w:t>
      </w:r>
      <w:r>
        <w:rPr>
          <w:rFonts w:ascii="Calibri" w:hAnsi="Calibri" w:cs="Calibri" w:eastAsia="Calibri"/>
          <w:color w:val="636466"/>
          <w:sz w:val="16"/>
          <w:szCs w:val="16"/>
        </w:rPr>
        <w:t>Control</w:t>
      </w:r>
      <w:r>
        <w:rPr>
          <w:rFonts w:ascii="Calibri" w:hAnsi="Calibri" w:cs="Calibri" w:eastAsia="Calibri"/>
          <w:color w:val="636466"/>
          <w:spacing w:val="-17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z w:val="16"/>
          <w:szCs w:val="16"/>
        </w:rPr>
        <w:t>Panel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w w:val="95"/>
          <w:sz w:val="16"/>
          <w:szCs w:val="16"/>
        </w:rPr>
        <w:t>❹</w:t>
      </w:r>
      <w:r>
        <w:rPr>
          <w:rFonts w:ascii="Calibri" w:hAnsi="Calibri" w:cs="Calibri" w:eastAsia="Calibri"/>
          <w:b/>
          <w:bCs/>
          <w:color w:val="636466"/>
          <w:spacing w:val="8"/>
          <w:w w:val="95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pacing w:val="8"/>
          <w:w w:val="95"/>
          <w:sz w:val="16"/>
          <w:szCs w:val="16"/>
        </w:rPr>
      </w:r>
      <w:r>
        <w:rPr>
          <w:rFonts w:ascii="Calibri" w:hAnsi="Calibri" w:cs="Calibri" w:eastAsia="Calibri"/>
          <w:color w:val="636466"/>
          <w:w w:val="95"/>
          <w:sz w:val="16"/>
          <w:szCs w:val="16"/>
        </w:rPr>
        <w:t>Enclosure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w w:val="95"/>
          <w:sz w:val="16"/>
          <w:szCs w:val="16"/>
        </w:rPr>
        <w:t>❺</w:t>
      </w:r>
      <w:r>
        <w:rPr>
          <w:rFonts w:ascii="Calibri" w:hAnsi="Calibri" w:cs="Calibri" w:eastAsia="Calibri"/>
          <w:b/>
          <w:bCs/>
          <w:color w:val="636466"/>
          <w:spacing w:val="10"/>
          <w:w w:val="95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pacing w:val="10"/>
          <w:w w:val="95"/>
          <w:sz w:val="16"/>
          <w:szCs w:val="16"/>
        </w:rPr>
      </w:r>
      <w:r>
        <w:rPr>
          <w:rFonts w:ascii="Calibri" w:hAnsi="Calibri" w:cs="Calibri" w:eastAsia="Calibri"/>
          <w:color w:val="636466"/>
          <w:w w:val="95"/>
          <w:sz w:val="16"/>
          <w:szCs w:val="16"/>
        </w:rPr>
        <w:t>Radiator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sz w:val="16"/>
          <w:szCs w:val="16"/>
        </w:rPr>
        <w:t>❻ </w:t>
      </w:r>
      <w:r>
        <w:rPr>
          <w:rFonts w:ascii="Calibri" w:hAnsi="Calibri" w:cs="Calibri" w:eastAsia="Calibri"/>
          <w:color w:val="636466"/>
          <w:sz w:val="16"/>
          <w:szCs w:val="16"/>
        </w:rPr>
        <w:t>Exhaust Gas</w:t>
      </w:r>
      <w:r>
        <w:rPr>
          <w:rFonts w:ascii="Calibri" w:hAnsi="Calibri" w:cs="Calibri" w:eastAsia="Calibri"/>
          <w:color w:val="636466"/>
          <w:spacing w:val="12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z w:val="16"/>
          <w:szCs w:val="16"/>
        </w:rPr>
        <w:t>Silencer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before="24"/>
        <w:ind w:left="80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color w:val="636466"/>
          <w:sz w:val="16"/>
          <w:szCs w:val="16"/>
        </w:rPr>
        <w:t>❼  </w:t>
      </w:r>
      <w:r>
        <w:rPr>
          <w:rFonts w:ascii="Calibri" w:hAnsi="Calibri" w:cs="Calibri" w:eastAsia="Calibri"/>
          <w:color w:val="636466"/>
          <w:sz w:val="16"/>
          <w:szCs w:val="16"/>
        </w:rPr>
        <w:t>Ventilation Air Exhaust</w:t>
      </w:r>
      <w:r>
        <w:rPr>
          <w:rFonts w:ascii="Calibri" w:hAnsi="Calibri" w:cs="Calibri" w:eastAsia="Calibri"/>
          <w:color w:val="636466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color w:val="636466"/>
          <w:sz w:val="16"/>
          <w:szCs w:val="16"/>
        </w:rPr>
        <w:t>F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6"/>
        <w:rPr>
          <w:rFonts w:ascii="Calibri" w:hAnsi="Calibri" w:cs="Calibri" w:eastAsia="Calibri"/>
          <w:sz w:val="13"/>
          <w:szCs w:val="13"/>
        </w:rPr>
      </w:pPr>
    </w:p>
    <w:p>
      <w:pPr>
        <w:pStyle w:val="Heading7"/>
        <w:spacing w:line="247" w:lineRule="auto"/>
        <w:ind w:left="807" w:right="0"/>
        <w:jc w:val="left"/>
        <w:rPr>
          <w:b w:val="0"/>
          <w:bCs w:val="0"/>
        </w:rPr>
      </w:pPr>
      <w:r>
        <w:rPr>
          <w:spacing w:val="-6"/>
        </w:rPr>
        <w:t>Key </w:t>
      </w:r>
      <w:r>
        <w:rPr/>
        <w:t>Features</w:t>
      </w:r>
      <w:r>
        <w:rPr>
          <w:spacing w:val="-53"/>
        </w:rPr>
        <w:t> </w:t>
      </w:r>
      <w:r>
        <w:rPr/>
        <w:t>&amp;</w:t>
      </w:r>
      <w:r>
        <w:rPr>
          <w:w w:val="100"/>
        </w:rPr>
        <w:t> </w:t>
      </w:r>
      <w:r>
        <w:rPr/>
        <w:t>Benefits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40" w:lineRule="auto" w:before="0"/>
        <w:ind w:left="394" w:right="0"/>
        <w:jc w:val="left"/>
      </w:pPr>
      <w:r>
        <w:rPr/>
        <w:pict>
          <v:group style="position:absolute;margin-left:161.574997pt;margin-top:-301.096191pt;width:360pt;height:248.1pt;mso-position-horizontal-relative:page;mso-position-vertical-relative:paragraph;z-index:15448" coordorigin="3231,-6022" coordsize="7200,4962">
            <v:shape style="position:absolute;left:3231;top:-6022;width:7200;height:4961" type="#_x0000_t75" stroked="false">
              <v:imagedata r:id="rId228" o:title=""/>
            </v:shape>
            <v:shape style="position:absolute;left:5797;top:-5713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❺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9694;top:-5083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❻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4486;top:-3764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❼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4025;top:-3198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❸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5308;top:-3049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❷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6506;top:-2864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❶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8206;top:-2616;width:492;height:237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70"/>
                        <w:sz w:val="22"/>
                        <w:szCs w:val="22"/>
                        <w:shd w:fill="FFFFFF" w:color="auto" w:val="clear"/>
                      </w:rPr>
                      <w:t>❹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2"/>
        </w:rPr>
        <w:t>Base</w:t>
      </w:r>
      <w:r>
        <w:rPr>
          <w:spacing w:val="-1"/>
        </w:rPr>
        <w:t> </w:t>
      </w:r>
      <w:r>
        <w:rPr>
          <w:w w:val="90"/>
        </w:rPr>
        <w:t>load</w:t>
      </w:r>
      <w:r>
        <w:rPr>
          <w:spacing w:val="-2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/>
      </w:r>
    </w:p>
    <w:p>
      <w:pPr>
        <w:pStyle w:val="BodyText"/>
        <w:spacing w:line="240" w:lineRule="auto"/>
        <w:ind w:left="394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Diesel</w:t>
      </w:r>
      <w:r>
        <w:rPr>
          <w:spacing w:val="-1"/>
        </w:rPr>
        <w:t> </w:t>
      </w:r>
      <w:r>
        <w:rPr>
          <w:w w:val="90"/>
        </w:rPr>
        <w:t>oil</w:t>
      </w:r>
      <w:r>
        <w:rPr>
          <w:spacing w:val="-1"/>
        </w:rPr>
        <w:t> </w:t>
      </w:r>
      <w:r>
        <w:rPr>
          <w:w w:val="120"/>
        </w:rPr>
        <w:t>/</w:t>
      </w:r>
      <w:r>
        <w:rPr>
          <w:spacing w:val="-2"/>
        </w:rPr>
        <w:t> </w:t>
      </w:r>
      <w:r>
        <w:rPr>
          <w:w w:val="88"/>
        </w:rPr>
        <w:t>he</w:t>
      </w:r>
      <w:r>
        <w:rPr>
          <w:spacing w:val="-4"/>
          <w:w w:val="88"/>
        </w:rPr>
        <w:t>a</w:t>
      </w:r>
      <w:r>
        <w:rPr>
          <w:w w:val="98"/>
        </w:rPr>
        <w:t>vy</w:t>
      </w:r>
      <w:r>
        <w:rPr>
          <w:spacing w:val="-1"/>
        </w:rPr>
        <w:t> </w:t>
      </w:r>
      <w:r>
        <w:rPr>
          <w:w w:val="93"/>
        </w:rPr>
        <w:t>fuel</w:t>
      </w:r>
      <w:r>
        <w:rPr>
          <w:spacing w:val="-1"/>
        </w:rPr>
        <w:t> </w:t>
      </w:r>
      <w:r>
        <w:rPr>
          <w:w w:val="90"/>
        </w:rPr>
        <w:t>oil</w:t>
      </w:r>
      <w:r>
        <w:rPr>
          <w:spacing w:val="-1"/>
        </w:rPr>
        <w:t> </w:t>
      </w:r>
      <w:r>
        <w:rPr>
          <w:w w:val="120"/>
        </w:rPr>
        <w:t>/</w:t>
      </w:r>
      <w:r>
        <w:rPr>
          <w:spacing w:val="-2"/>
        </w:rPr>
        <w:t> </w:t>
      </w:r>
      <w:r>
        <w:rPr>
          <w:w w:val="95"/>
        </w:rPr>
        <w:t>natu</w:t>
      </w:r>
      <w:r>
        <w:rPr>
          <w:spacing w:val="-2"/>
          <w:w w:val="95"/>
        </w:rPr>
        <w:t>r</w:t>
      </w:r>
      <w:r>
        <w:rPr>
          <w:w w:val="83"/>
        </w:rPr>
        <w:t>al</w:t>
      </w:r>
      <w:r>
        <w:rPr>
          <w:spacing w:val="-1"/>
        </w:rPr>
        <w:t> </w:t>
      </w:r>
      <w:r>
        <w:rPr>
          <w:w w:val="84"/>
        </w:rPr>
        <w:t>gas</w:t>
      </w:r>
      <w:r>
        <w:rPr>
          <w:spacing w:val="-1"/>
        </w:rPr>
        <w:t> </w:t>
      </w:r>
      <w:r>
        <w:rPr>
          <w:w w:val="86"/>
        </w:rPr>
        <w:t>use</w:t>
      </w:r>
      <w:r>
        <w:rPr/>
      </w:r>
    </w:p>
    <w:p>
      <w:pPr>
        <w:pStyle w:val="BodyText"/>
        <w:spacing w:line="240" w:lineRule="auto"/>
        <w:ind w:left="394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1"/>
        </w:rPr>
        <w:t>ompact</w:t>
      </w:r>
      <w:r>
        <w:rPr>
          <w:spacing w:val="-1"/>
        </w:rPr>
        <w:t> </w:t>
      </w:r>
      <w:r>
        <w:rPr>
          <w:w w:val="100"/>
        </w:rPr>
        <w:t>40-feet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w w:val="92"/>
        </w:rPr>
        <w:t>tainer</w:t>
      </w:r>
      <w:r>
        <w:rPr>
          <w:spacing w:val="-1"/>
        </w:rPr>
        <w:t> </w:t>
      </w:r>
      <w:r>
        <w:rPr>
          <w:w w:val="83"/>
        </w:rPr>
        <w:t>size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114"/>
        <w:ind w:left="36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2"/>
        </w:rPr>
        <w:t>Mobile</w:t>
      </w:r>
      <w:r>
        <w:rPr>
          <w:spacing w:val="-1"/>
        </w:rPr>
        <w:t> </w:t>
      </w:r>
      <w:r>
        <w:rPr>
          <w:w w:val="95"/>
        </w:rPr>
        <w:t>type</w:t>
      </w:r>
      <w:r>
        <w:rPr>
          <w:spacing w:val="-1"/>
        </w:rPr>
        <w:t> </w:t>
      </w:r>
      <w:r>
        <w:rPr>
          <w:w w:val="97"/>
        </w:rPr>
        <w:t>(op</w:t>
      </w:r>
      <w:r>
        <w:rPr>
          <w:spacing w:val="5"/>
          <w:w w:val="97"/>
        </w:rPr>
        <w:t>t</w:t>
      </w:r>
      <w:r>
        <w:rPr>
          <w:w w:val="89"/>
        </w:rPr>
        <w:t>ional)</w:t>
      </w:r>
      <w:r>
        <w:rPr/>
      </w:r>
    </w:p>
    <w:p>
      <w:pPr>
        <w:pStyle w:val="BodyText"/>
        <w:spacing w:line="240" w:lineRule="auto"/>
        <w:ind w:left="36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2"/>
        </w:rPr>
        <w:t>E</w:t>
      </w:r>
      <w:r>
        <w:rPr>
          <w:spacing w:val="-4"/>
          <w:w w:val="82"/>
        </w:rPr>
        <w:t>n</w:t>
      </w:r>
      <w:r>
        <w:rPr>
          <w:w w:val="99"/>
        </w:rPr>
        <w:t>vi</w:t>
      </w:r>
      <w:r>
        <w:rPr>
          <w:spacing w:val="-2"/>
          <w:w w:val="99"/>
        </w:rPr>
        <w:t>r</w:t>
      </w:r>
      <w:r>
        <w:rPr>
          <w:w w:val="92"/>
        </w:rPr>
        <w:t>onme</w:t>
      </w:r>
      <w:r>
        <w:rPr>
          <w:spacing w:val="-2"/>
          <w:w w:val="92"/>
        </w:rPr>
        <w:t>n</w:t>
      </w:r>
      <w:r>
        <w:rPr>
          <w:w w:val="90"/>
        </w:rPr>
        <w:t>tally</w:t>
      </w:r>
      <w:r>
        <w:rPr>
          <w:spacing w:val="-1"/>
        </w:rPr>
        <w:t> </w:t>
      </w:r>
      <w:r>
        <w:rPr>
          <w:w w:val="93"/>
        </w:rPr>
        <w:t>comfortable</w:t>
      </w:r>
      <w:r>
        <w:rPr/>
      </w:r>
    </w:p>
    <w:p>
      <w:pPr>
        <w:pStyle w:val="BodyText"/>
        <w:spacing w:line="240" w:lineRule="auto"/>
        <w:ind w:left="361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5"/>
        </w:rPr>
        <w:t>Low</w:t>
      </w:r>
      <w:r>
        <w:rPr>
          <w:spacing w:val="-1"/>
        </w:rPr>
        <w:t> </w:t>
      </w:r>
      <w:r>
        <w:rPr>
          <w:w w:val="95"/>
        </w:rPr>
        <w:t>ope</w:t>
      </w:r>
      <w:r>
        <w:rPr>
          <w:spacing w:val="-2"/>
          <w:w w:val="95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89"/>
        </w:rPr>
        <w:t>mai</w:t>
      </w:r>
      <w:r>
        <w:rPr>
          <w:spacing w:val="-2"/>
          <w:w w:val="89"/>
        </w:rPr>
        <w:t>n</w:t>
      </w:r>
      <w:r>
        <w:rPr>
          <w:w w:val="90"/>
        </w:rPr>
        <w:t>tenance</w:t>
      </w:r>
      <w:r>
        <w:rPr>
          <w:spacing w:val="-1"/>
        </w:rPr>
        <w:t> </w:t>
      </w:r>
      <w:r>
        <w:rPr>
          <w:w w:val="89"/>
        </w:rPr>
        <w:t>cost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170" w:lineRule="atLeast" w:before="0" w:after="0"/>
        <w:ind w:left="937" w:right="8188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79.528015pt;margin-top:-98.779091pt;width:171.177pt;height:99.017pt;mso-position-horizontal-relative:page;mso-position-vertical-relative:paragraph;z-index:15496" type="#_x0000_t75" stroked="false">
            <v:imagedata r:id="rId229" o:title=""/>
          </v:shape>
        </w:pict>
      </w:r>
      <w:r>
        <w:rPr/>
        <w:pict>
          <v:shape style="position:absolute;margin-left:957.010986pt;margin-top:-98.779091pt;width:171.177pt;height:99.017pt;mso-position-horizontal-relative:page;mso-position-vertical-relative:paragraph;z-index:15520" type="#_x0000_t75" stroked="false">
            <v:imagedata r:id="rId230" o:title=""/>
          </v:shape>
        </w:pict>
      </w:r>
      <w:r>
        <w:rPr/>
        <w:pict>
          <v:shape style="position:absolute;margin-left:779.528015pt;margin-top:8.741909pt;width:171.177pt;height:99.018pt;mso-position-horizontal-relative:page;mso-position-vertical-relative:paragraph;z-index:15544" type="#_x0000_t75" stroked="false">
            <v:imagedata r:id="rId231" o:title=""/>
          </v:shape>
        </w:pict>
      </w:r>
      <w:r>
        <w:rPr/>
        <w:pict>
          <v:shape style="position:absolute;margin-left:956.984009pt;margin-top:8.741909pt;width:171.178pt;height:99.018pt;mso-position-horizontal-relative:page;mso-position-vertical-relative:paragraph;z-index:15568" type="#_x0000_t75" stroked="false">
            <v:imagedata r:id="rId232" o:title=""/>
          </v:shape>
        </w:pict>
      </w:r>
      <w:r>
        <w:rPr/>
        <w:pict>
          <v:group style="position:absolute;margin-left:1132.413940pt;margin-top:8.741909pt;width:25.55pt;height:11.35pt;mso-position-horizontal-relative:page;mso-position-vertical-relative:paragraph;z-index:15736" coordorigin="22648,175" coordsize="511,227">
            <v:group style="position:absolute;left:22648;top:175;width:227;height:227" coordorigin="22648,175" coordsize="227,227">
              <v:shape style="position:absolute;left:22648;top:175;width:227;height:227" coordorigin="22648,175" coordsize="227,227" path="m22648,402l22875,402,22875,175,22648,175,22648,402xe" filled="true" fillcolor="#dbdbdc" stroked="false">
                <v:path arrowok="t"/>
                <v:fill type="solid"/>
              </v:shape>
            </v:group>
            <v:group style="position:absolute;left:22932;top:175;width:227;height:227" coordorigin="22932,175" coordsize="227,227">
              <v:shape style="position:absolute;left:22932;top:175;width:227;height:227" coordorigin="22932,175" coordsize="227,227" path="m22932,402l23159,402,23159,175,22932,175,22932,402xe" filled="true" fillcolor="#dbdbdc" stroked="false">
                <v:path arrowok="t"/>
                <v:fill type="solid"/>
              </v:shape>
              <v:shape style="position:absolute;left:22648;top:175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2903;top:175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636466"/>
          <w:w w:val="85"/>
          <w:sz w:val="14"/>
        </w:rPr>
        <w:t>Santa-Elena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90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PPS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in</w:t>
      </w:r>
      <w:r>
        <w:rPr>
          <w:rFonts w:ascii="Arial"/>
          <w:color w:val="636466"/>
          <w:spacing w:val="-15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Ecua-</w:t>
      </w:r>
      <w:r>
        <w:rPr>
          <w:rFonts w:ascii="Arial"/>
          <w:color w:val="636466"/>
          <w:w w:val="105"/>
          <w:sz w:val="14"/>
        </w:rPr>
        <w:t> </w:t>
      </w:r>
      <w:r>
        <w:rPr>
          <w:rFonts w:ascii="Arial"/>
          <w:color w:val="636466"/>
          <w:w w:val="90"/>
          <w:sz w:val="14"/>
        </w:rPr>
        <w:t>dor</w:t>
      </w:r>
      <w:r>
        <w:rPr>
          <w:rFonts w:ascii="Arial"/>
          <w:color w:val="636466"/>
          <w:spacing w:val="-1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sz w:val="14"/>
        </w:rPr>
      </w:r>
    </w:p>
    <w:p>
      <w:pPr>
        <w:spacing w:before="9"/>
        <w:ind w:left="9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9H21/32 x 53</w:t>
      </w:r>
      <w:r>
        <w:rPr>
          <w:rFonts w:ascii="Arial"/>
          <w:color w:val="636466"/>
          <w:spacing w:val="-20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254" w:lineRule="auto" w:before="65" w:after="0"/>
        <w:ind w:left="937" w:right="8352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Puerto-principe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34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PPS</w:t>
      </w:r>
      <w:r>
        <w:rPr>
          <w:rFonts w:ascii="Arial"/>
          <w:color w:val="636466"/>
          <w:spacing w:val="-12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in</w:t>
      </w:r>
      <w:r>
        <w:rPr>
          <w:rFonts w:ascii="Arial"/>
          <w:color w:val="636466"/>
          <w:w w:val="85"/>
          <w:sz w:val="14"/>
        </w:rPr>
        <w:t> </w:t>
      </w:r>
      <w:r>
        <w:rPr>
          <w:rFonts w:ascii="Arial"/>
          <w:color w:val="636466"/>
          <w:w w:val="90"/>
          <w:sz w:val="14"/>
        </w:rPr>
        <w:t>Hitai</w:t>
      </w:r>
      <w:r>
        <w:rPr>
          <w:rFonts w:ascii="Arial"/>
          <w:color w:val="636466"/>
          <w:spacing w:val="-19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color w:val="636466"/>
          <w:w w:val="76"/>
          <w:sz w:val="14"/>
        </w:rPr>
        <w:t> </w:t>
      </w:r>
      <w:r>
        <w:rPr>
          <w:rFonts w:ascii="Arial"/>
          <w:color w:val="636466"/>
          <w:w w:val="95"/>
          <w:sz w:val="14"/>
        </w:rPr>
        <w:t>9H21/32</w:t>
      </w:r>
      <w:r>
        <w:rPr>
          <w:rFonts w:ascii="Arial"/>
          <w:color w:val="636466"/>
          <w:spacing w:val="-11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x</w:t>
      </w:r>
      <w:r>
        <w:rPr>
          <w:rFonts w:ascii="Arial"/>
          <w:color w:val="636466"/>
          <w:spacing w:val="-11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20</w:t>
      </w:r>
      <w:r>
        <w:rPr>
          <w:rFonts w:ascii="Arial"/>
          <w:color w:val="636466"/>
          <w:spacing w:val="-11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170" w:lineRule="atLeast" w:before="47" w:after="0"/>
        <w:ind w:left="937" w:right="8432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BioBio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13.6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PPS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in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Chile</w:t>
      </w:r>
      <w:r>
        <w:rPr>
          <w:rFonts w:ascii="Arial"/>
          <w:color w:val="636466"/>
          <w:w w:val="80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sz w:val="14"/>
        </w:rPr>
      </w:r>
    </w:p>
    <w:p>
      <w:pPr>
        <w:spacing w:before="9"/>
        <w:ind w:left="9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9H21/32 x 8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170" w:lineRule="atLeast" w:before="56" w:after="0"/>
        <w:ind w:left="937" w:right="8266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Namibia</w:t>
      </w:r>
      <w:r>
        <w:rPr>
          <w:rFonts w:ascii="Arial"/>
          <w:color w:val="636466"/>
          <w:spacing w:val="-1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10</w:t>
      </w:r>
      <w:r>
        <w:rPr>
          <w:rFonts w:ascii="Arial"/>
          <w:color w:val="636466"/>
          <w:spacing w:val="-1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PPS</w:t>
      </w:r>
      <w:r>
        <w:rPr>
          <w:rFonts w:ascii="Arial"/>
          <w:color w:val="636466"/>
          <w:spacing w:val="-1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in</w:t>
      </w:r>
      <w:r>
        <w:rPr>
          <w:rFonts w:ascii="Arial"/>
          <w:color w:val="636466"/>
          <w:spacing w:val="-13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Namibia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sz w:val="14"/>
        </w:rPr>
      </w:r>
    </w:p>
    <w:p>
      <w:pPr>
        <w:spacing w:before="9"/>
        <w:ind w:left="9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9H21/32 x 6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254" w:lineRule="auto" w:before="65" w:after="0"/>
        <w:ind w:left="937" w:right="8425" w:hanging="13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79.528015pt;margin-top:5.746216pt;width:171.177pt;height:99.018pt;mso-position-horizontal-relative:page;mso-position-vertical-relative:paragraph;z-index:15592" type="#_x0000_t75" stroked="false">
            <v:imagedata r:id="rId233" o:title=""/>
          </v:shape>
        </w:pict>
      </w:r>
      <w:r>
        <w:rPr/>
        <w:pict>
          <v:shape style="position:absolute;margin-left:956.984009pt;margin-top:5.745216pt;width:171.177pt;height:99.018pt;mso-position-horizontal-relative:page;mso-position-vertical-relative:paragraph;z-index:15616" type="#_x0000_t75" stroked="false">
            <v:imagedata r:id="rId234" o:title=""/>
          </v:shape>
        </w:pict>
      </w:r>
      <w:r>
        <w:rPr/>
        <w:pict>
          <v:group style="position:absolute;margin-left:1132.413940pt;margin-top:5.746216pt;width:25.55pt;height:11.35pt;mso-position-horizontal-relative:page;mso-position-vertical-relative:paragraph;z-index:15808" coordorigin="22648,115" coordsize="511,227">
            <v:group style="position:absolute;left:22648;top:115;width:227;height:227" coordorigin="22648,115" coordsize="227,227">
              <v:shape style="position:absolute;left:22648;top:115;width:227;height:227" coordorigin="22648,115" coordsize="227,227" path="m22648,342l22875,342,22875,115,22648,115,22648,342xe" filled="true" fillcolor="#dbdbdc" stroked="false">
                <v:path arrowok="t"/>
                <v:fill type="solid"/>
              </v:shape>
            </v:group>
            <v:group style="position:absolute;left:22932;top:115;width:227;height:227" coordorigin="22932,115" coordsize="227,227">
              <v:shape style="position:absolute;left:22932;top:115;width:227;height:227" coordorigin="22932,115" coordsize="227,227" path="m22932,342l23159,342,23159,115,22932,115,22932,342xe" filled="true" fillcolor="#dbdbdc" stroked="false">
                <v:path arrowok="t"/>
                <v:fill type="solid"/>
              </v:shape>
              <v:shape style="position:absolute;left:22648;top:115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2903;top:115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636466"/>
          <w:w w:val="90"/>
          <w:sz w:val="14"/>
        </w:rPr>
        <w:t>Masaya</w:t>
      </w:r>
      <w:r>
        <w:rPr>
          <w:rFonts w:ascii="Arial"/>
          <w:color w:val="636466"/>
          <w:spacing w:val="-11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61</w:t>
      </w:r>
      <w:r>
        <w:rPr>
          <w:rFonts w:ascii="Arial"/>
          <w:color w:val="636466"/>
          <w:spacing w:val="-11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MW</w:t>
      </w:r>
      <w:r>
        <w:rPr>
          <w:rFonts w:ascii="Arial"/>
          <w:color w:val="636466"/>
          <w:spacing w:val="-11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PPS</w:t>
      </w:r>
      <w:r>
        <w:rPr>
          <w:rFonts w:ascii="Arial"/>
          <w:color w:val="636466"/>
          <w:spacing w:val="-11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in</w:t>
      </w:r>
      <w:r>
        <w:rPr>
          <w:rFonts w:ascii="Arial"/>
          <w:color w:val="636466"/>
          <w:w w:val="85"/>
          <w:sz w:val="14"/>
        </w:rPr>
        <w:t> </w:t>
      </w:r>
      <w:r>
        <w:rPr>
          <w:rFonts w:ascii="Arial"/>
          <w:color w:val="636466"/>
          <w:w w:val="75"/>
          <w:sz w:val="14"/>
        </w:rPr>
        <w:t>Nicaragua(HYUNDAI-HiMSEN</w:t>
      </w:r>
      <w:r>
        <w:rPr>
          <w:rFonts w:ascii="Arial"/>
          <w:color w:val="636466"/>
          <w:spacing w:val="6"/>
          <w:w w:val="75"/>
          <w:sz w:val="14"/>
        </w:rPr>
        <w:t> </w:t>
      </w:r>
      <w:r>
        <w:rPr>
          <w:rFonts w:ascii="Arial"/>
          <w:color w:val="636466"/>
          <w:spacing w:val="6"/>
          <w:w w:val="75"/>
          <w:sz w:val="14"/>
        </w:rPr>
      </w:r>
      <w:r>
        <w:rPr>
          <w:rFonts w:ascii="Arial"/>
          <w:color w:val="636466"/>
          <w:w w:val="90"/>
          <w:sz w:val="14"/>
        </w:rPr>
        <w:t>9H21/32 x 36</w:t>
      </w:r>
      <w:r>
        <w:rPr>
          <w:rFonts w:ascii="Arial"/>
          <w:color w:val="636466"/>
          <w:spacing w:val="-19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254" w:lineRule="auto" w:before="56" w:after="0"/>
        <w:ind w:left="937" w:right="8565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0"/>
          <w:sz w:val="14"/>
        </w:rPr>
        <w:t>REGLA 47.6MW</w:t>
      </w:r>
      <w:r>
        <w:rPr>
          <w:rFonts w:ascii="Arial"/>
          <w:color w:val="636466"/>
          <w:spacing w:val="-7"/>
          <w:w w:val="80"/>
          <w:sz w:val="14"/>
        </w:rPr>
        <w:t> </w:t>
      </w:r>
      <w:r>
        <w:rPr>
          <w:rFonts w:ascii="Arial"/>
          <w:color w:val="636466"/>
          <w:w w:val="80"/>
          <w:sz w:val="14"/>
        </w:rPr>
        <w:t>Packaged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90"/>
          <w:sz w:val="14"/>
        </w:rPr>
        <w:t>Power</w:t>
      </w:r>
      <w:r>
        <w:rPr>
          <w:rFonts w:ascii="Arial"/>
          <w:color w:val="636466"/>
          <w:spacing w:val="-14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Station</w:t>
      </w:r>
      <w:r>
        <w:rPr>
          <w:rFonts w:ascii="Arial"/>
          <w:color w:val="636466"/>
          <w:spacing w:val="-14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in</w:t>
      </w:r>
      <w:r>
        <w:rPr>
          <w:rFonts w:ascii="Arial"/>
          <w:color w:val="636466"/>
          <w:spacing w:val="-14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Cuba</w:t>
      </w:r>
      <w:r>
        <w:rPr>
          <w:rFonts w:ascii="Arial"/>
          <w:color w:val="636466"/>
          <w:w w:val="79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color w:val="636466"/>
          <w:w w:val="76"/>
          <w:sz w:val="14"/>
        </w:rPr>
        <w:t> </w:t>
      </w:r>
      <w:r>
        <w:rPr>
          <w:rFonts w:ascii="Arial"/>
          <w:color w:val="636466"/>
          <w:w w:val="90"/>
          <w:sz w:val="14"/>
        </w:rPr>
        <w:t>9H21/32 x 28</w:t>
      </w:r>
      <w:r>
        <w:rPr>
          <w:rFonts w:ascii="Arial"/>
          <w:color w:val="636466"/>
          <w:spacing w:val="-22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Sets)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8"/>
        </w:numPr>
        <w:tabs>
          <w:tab w:pos="937" w:val="left" w:leader="none"/>
        </w:tabs>
        <w:spacing w:line="170" w:lineRule="atLeast" w:before="47" w:after="0"/>
        <w:ind w:left="937" w:right="8301" w:hanging="1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J-Project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5.6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MW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PPS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in</w:t>
      </w:r>
      <w:r>
        <w:rPr>
          <w:rFonts w:ascii="Arial"/>
          <w:color w:val="636466"/>
          <w:spacing w:val="-1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Japan</w:t>
      </w:r>
      <w:r>
        <w:rPr>
          <w:rFonts w:ascii="Arial"/>
          <w:color w:val="636466"/>
          <w:w w:val="82"/>
          <w:sz w:val="14"/>
        </w:rPr>
        <w:t> </w:t>
      </w:r>
      <w:r>
        <w:rPr>
          <w:rFonts w:ascii="Arial"/>
          <w:color w:val="636466"/>
          <w:w w:val="90"/>
          <w:sz w:val="14"/>
        </w:rPr>
        <w:t>(HYUNDAI-HiMSEN</w:t>
      </w:r>
      <w:r>
        <w:rPr>
          <w:rFonts w:ascii="Arial"/>
          <w:sz w:val="14"/>
        </w:rPr>
      </w:r>
    </w:p>
    <w:p>
      <w:pPr>
        <w:spacing w:before="9"/>
        <w:ind w:left="9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9H21/32 x 4</w:t>
      </w:r>
      <w:r>
        <w:rPr>
          <w:rFonts w:ascii="Arial"/>
          <w:color w:val="636466"/>
          <w:spacing w:val="-21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Sets)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23820" w:h="16840" w:orient="landscape"/>
          <w:pgMar w:top="1580" w:bottom="280" w:left="440" w:right="440"/>
          <w:cols w:num="4" w:equalWidth="0">
            <w:col w:w="2689" w:space="40"/>
            <w:col w:w="3405" w:space="40"/>
            <w:col w:w="3084" w:space="2819"/>
            <w:col w:w="1086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720" w:lineRule="exact"/>
        <w:ind w:right="99" w:firstLine="1638"/>
        <w:jc w:val="both"/>
      </w:pPr>
      <w:r>
        <w:rPr>
          <w:color w:val="FFFFFF"/>
          <w:w w:val="110"/>
        </w:rPr>
        <w:t>HHI-EMD</w:t>
      </w:r>
      <w:r>
        <w:rPr>
          <w:color w:val="FFFFFF"/>
          <w:w w:val="111"/>
        </w:rPr>
        <w:t> </w:t>
      </w:r>
      <w:r>
        <w:rPr>
          <w:color w:val="FFFFFF"/>
          <w:w w:val="110"/>
        </w:rPr>
        <w:t>PRODUCTION</w:t>
      </w:r>
      <w:r>
        <w:rPr>
          <w:color w:val="FFFFFF"/>
          <w:w w:val="109"/>
        </w:rPr>
        <w:t> </w:t>
      </w:r>
      <w:r>
        <w:rPr>
          <w:color w:val="FFFFFF"/>
          <w:spacing w:val="-4"/>
          <w:w w:val="110"/>
        </w:rPr>
        <w:t>CAPABILITIES</w:t>
      </w:r>
      <w:r>
        <w:rPr>
          <w:spacing w:val="-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4"/>
          <w:szCs w:val="64"/>
        </w:rPr>
      </w:pPr>
    </w:p>
    <w:p>
      <w:pPr>
        <w:pStyle w:val="Heading8"/>
        <w:spacing w:line="578" w:lineRule="auto" w:before="493"/>
        <w:ind w:left="16586" w:right="99" w:firstLine="477"/>
        <w:jc w:val="right"/>
        <w:rPr>
          <w:b w:val="0"/>
          <w:bCs w:val="0"/>
        </w:rPr>
      </w:pPr>
      <w:r>
        <w:rPr>
          <w:color w:val="FFFFFF"/>
        </w:rPr>
        <w:t>PRODUCTION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FACILITY</w:t>
      </w:r>
      <w:r>
        <w:rPr>
          <w:color w:val="FFFFFF"/>
          <w:w w:val="112"/>
        </w:rPr>
        <w:t> </w:t>
      </w:r>
      <w:r>
        <w:rPr>
          <w:color w:val="FFFFFF"/>
        </w:rPr>
        <w:t>RESEARCH &amp;</w:t>
      </w:r>
      <w:r>
        <w:rPr>
          <w:color w:val="FFFFFF"/>
          <w:spacing w:val="-37"/>
        </w:rPr>
        <w:t> </w:t>
      </w:r>
      <w:r>
        <w:rPr>
          <w:color w:val="FFFFFF"/>
        </w:rPr>
        <w:t>DEVELOPMENT</w:t>
      </w:r>
      <w:r>
        <w:rPr>
          <w:color w:val="FFFFFF"/>
          <w:w w:val="99"/>
        </w:rPr>
        <w:t> </w:t>
      </w:r>
      <w:r>
        <w:rPr>
          <w:color w:val="FFFFFF"/>
        </w:rPr>
        <w:t>CUSTOMER</w:t>
      </w:r>
      <w:r>
        <w:rPr>
          <w:color w:val="FFFFFF"/>
          <w:spacing w:val="-26"/>
        </w:rPr>
        <w:t> </w:t>
      </w:r>
      <w:r>
        <w:rPr>
          <w:color w:val="FFFFFF"/>
        </w:rPr>
        <w:t>SERVICE</w:t>
      </w:r>
      <w:r>
        <w:rPr>
          <w:color w:val="FFFFFF"/>
          <w:w w:val="91"/>
        </w:rPr>
        <w:t> </w:t>
      </w:r>
      <w:r>
        <w:rPr>
          <w:color w:val="FFFFFF"/>
        </w:rPr>
        <w:t>GLOBAL</w:t>
      </w:r>
      <w:r>
        <w:rPr>
          <w:color w:val="FFFFFF"/>
          <w:spacing w:val="5"/>
        </w:rPr>
        <w:t> </w:t>
      </w:r>
      <w:r>
        <w:rPr>
          <w:color w:val="FFFFFF"/>
        </w:rPr>
        <w:t>NETWORK</w:t>
      </w:r>
      <w:r>
        <w:rPr>
          <w:b w:val="0"/>
        </w:rPr>
      </w:r>
    </w:p>
    <w:p>
      <w:pPr>
        <w:spacing w:before="0"/>
        <w:ind w:left="0" w:right="99" w:firstLine="0"/>
        <w:jc w:val="righ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color w:val="FFFFFF"/>
          <w:spacing w:val="-5"/>
          <w:sz w:val="20"/>
        </w:rPr>
        <w:t>CONTACT</w:t>
      </w:r>
      <w:r>
        <w:rPr>
          <w:rFonts w:ascii="Trebuchet MS"/>
          <w:b/>
          <w:color w:val="FFFFFF"/>
          <w:spacing w:val="8"/>
          <w:sz w:val="20"/>
        </w:rPr>
        <w:t> </w:t>
      </w:r>
      <w:r>
        <w:rPr>
          <w:rFonts w:ascii="Trebuchet MS"/>
          <w:b/>
          <w:color w:val="FFFFFF"/>
          <w:sz w:val="20"/>
        </w:rPr>
        <w:t>US</w:t>
      </w:r>
      <w:r>
        <w:rPr>
          <w:rFonts w:ascii="Trebuchet MS"/>
          <w:sz w:val="20"/>
        </w:rPr>
      </w:r>
    </w:p>
    <w:p>
      <w:pPr>
        <w:spacing w:after="0"/>
        <w:jc w:val="right"/>
        <w:rPr>
          <w:rFonts w:ascii="Trebuchet MS" w:hAnsi="Trebuchet MS" w:cs="Trebuchet MS" w:eastAsia="Trebuchet MS"/>
          <w:sz w:val="20"/>
          <w:szCs w:val="20"/>
        </w:rPr>
        <w:sectPr>
          <w:footerReference w:type="default" r:id="rId235"/>
          <w:pgSz w:w="23820" w:h="16840" w:orient="landscape"/>
          <w:pgMar w:footer="0" w:header="0" w:top="1580" w:bottom="280" w:left="3460" w:right="1100"/>
        </w:sect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2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2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56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99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DU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w w:val="87"/>
                          <w:sz w:val="15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CIL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5"/>
                        </w:rPr>
                        <w:t>TY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  <w:r>
        <w:rPr>
          <w:rFonts w:ascii="Trebuchet MS"/>
          <w:position w:val="-16"/>
          <w:sz w:val="20"/>
        </w:rPr>
        <w:tab/>
      </w:r>
      <w:r>
        <w:rPr>
          <w:rFonts w:ascii="Trebuchet MS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1;top:116;width:42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w w:val="103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03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039;top:533;width:156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99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DU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9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w w:val="87"/>
                          <w:sz w:val="15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CIL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5"/>
                        </w:rPr>
                        <w:t>TY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position w:val="-16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tabs>
          <w:tab w:pos="12882" w:val="left" w:leader="none"/>
        </w:tabs>
        <w:spacing w:line="420" w:lineRule="exact"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Foundry</w:t>
      </w:r>
      <w:r>
        <w:rPr>
          <w:rFonts w:ascii="Lucida Sans"/>
          <w:color w:val="014DA2"/>
          <w:spacing w:val="-32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Shop</w:t>
        <w:tab/>
        <w:t>Machining</w:t>
      </w:r>
      <w:r>
        <w:rPr>
          <w:rFonts w:ascii="Lucida Sans"/>
          <w:color w:val="014DA2"/>
          <w:spacing w:val="-38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Shop</w:t>
      </w:r>
      <w:r>
        <w:rPr>
          <w:rFonts w:ascii="Lucida Sans"/>
          <w:color w:val="014DA2"/>
          <w:spacing w:val="-38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&amp;</w:t>
      </w:r>
      <w:r>
        <w:rPr>
          <w:rFonts w:ascii="Lucida Sans"/>
          <w:color w:val="014DA2"/>
          <w:spacing w:val="-38"/>
          <w:w w:val="115"/>
          <w:sz w:val="36"/>
        </w:rPr>
        <w:t> </w:t>
      </w:r>
      <w:r>
        <w:rPr>
          <w:rFonts w:ascii="Lucida Sans"/>
          <w:color w:val="014DA2"/>
          <w:spacing w:val="-4"/>
          <w:w w:val="115"/>
          <w:sz w:val="36"/>
        </w:rPr>
        <w:t>Assembly-Test</w:t>
      </w:r>
      <w:r>
        <w:rPr>
          <w:rFonts w:ascii="Lucida Sans"/>
          <w:color w:val="014DA2"/>
          <w:spacing w:val="-38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Shop</w:t>
      </w:r>
      <w:r>
        <w:rPr>
          <w:rFonts w:ascii="Lucida Sans"/>
          <w:sz w:val="36"/>
        </w:rPr>
      </w:r>
    </w:p>
    <w:p>
      <w:pPr>
        <w:spacing w:after="0" w:line="420" w:lineRule="exact"/>
        <w:jc w:val="left"/>
        <w:rPr>
          <w:rFonts w:ascii="Lucida Sans" w:hAnsi="Lucida Sans" w:cs="Lucida Sans" w:eastAsia="Lucida Sans"/>
          <w:sz w:val="36"/>
          <w:szCs w:val="36"/>
        </w:rPr>
        <w:sectPr>
          <w:footerReference w:type="default" r:id="rId236"/>
          <w:pgSz w:w="23820" w:h="16840" w:orient="landscape"/>
          <w:pgMar w:footer="1121" w:header="0" w:top="760" w:bottom="1320" w:left="440" w:right="44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16"/>
          <w:szCs w:val="1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6"/>
          <w:szCs w:val="16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19"/>
          <w:szCs w:val="19"/>
        </w:rPr>
      </w:pPr>
    </w:p>
    <w:p>
      <w:pPr>
        <w:pStyle w:val="BodyText"/>
        <w:tabs>
          <w:tab w:pos="3074" w:val="left" w:leader="none"/>
        </w:tabs>
        <w:spacing w:line="220" w:lineRule="exact" w:before="0"/>
        <w:ind w:right="0" w:hanging="2268"/>
        <w:jc w:val="left"/>
      </w:pPr>
      <w:r>
        <w:rPr>
          <w:rFonts w:ascii="Trebuchet MS"/>
          <w:b/>
          <w:position w:val="-3"/>
          <w:sz w:val="22"/>
        </w:rPr>
        <w:t>Foundry</w:t>
      </w:r>
      <w:r>
        <w:rPr>
          <w:rFonts w:ascii="Trebuchet MS"/>
          <w:b/>
          <w:spacing w:val="-30"/>
          <w:position w:val="-3"/>
          <w:sz w:val="22"/>
        </w:rPr>
        <w:t> </w:t>
      </w:r>
      <w:r>
        <w:rPr>
          <w:rFonts w:ascii="Trebuchet MS"/>
          <w:b/>
          <w:position w:val="-3"/>
          <w:sz w:val="22"/>
        </w:rPr>
        <w:t>Shop</w:t>
        <w:tab/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Foundry</w:t>
      </w:r>
      <w:r>
        <w:rPr>
          <w:spacing w:val="-26"/>
          <w:w w:val="95"/>
        </w:rPr>
        <w:t> </w:t>
      </w:r>
      <w:r>
        <w:rPr>
          <w:w w:val="95"/>
        </w:rPr>
        <w:t>Shop</w:t>
      </w:r>
      <w:r>
        <w:rPr>
          <w:spacing w:val="-26"/>
          <w:w w:val="95"/>
        </w:rPr>
        <w:t> </w:t>
      </w:r>
      <w:r>
        <w:rPr>
          <w:w w:val="95"/>
        </w:rPr>
        <w:t>can</w:t>
      </w:r>
      <w:r>
        <w:rPr>
          <w:spacing w:val="-26"/>
          <w:w w:val="95"/>
        </w:rPr>
        <w:t> </w:t>
      </w:r>
      <w:r>
        <w:rPr>
          <w:w w:val="95"/>
        </w:rPr>
        <w:t>produce</w:t>
      </w:r>
      <w:r>
        <w:rPr>
          <w:spacing w:val="-26"/>
          <w:w w:val="95"/>
        </w:rPr>
        <w:t> </w:t>
      </w:r>
      <w:r>
        <w:rPr>
          <w:w w:val="95"/>
        </w:rPr>
        <w:t>66,000</w:t>
      </w:r>
      <w:r>
        <w:rPr>
          <w:spacing w:val="-26"/>
          <w:w w:val="95"/>
        </w:rPr>
        <w:t> </w:t>
      </w:r>
      <w:r>
        <w:rPr>
          <w:w w:val="95"/>
        </w:rPr>
        <w:t>tons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castings</w:t>
      </w:r>
      <w:r>
        <w:rPr>
          <w:spacing w:val="-26"/>
          <w:w w:val="95"/>
        </w:rPr>
        <w:t> </w:t>
      </w:r>
      <w:r>
        <w:rPr>
          <w:w w:val="95"/>
        </w:rPr>
        <w:t>annually.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modern</w:t>
      </w:r>
      <w:r>
        <w:rPr>
          <w:spacing w:val="-26"/>
          <w:w w:val="95"/>
        </w:rPr>
        <w:t> </w:t>
      </w:r>
      <w:r>
        <w:rPr>
          <w:w w:val="95"/>
        </w:rPr>
        <w:t>melting</w:t>
      </w:r>
      <w:r>
        <w:rPr>
          <w:spacing w:val="-26"/>
          <w:w w:val="95"/>
        </w:rPr>
        <w:t> </w:t>
      </w:r>
      <w:r>
        <w:rPr>
          <w:w w:val="95"/>
        </w:rPr>
        <w:t>facilities</w:t>
      </w:r>
      <w:r>
        <w:rPr>
          <w:spacing w:val="-26"/>
          <w:w w:val="95"/>
        </w:rPr>
        <w:t> </w:t>
      </w:r>
      <w:r>
        <w:rPr>
          <w:w w:val="95"/>
        </w:rPr>
        <w:t>include</w:t>
      </w:r>
      <w:r>
        <w:rPr>
          <w:w w:val="89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24-ton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20-ton</w:t>
      </w:r>
      <w:r>
        <w:rPr>
          <w:spacing w:val="-9"/>
          <w:w w:val="95"/>
        </w:rPr>
        <w:t> </w:t>
      </w:r>
      <w:r>
        <w:rPr>
          <w:w w:val="95"/>
        </w:rPr>
        <w:t>medium-frequency</w:t>
      </w:r>
      <w:r>
        <w:rPr>
          <w:spacing w:val="-9"/>
          <w:w w:val="95"/>
        </w:rPr>
        <w:t> </w:t>
      </w:r>
      <w:r>
        <w:rPr>
          <w:w w:val="95"/>
        </w:rPr>
        <w:t>induction</w:t>
      </w:r>
      <w:r>
        <w:rPr>
          <w:spacing w:val="-10"/>
          <w:w w:val="95"/>
        </w:rPr>
        <w:t> </w:t>
      </w:r>
      <w:r>
        <w:rPr>
          <w:w w:val="95"/>
        </w:rPr>
        <w:t>furnace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produce</w:t>
      </w:r>
      <w:r>
        <w:rPr>
          <w:spacing w:val="-9"/>
          <w:w w:val="95"/>
        </w:rPr>
        <w:t> </w:t>
      </w:r>
      <w:r>
        <w:rPr>
          <w:w w:val="95"/>
        </w:rPr>
        <w:t>various</w:t>
      </w:r>
      <w:r>
        <w:rPr>
          <w:spacing w:val="-9"/>
          <w:w w:val="95"/>
        </w:rPr>
        <w:t> </w:t>
      </w:r>
      <w:r>
        <w:rPr>
          <w:w w:val="95"/>
        </w:rPr>
        <w:t>kinds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castings.</w:t>
      </w:r>
      <w:r>
        <w:rPr/>
      </w:r>
    </w:p>
    <w:p>
      <w:pPr>
        <w:pStyle w:val="BodyText"/>
        <w:spacing w:line="271" w:lineRule="auto" w:before="130"/>
        <w:ind w:right="0"/>
        <w:jc w:val="both"/>
      </w:pPr>
      <w:r>
        <w:rPr>
          <w:spacing w:val="-14"/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produce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best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reliable</w:t>
      </w:r>
      <w:r>
        <w:rPr>
          <w:spacing w:val="-6"/>
          <w:w w:val="95"/>
        </w:rPr>
        <w:t> </w:t>
      </w:r>
      <w:r>
        <w:rPr>
          <w:w w:val="95"/>
        </w:rPr>
        <w:t>quality</w:t>
      </w:r>
      <w:r>
        <w:rPr>
          <w:spacing w:val="-6"/>
          <w:w w:val="95"/>
        </w:rPr>
        <w:t> </w:t>
      </w:r>
      <w:r>
        <w:rPr>
          <w:w w:val="95"/>
        </w:rPr>
        <w:t>products,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Foundry</w:t>
      </w:r>
      <w:r>
        <w:rPr>
          <w:spacing w:val="-6"/>
          <w:w w:val="95"/>
        </w:rPr>
        <w:t> </w:t>
      </w:r>
      <w:r>
        <w:rPr>
          <w:w w:val="95"/>
        </w:rPr>
        <w:t>Shop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equipped</w:t>
      </w:r>
      <w:r>
        <w:rPr>
          <w:spacing w:val="-6"/>
          <w:w w:val="95"/>
        </w:rPr>
        <w:t> </w:t>
      </w:r>
      <w:r>
        <w:rPr>
          <w:w w:val="95"/>
        </w:rPr>
        <w:t>with</w:t>
      </w:r>
      <w:r>
        <w:rPr>
          <w:spacing w:val="-6"/>
          <w:w w:val="95"/>
        </w:rPr>
        <w:t> </w:t>
      </w:r>
      <w:r>
        <w:rPr>
          <w:w w:val="95"/>
        </w:rPr>
        <w:t>computerized</w:t>
      </w:r>
      <w:r>
        <w:rPr>
          <w:w w:val="92"/>
        </w:rPr>
        <w:t> </w:t>
      </w:r>
      <w:r>
        <w:rPr>
          <w:w w:val="95"/>
        </w:rPr>
        <w:t>facilities</w:t>
      </w:r>
      <w:r>
        <w:rPr>
          <w:spacing w:val="-14"/>
          <w:w w:val="95"/>
        </w:rPr>
        <w:t> </w:t>
      </w:r>
      <w:r>
        <w:rPr>
          <w:w w:val="95"/>
        </w:rPr>
        <w:t>that</w:t>
      </w:r>
      <w:r>
        <w:rPr>
          <w:spacing w:val="-14"/>
          <w:w w:val="95"/>
        </w:rPr>
        <w:t> </w:t>
      </w:r>
      <w:r>
        <w:rPr>
          <w:w w:val="95"/>
        </w:rPr>
        <w:t>allow</w:t>
      </w:r>
      <w:r>
        <w:rPr>
          <w:spacing w:val="-14"/>
          <w:w w:val="95"/>
        </w:rPr>
        <w:t> </w:t>
      </w:r>
      <w:r>
        <w:rPr>
          <w:w w:val="95"/>
        </w:rPr>
        <w:t>an</w:t>
      </w:r>
      <w:r>
        <w:rPr>
          <w:spacing w:val="-14"/>
          <w:w w:val="95"/>
        </w:rPr>
        <w:t> </w:t>
      </w:r>
      <w:r>
        <w:rPr>
          <w:w w:val="95"/>
        </w:rPr>
        <w:t>integrated</w:t>
      </w:r>
      <w:r>
        <w:rPr>
          <w:spacing w:val="-14"/>
          <w:w w:val="95"/>
        </w:rPr>
        <w:t> </w:t>
      </w:r>
      <w:r>
        <w:rPr>
          <w:w w:val="95"/>
        </w:rPr>
        <w:t>production</w:t>
      </w:r>
      <w:r>
        <w:rPr>
          <w:spacing w:val="-14"/>
          <w:w w:val="95"/>
        </w:rPr>
        <w:t> </w:t>
      </w:r>
      <w:r>
        <w:rPr>
          <w:w w:val="95"/>
        </w:rPr>
        <w:t>control</w:t>
      </w:r>
      <w:r>
        <w:rPr>
          <w:spacing w:val="-14"/>
          <w:w w:val="95"/>
        </w:rPr>
        <w:t> </w:t>
      </w:r>
      <w:r>
        <w:rPr>
          <w:w w:val="95"/>
        </w:rPr>
        <w:t>system</w:t>
      </w:r>
      <w:r>
        <w:rPr>
          <w:spacing w:val="-14"/>
          <w:w w:val="95"/>
        </w:rPr>
        <w:t> </w:t>
      </w:r>
      <w:r>
        <w:rPr>
          <w:w w:val="95"/>
        </w:rPr>
        <w:t>ranging</w:t>
      </w:r>
      <w:r>
        <w:rPr>
          <w:spacing w:val="-14"/>
          <w:w w:val="95"/>
        </w:rPr>
        <w:t> </w:t>
      </w:r>
      <w:r>
        <w:rPr>
          <w:w w:val="95"/>
        </w:rPr>
        <w:t>from</w:t>
      </w:r>
      <w:r>
        <w:rPr>
          <w:spacing w:val="-14"/>
          <w:w w:val="95"/>
        </w:rPr>
        <w:t> </w:t>
      </w:r>
      <w:r>
        <w:rPr>
          <w:w w:val="95"/>
        </w:rPr>
        <w:t>raw</w:t>
      </w:r>
      <w:r>
        <w:rPr>
          <w:spacing w:val="-14"/>
          <w:w w:val="95"/>
        </w:rPr>
        <w:t> </w:t>
      </w:r>
      <w:r>
        <w:rPr>
          <w:w w:val="95"/>
        </w:rPr>
        <w:t>materials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machining,</w:t>
      </w:r>
      <w:r>
        <w:rPr>
          <w:w w:val="90"/>
        </w:rPr>
        <w:t> </w:t>
      </w:r>
      <w:r>
        <w:rPr>
          <w:w w:val="90"/>
        </w:rPr>
        <w:t>assembling and</w:t>
      </w:r>
      <w:r>
        <w:rPr>
          <w:spacing w:val="-13"/>
          <w:w w:val="90"/>
        </w:rPr>
        <w:t> </w:t>
      </w:r>
      <w:r>
        <w:rPr>
          <w:w w:val="90"/>
        </w:rPr>
        <w:t>testing.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5419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07"/>
          <w:sz w:val="20"/>
        </w:rPr>
        <w:drawing>
          <wp:inline distT="0" distB="0" distL="0" distR="0">
            <wp:extent cx="4439652" cy="3429000"/>
            <wp:effectExtent l="0" t="0" r="0" b="0"/>
            <wp:docPr id="43" name="image2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65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07"/>
          <w:sz w:val="20"/>
        </w:rPr>
      </w:r>
      <w:r>
        <w:rPr>
          <w:rFonts w:ascii="Times New Roman"/>
          <w:spacing w:val="16"/>
          <w:position w:val="-107"/>
          <w:sz w:val="20"/>
        </w:rPr>
        <w:t> </w:t>
      </w:r>
      <w:r>
        <w:rPr>
          <w:rFonts w:ascii="Arial"/>
          <w:spacing w:val="16"/>
          <w:position w:val="409"/>
          <w:sz w:val="20"/>
        </w:rPr>
        <w:pict>
          <v:group style="width:11.35pt;height:12.35pt;mso-position-horizontal-relative:char;mso-position-vertical-relative:line" coordorigin="0,0" coordsize="227,247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  <v:shape style="position:absolute;left:0;top:0;width:227;height:247" type="#_x0000_t202" filled="false" stroked="false">
                <v:textbox inset="0,0,0,0">
                  <w:txbxContent>
                    <w:p>
                      <w:pPr>
                        <w:spacing w:before="5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16"/>
          <w:position w:val="409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line="226" w:lineRule="exact"/>
        <w:ind w:left="101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"/>
          <w:sz w:val="20"/>
          <w:szCs w:val="20"/>
        </w:rPr>
        <w:pict>
          <v:group style="width:25.55pt;height:11.35pt;mso-position-horizontal-relative:char;mso-position-vertical-relative:line" coordorigin="0,0" coordsize="511,227">
            <v:group style="position:absolute;left:0;top:0;width:227;height:227" coordorigin="0,0" coordsize="227,227">
              <v:shape style="position:absolute;left:0;top:0;width:227;height:227" coordorigin="0,0" coordsize="227,227" path="m0,227l227,227,227,0,0,0,0,227xe" filled="true" fillcolor="#dbdbdc" stroked="false">
                <v:path arrowok="t"/>
                <v:fill type="solid"/>
              </v:shape>
            </v:group>
            <v:group style="position:absolute;left:283;top:0;width:227;height:227" coordorigin="283,0" coordsize="227,227">
              <v:shape style="position:absolute;left:283;top:0;width:227;height:227" coordorigin="283,0" coordsize="227,227" path="m283,227l510,227,510,0,283,0,283,227xe" filled="true" fillcolor="#dbdbdc" stroked="false">
                <v:path arrowok="t"/>
                <v:fill type="solid"/>
              </v:shape>
              <v:shape style="position:absolute;left:0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55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ListParagraph"/>
        <w:numPr>
          <w:ilvl w:val="0"/>
          <w:numId w:val="19"/>
        </w:numPr>
        <w:tabs>
          <w:tab w:pos="937" w:val="left" w:leader="none"/>
        </w:tabs>
        <w:spacing w:line="240" w:lineRule="auto" w:before="0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5.748001pt;margin-top:-55.804581pt;width:170.721pt;height:85.041pt;mso-position-horizontal-relative:page;mso-position-vertical-relative:paragraph;z-index:16360" type="#_x0000_t75" stroked="false">
            <v:imagedata r:id="rId238" o:title=""/>
          </v:shape>
        </w:pict>
      </w:r>
      <w:r>
        <w:rPr/>
        <w:pict>
          <v:shape style="position:absolute;margin-left:353.556pt;margin-top:-55.803581pt;width:170.722pt;height:85.039pt;mso-position-horizontal-relative:page;mso-position-vertical-relative:paragraph;z-index:16384" type="#_x0000_t75" stroked="false">
            <v:imagedata r:id="rId239" o:title=""/>
          </v:shape>
        </w:pict>
      </w:r>
      <w:r>
        <w:rPr>
          <w:rFonts w:ascii="Arial"/>
          <w:color w:val="636466"/>
          <w:w w:val="90"/>
          <w:sz w:val="14"/>
        </w:rPr>
        <w:t>Induction</w:t>
      </w:r>
      <w:r>
        <w:rPr>
          <w:rFonts w:ascii="Arial"/>
          <w:color w:val="636466"/>
          <w:spacing w:val="-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Furnace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9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Pouring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19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Shot Blast</w:t>
      </w:r>
      <w:r>
        <w:rPr>
          <w:rFonts w:ascii="Arial"/>
          <w:color w:val="636466"/>
          <w:spacing w:val="-5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Machine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3074" w:val="left" w:leader="none"/>
        </w:tabs>
        <w:spacing w:line="220" w:lineRule="exact" w:before="0"/>
        <w:ind w:right="1" w:hanging="2268"/>
        <w:jc w:val="left"/>
      </w:pPr>
      <w:r>
        <w:rPr>
          <w:rFonts w:ascii="Trebuchet MS" w:hAnsi="Trebuchet MS" w:cs="Trebuchet MS" w:eastAsia="Trebuchet MS"/>
          <w:b/>
          <w:bCs/>
          <w:position w:val="-3"/>
          <w:sz w:val="22"/>
          <w:szCs w:val="22"/>
        </w:rPr>
        <w:t>Machining</w:t>
      </w:r>
      <w:r>
        <w:rPr>
          <w:rFonts w:ascii="Trebuchet MS" w:hAnsi="Trebuchet MS" w:cs="Trebuchet MS" w:eastAsia="Trebuchet MS"/>
          <w:b/>
          <w:bCs/>
          <w:spacing w:val="-28"/>
          <w:position w:val="-3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position w:val="-3"/>
          <w:sz w:val="22"/>
          <w:szCs w:val="22"/>
        </w:rPr>
        <w:t>Shop</w:t>
        <w:tab/>
      </w:r>
      <w:r>
        <w:rPr/>
        <w:t>HHI-EMD’s</w:t>
      </w:r>
      <w:r>
        <w:rPr>
          <w:spacing w:val="-24"/>
        </w:rPr>
        <w:t> </w:t>
      </w:r>
      <w:r>
        <w:rPr/>
        <w:t>Machining</w:t>
      </w:r>
      <w:r>
        <w:rPr>
          <w:spacing w:val="-24"/>
        </w:rPr>
        <w:t> </w:t>
      </w:r>
      <w:r>
        <w:rPr/>
        <w:t>Shop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/>
        <w:t>equipped</w:t>
      </w:r>
      <w:r>
        <w:rPr>
          <w:spacing w:val="-24"/>
        </w:rPr>
        <w:t> </w:t>
      </w:r>
      <w:r>
        <w:rPr/>
        <w:t>with</w:t>
      </w:r>
      <w:r>
        <w:rPr>
          <w:spacing w:val="-24"/>
        </w:rPr>
        <w:t> </w:t>
      </w:r>
      <w:r>
        <w:rPr/>
        <w:t>over</w:t>
      </w:r>
      <w:r>
        <w:rPr>
          <w:spacing w:val="-24"/>
        </w:rPr>
        <w:t> </w:t>
      </w:r>
      <w:r>
        <w:rPr>
          <w:spacing w:val="-4"/>
        </w:rPr>
        <w:t>185</w:t>
      </w:r>
      <w:r>
        <w:rPr>
          <w:spacing w:val="-24"/>
        </w:rPr>
        <w:t> </w:t>
      </w:r>
      <w:r>
        <w:rPr/>
        <w:t>sets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machine</w:t>
      </w:r>
      <w:r>
        <w:rPr>
          <w:spacing w:val="-24"/>
        </w:rPr>
        <w:t> </w:t>
      </w:r>
      <w:r>
        <w:rPr/>
        <w:t>tools</w:t>
      </w:r>
      <w:r>
        <w:rPr>
          <w:spacing w:val="-24"/>
        </w:rPr>
        <w:t> </w:t>
      </w:r>
      <w:r>
        <w:rPr/>
        <w:t>including</w:t>
      </w:r>
      <w:r>
        <w:rPr>
          <w:spacing w:val="-24"/>
        </w:rPr>
        <w:t> </w:t>
      </w:r>
      <w:r>
        <w:rPr/>
        <w:t>up-to-date</w:t>
      </w:r>
      <w:r>
        <w:rPr>
          <w:w w:val="100"/>
        </w:rPr>
        <w:t> </w:t>
      </w:r>
      <w:r>
        <w:rPr>
          <w:w w:val="90"/>
        </w:rPr>
        <w:t>computerized and numerically controlled  machines.</w:t>
      </w:r>
      <w:r>
        <w:rPr/>
      </w:r>
    </w:p>
    <w:p>
      <w:pPr>
        <w:pStyle w:val="BodyText"/>
        <w:spacing w:line="271" w:lineRule="auto" w:before="130"/>
        <w:ind w:right="0"/>
        <w:jc w:val="left"/>
      </w:pPr>
      <w:r>
        <w:rPr>
          <w:w w:val="95"/>
        </w:rPr>
        <w:t>Our</w:t>
      </w:r>
      <w:r>
        <w:rPr>
          <w:spacing w:val="-26"/>
          <w:w w:val="95"/>
        </w:rPr>
        <w:t> </w:t>
      </w:r>
      <w:r>
        <w:rPr>
          <w:w w:val="95"/>
        </w:rPr>
        <w:t>CAD/CAM</w:t>
      </w:r>
      <w:r>
        <w:rPr>
          <w:spacing w:val="-26"/>
          <w:w w:val="95"/>
        </w:rPr>
        <w:t> </w:t>
      </w:r>
      <w:r>
        <w:rPr>
          <w:w w:val="95"/>
        </w:rPr>
        <w:t>system</w:t>
      </w:r>
      <w:r>
        <w:rPr>
          <w:spacing w:val="-26"/>
          <w:w w:val="95"/>
        </w:rPr>
        <w:t> </w:t>
      </w:r>
      <w:r>
        <w:rPr>
          <w:w w:val="95"/>
        </w:rPr>
        <w:t>provides</w:t>
      </w:r>
      <w:r>
        <w:rPr>
          <w:spacing w:val="-26"/>
          <w:w w:val="95"/>
        </w:rPr>
        <w:t> </w:t>
      </w:r>
      <w:r>
        <w:rPr>
          <w:w w:val="95"/>
        </w:rPr>
        <w:t>technical</w:t>
      </w:r>
      <w:r>
        <w:rPr>
          <w:spacing w:val="-26"/>
          <w:w w:val="95"/>
        </w:rPr>
        <w:t> </w:t>
      </w:r>
      <w:r>
        <w:rPr>
          <w:w w:val="95"/>
        </w:rPr>
        <w:t>assistance</w:t>
      </w:r>
      <w:r>
        <w:rPr>
          <w:spacing w:val="-26"/>
          <w:w w:val="95"/>
        </w:rPr>
        <w:t> </w:t>
      </w:r>
      <w:r>
        <w:rPr>
          <w:w w:val="95"/>
        </w:rPr>
        <w:t>so</w:t>
      </w:r>
      <w:r>
        <w:rPr>
          <w:spacing w:val="-26"/>
          <w:w w:val="95"/>
        </w:rPr>
        <w:t> </w:t>
      </w:r>
      <w:r>
        <w:rPr>
          <w:w w:val="95"/>
        </w:rPr>
        <w:t>that</w:t>
      </w:r>
      <w:r>
        <w:rPr>
          <w:spacing w:val="-26"/>
          <w:w w:val="95"/>
        </w:rPr>
        <w:t> </w:t>
      </w:r>
      <w:r>
        <w:rPr>
          <w:w w:val="95"/>
        </w:rPr>
        <w:t>any</w:t>
      </w:r>
      <w:r>
        <w:rPr>
          <w:spacing w:val="-26"/>
          <w:w w:val="95"/>
        </w:rPr>
        <w:t> </w:t>
      </w:r>
      <w:r>
        <w:rPr>
          <w:w w:val="95"/>
        </w:rPr>
        <w:t>kind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high</w:t>
      </w:r>
      <w:r>
        <w:rPr>
          <w:spacing w:val="-26"/>
          <w:w w:val="95"/>
        </w:rPr>
        <w:t> </w:t>
      </w:r>
      <w:r>
        <w:rPr>
          <w:w w:val="95"/>
        </w:rPr>
        <w:t>precision</w:t>
      </w:r>
      <w:r>
        <w:rPr>
          <w:spacing w:val="-26"/>
          <w:w w:val="95"/>
        </w:rPr>
        <w:t> </w:t>
      </w:r>
      <w:r>
        <w:rPr>
          <w:w w:val="95"/>
        </w:rPr>
        <w:t>products</w:t>
      </w:r>
      <w:r>
        <w:rPr>
          <w:spacing w:val="-26"/>
          <w:w w:val="95"/>
        </w:rPr>
        <w:t> </w:t>
      </w:r>
      <w:r>
        <w:rPr>
          <w:w w:val="95"/>
        </w:rPr>
        <w:t>can</w:t>
      </w:r>
      <w:r>
        <w:rPr>
          <w:spacing w:val="-26"/>
          <w:w w:val="95"/>
        </w:rPr>
        <w:t> </w:t>
      </w:r>
      <w:r>
        <w:rPr>
          <w:w w:val="95"/>
        </w:rPr>
        <w:t>be</w:t>
      </w:r>
      <w:r>
        <w:rPr>
          <w:w w:val="91"/>
        </w:rPr>
        <w:t> </w:t>
      </w:r>
      <w:r>
        <w:rPr>
          <w:w w:val="95"/>
        </w:rPr>
        <w:t>made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7"/>
          <w:w w:val="95"/>
        </w:rPr>
        <w:t> </w:t>
      </w:r>
      <w:r>
        <w:rPr>
          <w:w w:val="95"/>
        </w:rPr>
        <w:t>response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various</w:t>
      </w:r>
      <w:r>
        <w:rPr>
          <w:spacing w:val="-26"/>
          <w:w w:val="95"/>
        </w:rPr>
        <w:t> </w:t>
      </w:r>
      <w:r>
        <w:rPr>
          <w:w w:val="95"/>
        </w:rPr>
        <w:t>customer</w:t>
      </w:r>
      <w:r>
        <w:rPr>
          <w:spacing w:val="-26"/>
          <w:w w:val="95"/>
        </w:rPr>
        <w:t> </w:t>
      </w:r>
      <w:r>
        <w:rPr>
          <w:w w:val="95"/>
        </w:rPr>
        <w:t>requirements.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074" w:right="0" w:firstLine="0"/>
        <w:jc w:val="both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w w:val="95"/>
          <w:sz w:val="17"/>
        </w:rPr>
        <w:t>Major</w:t>
      </w:r>
      <w:r>
        <w:rPr>
          <w:rFonts w:ascii="Trebuchet MS"/>
          <w:b/>
          <w:spacing w:val="-16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Facilities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0"/>
        <w:ind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1"/>
        </w:rPr>
        <w:t>CNC:</w:t>
      </w:r>
      <w:r>
        <w:rPr>
          <w:rFonts w:ascii="Calibri" w:hAnsi="Calibri" w:cs="Calibri" w:eastAsia="Calibri"/>
          <w:spacing w:val="7"/>
        </w:rPr>
        <w:t> </w:t>
      </w:r>
      <w:r>
        <w:rPr>
          <w:w w:val="84"/>
        </w:rPr>
        <w:t>ab.</w:t>
      </w:r>
      <w:r>
        <w:rPr>
          <w:spacing w:val="-1"/>
        </w:rPr>
        <w:t> </w:t>
      </w:r>
      <w:r>
        <w:rPr>
          <w:w w:val="88"/>
        </w:rPr>
        <w:t>250</w:t>
      </w:r>
      <w:r>
        <w:rPr>
          <w:spacing w:val="-1"/>
        </w:rPr>
        <w:t> </w:t>
      </w:r>
      <w:r>
        <w:rPr>
          <w:w w:val="82"/>
        </w:rPr>
        <w:t>Sets</w:t>
      </w:r>
      <w:r>
        <w:rPr/>
      </w:r>
    </w:p>
    <w:p>
      <w:pPr>
        <w:pStyle w:val="BodyText"/>
        <w:spacing w:line="240" w:lineRule="auto" w:before="12"/>
        <w:ind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7"/>
        </w:rPr>
        <w:t>Plano</w:t>
      </w:r>
      <w:r>
        <w:rPr>
          <w:rFonts w:ascii="Calibri" w:hAnsi="Calibri" w:cs="Calibri" w:eastAsia="Calibri"/>
          <w:spacing w:val="-8"/>
          <w:w w:val="107"/>
        </w:rPr>
        <w:t> </w:t>
      </w:r>
      <w:r>
        <w:rPr>
          <w:rFonts w:ascii="Calibri" w:hAnsi="Calibri" w:cs="Calibri" w:eastAsia="Calibri"/>
          <w:w w:val="97"/>
        </w:rPr>
        <w:t>Miller:</w:t>
      </w:r>
      <w:r>
        <w:rPr>
          <w:rFonts w:ascii="Calibri" w:hAnsi="Calibri" w:cs="Calibri" w:eastAsia="Calibri"/>
          <w:spacing w:val="7"/>
        </w:rPr>
        <w:t> </w:t>
      </w:r>
      <w:r>
        <w:rPr>
          <w:w w:val="96"/>
        </w:rPr>
        <w:t>40</w:t>
      </w:r>
      <w:r>
        <w:rPr>
          <w:spacing w:val="-1"/>
        </w:rPr>
        <w:t> </w:t>
      </w:r>
      <w:r>
        <w:rPr>
          <w:w w:val="82"/>
        </w:rPr>
        <w:t>Sets</w:t>
      </w:r>
      <w:r>
        <w:rPr/>
      </w:r>
    </w:p>
    <w:p>
      <w:pPr>
        <w:pStyle w:val="BodyText"/>
        <w:spacing w:line="240" w:lineRule="auto" w:before="12"/>
        <w:ind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5"/>
        </w:rPr>
        <w:t>Horizo</w:t>
      </w:r>
      <w:r>
        <w:rPr>
          <w:rFonts w:ascii="Calibri" w:hAnsi="Calibri" w:cs="Calibri" w:eastAsia="Calibri"/>
          <w:spacing w:val="-2"/>
          <w:w w:val="105"/>
        </w:rPr>
        <w:t>n</w:t>
      </w:r>
      <w:r>
        <w:rPr>
          <w:rFonts w:ascii="Calibri" w:hAnsi="Calibri" w:cs="Calibri" w:eastAsia="Calibri"/>
          <w:w w:val="107"/>
        </w:rPr>
        <w:t>tal</w:t>
      </w:r>
      <w:r>
        <w:rPr>
          <w:rFonts w:ascii="Calibri" w:hAnsi="Calibri" w:cs="Calibri" w:eastAsia="Calibri"/>
          <w:spacing w:val="-8"/>
          <w:w w:val="107"/>
        </w:rPr>
        <w:t> </w:t>
      </w:r>
      <w:r>
        <w:rPr>
          <w:rFonts w:ascii="Calibri" w:hAnsi="Calibri" w:cs="Calibri" w:eastAsia="Calibri"/>
          <w:w w:val="108"/>
        </w:rPr>
        <w:t>Boring</w:t>
      </w:r>
      <w:r>
        <w:rPr>
          <w:rFonts w:ascii="Calibri" w:hAnsi="Calibri" w:cs="Calibri" w:eastAsia="Calibri"/>
          <w:spacing w:val="-8"/>
          <w:w w:val="108"/>
        </w:rPr>
        <w:t> </w:t>
      </w:r>
      <w:r>
        <w:rPr>
          <w:rFonts w:ascii="Calibri" w:hAnsi="Calibri" w:cs="Calibri" w:eastAsia="Calibri"/>
          <w:w w:val="96"/>
        </w:rPr>
        <w:t>M/C:</w:t>
      </w:r>
      <w:r>
        <w:rPr>
          <w:rFonts w:ascii="Calibri" w:hAnsi="Calibri" w:cs="Calibri" w:eastAsia="Calibri"/>
          <w:spacing w:val="7"/>
        </w:rPr>
        <w:t> </w:t>
      </w:r>
      <w:r>
        <w:rPr>
          <w:w w:val="89"/>
        </w:rPr>
        <w:t>50</w:t>
      </w:r>
      <w:r>
        <w:rPr>
          <w:spacing w:val="-1"/>
        </w:rPr>
        <w:t> </w:t>
      </w:r>
      <w:r>
        <w:rPr>
          <w:w w:val="82"/>
        </w:rPr>
        <w:t>Sets</w:t>
      </w:r>
      <w:r>
        <w:rPr/>
      </w:r>
    </w:p>
    <w:p>
      <w:pPr>
        <w:pStyle w:val="BodyText"/>
        <w:spacing w:line="240" w:lineRule="auto" w:before="12"/>
        <w:ind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6"/>
        </w:rPr>
        <w:t>Lathe:</w:t>
      </w:r>
      <w:r>
        <w:rPr>
          <w:rFonts w:ascii="Calibri" w:hAnsi="Calibri" w:cs="Calibri" w:eastAsia="Calibri"/>
          <w:spacing w:val="-8"/>
          <w:w w:val="106"/>
        </w:rPr>
        <w:t> </w:t>
      </w:r>
      <w:r>
        <w:rPr>
          <w:spacing w:val="-9"/>
          <w:w w:val="91"/>
        </w:rPr>
        <w:t>7</w:t>
      </w:r>
      <w:r>
        <w:rPr>
          <w:w w:val="96"/>
        </w:rPr>
        <w:t>0</w:t>
      </w:r>
      <w:r>
        <w:rPr>
          <w:spacing w:val="-2"/>
        </w:rPr>
        <w:t> </w:t>
      </w:r>
      <w:r>
        <w:rPr>
          <w:w w:val="82"/>
        </w:rPr>
        <w:t>Sets</w:t>
      </w:r>
      <w:r>
        <w:rPr/>
      </w:r>
    </w:p>
    <w:p>
      <w:pPr>
        <w:pStyle w:val="BodyText"/>
        <w:spacing w:line="240" w:lineRule="auto" w:before="12"/>
        <w:ind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rFonts w:ascii="Calibri" w:hAnsi="Calibri" w:cs="Calibri" w:eastAsia="Calibri"/>
          <w:w w:val="106"/>
        </w:rPr>
        <w:t>Grinding</w:t>
      </w:r>
      <w:r>
        <w:rPr>
          <w:rFonts w:ascii="Calibri" w:hAnsi="Calibri" w:cs="Calibri" w:eastAsia="Calibri"/>
          <w:spacing w:val="-8"/>
          <w:w w:val="106"/>
        </w:rPr>
        <w:t> </w:t>
      </w:r>
      <w:r>
        <w:rPr>
          <w:rFonts w:ascii="Calibri" w:hAnsi="Calibri" w:cs="Calibri" w:eastAsia="Calibri"/>
          <w:w w:val="100"/>
        </w:rPr>
        <w:t>M/C:</w:t>
      </w:r>
      <w:r>
        <w:rPr>
          <w:rFonts w:ascii="Calibri" w:hAnsi="Calibri" w:cs="Calibri" w:eastAsia="Calibri"/>
          <w:spacing w:val="-8"/>
          <w:w w:val="100"/>
        </w:rPr>
        <w:t> </w:t>
      </w:r>
      <w:r>
        <w:rPr>
          <w:w w:val="87"/>
        </w:rPr>
        <w:t>10</w:t>
      </w:r>
      <w:r>
        <w:rPr>
          <w:spacing w:val="-1"/>
        </w:rPr>
        <w:t> </w:t>
      </w:r>
      <w:r>
        <w:rPr>
          <w:w w:val="82"/>
        </w:rPr>
        <w:t>Sets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Machining</w:t>
      </w:r>
      <w:r>
        <w:rPr>
          <w:rFonts w:ascii="Trebuchet MS"/>
          <w:b/>
          <w:spacing w:val="-28"/>
          <w:sz w:val="22"/>
        </w:rPr>
        <w:t> </w:t>
      </w:r>
      <w:r>
        <w:rPr>
          <w:rFonts w:ascii="Trebuchet MS"/>
          <w:b/>
          <w:sz w:val="22"/>
        </w:rPr>
        <w:t>Shop</w:t>
      </w:r>
      <w:r>
        <w:rPr>
          <w:rFonts w:ascii="Trebuchet MS"/>
          <w:sz w:val="2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0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Machining</w:t>
      </w:r>
      <w:r>
        <w:rPr>
          <w:rFonts w:ascii="Arial"/>
          <w:color w:val="636466"/>
          <w:spacing w:val="-6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Shop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85"/>
          <w:sz w:val="14"/>
        </w:rPr>
        <w:t>Machining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of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Cylinder</w:t>
      </w:r>
      <w:r>
        <w:rPr>
          <w:rFonts w:ascii="Arial"/>
          <w:color w:val="636466"/>
          <w:spacing w:val="-14"/>
          <w:w w:val="85"/>
          <w:sz w:val="14"/>
        </w:rPr>
        <w:t> </w:t>
      </w:r>
      <w:r>
        <w:rPr>
          <w:rFonts w:ascii="Arial"/>
          <w:color w:val="636466"/>
          <w:w w:val="85"/>
          <w:sz w:val="14"/>
        </w:rPr>
        <w:t>Frame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Cross Head</w:t>
      </w:r>
      <w:r>
        <w:rPr>
          <w:rFonts w:ascii="Arial"/>
          <w:color w:val="636466"/>
          <w:spacing w:val="-13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Pin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0"/>
          <w:sz w:val="14"/>
        </w:rPr>
        <w:t>Cylinder</w:t>
      </w:r>
      <w:r>
        <w:rPr>
          <w:rFonts w:ascii="Arial"/>
          <w:color w:val="636466"/>
          <w:spacing w:val="-6"/>
          <w:w w:val="90"/>
          <w:sz w:val="14"/>
        </w:rPr>
        <w:t> </w:t>
      </w:r>
      <w:r>
        <w:rPr>
          <w:rFonts w:ascii="Arial"/>
          <w:color w:val="636466"/>
          <w:w w:val="90"/>
          <w:sz w:val="14"/>
        </w:rPr>
        <w:t>Cover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5"/>
          <w:sz w:val="14"/>
        </w:rPr>
        <w:t>Cylinder</w:t>
      </w:r>
      <w:r>
        <w:rPr>
          <w:rFonts w:ascii="Arial"/>
          <w:color w:val="636466"/>
          <w:spacing w:val="-9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Liner</w:t>
      </w:r>
      <w:r>
        <w:rPr>
          <w:rFonts w:ascii="Arial"/>
          <w:sz w:val="14"/>
        </w:rPr>
      </w:r>
    </w:p>
    <w:p>
      <w:pPr>
        <w:pStyle w:val="ListParagraph"/>
        <w:numPr>
          <w:ilvl w:val="0"/>
          <w:numId w:val="20"/>
        </w:numPr>
        <w:tabs>
          <w:tab w:pos="937" w:val="left" w:leader="none"/>
        </w:tabs>
        <w:spacing w:line="240" w:lineRule="auto" w:before="65" w:after="0"/>
        <w:ind w:left="936" w:right="0" w:hanging="12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36466"/>
          <w:w w:val="95"/>
          <w:sz w:val="14"/>
        </w:rPr>
        <w:t>Intermediate</w:t>
      </w:r>
      <w:r>
        <w:rPr>
          <w:rFonts w:ascii="Arial"/>
          <w:color w:val="636466"/>
          <w:spacing w:val="-12"/>
          <w:w w:val="95"/>
          <w:sz w:val="14"/>
        </w:rPr>
        <w:t> </w:t>
      </w:r>
      <w:r>
        <w:rPr>
          <w:rFonts w:ascii="Arial"/>
          <w:color w:val="636466"/>
          <w:w w:val="95"/>
          <w:sz w:val="14"/>
        </w:rPr>
        <w:t>Shaft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spacing w:line="247" w:lineRule="auto"/>
        <w:ind w:left="807" w:right="44"/>
        <w:jc w:val="left"/>
        <w:rPr>
          <w:b w:val="0"/>
          <w:bCs w:val="0"/>
        </w:rPr>
      </w:pPr>
      <w:r>
        <w:rPr/>
        <w:t>Assembly</w:t>
      </w:r>
      <w:r>
        <w:rPr>
          <w:spacing w:val="-12"/>
        </w:rPr>
        <w:t> </w:t>
      </w:r>
      <w:r>
        <w:rPr/>
        <w:t>&amp;</w:t>
      </w:r>
      <w:r>
        <w:rPr>
          <w:w w:val="100"/>
        </w:rPr>
        <w:t> </w:t>
      </w:r>
      <w:r>
        <w:rPr>
          <w:spacing w:val="-5"/>
        </w:rPr>
        <w:t>Test</w:t>
      </w:r>
      <w:r>
        <w:rPr>
          <w:spacing w:val="-26"/>
        </w:rPr>
        <w:t> </w:t>
      </w:r>
      <w:r>
        <w:rPr/>
        <w:t>Shop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550" w:lineRule="exact"/>
        <w:ind w:left="61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50"/>
          <w:sz w:val="20"/>
        </w:rPr>
        <w:drawing>
          <wp:inline distT="0" distB="0" distL="0" distR="0">
            <wp:extent cx="2159626" cy="1619726"/>
            <wp:effectExtent l="0" t="0" r="0" b="0"/>
            <wp:docPr id="45" name="image2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0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26" cy="16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50"/>
          <w:sz w:val="20"/>
        </w:rPr>
      </w:r>
      <w:r>
        <w:rPr>
          <w:rFonts w:ascii="Times New Roman"/>
          <w:spacing w:val="120"/>
          <w:position w:val="-50"/>
          <w:sz w:val="20"/>
        </w:rPr>
        <w:t> </w:t>
      </w:r>
      <w:r>
        <w:rPr>
          <w:rFonts w:ascii="Trebuchet MS"/>
          <w:spacing w:val="120"/>
          <w:position w:val="-50"/>
          <w:sz w:val="20"/>
        </w:rPr>
        <w:drawing>
          <wp:inline distT="0" distB="0" distL="0" distR="0">
            <wp:extent cx="2159626" cy="1619726"/>
            <wp:effectExtent l="0" t="0" r="0" b="0"/>
            <wp:docPr id="47" name="image2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1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26" cy="16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120"/>
          <w:position w:val="-50"/>
          <w:sz w:val="20"/>
        </w:rPr>
      </w:r>
      <w:r>
        <w:rPr>
          <w:rFonts w:ascii="Times New Roman"/>
          <w:spacing w:val="35"/>
          <w:position w:val="-50"/>
          <w:sz w:val="20"/>
        </w:rPr>
        <w:t> </w:t>
      </w:r>
      <w:r>
        <w:rPr>
          <w:rFonts w:ascii="Trebuchet MS"/>
          <w:spacing w:val="35"/>
          <w:position w:val="181"/>
          <w:sz w:val="20"/>
        </w:rPr>
        <w:pict>
          <v:group style="width:25.55pt;height:11.35pt;mso-position-horizontal-relative:char;mso-position-vertical-relative:line" coordorigin="0,0" coordsize="511,227">
            <v:group style="position:absolute;left:0;top:0;width:227;height:227" coordorigin="0,0" coordsize="227,227">
              <v:shape style="position:absolute;left:0;top:0;width:227;height:227" coordorigin="0,0" coordsize="227,227" path="m0,227l227,227,227,0,0,0,0,227xe" filled="true" fillcolor="#dbdbdc" stroked="false">
                <v:path arrowok="t"/>
                <v:fill type="solid"/>
              </v:shape>
            </v:group>
            <v:group style="position:absolute;left:283;top:0;width:227;height:227" coordorigin="283,0" coordsize="227,227">
              <v:shape style="position:absolute;left:283;top:0;width:227;height:227" coordorigin="283,0" coordsize="227,227" path="m283,227l510,227,510,0,283,0,283,227xe" filled="true" fillcolor="#dbdbdc" stroked="false">
                <v:path arrowok="t"/>
                <v:fill type="solid"/>
              </v:shape>
              <v:shape style="position:absolute;left:0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55;top:0;width:256;height:227" type="#_x0000_t202" filled="false" stroked="false">
                <v:textbox inset="0,0,0,0">
                  <w:txbxContent>
                    <w:p>
                      <w:pPr>
                        <w:spacing w:before="3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spacing w:val="35"/>
          <w:position w:val="181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line="1303" w:lineRule="exact"/>
        <w:ind w:left="61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position w:val="-25"/>
          <w:sz w:val="20"/>
        </w:rPr>
        <w:drawing>
          <wp:inline distT="0" distB="0" distL="0" distR="0">
            <wp:extent cx="1026955" cy="814768"/>
            <wp:effectExtent l="0" t="0" r="0" b="0"/>
            <wp:docPr id="49" name="image2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2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55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25"/>
          <w:sz w:val="20"/>
        </w:rPr>
      </w:r>
      <w:r>
        <w:rPr>
          <w:rFonts w:ascii="Times New Roman"/>
          <w:spacing w:val="117"/>
          <w:position w:val="-25"/>
          <w:sz w:val="20"/>
        </w:rPr>
        <w:t> </w:t>
      </w:r>
      <w:r>
        <w:rPr>
          <w:rFonts w:ascii="Trebuchet MS"/>
          <w:spacing w:val="117"/>
          <w:position w:val="-25"/>
          <w:sz w:val="20"/>
        </w:rPr>
        <w:drawing>
          <wp:inline distT="0" distB="0" distL="0" distR="0">
            <wp:extent cx="1026503" cy="814387"/>
            <wp:effectExtent l="0" t="0" r="0" b="0"/>
            <wp:docPr id="51" name="image2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3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0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117"/>
          <w:position w:val="-25"/>
          <w:sz w:val="20"/>
        </w:rPr>
      </w:r>
      <w:r>
        <w:rPr>
          <w:rFonts w:ascii="Times New Roman"/>
          <w:spacing w:val="109"/>
          <w:position w:val="-25"/>
          <w:sz w:val="20"/>
        </w:rPr>
        <w:t> </w:t>
      </w:r>
      <w:r>
        <w:rPr>
          <w:rFonts w:ascii="Trebuchet MS"/>
          <w:spacing w:val="109"/>
          <w:position w:val="-25"/>
          <w:sz w:val="20"/>
        </w:rPr>
        <w:drawing>
          <wp:inline distT="0" distB="0" distL="0" distR="0">
            <wp:extent cx="1026968" cy="814768"/>
            <wp:effectExtent l="0" t="0" r="0" b="0"/>
            <wp:docPr id="53" name="image2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4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68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109"/>
          <w:position w:val="-25"/>
          <w:sz w:val="20"/>
        </w:rPr>
      </w:r>
      <w:r>
        <w:rPr>
          <w:rFonts w:ascii="Times New Roman"/>
          <w:spacing w:val="127"/>
          <w:position w:val="-25"/>
          <w:sz w:val="20"/>
        </w:rPr>
        <w:t> </w:t>
      </w:r>
      <w:r>
        <w:rPr>
          <w:rFonts w:ascii="Trebuchet MS"/>
          <w:spacing w:val="127"/>
          <w:position w:val="-25"/>
          <w:sz w:val="20"/>
        </w:rPr>
        <w:drawing>
          <wp:inline distT="0" distB="0" distL="0" distR="0">
            <wp:extent cx="1026475" cy="814387"/>
            <wp:effectExtent l="0" t="0" r="0" b="0"/>
            <wp:docPr id="55" name="image2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5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127"/>
          <w:position w:val="-25"/>
          <w:sz w:val="20"/>
        </w:rPr>
      </w:r>
      <w:r>
        <w:rPr>
          <w:rFonts w:ascii="Times New Roman"/>
          <w:spacing w:val="33"/>
          <w:position w:val="-25"/>
          <w:sz w:val="20"/>
        </w:rPr>
        <w:t> </w:t>
      </w:r>
      <w:r>
        <w:rPr>
          <w:rFonts w:ascii="Trebuchet MS"/>
          <w:spacing w:val="33"/>
          <w:position w:val="51"/>
          <w:sz w:val="20"/>
        </w:rPr>
        <w:pict>
          <v:group style="width:25.55pt;height:26.55pt;mso-position-horizontal-relative:char;mso-position-vertical-relative:line" coordorigin="0,0" coordsize="511,531">
            <v:group style="position:absolute;left:0;top:20;width:227;height:227" coordorigin="0,20" coordsize="227,227">
              <v:shape style="position:absolute;left:0;top:20;width:227;height:227" coordorigin="0,20" coordsize="227,227" path="m0,247l227,247,227,20,0,20,0,247xe" filled="true" fillcolor="#dbdbdc" stroked="false">
                <v:path arrowok="t"/>
                <v:fill type="solid"/>
              </v:shape>
            </v:group>
            <v:group style="position:absolute;left:283;top:20;width:227;height:227" coordorigin="283,20" coordsize="227,227">
              <v:shape style="position:absolute;left:283;top:20;width:227;height:227" coordorigin="283,20" coordsize="227,227" path="m283,247l510,247,510,20,283,20,283,247xe" filled="true" fillcolor="#dbdbdc" stroked="false">
                <v:path arrowok="t"/>
                <v:fill type="solid"/>
              </v:shape>
            </v:group>
            <v:group style="position:absolute;left:0;top:303;width:227;height:227" coordorigin="0,303" coordsize="227,227">
              <v:shape style="position:absolute;left:0;top:303;width:227;height:227" coordorigin="0,303" coordsize="227,227" path="m0,530l227,530,227,303,0,303,0,530xe" filled="true" fillcolor="#dbdbdc" stroked="false">
                <v:path arrowok="t"/>
                <v:fill type="solid"/>
              </v:shape>
            </v:group>
            <v:group style="position:absolute;left:283;top:303;width:227;height:227" coordorigin="283,303" coordsize="227,227">
              <v:shape style="position:absolute;left:283;top:303;width:227;height:227" coordorigin="283,303" coordsize="227,227" path="m283,530l510,530,510,303,283,303,283,530xe" filled="true" fillcolor="#dbdbdc" stroked="false">
                <v:path arrowok="t"/>
                <v:fill type="solid"/>
              </v:shape>
              <v:shape style="position:absolute;left:0;top:0;width:511;height:531" type="#_x0000_t202" filled="false" stroked="false">
                <v:textbox inset="0,0,0,0">
                  <w:txbxContent>
                    <w:p>
                      <w:pPr>
                        <w:tabs>
                          <w:tab w:pos="363" w:val="left" w:leader="none"/>
                        </w:tabs>
                        <w:spacing w:before="54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363" w:val="left" w:leader="none"/>
                        </w:tabs>
                        <w:spacing w:before="122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color w:val="63646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636466"/>
                          <w:w w:val="86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/>
          <w:spacing w:val="33"/>
          <w:position w:val="51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before="0"/>
        <w:ind w:left="656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2-stroke</w:t>
      </w:r>
      <w:r>
        <w:rPr>
          <w:rFonts w:ascii="Trebuchet MS"/>
          <w:b/>
          <w:spacing w:val="-21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b/>
          <w:spacing w:val="-21"/>
          <w:sz w:val="17"/>
        </w:rPr>
        <w:t> </w:t>
      </w:r>
      <w:r>
        <w:rPr>
          <w:rFonts w:ascii="Trebuchet MS"/>
          <w:b/>
          <w:sz w:val="17"/>
        </w:rPr>
        <w:t>Assembly</w:t>
      </w:r>
      <w:r>
        <w:rPr>
          <w:rFonts w:ascii="Trebuchet MS"/>
          <w:b/>
          <w:spacing w:val="-31"/>
          <w:sz w:val="17"/>
        </w:rPr>
        <w:t> </w:t>
      </w:r>
      <w:r>
        <w:rPr>
          <w:rFonts w:ascii="Trebuchet MS"/>
          <w:b/>
          <w:sz w:val="17"/>
        </w:rPr>
        <w:t>&amp;</w:t>
      </w:r>
      <w:r>
        <w:rPr>
          <w:rFonts w:ascii="Trebuchet MS"/>
          <w:b/>
          <w:spacing w:val="-33"/>
          <w:sz w:val="17"/>
        </w:rPr>
        <w:t> </w:t>
      </w:r>
      <w:r>
        <w:rPr>
          <w:rFonts w:ascii="Trebuchet MS"/>
          <w:b/>
          <w:spacing w:val="-6"/>
          <w:sz w:val="17"/>
        </w:rPr>
        <w:t>Test</w:t>
      </w:r>
      <w:r>
        <w:rPr>
          <w:rFonts w:ascii="Trebuchet MS"/>
          <w:b/>
          <w:spacing w:val="-21"/>
          <w:sz w:val="17"/>
        </w:rPr>
        <w:t> </w:t>
      </w:r>
      <w:r>
        <w:rPr>
          <w:rFonts w:ascii="Trebuchet MS"/>
          <w:b/>
          <w:sz w:val="17"/>
        </w:rPr>
        <w:t>Shop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656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HYUN</w:t>
      </w:r>
      <w:r>
        <w:rPr>
          <w:spacing w:val="-6"/>
          <w:w w:val="87"/>
        </w:rPr>
        <w:t>D</w:t>
      </w:r>
      <w:r>
        <w:rPr>
          <w:w w:val="93"/>
        </w:rPr>
        <w:t>AI-MDT</w:t>
      </w:r>
      <w:r>
        <w:rPr/>
      </w:r>
    </w:p>
    <w:p>
      <w:pPr>
        <w:pStyle w:val="BodyText"/>
        <w:spacing w:line="240" w:lineRule="auto"/>
        <w:ind w:left="656" w:right="0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HYUN</w:t>
      </w:r>
      <w:r>
        <w:rPr>
          <w:spacing w:val="-6"/>
          <w:w w:val="87"/>
        </w:rPr>
        <w:t>D</w:t>
      </w:r>
      <w:r>
        <w:rPr>
          <w:w w:val="90"/>
        </w:rPr>
        <w:t>AI-WinGD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line="2620" w:lineRule="exact"/>
        <w:ind w:left="6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0"/>
          <w:sz w:val="20"/>
        </w:rPr>
        <w:drawing>
          <wp:inline distT="0" distB="0" distL="0" distR="0">
            <wp:extent cx="2174347" cy="1655921"/>
            <wp:effectExtent l="0" t="0" r="0" b="0"/>
            <wp:docPr id="57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6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47" cy="1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0"/>
          <w:sz w:val="20"/>
        </w:rPr>
      </w:r>
      <w:r>
        <w:rPr>
          <w:rFonts w:ascii="Times New Roman"/>
          <w:spacing w:val="34"/>
          <w:position w:val="-50"/>
          <w:sz w:val="20"/>
        </w:rPr>
        <w:t> </w:t>
      </w:r>
      <w:r>
        <w:rPr>
          <w:rFonts w:ascii="Arial"/>
          <w:spacing w:val="34"/>
          <w:position w:val="-51"/>
          <w:sz w:val="20"/>
        </w:rPr>
        <w:drawing>
          <wp:inline distT="0" distB="0" distL="0" distR="0">
            <wp:extent cx="2185211" cy="1664208"/>
            <wp:effectExtent l="0" t="0" r="0" b="0"/>
            <wp:docPr id="59" name="image2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211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4"/>
          <w:position w:val="-51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21"/>
        <w:ind w:left="656" w:right="0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4-stroke</w:t>
      </w:r>
      <w:r>
        <w:rPr>
          <w:rFonts w:ascii="Trebuchet MS"/>
          <w:b/>
          <w:spacing w:val="-18"/>
          <w:sz w:val="17"/>
        </w:rPr>
        <w:t> </w:t>
      </w:r>
      <w:r>
        <w:rPr>
          <w:rFonts w:ascii="Trebuchet MS"/>
          <w:b/>
          <w:sz w:val="17"/>
        </w:rPr>
        <w:t>Engine</w:t>
      </w:r>
      <w:r>
        <w:rPr>
          <w:rFonts w:ascii="Trebuchet MS"/>
          <w:b/>
          <w:spacing w:val="-18"/>
          <w:sz w:val="17"/>
        </w:rPr>
        <w:t> </w:t>
      </w:r>
      <w:r>
        <w:rPr>
          <w:rFonts w:ascii="Trebuchet MS"/>
          <w:b/>
          <w:sz w:val="17"/>
        </w:rPr>
        <w:t>Assembly</w:t>
      </w:r>
      <w:r>
        <w:rPr>
          <w:rFonts w:ascii="Trebuchet MS"/>
          <w:b/>
          <w:spacing w:val="-27"/>
          <w:sz w:val="17"/>
        </w:rPr>
        <w:t> </w:t>
      </w:r>
      <w:r>
        <w:rPr>
          <w:rFonts w:ascii="Trebuchet MS"/>
          <w:b/>
          <w:sz w:val="17"/>
        </w:rPr>
        <w:t>&amp;</w:t>
      </w:r>
      <w:r>
        <w:rPr>
          <w:rFonts w:ascii="Trebuchet MS"/>
          <w:b/>
          <w:spacing w:val="-29"/>
          <w:sz w:val="17"/>
        </w:rPr>
        <w:t> </w:t>
      </w:r>
      <w:r>
        <w:rPr>
          <w:rFonts w:ascii="Trebuchet MS"/>
          <w:b/>
          <w:spacing w:val="-6"/>
          <w:sz w:val="17"/>
        </w:rPr>
        <w:t>Test</w:t>
      </w:r>
      <w:r>
        <w:rPr>
          <w:rFonts w:ascii="Trebuchet MS"/>
          <w:b/>
          <w:spacing w:val="-18"/>
          <w:sz w:val="17"/>
        </w:rPr>
        <w:t> </w:t>
      </w:r>
      <w:r>
        <w:rPr>
          <w:rFonts w:ascii="Trebuchet MS"/>
          <w:b/>
          <w:sz w:val="17"/>
        </w:rPr>
        <w:t>Shop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656" w:right="0"/>
        <w:jc w:val="left"/>
      </w:pPr>
      <w:r>
        <w:rPr/>
        <w:pict>
          <v:shape style="position:absolute;margin-left:956.971985pt;margin-top:17.576004pt;width:171.217pt;height:130.3950pt;mso-position-horizontal-relative:page;mso-position-vertical-relative:paragraph;z-index:16312" type="#_x0000_t75" stroked="false">
            <v:imagedata r:id="rId248" o:title=""/>
          </v:shape>
        </w:pict>
      </w:r>
      <w:r>
        <w:rPr/>
        <w:pict>
          <v:shape style="position:absolute;margin-left:781.510986pt;margin-top:17.578005pt;width:171.217pt;height:130.3950pt;mso-position-horizontal-relative:page;mso-position-vertical-relative:paragraph;z-index:16336" type="#_x0000_t75" stroked="false">
            <v:imagedata r:id="rId249" o:title=""/>
          </v:shape>
        </w:pict>
      </w: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HYUN</w:t>
      </w:r>
      <w:r>
        <w:rPr>
          <w:spacing w:val="-6"/>
          <w:w w:val="87"/>
        </w:rPr>
        <w:t>D</w:t>
      </w:r>
      <w:r>
        <w:rPr>
          <w:w w:val="87"/>
        </w:rPr>
        <w:t>AI-HiMSEN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3" w:equalWidth="0">
            <w:col w:w="10050" w:space="2026"/>
            <w:col w:w="2419" w:space="40"/>
            <w:col w:w="8405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7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7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91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3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SE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CH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PME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0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89;top:116;width:41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9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w w:val="96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6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88;top:533;width:191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3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SE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CH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10"/>
                          <w:sz w:val="15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91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PME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0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12882" w:val="left" w:leader="none"/>
        </w:tabs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0"/>
          <w:sz w:val="36"/>
        </w:rPr>
        <w:t>Quality</w:t>
      </w:r>
      <w:r>
        <w:rPr>
          <w:rFonts w:ascii="Lucida Sans"/>
          <w:color w:val="014DA2"/>
          <w:spacing w:val="41"/>
          <w:w w:val="110"/>
          <w:sz w:val="36"/>
        </w:rPr>
        <w:t> </w:t>
      </w:r>
      <w:r>
        <w:rPr>
          <w:rFonts w:ascii="Lucida Sans"/>
          <w:color w:val="014DA2"/>
          <w:w w:val="110"/>
          <w:sz w:val="36"/>
        </w:rPr>
        <w:t>Management</w:t>
        <w:tab/>
      </w:r>
      <w:r>
        <w:rPr>
          <w:rFonts w:ascii="Lucida Sans"/>
          <w:color w:val="014DA2"/>
          <w:w w:val="115"/>
          <w:sz w:val="36"/>
        </w:rPr>
        <w:t>Research &amp;</w:t>
      </w:r>
      <w:r>
        <w:rPr>
          <w:rFonts w:ascii="Lucida Sans"/>
          <w:color w:val="014DA2"/>
          <w:spacing w:val="-7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Development</w:t>
      </w:r>
      <w:r>
        <w:rPr>
          <w:rFonts w:ascii="Lucida Sans"/>
          <w:sz w:val="3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5"/>
          <w:szCs w:val="2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5"/>
          <w:szCs w:val="25"/>
        </w:rPr>
        <w:sectPr>
          <w:pgSz w:w="23820" w:h="16840" w:orient="landscape"/>
          <w:pgMar w:header="0" w:footer="1121" w:top="760" w:bottom="1320" w:left="440" w:right="440"/>
        </w:sectPr>
      </w:pPr>
    </w:p>
    <w:p>
      <w:pPr>
        <w:spacing w:line="247" w:lineRule="auto"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 w:hAnsi="Trebuchet MS" w:cs="Trebuchet MS" w:eastAsia="Trebuchet MS"/>
          <w:b/>
          <w:bCs/>
          <w:sz w:val="22"/>
          <w:szCs w:val="22"/>
        </w:rPr>
        <w:t>HHI-EMD’s</w:t>
      </w:r>
      <w:r>
        <w:rPr>
          <w:rFonts w:ascii="Trebuchet MS" w:hAnsi="Trebuchet MS" w:cs="Trebuchet MS" w:eastAsia="Trebuchet MS"/>
          <w:b/>
          <w:bCs/>
          <w:spacing w:val="-43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Quality</w:t>
      </w:r>
      <w:r>
        <w:rPr>
          <w:rFonts w:ascii="Trebuchet MS" w:hAnsi="Trebuchet MS" w:cs="Trebuchet MS" w:eastAsia="Trebuchet MS"/>
          <w:b/>
          <w:bCs/>
          <w:w w:val="106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Management</w:t>
      </w:r>
      <w:r>
        <w:rPr>
          <w:rFonts w:ascii="Trebuchet MS" w:hAnsi="Trebuchet MS" w:cs="Trebuchet MS" w:eastAsia="Trebuchet MS"/>
          <w:b/>
          <w:bCs/>
          <w:w w:val="9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22"/>
          <w:szCs w:val="22"/>
        </w:rPr>
        <w:t>System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</w:r>
    </w:p>
    <w:p>
      <w:pPr>
        <w:pStyle w:val="BodyText"/>
        <w:spacing w:line="271" w:lineRule="auto" w:before="90"/>
        <w:ind w:left="413" w:right="0"/>
        <w:jc w:val="left"/>
      </w:pPr>
      <w:r>
        <w:rPr>
          <w:w w:val="95"/>
        </w:rPr>
        <w:br w:type="column"/>
      </w:r>
      <w:r>
        <w:rPr>
          <w:w w:val="95"/>
        </w:rPr>
        <w:t>HHI-EMD</w:t>
      </w:r>
      <w:r>
        <w:rPr>
          <w:spacing w:val="-31"/>
          <w:w w:val="95"/>
        </w:rPr>
        <w:t> </w:t>
      </w:r>
      <w:r>
        <w:rPr>
          <w:w w:val="95"/>
        </w:rPr>
        <w:t>has</w:t>
      </w:r>
      <w:r>
        <w:rPr>
          <w:spacing w:val="-31"/>
          <w:w w:val="95"/>
        </w:rPr>
        <w:t> </w:t>
      </w:r>
      <w:r>
        <w:rPr>
          <w:w w:val="95"/>
        </w:rPr>
        <w:t>established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quality</w:t>
      </w:r>
      <w:r>
        <w:rPr>
          <w:spacing w:val="-31"/>
          <w:w w:val="95"/>
        </w:rPr>
        <w:t> </w:t>
      </w:r>
      <w:r>
        <w:rPr>
          <w:w w:val="95"/>
        </w:rPr>
        <w:t>management</w:t>
      </w:r>
      <w:r>
        <w:rPr>
          <w:spacing w:val="-31"/>
          <w:w w:val="95"/>
        </w:rPr>
        <w:t> </w:t>
      </w:r>
      <w:r>
        <w:rPr>
          <w:w w:val="95"/>
        </w:rPr>
        <w:t>policy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consistently</w:t>
      </w:r>
      <w:r>
        <w:rPr>
          <w:spacing w:val="-31"/>
          <w:w w:val="95"/>
        </w:rPr>
        <w:t> </w:t>
      </w:r>
      <w:r>
        <w:rPr>
          <w:w w:val="95"/>
        </w:rPr>
        <w:t>provide</w:t>
      </w:r>
      <w:r>
        <w:rPr>
          <w:spacing w:val="-31"/>
          <w:w w:val="95"/>
        </w:rPr>
        <w:t> </w:t>
      </w:r>
      <w:r>
        <w:rPr>
          <w:w w:val="95"/>
        </w:rPr>
        <w:t>products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services</w:t>
      </w:r>
      <w:r>
        <w:rPr>
          <w:w w:val="87"/>
        </w:rPr>
        <w:t> </w:t>
      </w:r>
      <w:r>
        <w:rPr>
          <w:w w:val="95"/>
        </w:rPr>
        <w:t>that</w:t>
      </w:r>
      <w:r>
        <w:rPr>
          <w:spacing w:val="-13"/>
          <w:w w:val="95"/>
        </w:rPr>
        <w:t> </w:t>
      </w:r>
      <w:r>
        <w:rPr>
          <w:w w:val="95"/>
        </w:rPr>
        <w:t>meet</w:t>
      </w:r>
      <w:r>
        <w:rPr>
          <w:spacing w:val="-13"/>
          <w:w w:val="95"/>
        </w:rPr>
        <w:t> </w:t>
      </w:r>
      <w:r>
        <w:rPr>
          <w:w w:val="95"/>
        </w:rPr>
        <w:t>regulatory</w:t>
      </w:r>
      <w:r>
        <w:rPr>
          <w:spacing w:val="-13"/>
          <w:w w:val="95"/>
        </w:rPr>
        <w:t> </w:t>
      </w:r>
      <w:r>
        <w:rPr>
          <w:w w:val="95"/>
        </w:rPr>
        <w:t>requirements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our</w:t>
      </w:r>
      <w:r>
        <w:rPr>
          <w:spacing w:val="-13"/>
          <w:w w:val="95"/>
        </w:rPr>
        <w:t> </w:t>
      </w:r>
      <w:r>
        <w:rPr>
          <w:w w:val="95"/>
        </w:rPr>
        <w:t>clients’</w:t>
      </w:r>
      <w:r>
        <w:rPr>
          <w:spacing w:val="-13"/>
          <w:w w:val="95"/>
        </w:rPr>
        <w:t> </w:t>
      </w:r>
      <w:r>
        <w:rPr>
          <w:w w:val="95"/>
        </w:rPr>
        <w:t>needs.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-14"/>
          <w:w w:val="95"/>
        </w:rPr>
        <w:t> </w:t>
      </w:r>
      <w:r>
        <w:rPr>
          <w:w w:val="95"/>
        </w:rPr>
        <w:t>will</w:t>
      </w:r>
      <w:r>
        <w:rPr>
          <w:spacing w:val="-13"/>
          <w:w w:val="95"/>
        </w:rPr>
        <w:t> </w:t>
      </w:r>
      <w:r>
        <w:rPr>
          <w:w w:val="95"/>
        </w:rPr>
        <w:t>carry</w:t>
      </w:r>
      <w:r>
        <w:rPr>
          <w:spacing w:val="-13"/>
          <w:w w:val="95"/>
        </w:rPr>
        <w:t> </w:t>
      </w:r>
      <w:r>
        <w:rPr>
          <w:w w:val="95"/>
        </w:rPr>
        <w:t>out</w:t>
      </w:r>
      <w:r>
        <w:rPr>
          <w:spacing w:val="-13"/>
          <w:w w:val="95"/>
        </w:rPr>
        <w:t> </w:t>
      </w:r>
      <w:r>
        <w:rPr>
          <w:w w:val="95"/>
        </w:rPr>
        <w:t>this</w:t>
      </w:r>
      <w:r>
        <w:rPr>
          <w:spacing w:val="-13"/>
          <w:w w:val="95"/>
        </w:rPr>
        <w:t> </w:t>
      </w:r>
      <w:r>
        <w:rPr>
          <w:w w:val="95"/>
        </w:rPr>
        <w:t>policy</w:t>
      </w:r>
      <w:r>
        <w:rPr>
          <w:spacing w:val="-13"/>
          <w:w w:val="95"/>
        </w:rPr>
        <w:t> </w:t>
      </w:r>
      <w:r>
        <w:rPr>
          <w:w w:val="95"/>
        </w:rPr>
        <w:t>by:</w:t>
      </w:r>
      <w:r>
        <w:rPr/>
      </w:r>
    </w:p>
    <w:p>
      <w:pPr>
        <w:pStyle w:val="BodyText"/>
        <w:spacing w:line="240" w:lineRule="auto" w:before="0"/>
        <w:ind w:left="413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90"/>
        </w:rPr>
        <w:t>Minimizing</w:t>
      </w:r>
      <w:r>
        <w:rPr>
          <w:spacing w:val="-1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91"/>
        </w:rPr>
        <w:t>quality</w:t>
      </w:r>
      <w:r>
        <w:rPr>
          <w:spacing w:val="-1"/>
        </w:rPr>
        <w:t> </w:t>
      </w:r>
      <w:r>
        <w:rPr>
          <w:w w:val="93"/>
        </w:rPr>
        <w:t>failu</w:t>
      </w:r>
      <w:r>
        <w:rPr>
          <w:spacing w:val="-4"/>
          <w:w w:val="93"/>
        </w:rPr>
        <w:t>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5"/>
        </w:rPr>
        <w:t>cost.</w:t>
      </w:r>
      <w:r>
        <w:rPr/>
      </w:r>
    </w:p>
    <w:p>
      <w:pPr>
        <w:pStyle w:val="BodyText"/>
        <w:spacing w:line="240" w:lineRule="auto"/>
        <w:ind w:left="413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84"/>
        </w:rPr>
        <w:t>Establis</w:t>
      </w:r>
      <w:r>
        <w:rPr>
          <w:spacing w:val="5"/>
          <w:w w:val="84"/>
        </w:rPr>
        <w:t>h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w w:val="94"/>
        </w:rPr>
        <w:t>the</w:t>
      </w:r>
      <w:r>
        <w:rPr>
          <w:spacing w:val="-1"/>
        </w:rPr>
        <w:t> </w:t>
      </w:r>
      <w:r>
        <w:rPr>
          <w:w w:val="90"/>
        </w:rPr>
        <w:t>standardiza</w:t>
      </w:r>
      <w:r>
        <w:rPr>
          <w:spacing w:val="5"/>
          <w:w w:val="90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8"/>
        </w:rPr>
        <w:t>design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8"/>
        </w:rPr>
        <w:t>p</w:t>
      </w:r>
      <w:r>
        <w:rPr>
          <w:spacing w:val="-2"/>
          <w:w w:val="98"/>
        </w:rPr>
        <w:t>r</w:t>
      </w:r>
      <w:r>
        <w:rPr>
          <w:w w:val="94"/>
        </w:rPr>
        <w:t>oduc</w:t>
      </w:r>
      <w:r>
        <w:rPr>
          <w:spacing w:val="5"/>
          <w:w w:val="94"/>
        </w:rPr>
        <w:t>t</w:t>
      </w:r>
      <w:r>
        <w:rPr>
          <w:w w:val="88"/>
        </w:rPr>
        <w:t>ion.</w:t>
      </w:r>
      <w:r>
        <w:rPr/>
      </w:r>
    </w:p>
    <w:p>
      <w:pPr>
        <w:pStyle w:val="BodyText"/>
        <w:spacing w:line="240" w:lineRule="auto"/>
        <w:ind w:left="413" w:right="0"/>
        <w:jc w:val="both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Set</w:t>
      </w:r>
      <w:r>
        <w:rPr>
          <w:spacing w:val="5"/>
          <w:w w:val="89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w w:val="93"/>
        </w:rPr>
        <w:t>up</w:t>
      </w:r>
      <w:r>
        <w:rPr>
          <w:spacing w:val="-1"/>
        </w:rPr>
        <w:t> </w:t>
      </w:r>
      <w:r>
        <w:rPr>
          <w:w w:val="83"/>
        </w:rPr>
        <w:t>a</w:t>
      </w:r>
      <w:r>
        <w:rPr>
          <w:spacing w:val="-2"/>
        </w:rPr>
        <w:t> </w:t>
      </w:r>
      <w:r>
        <w:rPr>
          <w:w w:val="93"/>
        </w:rPr>
        <w:t>coope</w:t>
      </w:r>
      <w:r>
        <w:rPr>
          <w:spacing w:val="-2"/>
          <w:w w:val="93"/>
        </w:rPr>
        <w:t>r</w:t>
      </w:r>
      <w:r>
        <w:rPr>
          <w:w w:val="92"/>
        </w:rPr>
        <w:t>a</w:t>
      </w:r>
      <w:r>
        <w:rPr>
          <w:spacing w:val="5"/>
          <w:w w:val="92"/>
        </w:rPr>
        <w:t>t</w:t>
      </w:r>
      <w:r>
        <w:rPr>
          <w:w w:val="96"/>
        </w:rPr>
        <w:t>i</w:t>
      </w:r>
      <w:r>
        <w:rPr>
          <w:spacing w:val="-2"/>
          <w:w w:val="96"/>
        </w:rPr>
        <w:t>v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4"/>
        </w:rPr>
        <w:t>s</w:t>
      </w:r>
      <w:r>
        <w:rPr>
          <w:spacing w:val="1"/>
          <w:w w:val="84"/>
        </w:rPr>
        <w:t>y</w:t>
      </w:r>
      <w:r>
        <w:rPr>
          <w:w w:val="89"/>
        </w:rPr>
        <w:t>stem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91"/>
        </w:rPr>
        <w:t>quality</w:t>
      </w:r>
      <w:r>
        <w:rPr>
          <w:spacing w:val="-1"/>
        </w:rPr>
        <w:t> </w:t>
      </w:r>
      <w:r>
        <w:rPr>
          <w:w w:val="91"/>
        </w:rPr>
        <w:t>co</w:t>
      </w:r>
      <w:r>
        <w:rPr>
          <w:spacing w:val="-2"/>
          <w:w w:val="91"/>
        </w:rPr>
        <w:t>n</w:t>
      </w:r>
      <w:r>
        <w:rPr>
          <w:spacing w:val="5"/>
          <w:w w:val="110"/>
        </w:rPr>
        <w:t>t</w:t>
      </w:r>
      <w:r>
        <w:rPr>
          <w:spacing w:val="-2"/>
          <w:w w:val="105"/>
        </w:rPr>
        <w:t>r</w:t>
      </w:r>
      <w:r>
        <w:rPr>
          <w:w w:val="85"/>
        </w:rPr>
        <w:t>ol.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71" w:lineRule="auto" w:before="0"/>
        <w:ind w:left="413" w:right="0"/>
        <w:jc w:val="both"/>
      </w:pPr>
      <w:r>
        <w:rPr>
          <w:w w:val="95"/>
        </w:rPr>
        <w:t>HHI-EMD</w:t>
      </w:r>
      <w:r>
        <w:rPr>
          <w:spacing w:val="-10"/>
          <w:w w:val="95"/>
        </w:rPr>
        <w:t> </w:t>
      </w:r>
      <w:r>
        <w:rPr>
          <w:w w:val="95"/>
        </w:rPr>
        <w:t>complies</w:t>
      </w:r>
      <w:r>
        <w:rPr>
          <w:spacing w:val="-10"/>
          <w:w w:val="95"/>
        </w:rPr>
        <w:t> </w:t>
      </w:r>
      <w:r>
        <w:rPr>
          <w:w w:val="95"/>
        </w:rPr>
        <w:t>with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Quality</w:t>
      </w:r>
      <w:r>
        <w:rPr>
          <w:spacing w:val="-10"/>
          <w:w w:val="95"/>
        </w:rPr>
        <w:t> </w:t>
      </w:r>
      <w:r>
        <w:rPr>
          <w:w w:val="95"/>
        </w:rPr>
        <w:t>Management</w:t>
      </w:r>
      <w:r>
        <w:rPr>
          <w:spacing w:val="-10"/>
          <w:w w:val="95"/>
        </w:rPr>
        <w:t> </w:t>
      </w:r>
      <w:r>
        <w:rPr>
          <w:w w:val="95"/>
        </w:rPr>
        <w:t>System</w:t>
      </w:r>
      <w:r>
        <w:rPr>
          <w:spacing w:val="-10"/>
          <w:w w:val="95"/>
        </w:rPr>
        <w:t> </w:t>
      </w:r>
      <w:r>
        <w:rPr>
          <w:w w:val="95"/>
        </w:rPr>
        <w:t>(ISO</w:t>
      </w:r>
      <w:r>
        <w:rPr>
          <w:spacing w:val="-10"/>
          <w:w w:val="95"/>
        </w:rPr>
        <w:t> </w:t>
      </w:r>
      <w:r>
        <w:rPr>
          <w:w w:val="95"/>
        </w:rPr>
        <w:t>9001/KS</w:t>
      </w:r>
      <w:r>
        <w:rPr>
          <w:spacing w:val="-10"/>
          <w:w w:val="95"/>
        </w:rPr>
        <w:t> </w:t>
      </w:r>
      <w:r>
        <w:rPr>
          <w:w w:val="95"/>
        </w:rPr>
        <w:t>A9001)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accordance</w:t>
      </w:r>
      <w:r>
        <w:rPr>
          <w:spacing w:val="-10"/>
          <w:w w:val="95"/>
        </w:rPr>
        <w:t> </w:t>
      </w:r>
      <w:r>
        <w:rPr>
          <w:w w:val="95"/>
        </w:rPr>
        <w:t>with</w:t>
      </w:r>
      <w:r>
        <w:rPr>
          <w:w w:val="98"/>
        </w:rPr>
        <w:t> </w:t>
      </w:r>
      <w:r>
        <w:rPr>
          <w:w w:val="95"/>
        </w:rPr>
        <w:t>international quality standards and conducts thorough quality inspection over entire process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w w:val="98"/>
        </w:rPr>
        <w:t> </w:t>
      </w:r>
      <w:r>
        <w:rPr>
          <w:w w:val="90"/>
        </w:rPr>
        <w:t>international classification societies and authorized inspection</w:t>
      </w:r>
      <w:r>
        <w:rPr>
          <w:spacing w:val="-4"/>
          <w:w w:val="90"/>
        </w:rPr>
        <w:t> </w:t>
      </w:r>
      <w:r>
        <w:rPr>
          <w:w w:val="90"/>
        </w:rPr>
        <w:t>agencies.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13" w:right="0" w:firstLine="0"/>
        <w:jc w:val="both"/>
        <w:rPr>
          <w:rFonts w:ascii="Trebuchet MS" w:hAnsi="Trebuchet MS" w:cs="Trebuchet MS" w:eastAsia="Trebuchet MS"/>
          <w:sz w:val="17"/>
          <w:szCs w:val="17"/>
        </w:rPr>
      </w:pPr>
      <w:r>
        <w:rPr/>
        <w:pict>
          <v:shape style="position:absolute;margin-left:175.373001pt;margin-top:16.476625pt;width:346.7pt;height:211.05pt;mso-position-horizontal-relative:page;mso-position-vertical-relative:paragraph;z-index:16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51"/>
                    <w:gridCol w:w="1760"/>
                  </w:tblGrid>
                  <w:tr>
                    <w:trPr>
                      <w:trHeight w:val="340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  <w:shd w:val="clear" w:color="auto" w:fill="6D6F71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Product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w w:val="81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  <w:sz w:val="16"/>
                          </w:rPr>
                          <w:t>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Ranges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6D6F71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  <w:sz w:val="16"/>
                          </w:rPr>
                          <w:t>Certifying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16"/>
                          </w:rPr>
                          <w:t>Agen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81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9"/>
                            <w:sz w:val="16"/>
                          </w:rPr>
                          <w:t>y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515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Design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Manufacture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of</w:t>
                        </w:r>
                        <w:r>
                          <w:rPr>
                            <w:rFonts w:ascii="Arial"/>
                            <w:color w:val="63646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wo-stroke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Diesel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Engines,</w:t>
                        </w:r>
                        <w:r>
                          <w:rPr>
                            <w:rFonts w:ascii="Arial"/>
                            <w:color w:val="63646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72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ou</w:t>
                        </w:r>
                        <w:r>
                          <w:rPr>
                            <w:rFonts w:ascii="Arial"/>
                            <w:color w:val="636466"/>
                            <w:spacing w:val="-6"/>
                            <w:w w:val="83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-stroke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Diesel</w:t>
                        </w:r>
                        <w:r>
                          <w:rPr>
                            <w:rFonts w:ascii="Arial"/>
                            <w:color w:val="636466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Engines,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single" w:sz="2" w:space="0" w:color="939597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3"/>
                            <w:sz w:val="16"/>
                          </w:rPr>
                          <w:t>ISO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9001:2000,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515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7" w:lineRule="exact" w:before="93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KS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9001:2001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128" w:lineRule="exact" w:before="91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Marine</w:t>
                        </w:r>
                        <w:r>
                          <w:rPr>
                            <w:rFonts w:ascii="Arial"/>
                            <w:color w:val="63646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Propellers,</w:t>
                        </w:r>
                        <w:r>
                          <w:rPr>
                            <w:rFonts w:ascii="Arial"/>
                            <w:color w:val="6364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Pumps</w:t>
                        </w:r>
                        <w:r>
                          <w:rPr>
                            <w:rFonts w:ascii="Arial"/>
                            <w:color w:val="63646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color w:val="6364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3"/>
                            <w:w w:val="69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alves,</w:t>
                        </w:r>
                        <w:r>
                          <w:rPr>
                            <w:rFonts w:ascii="Arial"/>
                            <w:color w:val="6364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Press,</w:t>
                        </w:r>
                        <w:r>
                          <w:rPr>
                            <w:rFonts w:ascii="Arial"/>
                            <w:color w:val="6364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9"/>
                            <w:sz w:val="16"/>
                          </w:rPr>
                          <w:t>Conveyo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w w:val="79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6364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Robots</w:t>
                        </w:r>
                        <w:r>
                          <w:rPr>
                            <w:rFonts w:ascii="Arial"/>
                            <w:color w:val="63646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rFonts w:ascii="Arial"/>
                            <w:color w:val="63646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Industrial</w:t>
                        </w:r>
                        <w:r>
                          <w:rPr>
                            <w:rFonts w:ascii="Arial"/>
                            <w:color w:val="63646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Purposes,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7" w:lineRule="exact" w:before="93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3"/>
                            <w:sz w:val="16"/>
                          </w:rPr>
                          <w:t>ISO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14001:2004,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128" w:lineRule="exact" w:before="91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Steam</w:t>
                        </w:r>
                        <w:r>
                          <w:rPr>
                            <w:rFonts w:ascii="Arial"/>
                            <w:color w:val="636466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urbine,</w:t>
                        </w:r>
                        <w:r>
                          <w:rPr>
                            <w:rFonts w:ascii="Arial"/>
                            <w:color w:val="636466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5"/>
                            <w:sz w:val="16"/>
                          </w:rPr>
                          <w:t>Gas</w:t>
                        </w:r>
                        <w:r>
                          <w:rPr>
                            <w:rFonts w:ascii="Arial"/>
                            <w:color w:val="636466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urbine,</w:t>
                        </w:r>
                        <w:r>
                          <w:rPr>
                            <w:rFonts w:ascii="Arial"/>
                            <w:color w:val="636466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Diesel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3"/>
                            <w:w w:val="72"/>
                            <w:sz w:val="16"/>
                          </w:rPr>
                          <w:t>P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79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wer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Plants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Engine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Components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luding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7" w:lineRule="exact" w:before="93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KS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14001:2004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15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12"/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urbochargers,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Crankshafts,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Cylinder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Liners,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72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orged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Steel,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Shafting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 w:before="93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OHSAS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18001:1999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26" w:hRule="exact"/>
                    </w:trPr>
                    <w:tc>
                      <w:tcPr>
                        <w:tcW w:w="5151" w:type="dxa"/>
                        <w:vMerge/>
                        <w:tcBorders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(DNV)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510" w:hRule="exact"/>
                    </w:trPr>
                    <w:tc>
                      <w:tcPr>
                        <w:tcW w:w="5151" w:type="dxa"/>
                        <w:tcBorders>
                          <w:top w:val="single" w:sz="2" w:space="0" w:color="939597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Nu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81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lear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Diesel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Gener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78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w w:val="85"/>
                            <w:sz w:val="16"/>
                          </w:rPr>
                          <w:t>tor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8"/>
                            <w:sz w:val="16"/>
                          </w:rPr>
                          <w:t>(Class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7"/>
                            <w:sz w:val="16"/>
                          </w:rPr>
                          <w:t>1E),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Pump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Butterfly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3"/>
                            <w:w w:val="69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alve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61" w:lineRule="auto" w:before="71"/>
                          <w:ind w:left="280" w:right="501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Qualific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82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tion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7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pproval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2"/>
                            <w:sz w:val="16"/>
                          </w:rPr>
                          <w:t>(KEPIC)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5151" w:type="dxa"/>
                        <w:tcBorders>
                          <w:top w:val="single" w:sz="2" w:space="0" w:color="939597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136" w:lineRule="exact" w:before="59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4"/>
                            <w:w w:val="72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orging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Shop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2" w:space="0" w:color="939597"/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1" w:lineRule="exact" w:before="110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3"/>
                            <w:w w:val="76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orks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7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pproval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Casting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Shop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vMerge/>
                        <w:tcBorders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Propeller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 w:sz="6" w:space="0" w:color="auto"/>
                          <w:left w:val="single" w:sz="2" w:space="0" w:color="93959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6"/>
                            <w:sz w:val="16"/>
                          </w:rPr>
                          <w:t>(ABS,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3"/>
                            <w:sz w:val="16"/>
                          </w:rPr>
                          <w:t>B</w:t>
                        </w:r>
                        <w:r>
                          <w:rPr>
                            <w:rFonts w:ascii="Arial"/>
                            <w:color w:val="636466"/>
                            <w:spacing w:val="-15"/>
                            <w:w w:val="73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CCS,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05" w:lineRule="exact" w:before="36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DN</w:t>
                        </w:r>
                        <w:r>
                          <w:rPr>
                            <w:rFonts w:ascii="Arial"/>
                            <w:color w:val="636466"/>
                            <w:spacing w:val="-15"/>
                            <w:w w:val="74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color w:val="636466"/>
                            <w:w w:val="8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5"/>
                            <w:sz w:val="16"/>
                          </w:rPr>
                          <w:t>GL,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5"/>
                            <w:sz w:val="16"/>
                          </w:rPr>
                          <w:t>KR,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7"/>
                            <w:sz w:val="16"/>
                          </w:rPr>
                          <w:t>LR,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182" w:lineRule="exact" w:before="69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Semi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7"/>
                            <w:sz w:val="16"/>
                          </w:rPr>
                          <w:t>built-up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Crankshaft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nil" w:sz="6" w:space="0" w:color="auto"/>
                          <w:left w:val="single" w:sz="2" w:space="0" w:color="93959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77"/>
                            <w:sz w:val="16"/>
                          </w:rPr>
                          <w:t>NK,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4"/>
                            <w:sz w:val="16"/>
                          </w:rPr>
                          <w:t>RINA)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1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7"/>
                          <w:right w:val="single" w:sz="2" w:space="0" w:color="939597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Solid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Crankshaft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3"/>
                            <w:sz w:val="16"/>
                          </w:rPr>
                          <w:t>(TR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4"/>
                            <w:w w:val="72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orging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2"/>
                            <w:sz w:val="16"/>
                          </w:rPr>
                          <w:t>Crankshaft)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vMerge/>
                        <w:tcBorders>
                          <w:left w:val="single" w:sz="2" w:space="0" w:color="939597"/>
                          <w:bottom w:val="single" w:sz="2" w:space="0" w:color="93959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5151" w:type="dxa"/>
                        <w:tcBorders>
                          <w:top w:val="single" w:sz="2" w:space="0" w:color="939597"/>
                          <w:left w:val="nil" w:sz="6" w:space="0" w:color="auto"/>
                          <w:bottom w:val="single" w:sz="6" w:space="0" w:color="939597"/>
                          <w:right w:val="single" w:sz="2" w:space="0" w:color="939597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3"/>
                            <w:w w:val="76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elding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3"/>
                            <w:w w:val="76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orkshop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0"/>
                            <w:sz w:val="16"/>
                          </w:rPr>
                          <w:t>Overlay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-3"/>
                            <w:w w:val="76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636466"/>
                            <w:w w:val="83"/>
                            <w:sz w:val="16"/>
                          </w:rPr>
                          <w:t>elding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on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81"/>
                            <w:sz w:val="16"/>
                          </w:rPr>
                          <w:t>Cylinder</w:t>
                        </w:r>
                        <w:r>
                          <w:rPr>
                            <w:rFonts w:ascii="Arial"/>
                            <w:color w:val="6364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w w:val="79"/>
                            <w:sz w:val="16"/>
                          </w:rPr>
                          <w:t>Cover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single" w:sz="2" w:space="0" w:color="939597"/>
                          <w:left w:val="single" w:sz="2" w:space="0" w:color="939597"/>
                          <w:bottom w:val="single" w:sz="6" w:space="0" w:color="939597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636466"/>
                            <w:spacing w:val="-3"/>
                            <w:w w:val="76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636466"/>
                            <w:w w:val="84"/>
                            <w:sz w:val="16"/>
                          </w:rPr>
                          <w:t>orks</w:t>
                        </w:r>
                        <w:r>
                          <w:rPr>
                            <w:rFonts w:ascii="Arial"/>
                            <w:color w:val="6364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36466"/>
                            <w:spacing w:val="1"/>
                            <w:w w:val="7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36466"/>
                            <w:w w:val="79"/>
                            <w:sz w:val="16"/>
                          </w:rPr>
                          <w:t>pproval(GL)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rebuchet MS"/>
          <w:b/>
          <w:spacing w:val="-3"/>
          <w:sz w:val="17"/>
        </w:rPr>
        <w:t>Approval</w:t>
      </w:r>
      <w:r>
        <w:rPr>
          <w:rFonts w:ascii="Trebuchet MS"/>
          <w:b/>
          <w:spacing w:val="-14"/>
          <w:sz w:val="17"/>
        </w:rPr>
        <w:t> </w:t>
      </w:r>
      <w:r>
        <w:rPr>
          <w:rFonts w:ascii="Trebuchet MS"/>
          <w:b/>
          <w:sz w:val="17"/>
        </w:rPr>
        <w:t>Status</w:t>
      </w:r>
      <w:r>
        <w:rPr>
          <w:rFonts w:ascii="Trebuchet MS"/>
          <w:b/>
          <w:spacing w:val="-14"/>
          <w:sz w:val="17"/>
        </w:rPr>
        <w:t> </w:t>
      </w:r>
      <w:r>
        <w:rPr>
          <w:rFonts w:ascii="Trebuchet MS"/>
          <w:b/>
          <w:sz w:val="17"/>
        </w:rPr>
        <w:t>of</w:t>
      </w:r>
      <w:r>
        <w:rPr>
          <w:rFonts w:ascii="Trebuchet MS"/>
          <w:b/>
          <w:spacing w:val="-14"/>
          <w:sz w:val="17"/>
        </w:rPr>
        <w:t> </w:t>
      </w:r>
      <w:r>
        <w:rPr>
          <w:rFonts w:ascii="Trebuchet MS"/>
          <w:b/>
          <w:sz w:val="17"/>
        </w:rPr>
        <w:t>Quality</w:t>
      </w:r>
      <w:r>
        <w:rPr>
          <w:rFonts w:ascii="Trebuchet MS"/>
          <w:b/>
          <w:spacing w:val="-14"/>
          <w:sz w:val="17"/>
        </w:rPr>
        <w:t> </w:t>
      </w:r>
      <w:r>
        <w:rPr>
          <w:rFonts w:ascii="Trebuchet MS"/>
          <w:b/>
          <w:sz w:val="17"/>
        </w:rPr>
        <w:t>Management</w:t>
      </w:r>
      <w:r>
        <w:rPr>
          <w:rFonts w:ascii="Trebuchet MS"/>
          <w:b/>
          <w:spacing w:val="-14"/>
          <w:sz w:val="17"/>
        </w:rPr>
        <w:t> </w:t>
      </w:r>
      <w:r>
        <w:rPr>
          <w:rFonts w:ascii="Trebuchet MS"/>
          <w:b/>
          <w:sz w:val="17"/>
        </w:rPr>
        <w:t>System</w:t>
      </w:r>
      <w:r>
        <w:rPr>
          <w:rFonts w:ascii="Trebuchet MS"/>
          <w:sz w:val="17"/>
        </w:rPr>
      </w:r>
    </w:p>
    <w:p>
      <w:pPr>
        <w:spacing w:line="247" w:lineRule="auto" w:before="82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/>
        <w:br w:type="column"/>
      </w:r>
      <w:r>
        <w:rPr>
          <w:rFonts w:ascii="Trebuchet MS"/>
          <w:b/>
          <w:sz w:val="22"/>
        </w:rPr>
        <w:t>Research</w:t>
      </w:r>
      <w:r>
        <w:rPr>
          <w:rFonts w:ascii="Trebuchet MS"/>
          <w:b/>
          <w:spacing w:val="-18"/>
          <w:sz w:val="22"/>
        </w:rPr>
        <w:t> </w:t>
      </w:r>
      <w:r>
        <w:rPr>
          <w:rFonts w:ascii="Trebuchet MS"/>
          <w:b/>
          <w:sz w:val="22"/>
        </w:rPr>
        <w:t>&amp;</w:t>
      </w:r>
      <w:r>
        <w:rPr>
          <w:rFonts w:ascii="Trebuchet MS"/>
          <w:b/>
          <w:w w:val="100"/>
          <w:sz w:val="22"/>
        </w:rPr>
        <w:t> </w:t>
      </w:r>
      <w:r>
        <w:rPr>
          <w:rFonts w:ascii="Trebuchet MS"/>
          <w:b/>
          <w:w w:val="95"/>
          <w:sz w:val="22"/>
        </w:rPr>
        <w:t>Development</w:t>
      </w:r>
      <w:r>
        <w:rPr>
          <w:rFonts w:ascii="Trebuchet MS"/>
          <w:sz w:val="22"/>
        </w:rPr>
      </w:r>
    </w:p>
    <w:p>
      <w:pPr>
        <w:pStyle w:val="BodyText"/>
        <w:spacing w:line="271" w:lineRule="auto" w:before="90"/>
        <w:ind w:left="807" w:right="605"/>
        <w:jc w:val="left"/>
      </w:pPr>
      <w:r>
        <w:rPr>
          <w:w w:val="95"/>
        </w:rPr>
        <w:br w:type="column"/>
      </w:r>
      <w:r>
        <w:rPr>
          <w:w w:val="95"/>
        </w:rPr>
        <w:t>HHI’s</w:t>
      </w:r>
      <w:r>
        <w:rPr>
          <w:spacing w:val="-13"/>
          <w:w w:val="95"/>
        </w:rPr>
        <w:t> </w:t>
      </w:r>
      <w:r>
        <w:rPr>
          <w:w w:val="95"/>
        </w:rPr>
        <w:t>commitment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research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development</w:t>
      </w:r>
      <w:r>
        <w:rPr>
          <w:spacing w:val="-13"/>
          <w:w w:val="95"/>
        </w:rPr>
        <w:t> </w:t>
      </w:r>
      <w:r>
        <w:rPr>
          <w:w w:val="95"/>
        </w:rPr>
        <w:t>(R&amp;D)</w:t>
      </w:r>
      <w:r>
        <w:rPr>
          <w:spacing w:val="-13"/>
          <w:w w:val="95"/>
        </w:rPr>
        <w:t> </w:t>
      </w:r>
      <w:r>
        <w:rPr>
          <w:w w:val="95"/>
        </w:rPr>
        <w:t>creates</w:t>
      </w:r>
      <w:r>
        <w:rPr>
          <w:spacing w:val="-13"/>
          <w:w w:val="95"/>
        </w:rPr>
        <w:t> </w:t>
      </w:r>
      <w:r>
        <w:rPr>
          <w:w w:val="95"/>
        </w:rPr>
        <w:t>advanced</w:t>
      </w:r>
      <w:r>
        <w:rPr>
          <w:spacing w:val="-13"/>
          <w:w w:val="95"/>
        </w:rPr>
        <w:t> </w:t>
      </w:r>
      <w:r>
        <w:rPr>
          <w:w w:val="95"/>
        </w:rPr>
        <w:t>products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services</w:t>
      </w:r>
      <w:r>
        <w:rPr>
          <w:spacing w:val="-13"/>
          <w:w w:val="95"/>
        </w:rPr>
        <w:t> </w:t>
      </w:r>
      <w:r>
        <w:rPr>
          <w:w w:val="95"/>
        </w:rPr>
        <w:t>for</w:t>
      </w:r>
      <w:r>
        <w:rPr>
          <w:w w:val="102"/>
        </w:rPr>
        <w:t> </w:t>
      </w:r>
      <w:r>
        <w:rPr>
          <w:w w:val="95"/>
        </w:rPr>
        <w:t>our</w:t>
      </w:r>
      <w:r>
        <w:rPr>
          <w:spacing w:val="-9"/>
          <w:w w:val="95"/>
        </w:rPr>
        <w:t> </w:t>
      </w:r>
      <w:r>
        <w:rPr>
          <w:w w:val="95"/>
        </w:rPr>
        <w:t>clients</w:t>
      </w:r>
      <w:r>
        <w:rPr>
          <w:spacing w:val="-9"/>
          <w:w w:val="95"/>
        </w:rPr>
        <w:t> </w:t>
      </w:r>
      <w:r>
        <w:rPr>
          <w:w w:val="95"/>
        </w:rPr>
        <w:t>by</w:t>
      </w:r>
      <w:r>
        <w:rPr>
          <w:spacing w:val="-9"/>
          <w:w w:val="95"/>
        </w:rPr>
        <w:t> </w:t>
      </w:r>
      <w:r>
        <w:rPr>
          <w:w w:val="95"/>
        </w:rPr>
        <w:t>focusing</w:t>
      </w:r>
      <w:r>
        <w:rPr>
          <w:spacing w:val="-9"/>
          <w:w w:val="95"/>
        </w:rPr>
        <w:t> </w:t>
      </w:r>
      <w:r>
        <w:rPr>
          <w:w w:val="95"/>
        </w:rPr>
        <w:t>on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development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market-driven</w:t>
      </w:r>
      <w:r>
        <w:rPr>
          <w:spacing w:val="-9"/>
          <w:w w:val="95"/>
        </w:rPr>
        <w:t> </w:t>
      </w:r>
      <w:r>
        <w:rPr>
          <w:w w:val="95"/>
        </w:rPr>
        <w:t>technology.</w:t>
      </w:r>
      <w:r>
        <w:rPr/>
      </w:r>
    </w:p>
    <w:p>
      <w:pPr>
        <w:pStyle w:val="BodyText"/>
        <w:spacing w:line="271" w:lineRule="auto" w:before="0"/>
        <w:ind w:left="807" w:right="605"/>
        <w:jc w:val="left"/>
      </w:pPr>
      <w:r>
        <w:rPr>
          <w:w w:val="95"/>
        </w:rPr>
        <w:t>HHI-EMD is technologically supported from HHI’s Corporate Research Center and other</w:t>
      </w:r>
      <w:r>
        <w:rPr>
          <w:spacing w:val="11"/>
          <w:w w:val="95"/>
        </w:rPr>
        <w:t> </w:t>
      </w:r>
      <w:r>
        <w:rPr>
          <w:w w:val="95"/>
        </w:rPr>
        <w:t>business</w:t>
      </w:r>
      <w:r>
        <w:rPr>
          <w:w w:val="85"/>
        </w:rPr>
        <w:t> </w:t>
      </w:r>
      <w:r>
        <w:rPr>
          <w:w w:val="95"/>
        </w:rPr>
        <w:t>research</w:t>
      </w:r>
      <w:r>
        <w:rPr>
          <w:spacing w:val="-21"/>
          <w:w w:val="95"/>
        </w:rPr>
        <w:t> </w:t>
      </w:r>
      <w:r>
        <w:rPr>
          <w:w w:val="95"/>
        </w:rPr>
        <w:t>institutes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answer</w:t>
      </w:r>
      <w:r>
        <w:rPr>
          <w:spacing w:val="-21"/>
          <w:w w:val="95"/>
        </w:rPr>
        <w:t> </w:t>
      </w:r>
      <w:r>
        <w:rPr>
          <w:w w:val="95"/>
        </w:rPr>
        <w:t>owners’</w:t>
      </w:r>
      <w:r>
        <w:rPr>
          <w:spacing w:val="-21"/>
          <w:w w:val="95"/>
        </w:rPr>
        <w:t> </w:t>
      </w:r>
      <w:r>
        <w:rPr>
          <w:w w:val="95"/>
        </w:rPr>
        <w:t>specific</w:t>
      </w:r>
      <w:r>
        <w:rPr>
          <w:spacing w:val="-21"/>
          <w:w w:val="95"/>
        </w:rPr>
        <w:t> </w:t>
      </w:r>
      <w:r>
        <w:rPr>
          <w:w w:val="95"/>
        </w:rPr>
        <w:t>needs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market.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440" w:lineRule="atLeast" w:before="0"/>
        <w:ind w:left="807" w:right="4159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sz w:val="17"/>
          <w:szCs w:val="17"/>
        </w:rPr>
        <w:t>HHI’s</w:t>
      </w:r>
      <w:r>
        <w:rPr>
          <w:rFonts w:ascii="Trebuchet MS" w:hAnsi="Trebuchet MS" w:cs="Trebuchet MS" w:eastAsia="Trebuchet MS"/>
          <w:b/>
          <w:bCs/>
          <w:spacing w:val="-2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z w:val="17"/>
          <w:szCs w:val="17"/>
        </w:rPr>
        <w:t>R&amp;D</w:t>
      </w:r>
      <w:r>
        <w:rPr>
          <w:rFonts w:ascii="Trebuchet MS" w:hAnsi="Trebuchet MS" w:cs="Trebuchet MS" w:eastAsia="Trebuchet MS"/>
          <w:b/>
          <w:bCs/>
          <w:spacing w:val="-2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z w:val="17"/>
          <w:szCs w:val="17"/>
        </w:rPr>
        <w:t>Organization</w:t>
      </w:r>
      <w:r>
        <w:rPr>
          <w:rFonts w:ascii="Trebuchet MS" w:hAnsi="Trebuchet MS" w:cs="Trebuchet MS" w:eastAsia="Trebuchet MS"/>
          <w:b/>
          <w:bCs/>
          <w:spacing w:val="-2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z w:val="17"/>
          <w:szCs w:val="17"/>
        </w:rPr>
        <w:t>comprises</w:t>
      </w:r>
      <w:r>
        <w:rPr>
          <w:rFonts w:ascii="Trebuchet MS" w:hAnsi="Trebuchet MS" w:cs="Trebuchet MS" w:eastAsia="Trebuchet MS"/>
          <w:b/>
          <w:bCs/>
          <w:spacing w:val="-2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sz w:val="17"/>
          <w:szCs w:val="17"/>
        </w:rPr>
        <w:t>of:</w:t>
      </w:r>
      <w:r>
        <w:rPr>
          <w:rFonts w:ascii="Trebuchet MS" w:hAnsi="Trebuchet MS" w:cs="Trebuchet MS" w:eastAsia="Trebuchet MS"/>
          <w:b/>
          <w:bCs/>
          <w:w w:val="86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5"/>
          <w:sz w:val="17"/>
          <w:szCs w:val="17"/>
        </w:rPr>
        <w:t>Corporate Research</w:t>
      </w:r>
      <w:r>
        <w:rPr>
          <w:rFonts w:ascii="Trebuchet MS" w:hAnsi="Trebuchet MS" w:cs="Trebuchet MS" w:eastAsia="Trebuchet MS"/>
          <w:b/>
          <w:bCs/>
          <w:spacing w:val="-12"/>
          <w:w w:val="95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w w:val="95"/>
          <w:sz w:val="17"/>
          <w:szCs w:val="17"/>
        </w:rPr>
        <w:t>Center</w:t>
      </w:r>
      <w:r>
        <w:rPr>
          <w:rFonts w:ascii="Trebuchet MS" w:hAnsi="Trebuchet MS" w:cs="Trebuchet MS" w:eastAsia="Trebuchet MS"/>
          <w:sz w:val="17"/>
          <w:szCs w:val="17"/>
        </w:rPr>
      </w:r>
    </w:p>
    <w:p>
      <w:pPr>
        <w:pStyle w:val="BodyText"/>
        <w:spacing w:line="240" w:lineRule="auto" w:before="22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7"/>
        </w:rPr>
        <w:t>Ad</w:t>
      </w:r>
      <w:r>
        <w:rPr>
          <w:spacing w:val="-4"/>
          <w:w w:val="97"/>
        </w:rPr>
        <w:t>v</w:t>
      </w:r>
      <w:r>
        <w:rPr>
          <w:w w:val="88"/>
        </w:rPr>
        <w:t>anced</w:t>
      </w:r>
      <w:r>
        <w:rPr>
          <w:spacing w:val="-1"/>
        </w:rPr>
        <w:t> </w:t>
      </w:r>
      <w:r>
        <w:rPr>
          <w:spacing w:val="-23"/>
          <w:w w:val="87"/>
        </w:rPr>
        <w:t>T</w:t>
      </w:r>
      <w:r>
        <w:rPr>
          <w:w w:val="91"/>
        </w:rPr>
        <w:t>echnology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Energy</w:t>
      </w:r>
      <w:r>
        <w:rPr>
          <w:spacing w:val="-1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9"/>
        </w:rPr>
        <w:t>stem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5"/>
        </w:rPr>
        <w:t>o</w:t>
      </w:r>
      <w:r>
        <w:rPr>
          <w:spacing w:val="-4"/>
          <w:w w:val="95"/>
        </w:rPr>
        <w:t>n</w:t>
      </w:r>
      <w:r>
        <w:rPr>
          <w:spacing w:val="-2"/>
          <w:w w:val="102"/>
        </w:rPr>
        <w:t>v</w:t>
      </w:r>
      <w:r>
        <w:rPr>
          <w:w w:val="91"/>
        </w:rPr>
        <w:t>ergence</w:t>
      </w:r>
      <w:r>
        <w:rPr>
          <w:spacing w:val="-1"/>
        </w:rPr>
        <w:t> </w:t>
      </w:r>
      <w:r>
        <w:rPr>
          <w:spacing w:val="-23"/>
          <w:w w:val="87"/>
        </w:rPr>
        <w:t>T</w:t>
      </w:r>
      <w:r>
        <w:rPr>
          <w:w w:val="91"/>
        </w:rPr>
        <w:t>echnology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05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w w:val="95"/>
          <w:sz w:val="17"/>
        </w:rPr>
        <w:t>Business Division Research</w:t>
      </w:r>
      <w:r>
        <w:rPr>
          <w:rFonts w:ascii="Trebuchet MS"/>
          <w:b/>
          <w:spacing w:val="-6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Institutes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4"/>
        </w:rPr>
        <w:t>Mari</w:t>
      </w:r>
      <w:r>
        <w:rPr>
          <w:spacing w:val="5"/>
          <w:w w:val="94"/>
        </w:rPr>
        <w:t>t</w:t>
      </w:r>
      <w:r>
        <w:rPr>
          <w:w w:val="89"/>
        </w:rPr>
        <w:t>ime</w:t>
      </w:r>
      <w:r>
        <w:rPr>
          <w:spacing w:val="-2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>
          <w:spacing w:val="-2"/>
        </w:rPr>
        <w:t> </w:t>
      </w:r>
      <w:r>
        <w:rPr>
          <w:w w:val="86"/>
        </w:rPr>
        <w:t>(HMRI)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Engine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5"/>
        </w:rPr>
        <w:t>Elec</w:t>
      </w:r>
      <w:r>
        <w:rPr>
          <w:spacing w:val="5"/>
          <w:w w:val="85"/>
        </w:rPr>
        <w:t>t</w:t>
      </w:r>
      <w:r>
        <w:rPr>
          <w:spacing w:val="-2"/>
          <w:w w:val="105"/>
        </w:rPr>
        <w:t>r</w:t>
      </w:r>
      <w:r>
        <w:rPr>
          <w:w w:val="92"/>
        </w:rPr>
        <w:t>o-Elec</w:t>
      </w:r>
      <w:r>
        <w:rPr>
          <w:spacing w:val="5"/>
          <w:w w:val="92"/>
        </w:rPr>
        <w:t>t</w:t>
      </w:r>
      <w:r>
        <w:rPr>
          <w:w w:val="90"/>
        </w:rPr>
        <w:t>ric</w:t>
      </w:r>
      <w:r>
        <w:rPr>
          <w:spacing w:val="-1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6"/>
        </w:rPr>
        <w:t>stems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1"/>
        </w:rPr>
        <w:t>ons</w:t>
      </w:r>
      <w:r>
        <w:rPr>
          <w:spacing w:val="5"/>
          <w:w w:val="91"/>
        </w:rPr>
        <w:t>t</w:t>
      </w:r>
      <w:r>
        <w:rPr>
          <w:w w:val="95"/>
        </w:rPr>
        <w:t>ruc</w:t>
      </w:r>
      <w:r>
        <w:rPr>
          <w:spacing w:val="5"/>
          <w:w w:val="95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spacing w:val="-2"/>
          <w:w w:val="74"/>
        </w:rPr>
        <w:t>E</w:t>
      </w:r>
      <w:r>
        <w:rPr>
          <w:w w:val="92"/>
        </w:rPr>
        <w:t>quipme</w:t>
      </w:r>
      <w:r>
        <w:rPr>
          <w:spacing w:val="-2"/>
          <w:w w:val="92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G</w:t>
      </w:r>
      <w:r>
        <w:rPr>
          <w:spacing w:val="-4"/>
          <w:w w:val="87"/>
        </w:rPr>
        <w:t>r</w:t>
      </w:r>
      <w:r>
        <w:rPr>
          <w:w w:val="90"/>
        </w:rPr>
        <w:t>een</w:t>
      </w:r>
      <w:r>
        <w:rPr>
          <w:spacing w:val="-1"/>
        </w:rPr>
        <w:t> </w:t>
      </w:r>
      <w:r>
        <w:rPr>
          <w:w w:val="89"/>
        </w:rPr>
        <w:t>Energy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Robo</w:t>
      </w:r>
      <w:r>
        <w:rPr>
          <w:spacing w:val="5"/>
          <w:w w:val="91"/>
        </w:rPr>
        <w:t>t</w:t>
      </w:r>
      <w:r>
        <w:rPr>
          <w:w w:val="79"/>
        </w:rPr>
        <w:t>ics</w:t>
      </w:r>
      <w:r>
        <w:rPr>
          <w:spacing w:val="-1"/>
        </w:rPr>
        <w:t> </w:t>
      </w:r>
      <w:r>
        <w:rPr>
          <w:w w:val="84"/>
        </w:rPr>
        <w:t>Resea</w:t>
      </w:r>
      <w:r>
        <w:rPr>
          <w:spacing w:val="-4"/>
          <w:w w:val="84"/>
        </w:rPr>
        <w:t>r</w:t>
      </w:r>
      <w:r>
        <w:rPr>
          <w:w w:val="87"/>
        </w:rPr>
        <w:t>ch</w:t>
      </w:r>
      <w:r>
        <w:rPr>
          <w:spacing w:val="-1"/>
        </w:rPr>
        <w:t> </w:t>
      </w:r>
      <w:r>
        <w:rPr>
          <w:w w:val="87"/>
        </w:rPr>
        <w:t>Ins</w:t>
      </w:r>
      <w:r>
        <w:rPr>
          <w:spacing w:val="5"/>
          <w:w w:val="87"/>
        </w:rPr>
        <w:t>t</w:t>
      </w:r>
      <w:r>
        <w:rPr>
          <w:w w:val="96"/>
        </w:rPr>
        <w:t>itute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05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pacing w:val="2"/>
          <w:w w:val="95"/>
          <w:sz w:val="17"/>
        </w:rPr>
        <w:t>HMRI(Hyundai </w:t>
      </w:r>
      <w:r>
        <w:rPr>
          <w:rFonts w:ascii="Trebuchet MS"/>
          <w:b/>
          <w:w w:val="95"/>
          <w:sz w:val="17"/>
        </w:rPr>
        <w:t>Maritime Research</w:t>
      </w:r>
      <w:r>
        <w:rPr>
          <w:rFonts w:ascii="Trebuchet MS"/>
          <w:b/>
          <w:spacing w:val="47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Institute)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S</w:t>
      </w:r>
      <w:r>
        <w:rPr>
          <w:spacing w:val="5"/>
          <w:w w:val="81"/>
        </w:rPr>
        <w:t>h</w:t>
      </w:r>
      <w:r>
        <w:rPr>
          <w:w w:val="91"/>
        </w:rPr>
        <w:t>ip</w:t>
      </w:r>
      <w:r>
        <w:rPr>
          <w:spacing w:val="-2"/>
        </w:rPr>
        <w:t> </w:t>
      </w:r>
      <w:r>
        <w:rPr>
          <w:w w:val="92"/>
        </w:rPr>
        <w:t>Powering/N</w:t>
      </w:r>
      <w:r>
        <w:rPr>
          <w:spacing w:val="-4"/>
          <w:w w:val="92"/>
        </w:rPr>
        <w:t>a</w:t>
      </w:r>
      <w:r>
        <w:rPr>
          <w:w w:val="94"/>
        </w:rPr>
        <w:t>viga</w:t>
      </w:r>
      <w:r>
        <w:rPr>
          <w:spacing w:val="5"/>
          <w:w w:val="94"/>
        </w:rPr>
        <w:t>t</w:t>
      </w:r>
      <w:r>
        <w:rPr>
          <w:w w:val="93"/>
        </w:rPr>
        <w:t>ion</w:t>
      </w:r>
      <w:r>
        <w:rPr>
          <w:spacing w:val="-2"/>
        </w:rPr>
        <w:t> </w:t>
      </w:r>
      <w:r>
        <w:rPr>
          <w:w w:val="91"/>
        </w:rPr>
        <w:t>Performance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Op</w:t>
      </w:r>
      <w:r>
        <w:rPr>
          <w:spacing w:val="5"/>
          <w:w w:val="93"/>
        </w:rPr>
        <w:t>t</w:t>
      </w:r>
      <w:r>
        <w:rPr>
          <w:w w:val="91"/>
        </w:rPr>
        <w:t>imum</w:t>
      </w:r>
      <w:r>
        <w:rPr>
          <w:spacing w:val="-2"/>
        </w:rPr>
        <w:t> </w:t>
      </w:r>
      <w:r>
        <w:rPr>
          <w:w w:val="87"/>
        </w:rPr>
        <w:t>Hull</w:t>
      </w:r>
      <w:r>
        <w:rPr>
          <w:spacing w:val="-1"/>
        </w:rPr>
        <w:t> </w:t>
      </w:r>
      <w:r>
        <w:rPr>
          <w:w w:val="91"/>
        </w:rPr>
        <w:t>Form</w:t>
      </w:r>
      <w:r>
        <w:rPr>
          <w:spacing w:val="-1"/>
        </w:rPr>
        <w:t> </w:t>
      </w:r>
      <w:r>
        <w:rPr>
          <w:w w:val="91"/>
        </w:rPr>
        <w:t>De</w:t>
      </w:r>
      <w:r>
        <w:rPr>
          <w:spacing w:val="-2"/>
          <w:w w:val="91"/>
        </w:rPr>
        <w:t>v</w:t>
      </w:r>
      <w:r>
        <w:rPr>
          <w:w w:val="91"/>
        </w:rPr>
        <w:t>elopme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90"/>
        </w:rPr>
        <w:t>opulsion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Seakeeping</w:t>
      </w:r>
      <w:r>
        <w:rPr>
          <w:spacing w:val="-1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w w:val="92"/>
        </w:rPr>
        <w:t>Maneu</w:t>
      </w:r>
      <w:r>
        <w:rPr>
          <w:spacing w:val="-2"/>
          <w:w w:val="92"/>
        </w:rPr>
        <w:t>v</w:t>
      </w:r>
      <w:r>
        <w:rPr>
          <w:w w:val="93"/>
        </w:rPr>
        <w:t>ering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S</w:t>
      </w:r>
      <w:r>
        <w:rPr>
          <w:spacing w:val="5"/>
          <w:w w:val="81"/>
        </w:rPr>
        <w:t>h</w:t>
      </w:r>
      <w:r>
        <w:rPr>
          <w:w w:val="91"/>
        </w:rPr>
        <w:t>ip</w:t>
      </w:r>
      <w:r>
        <w:rPr>
          <w:spacing w:val="-2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w w:val="93"/>
        </w:rPr>
        <w:t>O</w:t>
      </w:r>
      <w:r>
        <w:rPr>
          <w:spacing w:val="6"/>
          <w:w w:val="93"/>
        </w:rPr>
        <w:t>f</w:t>
      </w:r>
      <w:r>
        <w:rPr>
          <w:w w:val="93"/>
        </w:rPr>
        <w:t>fsho</w:t>
      </w:r>
      <w:r>
        <w:rPr>
          <w:spacing w:val="-4"/>
          <w:w w:val="93"/>
        </w:rPr>
        <w:t>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w w:val="89"/>
        </w:rPr>
        <w:t>H</w:t>
      </w:r>
      <w:r>
        <w:rPr>
          <w:spacing w:val="-2"/>
          <w:w w:val="89"/>
        </w:rPr>
        <w:t>y</w:t>
      </w:r>
      <w:r>
        <w:rPr>
          <w:w w:val="98"/>
        </w:rPr>
        <w:t>d</w:t>
      </w:r>
      <w:r>
        <w:rPr>
          <w:spacing w:val="-2"/>
          <w:w w:val="98"/>
        </w:rPr>
        <w:t>r</w:t>
      </w:r>
      <w:r>
        <w:rPr>
          <w:w w:val="89"/>
        </w:rPr>
        <w:t>odynamics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3"/>
        </w:rPr>
        <w:t>New</w:t>
      </w:r>
      <w:r>
        <w:rPr>
          <w:spacing w:val="-1"/>
        </w:rPr>
        <w:t> </w:t>
      </w:r>
      <w:r>
        <w:rPr>
          <w:spacing w:val="-19"/>
          <w:w w:val="87"/>
        </w:rPr>
        <w:t>T</w:t>
      </w:r>
      <w:r>
        <w:rPr>
          <w:w w:val="88"/>
        </w:rPr>
        <w:t>ypes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w w:val="83"/>
        </w:rPr>
        <w:t>LNG</w:t>
      </w:r>
      <w:r>
        <w:rPr>
          <w:spacing w:val="-1"/>
        </w:rPr>
        <w:t> </w:t>
      </w:r>
      <w:r>
        <w:rPr>
          <w:w w:val="89"/>
        </w:rPr>
        <w:t>Cargo</w:t>
      </w:r>
      <w:r>
        <w:rPr>
          <w:spacing w:val="-1"/>
        </w:rPr>
        <w:t> </w:t>
      </w:r>
      <w:r>
        <w:rPr>
          <w:spacing w:val="-2"/>
          <w:w w:val="77"/>
        </w:rPr>
        <w:t>C</w:t>
      </w:r>
      <w:r>
        <w:rPr>
          <w:w w:val="95"/>
        </w:rPr>
        <w:t>o</w:t>
      </w:r>
      <w:r>
        <w:rPr>
          <w:spacing w:val="-2"/>
          <w:w w:val="95"/>
        </w:rPr>
        <w:t>n</w:t>
      </w:r>
      <w:r>
        <w:rPr>
          <w:w w:val="91"/>
        </w:rPr>
        <w:t>tainme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6"/>
        </w:rPr>
        <w:t>stems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05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w w:val="95"/>
          <w:sz w:val="17"/>
        </w:rPr>
        <w:t>Engine Research</w:t>
      </w:r>
      <w:r>
        <w:rPr>
          <w:rFonts w:ascii="Trebuchet MS"/>
          <w:b/>
          <w:spacing w:val="12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Institute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Engine</w:t>
      </w:r>
      <w:r>
        <w:rPr>
          <w:spacing w:val="-1"/>
        </w:rPr>
        <w:t> </w:t>
      </w:r>
      <w:r>
        <w:rPr>
          <w:w w:val="91"/>
        </w:rPr>
        <w:t>Performance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94"/>
        </w:rPr>
        <w:t>oduct</w:t>
      </w:r>
      <w:r>
        <w:rPr>
          <w:spacing w:val="-1"/>
        </w:rPr>
        <w:t> </w:t>
      </w:r>
      <w:r>
        <w:rPr>
          <w:w w:val="86"/>
        </w:rPr>
        <w:t>Reliability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2"/>
        </w:rPr>
        <w:t>ooling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1"/>
        </w:rPr>
        <w:t>Lubrica</w:t>
      </w:r>
      <w:r>
        <w:rPr>
          <w:spacing w:val="5"/>
          <w:w w:val="91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9"/>
        </w:rPr>
        <w:t>stem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1"/>
        </w:rPr>
        <w:t>CHP</w:t>
      </w:r>
      <w:r>
        <w:rPr>
          <w:spacing w:val="-1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9"/>
        </w:rPr>
        <w:t>stem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1"/>
          <w:w w:val="73"/>
        </w:rPr>
        <w:t>I</w:t>
      </w:r>
      <w:r>
        <w:rPr>
          <w:w w:val="93"/>
        </w:rPr>
        <w:t>n</w:t>
      </w:r>
      <w:r>
        <w:rPr>
          <w:spacing w:val="-1"/>
          <w:w w:val="110"/>
        </w:rPr>
        <w:t>t</w:t>
      </w:r>
      <w:r>
        <w:rPr>
          <w:spacing w:val="1"/>
          <w:w w:val="88"/>
        </w:rPr>
        <w:t>e</w:t>
      </w:r>
      <w:r>
        <w:rPr>
          <w:w w:val="82"/>
        </w:rPr>
        <w:t>ll</w:t>
      </w:r>
      <w:r>
        <w:rPr>
          <w:spacing w:val="1"/>
          <w:w w:val="82"/>
        </w:rPr>
        <w:t>i</w:t>
      </w:r>
      <w:r>
        <w:rPr>
          <w:spacing w:val="3"/>
          <w:w w:val="93"/>
        </w:rPr>
        <w:t>g</w:t>
      </w:r>
      <w:r>
        <w:rPr>
          <w:spacing w:val="2"/>
          <w:w w:val="88"/>
        </w:rPr>
        <w:t>e</w:t>
      </w:r>
      <w:r>
        <w:rPr>
          <w:w w:val="93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spacing w:val="-5"/>
          <w:w w:val="77"/>
        </w:rPr>
        <w:t>C</w:t>
      </w:r>
      <w:r>
        <w:rPr>
          <w:spacing w:val="2"/>
          <w:w w:val="96"/>
        </w:rPr>
        <w:t>o</w:t>
      </w:r>
      <w:r>
        <w:rPr>
          <w:w w:val="93"/>
        </w:rPr>
        <w:t>n</w:t>
      </w:r>
      <w:r>
        <w:rPr>
          <w:spacing w:val="1"/>
          <w:w w:val="110"/>
        </w:rPr>
        <w:t>t</w:t>
      </w:r>
      <w:r>
        <w:rPr>
          <w:spacing w:val="-2"/>
          <w:w w:val="105"/>
        </w:rPr>
        <w:t>r</w:t>
      </w:r>
      <w:r>
        <w:rPr>
          <w:spacing w:val="1"/>
          <w:w w:val="96"/>
        </w:rPr>
        <w:t>o</w:t>
      </w:r>
      <w:r>
        <w:rPr>
          <w:w w:val="82"/>
        </w:rPr>
        <w:t>l</w:t>
      </w:r>
      <w:r>
        <w:rPr>
          <w:spacing w:val="-1"/>
        </w:rPr>
        <w:t> </w:t>
      </w:r>
      <w:r>
        <w:rPr>
          <w:w w:val="102"/>
        </w:rPr>
        <w:t>&amp;</w:t>
      </w:r>
      <w:r>
        <w:rPr>
          <w:spacing w:val="-2"/>
        </w:rPr>
        <w:t> </w:t>
      </w:r>
      <w:r>
        <w:rPr>
          <w:spacing w:val="1"/>
          <w:w w:val="85"/>
        </w:rPr>
        <w:t>D</w:t>
      </w:r>
      <w:r>
        <w:rPr>
          <w:w w:val="82"/>
        </w:rPr>
        <w:t>i</w:t>
      </w:r>
      <w:r>
        <w:rPr>
          <w:spacing w:val="2"/>
          <w:w w:val="83"/>
        </w:rPr>
        <w:t>a</w:t>
      </w:r>
      <w:r>
        <w:rPr>
          <w:spacing w:val="3"/>
          <w:w w:val="93"/>
        </w:rPr>
        <w:t>g</w:t>
      </w:r>
      <w:r>
        <w:rPr>
          <w:spacing w:val="1"/>
          <w:w w:val="93"/>
        </w:rPr>
        <w:t>n</w:t>
      </w:r>
      <w:r>
        <w:rPr>
          <w:spacing w:val="1"/>
          <w:w w:val="96"/>
        </w:rPr>
        <w:t>o</w:t>
      </w:r>
      <w:r>
        <w:rPr>
          <w:w w:val="74"/>
        </w:rPr>
        <w:t>s</w:t>
      </w:r>
      <w:r>
        <w:rPr>
          <w:w w:val="110"/>
        </w:rPr>
        <w:t>t</w:t>
      </w:r>
      <w:r>
        <w:rPr>
          <w:w w:val="82"/>
        </w:rPr>
        <w:t>i</w:t>
      </w:r>
      <w:r>
        <w:rPr>
          <w:w w:val="83"/>
        </w:rPr>
        <w:t>c</w:t>
      </w:r>
      <w:r>
        <w:rPr>
          <w:spacing w:val="-2"/>
        </w:rPr>
        <w:t> </w:t>
      </w:r>
      <w:r>
        <w:rPr>
          <w:spacing w:val="-9"/>
          <w:w w:val="71"/>
        </w:rPr>
        <w:t>S</w:t>
      </w:r>
      <w:r>
        <w:rPr>
          <w:spacing w:val="1"/>
          <w:w w:val="94"/>
        </w:rPr>
        <w:t>y</w:t>
      </w:r>
      <w:r>
        <w:rPr>
          <w:w w:val="74"/>
        </w:rPr>
        <w:t>s</w:t>
      </w:r>
      <w:r>
        <w:rPr>
          <w:spacing w:val="-1"/>
          <w:w w:val="110"/>
        </w:rPr>
        <w:t>t</w:t>
      </w:r>
      <w:r>
        <w:rPr>
          <w:spacing w:val="2"/>
          <w:w w:val="88"/>
        </w:rPr>
        <w:t>e</w:t>
      </w:r>
      <w:r>
        <w:rPr>
          <w:w w:val="91"/>
        </w:rPr>
        <w:t>m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07" w:right="605" w:firstLine="0"/>
        <w:jc w:val="left"/>
        <w:rPr>
          <w:rFonts w:ascii="Trebuchet MS" w:hAnsi="Trebuchet MS" w:cs="Trebuchet MS" w:eastAsia="Trebuchet MS"/>
          <w:sz w:val="17"/>
          <w:szCs w:val="17"/>
        </w:rPr>
      </w:pPr>
      <w:r>
        <w:rPr>
          <w:rFonts w:ascii="Trebuchet MS"/>
          <w:b/>
          <w:sz w:val="17"/>
        </w:rPr>
        <w:t>Advanced</w:t>
      </w:r>
      <w:r>
        <w:rPr>
          <w:rFonts w:ascii="Trebuchet MS"/>
          <w:b/>
          <w:spacing w:val="-31"/>
          <w:sz w:val="17"/>
        </w:rPr>
        <w:t> </w:t>
      </w:r>
      <w:r>
        <w:rPr>
          <w:rFonts w:ascii="Trebuchet MS"/>
          <w:b/>
          <w:sz w:val="17"/>
        </w:rPr>
        <w:t>Technology</w:t>
      </w:r>
      <w:r>
        <w:rPr>
          <w:rFonts w:ascii="Trebuchet MS"/>
          <w:b/>
          <w:spacing w:val="-31"/>
          <w:sz w:val="17"/>
        </w:rPr>
        <w:t> </w:t>
      </w:r>
      <w:r>
        <w:rPr>
          <w:rFonts w:ascii="Trebuchet MS"/>
          <w:b/>
          <w:sz w:val="17"/>
        </w:rPr>
        <w:t>Research</w:t>
      </w:r>
      <w:r>
        <w:rPr>
          <w:rFonts w:ascii="Trebuchet MS"/>
          <w:b/>
          <w:spacing w:val="-31"/>
          <w:sz w:val="17"/>
        </w:rPr>
        <w:t> </w:t>
      </w:r>
      <w:r>
        <w:rPr>
          <w:rFonts w:ascii="Trebuchet MS"/>
          <w:b/>
          <w:sz w:val="17"/>
        </w:rPr>
        <w:t>Institute</w:t>
      </w:r>
      <w:r>
        <w:rPr>
          <w:rFonts w:ascii="Trebuchet MS"/>
          <w:sz w:val="17"/>
        </w:rPr>
      </w:r>
    </w:p>
    <w:p>
      <w:pPr>
        <w:pStyle w:val="BodyText"/>
        <w:spacing w:line="240" w:lineRule="auto" w:before="22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De</w:t>
      </w:r>
      <w:r>
        <w:rPr>
          <w:spacing w:val="-2"/>
          <w:w w:val="91"/>
        </w:rPr>
        <w:t>v</w:t>
      </w:r>
      <w:r>
        <w:rPr>
          <w:w w:val="91"/>
        </w:rPr>
        <w:t>elopme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spacing w:val="-4"/>
          <w:w w:val="91"/>
        </w:rPr>
        <w:t>W</w:t>
      </w:r>
      <w:r>
        <w:rPr>
          <w:w w:val="91"/>
        </w:rPr>
        <w:t>elding</w:t>
      </w:r>
      <w:r>
        <w:rPr>
          <w:spacing w:val="-1"/>
        </w:rPr>
        <w:t> 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83"/>
        </w:rPr>
        <w:t>ocess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spacing w:val="-2"/>
          <w:w w:val="74"/>
        </w:rPr>
        <w:t>E</w:t>
      </w:r>
      <w:r>
        <w:rPr>
          <w:w w:val="92"/>
        </w:rPr>
        <w:t>quipme</w:t>
      </w:r>
      <w:r>
        <w:rPr>
          <w:spacing w:val="-2"/>
          <w:w w:val="92"/>
        </w:rPr>
        <w:t>n</w:t>
      </w:r>
      <w:r>
        <w:rPr>
          <w:w w:val="110"/>
        </w:rPr>
        <w:t>t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Material</w:t>
      </w:r>
      <w:r>
        <w:rPr>
          <w:spacing w:val="-1"/>
        </w:rPr>
        <w:t> 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83"/>
        </w:rPr>
        <w:t>ocess</w:t>
      </w:r>
      <w:r>
        <w:rPr>
          <w:spacing w:val="-1"/>
        </w:rPr>
        <w:t> </w:t>
      </w:r>
      <w:r>
        <w:rPr>
          <w:w w:val="87"/>
        </w:rPr>
        <w:t>Design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spacing w:val="-2"/>
          <w:w w:val="77"/>
        </w:rPr>
        <w:t>C</w:t>
      </w:r>
      <w:r>
        <w:rPr>
          <w:w w:val="101"/>
        </w:rPr>
        <w:t>or</w:t>
      </w:r>
      <w:r>
        <w:rPr>
          <w:spacing w:val="-2"/>
          <w:w w:val="101"/>
        </w:rPr>
        <w:t>r</w:t>
      </w:r>
      <w:r>
        <w:rPr>
          <w:w w:val="89"/>
        </w:rPr>
        <w:t>osion</w:t>
      </w:r>
      <w:r>
        <w:rPr>
          <w:spacing w:val="-1"/>
        </w:rPr>
        <w:t> </w:t>
      </w:r>
      <w:r>
        <w:rPr>
          <w:w w:val="90"/>
        </w:rPr>
        <w:t>Manageme</w:t>
      </w:r>
      <w:r>
        <w:rPr>
          <w:spacing w:val="-2"/>
          <w:w w:val="90"/>
        </w:rPr>
        <w:t>n</w:t>
      </w:r>
      <w:r>
        <w:rPr>
          <w:w w:val="110"/>
        </w:rPr>
        <w:t>t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w w:val="87"/>
        </w:rPr>
        <w:t>Design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-1"/>
        </w:rPr>
        <w:t> </w:t>
      </w:r>
      <w:r>
        <w:rPr>
          <w:w w:val="91"/>
        </w:rPr>
        <w:t>Anal</w:t>
      </w:r>
      <w:r>
        <w:rPr>
          <w:spacing w:val="1"/>
          <w:w w:val="91"/>
        </w:rPr>
        <w:t>y</w:t>
      </w:r>
      <w:r>
        <w:rPr>
          <w:w w:val="76"/>
        </w:rPr>
        <w:t>sis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86"/>
        </w:rPr>
        <w:t>Steel/</w:t>
      </w:r>
      <w:r>
        <w:rPr>
          <w:spacing w:val="-2"/>
          <w:w w:val="86"/>
        </w:rPr>
        <w:t>C</w:t>
      </w:r>
      <w:r>
        <w:rPr>
          <w:w w:val="93"/>
        </w:rPr>
        <w:t>onc</w:t>
      </w:r>
      <w:r>
        <w:rPr>
          <w:spacing w:val="-4"/>
          <w:w w:val="93"/>
        </w:rPr>
        <w:t>r</w:t>
      </w:r>
      <w:r>
        <w:rPr>
          <w:w w:val="93"/>
        </w:rPr>
        <w:t>ete</w:t>
      </w:r>
      <w:r>
        <w:rPr>
          <w:spacing w:val="-1"/>
        </w:rPr>
        <w:t> </w:t>
      </w:r>
      <w:r>
        <w:rPr>
          <w:w w:val="83"/>
        </w:rPr>
        <w:t>S</w:t>
      </w:r>
      <w:r>
        <w:rPr>
          <w:spacing w:val="5"/>
          <w:w w:val="83"/>
        </w:rPr>
        <w:t>t</w:t>
      </w:r>
      <w:r>
        <w:rPr>
          <w:w w:val="96"/>
        </w:rPr>
        <w:t>ructu</w:t>
      </w:r>
      <w:r>
        <w:rPr>
          <w:spacing w:val="-4"/>
          <w:w w:val="96"/>
        </w:rPr>
        <w:t>r</w:t>
      </w:r>
      <w:r>
        <w:rPr>
          <w:w w:val="82"/>
        </w:rPr>
        <w:t>es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>
          <w:rFonts w:ascii="Arial" w:hAnsi="Arial" w:cs="Arial" w:eastAsia="Arial"/>
          <w:w w:val="268"/>
        </w:rPr>
        <w:t>•</w:t>
      </w:r>
      <w:r>
        <w:rPr>
          <w:spacing w:val="-2"/>
          <w:w w:val="77"/>
        </w:rPr>
        <w:t>C</w:t>
      </w:r>
      <w:r>
        <w:rPr>
          <w:w w:val="96"/>
        </w:rPr>
        <w:t>omputer-Aided</w:t>
      </w:r>
      <w:r>
        <w:rPr>
          <w:spacing w:val="-1"/>
        </w:rPr>
        <w:t> </w:t>
      </w:r>
      <w:r>
        <w:rPr>
          <w:w w:val="87"/>
        </w:rPr>
        <w:t>Design</w:t>
      </w:r>
      <w:r>
        <w:rPr>
          <w:spacing w:val="-1"/>
        </w:rPr>
        <w:t> </w:t>
      </w:r>
      <w:r>
        <w:rPr>
          <w:w w:val="102"/>
        </w:rPr>
        <w:t>for</w:t>
      </w:r>
      <w:r>
        <w:rPr>
          <w:spacing w:val="-1"/>
        </w:rPr>
        <w:t> </w:t>
      </w:r>
      <w:r>
        <w:rPr>
          <w:w w:val="93"/>
        </w:rPr>
        <w:t>Manufacturing</w:t>
      </w:r>
      <w:r>
        <w:rPr>
          <w:spacing w:val="-1"/>
        </w:rPr>
        <w:t> </w:t>
      </w:r>
      <w:r>
        <w:rPr>
          <w:w w:val="89"/>
        </w:rPr>
        <w:t>P</w:t>
      </w:r>
      <w:r>
        <w:rPr>
          <w:spacing w:val="-2"/>
          <w:w w:val="89"/>
        </w:rPr>
        <w:t>r</w:t>
      </w:r>
      <w:r>
        <w:rPr>
          <w:w w:val="83"/>
        </w:rPr>
        <w:t>ocess</w:t>
      </w:r>
      <w:r>
        <w:rPr/>
      </w:r>
    </w:p>
    <w:p>
      <w:pPr>
        <w:pStyle w:val="BodyText"/>
        <w:spacing w:line="240" w:lineRule="auto"/>
        <w:ind w:left="807" w:right="605"/>
        <w:jc w:val="left"/>
      </w:pPr>
      <w:r>
        <w:rPr/>
        <w:pict>
          <v:group style="position:absolute;margin-left:779.528015pt;margin-top:97.475693pt;width:113.4pt;height:63.7pt;mso-position-horizontal-relative:page;mso-position-vertical-relative:paragraph;z-index:16720" coordorigin="15591,1950" coordsize="2268,1274">
            <v:shape style="position:absolute;left:15593;top:1952;width:2263;height:1268" type="#_x0000_t75" stroked="false">
              <v:imagedata r:id="rId250" o:title=""/>
            </v:shape>
            <v:group style="position:absolute;left:15593;top:1952;width:2263;height:1269" coordorigin="15593,1952" coordsize="2263,1269">
              <v:shape style="position:absolute;left:15593;top:1952;width:2263;height:1269" coordorigin="15593,1952" coordsize="2263,1269" path="m15593,3220l17856,3220,17856,1952,15593,1952,15593,3220xe" filled="false" stroked="true" strokeweight=".25pt" strokecolor="#6e6e6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97.164978pt;margin-top:97.477692pt;width:113.4pt;height:63.7pt;mso-position-horizontal-relative:page;mso-position-vertical-relative:paragraph;z-index:16744" coordorigin="17943,1950" coordsize="2268,1274">
            <v:shape style="position:absolute;left:17946;top:1952;width:2263;height:1268" type="#_x0000_t75" stroked="false">
              <v:imagedata r:id="rId251" o:title=""/>
            </v:shape>
            <v:group style="position:absolute;left:17946;top:1952;width:2263;height:1269" coordorigin="17946,1952" coordsize="2263,1269">
              <v:shape style="position:absolute;left:17946;top:1952;width:2263;height:1269" coordorigin="17946,1952" coordsize="2263,1269" path="m17946,3221l20209,3221,20209,1952,17946,1952,17946,3221xe" filled="false" stroked="true" strokeweight=".25pt" strokecolor="#6e6e6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4.802979pt;margin-top:97.475693pt;width:113.4pt;height:63.7pt;mso-position-horizontal-relative:page;mso-position-vertical-relative:paragraph;z-index:16768" coordorigin="20296,1950" coordsize="2268,1274">
            <v:shape style="position:absolute;left:20299;top:1952;width:2263;height:1268" type="#_x0000_t75" stroked="false">
              <v:imagedata r:id="rId252" o:title=""/>
            </v:shape>
            <v:group style="position:absolute;left:20299;top:1952;width:2263;height:1269" coordorigin="20299,1952" coordsize="2263,1269">
              <v:shape style="position:absolute;left:20299;top:1952;width:2263;height:1269" coordorigin="20299,1952" coordsize="2263,1269" path="m20299,3220l22561,3220,22561,1952,20299,1952,20299,3220xe" filled="false" stroked="true" strokeweight=".25pt" strokecolor="#6e6e6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268"/>
        </w:rPr>
        <w:t>•</w:t>
      </w:r>
      <w:r>
        <w:rPr>
          <w:w w:val="91"/>
        </w:rPr>
        <w:t>De</w:t>
      </w:r>
      <w:r>
        <w:rPr>
          <w:spacing w:val="-2"/>
          <w:w w:val="91"/>
        </w:rPr>
        <w:t>v</w:t>
      </w:r>
      <w:r>
        <w:rPr>
          <w:w w:val="91"/>
        </w:rPr>
        <w:t>elopme</w:t>
      </w:r>
      <w:r>
        <w:rPr>
          <w:spacing w:val="-2"/>
          <w:w w:val="91"/>
        </w:rPr>
        <w:t>n</w:t>
      </w:r>
      <w:r>
        <w:rPr>
          <w:w w:val="110"/>
        </w:rPr>
        <w:t>t</w:t>
      </w:r>
      <w:r>
        <w:rPr>
          <w:spacing w:val="-1"/>
        </w:rPr>
        <w:t> </w:t>
      </w:r>
      <w:r>
        <w:rPr>
          <w:w w:val="101"/>
        </w:rPr>
        <w:t>of</w:t>
      </w:r>
      <w:r>
        <w:rPr>
          <w:spacing w:val="-1"/>
        </w:rPr>
        <w:t> </w:t>
      </w:r>
      <w:r>
        <w:rPr>
          <w:spacing w:val="-2"/>
          <w:w w:val="77"/>
        </w:rPr>
        <w:t>C</w:t>
      </w:r>
      <w:r>
        <w:rPr>
          <w:w w:val="94"/>
        </w:rPr>
        <w:t>oa</w:t>
      </w:r>
      <w:r>
        <w:rPr>
          <w:spacing w:val="5"/>
          <w:w w:val="94"/>
        </w:rPr>
        <w:t>t</w:t>
      </w:r>
      <w:r>
        <w:rPr>
          <w:w w:val="95"/>
        </w:rPr>
        <w:t>ing/Automa</w:t>
      </w:r>
      <w:r>
        <w:rPr>
          <w:spacing w:val="5"/>
          <w:w w:val="95"/>
        </w:rPr>
        <w:t>t</w:t>
      </w:r>
      <w:r>
        <w:rPr>
          <w:w w:val="83"/>
        </w:rPr>
        <w:t>ic</w:t>
      </w:r>
      <w:r>
        <w:rPr>
          <w:spacing w:val="-1"/>
        </w:rPr>
        <w:t> </w:t>
      </w:r>
      <w:r>
        <w:rPr>
          <w:w w:val="85"/>
        </w:rPr>
        <w:t>Pai</w:t>
      </w:r>
      <w:r>
        <w:rPr>
          <w:spacing w:val="-2"/>
          <w:w w:val="85"/>
        </w:rPr>
        <w:t>n</w:t>
      </w:r>
      <w:r>
        <w:rPr>
          <w:spacing w:val="5"/>
          <w:w w:val="110"/>
        </w:rPr>
        <w:t>t</w:t>
      </w:r>
      <w:r>
        <w:rPr>
          <w:w w:val="91"/>
        </w:rPr>
        <w:t>ing</w:t>
      </w:r>
      <w:r>
        <w:rPr>
          <w:spacing w:val="-2"/>
        </w:rPr>
        <w:t> </w:t>
      </w:r>
      <w:r>
        <w:rPr>
          <w:spacing w:val="-7"/>
          <w:w w:val="71"/>
        </w:rPr>
        <w:t>S</w:t>
      </w:r>
      <w:r>
        <w:rPr>
          <w:spacing w:val="1"/>
          <w:w w:val="94"/>
        </w:rPr>
        <w:t>y</w:t>
      </w:r>
      <w:r>
        <w:rPr>
          <w:w w:val="86"/>
        </w:rPr>
        <w:t>stems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4" w:equalWidth="0">
            <w:col w:w="2622" w:space="40"/>
            <w:col w:w="7387" w:space="2027"/>
            <w:col w:w="2127" w:space="141"/>
            <w:col w:w="859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75.747986pt;margin-top:533.907593pt;width:80.395538pt;height:112.553741pt;mso-position-horizontal-relative:page;mso-position-vertical-relative:page;z-index:16792" type="#_x0000_t75" stroked="false">
            <v:imagedata r:id="rId253" o:title=""/>
          </v:shape>
        </w:pict>
      </w:r>
      <w:r>
        <w:rPr/>
        <w:pict>
          <v:shape style="position:absolute;margin-left:353.546936pt;margin-top:533.907593pt;width:80.395538pt;height:112.553741pt;mso-position-horizontal-relative:page;mso-position-vertical-relative:page;z-index:16816" type="#_x0000_t75" stroked="false">
            <v:imagedata r:id="rId254" o:title=""/>
          </v:shape>
        </w:pict>
      </w:r>
      <w:r>
        <w:rPr/>
        <w:pict>
          <v:shape style="position:absolute;margin-left:264.647461pt;margin-top:533.907593pt;width:80.395538pt;height:112.553741pt;mso-position-horizontal-relative:page;mso-position-vertical-relative:page;z-index:16840" type="#_x0000_t75" stroked="false">
            <v:imagedata r:id="rId255" o:title=""/>
          </v:shape>
        </w:pict>
      </w:r>
      <w:r>
        <w:rPr/>
        <w:pict>
          <v:shape style="position:absolute;margin-left:442.446411pt;margin-top:533.907593pt;width:80.395538pt;height:112.553741pt;mso-position-horizontal-relative:page;mso-position-vertical-relative:page;z-index:16864" type="#_x0000_t75" stroked="false">
            <v:imagedata r:id="rId256" o:title=""/>
          </v:shape>
        </w:pict>
      </w:r>
    </w:p>
    <w:p>
      <w:pPr>
        <w:tabs>
          <w:tab w:pos="15150" w:val="left" w:leader="none"/>
        </w:tabs>
        <w:spacing w:line="2800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5"/>
          <w:sz w:val="20"/>
        </w:rPr>
        <w:drawing>
          <wp:inline distT="0" distB="0" distL="0" distR="0">
            <wp:extent cx="1013460" cy="1418844"/>
            <wp:effectExtent l="0" t="0" r="0" b="0"/>
            <wp:docPr id="61" name="image2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7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5"/>
          <w:sz w:val="20"/>
        </w:rPr>
      </w:r>
      <w:r>
        <w:rPr>
          <w:rFonts w:ascii="Times New Roman"/>
          <w:spacing w:val="132"/>
          <w:position w:val="-55"/>
          <w:sz w:val="20"/>
        </w:rPr>
        <w:t> </w:t>
      </w:r>
      <w:r>
        <w:rPr>
          <w:rFonts w:ascii="Arial"/>
          <w:spacing w:val="132"/>
          <w:position w:val="-55"/>
          <w:sz w:val="20"/>
        </w:rPr>
        <w:drawing>
          <wp:inline distT="0" distB="0" distL="0" distR="0">
            <wp:extent cx="1013460" cy="1418844"/>
            <wp:effectExtent l="0" t="0" r="0" b="0"/>
            <wp:docPr id="63" name="image2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48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32"/>
          <w:position w:val="-55"/>
          <w:sz w:val="20"/>
        </w:rPr>
      </w:r>
      <w:r>
        <w:rPr>
          <w:rFonts w:ascii="Times New Roman"/>
          <w:spacing w:val="132"/>
          <w:position w:val="-55"/>
          <w:sz w:val="20"/>
        </w:rPr>
        <w:t> </w:t>
      </w:r>
      <w:r>
        <w:rPr>
          <w:rFonts w:ascii="Arial"/>
          <w:spacing w:val="132"/>
          <w:position w:val="-55"/>
          <w:sz w:val="20"/>
        </w:rPr>
        <w:drawing>
          <wp:inline distT="0" distB="0" distL="0" distR="0">
            <wp:extent cx="1013460" cy="1418844"/>
            <wp:effectExtent l="0" t="0" r="0" b="0"/>
            <wp:docPr id="65" name="image2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32"/>
          <w:position w:val="-55"/>
          <w:sz w:val="20"/>
        </w:rPr>
      </w:r>
      <w:r>
        <w:rPr>
          <w:rFonts w:ascii="Arial"/>
          <w:spacing w:val="132"/>
          <w:position w:val="-55"/>
          <w:sz w:val="20"/>
        </w:rPr>
        <w:tab/>
      </w:r>
      <w:r>
        <w:rPr>
          <w:rFonts w:ascii="Arial"/>
          <w:spacing w:val="132"/>
          <w:position w:val="97"/>
          <w:sz w:val="20"/>
        </w:rPr>
        <w:pict>
          <v:group style="width:113.4pt;height:63.7pt;mso-position-horizontal-relative:char;mso-position-vertical-relative:line" coordorigin="0,0" coordsize="2268,1274">
            <v:shape style="position:absolute;left:3;top:3;width:2263;height:1268" type="#_x0000_t75" stroked="false">
              <v:imagedata r:id="rId260" o:title=""/>
            </v:shape>
            <v:group style="position:absolute;left:3;top:3;width:2263;height:1269" coordorigin="3,3" coordsize="2263,1269">
              <v:shape style="position:absolute;left:3;top:3;width:2263;height:1269" coordorigin="3,3" coordsize="2263,1269" path="m3,1271l2265,1271,2265,3,3,3,3,1271xe" filled="false" stroked="true" strokeweight=".25pt" strokecolor="#6e6e6f">
                <v:path arrowok="t"/>
              </v:shape>
            </v:group>
          </v:group>
        </w:pict>
      </w:r>
      <w:r>
        <w:rPr>
          <w:rFonts w:ascii="Arial"/>
          <w:spacing w:val="132"/>
          <w:position w:val="97"/>
          <w:sz w:val="20"/>
        </w:rPr>
      </w:r>
      <w:r>
        <w:rPr>
          <w:rFonts w:ascii="Times New Roman"/>
          <w:spacing w:val="19"/>
          <w:position w:val="97"/>
          <w:sz w:val="20"/>
        </w:rPr>
        <w:t> </w:t>
      </w:r>
      <w:r>
        <w:rPr>
          <w:rFonts w:ascii="Arial"/>
          <w:spacing w:val="19"/>
          <w:position w:val="97"/>
          <w:sz w:val="20"/>
        </w:rPr>
        <w:pict>
          <v:group style="width:113.4pt;height:63.7pt;mso-position-horizontal-relative:char;mso-position-vertical-relative:line" coordorigin="0,0" coordsize="2268,1274">
            <v:shape style="position:absolute;left:3;top:3;width:2263;height:1268" type="#_x0000_t75" stroked="false">
              <v:imagedata r:id="rId261" o:title=""/>
            </v:shape>
            <v:group style="position:absolute;left:3;top:3;width:2263;height:1269" coordorigin="3,3" coordsize="2263,1269">
              <v:shape style="position:absolute;left:3;top:3;width:2263;height:1269" coordorigin="3,3" coordsize="2263,1269" path="m3,1271l2265,1271,2265,3,3,3,3,1271xe" filled="false" stroked="true" strokeweight=".25pt" strokecolor="#6e6e6f">
                <v:path arrowok="t"/>
              </v:shape>
            </v:group>
          </v:group>
        </w:pict>
      </w:r>
      <w:r>
        <w:rPr>
          <w:rFonts w:ascii="Arial"/>
          <w:spacing w:val="19"/>
          <w:position w:val="97"/>
          <w:sz w:val="20"/>
        </w:rPr>
      </w:r>
      <w:r>
        <w:rPr>
          <w:rFonts w:ascii="Times New Roman"/>
          <w:spacing w:val="19"/>
          <w:position w:val="97"/>
          <w:sz w:val="20"/>
        </w:rPr>
        <w:t> </w:t>
      </w:r>
      <w:r>
        <w:rPr>
          <w:rFonts w:ascii="Arial"/>
          <w:spacing w:val="19"/>
          <w:position w:val="97"/>
          <w:sz w:val="20"/>
        </w:rPr>
        <w:pict>
          <v:group style="width:114pt;height:63.7pt;mso-position-horizontal-relative:char;mso-position-vertical-relative:line" coordorigin="0,0" coordsize="2280,1274">
            <v:shape style="position:absolute;left:3;top:2;width:2277;height:1269" type="#_x0000_t75" stroked="false">
              <v:imagedata r:id="rId262" o:title=""/>
            </v:shape>
            <v:group style="position:absolute;left:3;top:3;width:2263;height:1269" coordorigin="3,3" coordsize="2263,1269">
              <v:shape style="position:absolute;left:3;top:3;width:2263;height:1269" coordorigin="3,3" coordsize="2263,1269" path="m3,1271l2265,1271,2265,3,3,3,3,1271xe" filled="false" stroked="true" strokeweight=".25pt" strokecolor="#6e6e6f">
                <v:path arrowok="t"/>
              </v:shape>
            </v:group>
          </v:group>
        </w:pict>
      </w:r>
      <w:r>
        <w:rPr>
          <w:rFonts w:ascii="Arial"/>
          <w:spacing w:val="19"/>
          <w:position w:val="97"/>
          <w:sz w:val="20"/>
        </w:rPr>
      </w:r>
    </w:p>
    <w:p>
      <w:pPr>
        <w:spacing w:after="0" w:line="2800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3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8"/>
                          <w:sz w:val="15"/>
                        </w:rPr>
                        <w:t>CUS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98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OM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6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VICE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78;top:116;width:42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6"/>
                          <w:w w:val="106"/>
                          <w:sz w:val="18"/>
                        </w:rPr>
                        <w:t>49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254;top:533;width:13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8"/>
                          <w:sz w:val="15"/>
                        </w:rPr>
                        <w:t>CUS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98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OM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2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6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VICE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12882" w:val="left" w:leader="none"/>
        </w:tabs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5"/>
          <w:sz w:val="36"/>
        </w:rPr>
        <w:t>Hyundai Global</w:t>
      </w:r>
      <w:r>
        <w:rPr>
          <w:rFonts w:ascii="Lucida Sans"/>
          <w:color w:val="014DA2"/>
          <w:spacing w:val="-28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Service</w:t>
        <w:tab/>
        <w:t>HiMSEN</w:t>
      </w:r>
      <w:r>
        <w:rPr>
          <w:rFonts w:ascii="Lucida Sans"/>
          <w:color w:val="014DA2"/>
          <w:spacing w:val="-70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Global</w:t>
      </w:r>
      <w:r>
        <w:rPr>
          <w:rFonts w:ascii="Lucida Sans"/>
          <w:color w:val="014DA2"/>
          <w:spacing w:val="-70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Academy</w:t>
      </w:r>
      <w:r>
        <w:rPr>
          <w:rFonts w:ascii="Lucida Sans"/>
          <w:sz w:val="36"/>
        </w:rPr>
      </w:r>
    </w:p>
    <w:p>
      <w:pPr>
        <w:spacing w:line="240" w:lineRule="auto" w:before="10"/>
        <w:rPr>
          <w:rFonts w:ascii="Lucida Sans" w:hAnsi="Lucida Sans" w:cs="Lucida Sans" w:eastAsia="Lucida Sans"/>
          <w:sz w:val="29"/>
          <w:szCs w:val="29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9"/>
          <w:szCs w:val="29"/>
        </w:rPr>
        <w:sectPr>
          <w:pgSz w:w="23820" w:h="16840" w:orient="landscape"/>
          <w:pgMar w:header="0" w:footer="1121" w:top="760" w:bottom="1320" w:left="440" w:right="440"/>
        </w:sectPr>
      </w:pPr>
    </w:p>
    <w:p>
      <w:pPr>
        <w:spacing w:line="247" w:lineRule="auto" w:before="90"/>
        <w:ind w:left="807" w:right="0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b/>
          <w:sz w:val="22"/>
        </w:rPr>
        <w:t>Hyundai</w:t>
      </w:r>
      <w:r>
        <w:rPr>
          <w:rFonts w:ascii="Trebuchet MS"/>
          <w:b/>
          <w:spacing w:val="-43"/>
          <w:sz w:val="22"/>
        </w:rPr>
        <w:t> </w:t>
      </w:r>
      <w:r>
        <w:rPr>
          <w:rFonts w:ascii="Trebuchet MS"/>
          <w:b/>
          <w:sz w:val="22"/>
        </w:rPr>
        <w:t>Global</w:t>
      </w:r>
      <w:r>
        <w:rPr>
          <w:rFonts w:ascii="Trebuchet MS"/>
          <w:b/>
          <w:w w:val="85"/>
          <w:sz w:val="22"/>
        </w:rPr>
        <w:t> </w:t>
      </w:r>
      <w:r>
        <w:rPr>
          <w:rFonts w:ascii="Trebuchet MS"/>
          <w:b/>
          <w:w w:val="95"/>
          <w:sz w:val="22"/>
        </w:rPr>
        <w:t>Service</w:t>
      </w:r>
      <w:r>
        <w:rPr>
          <w:rFonts w:ascii="Trebuchet MS"/>
          <w:b/>
          <w:spacing w:val="-15"/>
          <w:w w:val="95"/>
          <w:sz w:val="22"/>
        </w:rPr>
        <w:t> </w:t>
      </w:r>
      <w:r>
        <w:rPr>
          <w:rFonts w:ascii="Trebuchet MS"/>
          <w:b/>
          <w:spacing w:val="-4"/>
          <w:w w:val="95"/>
          <w:sz w:val="22"/>
        </w:rPr>
        <w:t>Co.,Ltd</w:t>
      </w:r>
      <w:r>
        <w:rPr>
          <w:rFonts w:ascii="Trebuchet MS"/>
          <w:spacing w:val="-4"/>
          <w:sz w:val="22"/>
        </w:rPr>
      </w:r>
    </w:p>
    <w:p>
      <w:pPr>
        <w:spacing w:before="75"/>
        <w:ind w:left="716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spacing w:val="-7"/>
          <w:w w:val="105"/>
        </w:rPr>
        <w:br w:type="column"/>
      </w:r>
      <w:r>
        <w:rPr>
          <w:rFonts w:ascii="Calibri"/>
          <w:color w:val="014DA2"/>
          <w:spacing w:val="-7"/>
          <w:w w:val="105"/>
          <w:sz w:val="26"/>
        </w:rPr>
        <w:t>Total </w:t>
      </w:r>
      <w:r>
        <w:rPr>
          <w:rFonts w:ascii="Calibri"/>
          <w:color w:val="014DA2"/>
          <w:w w:val="105"/>
          <w:sz w:val="26"/>
        </w:rPr>
        <w:t>Solution </w:t>
      </w:r>
      <w:r>
        <w:rPr>
          <w:rFonts w:ascii="Calibri"/>
          <w:color w:val="014DA2"/>
          <w:spacing w:val="-6"/>
          <w:w w:val="105"/>
          <w:sz w:val="26"/>
        </w:rPr>
        <w:t>Provider, </w:t>
      </w:r>
      <w:r>
        <w:rPr>
          <w:rFonts w:ascii="Calibri"/>
          <w:color w:val="014DA2"/>
          <w:w w:val="105"/>
          <w:sz w:val="26"/>
        </w:rPr>
        <w:t>One </w:t>
      </w:r>
      <w:r>
        <w:rPr>
          <w:rFonts w:ascii="Calibri"/>
          <w:color w:val="014DA2"/>
          <w:spacing w:val="-4"/>
          <w:w w:val="105"/>
          <w:sz w:val="26"/>
        </w:rPr>
        <w:t>Stop </w:t>
      </w:r>
      <w:r>
        <w:rPr>
          <w:rFonts w:ascii="Calibri"/>
          <w:color w:val="014DA2"/>
          <w:spacing w:val="26"/>
          <w:w w:val="105"/>
          <w:sz w:val="26"/>
        </w:rPr>
        <w:t> </w:t>
      </w:r>
      <w:r>
        <w:rPr>
          <w:rFonts w:ascii="Calibri"/>
          <w:color w:val="014DA2"/>
          <w:w w:val="105"/>
          <w:sz w:val="26"/>
        </w:rPr>
        <w:t>Service</w:t>
      </w:r>
      <w:r>
        <w:rPr>
          <w:rFonts w:ascii="Calibri"/>
          <w:sz w:val="26"/>
        </w:rPr>
      </w:r>
    </w:p>
    <w:p>
      <w:pPr>
        <w:pStyle w:val="BodyText"/>
        <w:spacing w:line="271" w:lineRule="auto" w:before="139"/>
        <w:ind w:left="716" w:right="0"/>
        <w:jc w:val="both"/>
      </w:pPr>
      <w:r>
        <w:rPr/>
        <w:t>HHI</w:t>
      </w:r>
      <w:r>
        <w:rPr>
          <w:spacing w:val="-29"/>
        </w:rPr>
        <w:t> </w:t>
      </w:r>
      <w:r>
        <w:rPr/>
        <w:t>is</w:t>
      </w:r>
      <w:r>
        <w:rPr>
          <w:spacing w:val="-29"/>
        </w:rPr>
        <w:t> </w:t>
      </w:r>
      <w:r>
        <w:rPr/>
        <w:t>set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embark</w:t>
      </w:r>
      <w:r>
        <w:rPr>
          <w:spacing w:val="-29"/>
        </w:rPr>
        <w:t> </w:t>
      </w:r>
      <w:r>
        <w:rPr/>
        <w:t>on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new</w:t>
      </w:r>
      <w:r>
        <w:rPr>
          <w:spacing w:val="-29"/>
        </w:rPr>
        <w:t> </w:t>
      </w:r>
      <w:r>
        <w:rPr/>
        <w:t>journey</w:t>
      </w:r>
      <w:r>
        <w:rPr>
          <w:spacing w:val="-29"/>
        </w:rPr>
        <w:t> </w:t>
      </w:r>
      <w:r>
        <w:rPr/>
        <w:t>by</w:t>
      </w:r>
      <w:r>
        <w:rPr>
          <w:spacing w:val="-29"/>
        </w:rPr>
        <w:t> </w:t>
      </w:r>
      <w:r>
        <w:rPr/>
        <w:t>setting</w:t>
      </w:r>
      <w:r>
        <w:rPr>
          <w:spacing w:val="-29"/>
        </w:rPr>
        <w:t> </w:t>
      </w:r>
      <w:r>
        <w:rPr/>
        <w:t>up</w:t>
      </w:r>
      <w:r>
        <w:rPr>
          <w:spacing w:val="-29"/>
        </w:rPr>
        <w:t> </w:t>
      </w:r>
      <w:r>
        <w:rPr/>
        <w:t>an</w:t>
      </w:r>
      <w:r>
        <w:rPr>
          <w:spacing w:val="-29"/>
        </w:rPr>
        <w:t> </w:t>
      </w:r>
      <w:r>
        <w:rPr/>
        <w:t>integrated</w:t>
      </w:r>
      <w:r>
        <w:rPr>
          <w:spacing w:val="-29"/>
        </w:rPr>
        <w:t> </w:t>
      </w:r>
      <w:r>
        <w:rPr/>
        <w:t>A/S</w:t>
      </w:r>
      <w:r>
        <w:rPr>
          <w:spacing w:val="-29"/>
        </w:rPr>
        <w:t> </w:t>
      </w:r>
      <w:r>
        <w:rPr/>
        <w:t>unit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fulfill</w:t>
      </w:r>
      <w:r>
        <w:rPr>
          <w:spacing w:val="-29"/>
        </w:rPr>
        <w:t> </w:t>
      </w:r>
      <w:r>
        <w:rPr/>
        <w:t>after-sales</w:t>
      </w:r>
      <w:r>
        <w:rPr>
          <w:spacing w:val="-29"/>
        </w:rPr>
        <w:t> </w:t>
      </w:r>
      <w:r>
        <w:rPr/>
        <w:t>needs</w:t>
      </w:r>
      <w:r>
        <w:rPr>
          <w:w w:val="88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shipbuilding,</w:t>
      </w:r>
      <w:r>
        <w:rPr>
          <w:spacing w:val="-22"/>
          <w:w w:val="95"/>
        </w:rPr>
        <w:t> </w:t>
      </w:r>
      <w:r>
        <w:rPr>
          <w:w w:val="95"/>
        </w:rPr>
        <w:t>engine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marine</w:t>
      </w:r>
      <w:r>
        <w:rPr>
          <w:spacing w:val="-22"/>
          <w:w w:val="95"/>
        </w:rPr>
        <w:t> </w:t>
      </w:r>
      <w:r>
        <w:rPr>
          <w:w w:val="95"/>
        </w:rPr>
        <w:t>electric</w:t>
      </w:r>
      <w:r>
        <w:rPr>
          <w:spacing w:val="-22"/>
          <w:w w:val="95"/>
        </w:rPr>
        <w:t> </w:t>
      </w:r>
      <w:r>
        <w:rPr>
          <w:w w:val="95"/>
        </w:rPr>
        <w:t>products.</w:t>
      </w:r>
      <w:r>
        <w:rPr/>
      </w:r>
    </w:p>
    <w:p>
      <w:pPr>
        <w:pStyle w:val="BodyText"/>
        <w:spacing w:line="240" w:lineRule="auto" w:before="113"/>
        <w:ind w:left="716" w:right="0"/>
        <w:jc w:val="both"/>
      </w:pP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new</w:t>
      </w:r>
      <w:r>
        <w:rPr>
          <w:spacing w:val="-25"/>
          <w:w w:val="95"/>
        </w:rPr>
        <w:t> </w:t>
      </w:r>
      <w:r>
        <w:rPr>
          <w:w w:val="95"/>
        </w:rPr>
        <w:t>entity</w:t>
      </w:r>
      <w:r>
        <w:rPr>
          <w:spacing w:val="-25"/>
          <w:w w:val="95"/>
        </w:rPr>
        <w:t> </w:t>
      </w:r>
      <w:r>
        <w:rPr>
          <w:w w:val="95"/>
        </w:rPr>
        <w:t>named</w:t>
      </w:r>
      <w:r>
        <w:rPr>
          <w:spacing w:val="-25"/>
          <w:w w:val="95"/>
        </w:rPr>
        <w:t> </w:t>
      </w:r>
      <w:r>
        <w:rPr>
          <w:w w:val="95"/>
        </w:rPr>
        <w:t>“Hyundai</w:t>
      </w:r>
      <w:r>
        <w:rPr>
          <w:spacing w:val="-25"/>
          <w:w w:val="95"/>
        </w:rPr>
        <w:t> </w:t>
      </w:r>
      <w:r>
        <w:rPr>
          <w:w w:val="95"/>
        </w:rPr>
        <w:t>Global</w:t>
      </w:r>
      <w:r>
        <w:rPr>
          <w:spacing w:val="-25"/>
          <w:w w:val="95"/>
        </w:rPr>
        <w:t> </w:t>
      </w:r>
      <w:r>
        <w:rPr>
          <w:w w:val="95"/>
        </w:rPr>
        <w:t>Service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Co.,Ltd”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launched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Dec.</w:t>
      </w:r>
      <w:r>
        <w:rPr>
          <w:spacing w:val="-25"/>
          <w:w w:val="95"/>
        </w:rPr>
        <w:t> </w:t>
      </w:r>
      <w:r>
        <w:rPr>
          <w:w w:val="95"/>
        </w:rPr>
        <w:t>2016.</w:t>
      </w:r>
      <w:r>
        <w:rPr/>
      </w:r>
    </w:p>
    <w:p>
      <w:pPr>
        <w:pStyle w:val="BodyText"/>
        <w:spacing w:line="271" w:lineRule="auto" w:before="138"/>
        <w:ind w:left="716" w:right="0"/>
        <w:jc w:val="both"/>
      </w:pPr>
      <w:r>
        <w:rPr/>
        <w:t>Hyundai</w:t>
      </w:r>
      <w:r>
        <w:rPr>
          <w:spacing w:val="-28"/>
        </w:rPr>
        <w:t> </w:t>
      </w:r>
      <w:r>
        <w:rPr/>
        <w:t>Global</w:t>
      </w:r>
      <w:r>
        <w:rPr>
          <w:spacing w:val="-28"/>
        </w:rPr>
        <w:t> </w:t>
      </w:r>
      <w:r>
        <w:rPr/>
        <w:t>Service</w:t>
      </w:r>
      <w:r>
        <w:rPr>
          <w:spacing w:val="-28"/>
        </w:rPr>
        <w:t> </w:t>
      </w:r>
      <w:r>
        <w:rPr/>
        <w:t>will</w:t>
      </w:r>
      <w:r>
        <w:rPr>
          <w:spacing w:val="-28"/>
        </w:rPr>
        <w:t> </w:t>
      </w:r>
      <w:r>
        <w:rPr/>
        <w:t>not</w:t>
      </w:r>
      <w:r>
        <w:rPr>
          <w:spacing w:val="-28"/>
        </w:rPr>
        <w:t> </w:t>
      </w:r>
      <w:r>
        <w:rPr/>
        <w:t>only</w:t>
      </w:r>
      <w:r>
        <w:rPr>
          <w:spacing w:val="-28"/>
        </w:rPr>
        <w:t> </w:t>
      </w:r>
      <w:r>
        <w:rPr/>
        <w:t>provide</w:t>
      </w:r>
      <w:r>
        <w:rPr>
          <w:spacing w:val="-28"/>
        </w:rPr>
        <w:t> </w:t>
      </w:r>
      <w:r>
        <w:rPr/>
        <w:t>marine</w:t>
      </w:r>
      <w:r>
        <w:rPr>
          <w:spacing w:val="-28"/>
        </w:rPr>
        <w:t> </w:t>
      </w:r>
      <w:r>
        <w:rPr/>
        <w:t>parts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keep</w:t>
      </w:r>
      <w:r>
        <w:rPr>
          <w:spacing w:val="-28"/>
        </w:rPr>
        <w:t> </w:t>
      </w:r>
      <w:r>
        <w:rPr/>
        <w:t>your</w:t>
      </w:r>
      <w:r>
        <w:rPr>
          <w:spacing w:val="-28"/>
        </w:rPr>
        <w:t> </w:t>
      </w:r>
      <w:r>
        <w:rPr/>
        <w:t>vessels</w:t>
      </w:r>
      <w:r>
        <w:rPr>
          <w:spacing w:val="-28"/>
        </w:rPr>
        <w:t> </w:t>
      </w:r>
      <w:r>
        <w:rPr/>
        <w:t>up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running,</w:t>
      </w:r>
      <w:r>
        <w:rPr>
          <w:spacing w:val="-28"/>
        </w:rPr>
        <w:t> </w:t>
      </w:r>
      <w:r>
        <w:rPr/>
        <w:t>but</w:t>
      </w:r>
      <w:r>
        <w:rPr>
          <w:w w:val="97"/>
        </w:rPr>
        <w:t> </w:t>
      </w:r>
      <w:r>
        <w:rPr>
          <w:w w:val="95"/>
        </w:rPr>
        <w:t>also</w:t>
      </w:r>
      <w:r>
        <w:rPr>
          <w:spacing w:val="-10"/>
          <w:w w:val="95"/>
        </w:rPr>
        <w:t> </w:t>
      </w:r>
      <w:r>
        <w:rPr>
          <w:w w:val="95"/>
        </w:rPr>
        <w:t>offer</w:t>
      </w:r>
      <w:r>
        <w:rPr>
          <w:spacing w:val="-10"/>
          <w:w w:val="95"/>
        </w:rPr>
        <w:t> </w:t>
      </w:r>
      <w:r>
        <w:rPr>
          <w:w w:val="95"/>
        </w:rPr>
        <w:t>technical</w:t>
      </w:r>
      <w:r>
        <w:rPr>
          <w:spacing w:val="-10"/>
          <w:w w:val="95"/>
        </w:rPr>
        <w:t> </w:t>
      </w:r>
      <w:r>
        <w:rPr>
          <w:w w:val="95"/>
        </w:rPr>
        <w:t>support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maintain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improve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vessel</w:t>
      </w:r>
      <w:r>
        <w:rPr>
          <w:spacing w:val="-10"/>
          <w:w w:val="95"/>
        </w:rPr>
        <w:t> </w:t>
      </w:r>
      <w:r>
        <w:rPr>
          <w:w w:val="95"/>
        </w:rPr>
        <w:t>performance</w:t>
      </w:r>
      <w:r>
        <w:rPr>
          <w:spacing w:val="-10"/>
          <w:w w:val="95"/>
        </w:rPr>
        <w:t> </w:t>
      </w:r>
      <w:r>
        <w:rPr>
          <w:w w:val="95"/>
        </w:rPr>
        <w:t>based</w:t>
      </w:r>
      <w:r>
        <w:rPr>
          <w:spacing w:val="-10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accumulated</w:t>
      </w:r>
      <w:r>
        <w:rPr>
          <w:w w:val="89"/>
        </w:rPr>
        <w:t> </w:t>
      </w:r>
      <w:r>
        <w:rPr/>
        <w:t>data.</w:t>
      </w:r>
    </w:p>
    <w:p>
      <w:pPr>
        <w:pStyle w:val="BodyText"/>
        <w:spacing w:line="271" w:lineRule="auto" w:before="113"/>
        <w:ind w:left="716" w:right="0"/>
        <w:jc w:val="both"/>
      </w:pPr>
      <w:r>
        <w:rPr>
          <w:w w:val="95"/>
        </w:rPr>
        <w:t>Moreover,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company</w:t>
      </w:r>
      <w:r>
        <w:rPr>
          <w:spacing w:val="-12"/>
          <w:w w:val="95"/>
        </w:rPr>
        <w:t> </w:t>
      </w:r>
      <w:r>
        <w:rPr>
          <w:w w:val="95"/>
        </w:rPr>
        <w:t>seeks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establish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prompt</w:t>
      </w:r>
      <w:r>
        <w:rPr>
          <w:spacing w:val="-12"/>
          <w:w w:val="95"/>
        </w:rPr>
        <w:t> </w:t>
      </w:r>
      <w:r>
        <w:rPr>
          <w:w w:val="95"/>
        </w:rPr>
        <w:t>A/S</w:t>
      </w:r>
      <w:r>
        <w:rPr>
          <w:spacing w:val="-12"/>
          <w:w w:val="95"/>
        </w:rPr>
        <w:t> </w:t>
      </w:r>
      <w:r>
        <w:rPr>
          <w:w w:val="95"/>
        </w:rPr>
        <w:t>system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deliver</w:t>
      </w:r>
      <w:r>
        <w:rPr>
          <w:spacing w:val="-12"/>
          <w:w w:val="95"/>
        </w:rPr>
        <w:t> </w:t>
      </w:r>
      <w:r>
        <w:rPr>
          <w:w w:val="95"/>
        </w:rPr>
        <w:t>eco-friendly</w:t>
      </w:r>
      <w:r>
        <w:rPr>
          <w:spacing w:val="-12"/>
          <w:w w:val="95"/>
        </w:rPr>
        <w:t> </w:t>
      </w:r>
      <w:r>
        <w:rPr>
          <w:w w:val="95"/>
        </w:rPr>
        <w:t>services</w:t>
      </w:r>
      <w:r>
        <w:rPr>
          <w:spacing w:val="-12"/>
          <w:w w:val="95"/>
        </w:rPr>
        <w:t> </w:t>
      </w:r>
      <w:r>
        <w:rPr>
          <w:w w:val="95"/>
        </w:rPr>
        <w:t>by</w:t>
      </w:r>
      <w:r>
        <w:rPr>
          <w:w w:val="94"/>
        </w:rPr>
        <w:t> </w:t>
      </w:r>
      <w:r>
        <w:rPr>
          <w:w w:val="95"/>
        </w:rPr>
        <w:t>harnessing</w:t>
      </w:r>
      <w:r>
        <w:rPr>
          <w:spacing w:val="-9"/>
          <w:w w:val="95"/>
        </w:rPr>
        <w:t> </w:t>
      </w:r>
      <w:r>
        <w:rPr>
          <w:w w:val="95"/>
        </w:rPr>
        <w:t>state-of-the-art</w:t>
      </w:r>
      <w:r>
        <w:rPr>
          <w:spacing w:val="-9"/>
          <w:w w:val="95"/>
        </w:rPr>
        <w:t> </w:t>
      </w:r>
      <w:r>
        <w:rPr>
          <w:w w:val="95"/>
        </w:rPr>
        <w:t>ICT,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encourage</w:t>
      </w:r>
      <w:r>
        <w:rPr>
          <w:spacing w:val="-9"/>
          <w:w w:val="95"/>
        </w:rPr>
        <w:t> </w:t>
      </w:r>
      <w:r>
        <w:rPr>
          <w:w w:val="95"/>
        </w:rPr>
        <w:t>our</w:t>
      </w:r>
      <w:r>
        <w:rPr>
          <w:spacing w:val="-9"/>
          <w:w w:val="95"/>
        </w:rPr>
        <w:t> </w:t>
      </w:r>
      <w:r>
        <w:rPr>
          <w:w w:val="95"/>
        </w:rPr>
        <w:t>clients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come</w:t>
      </w:r>
      <w:r>
        <w:rPr>
          <w:spacing w:val="-9"/>
          <w:w w:val="95"/>
        </w:rPr>
        <w:t> </w:t>
      </w:r>
      <w:r>
        <w:rPr>
          <w:w w:val="95"/>
        </w:rPr>
        <w:t>back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repurchase.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particular,</w:t>
      </w:r>
      <w:r>
        <w:rPr>
          <w:w w:val="88"/>
        </w:rPr>
        <w:t> </w:t>
      </w:r>
      <w:r>
        <w:rPr>
          <w:w w:val="95"/>
        </w:rPr>
        <w:t>Hyundai</w:t>
      </w:r>
      <w:r>
        <w:rPr>
          <w:spacing w:val="-10"/>
          <w:w w:val="95"/>
        </w:rPr>
        <w:t> </w:t>
      </w:r>
      <w:r>
        <w:rPr>
          <w:w w:val="95"/>
        </w:rPr>
        <w:t>Global</w:t>
      </w:r>
      <w:r>
        <w:rPr>
          <w:spacing w:val="-10"/>
          <w:w w:val="95"/>
        </w:rPr>
        <w:t> </w:t>
      </w:r>
      <w:r>
        <w:rPr>
          <w:w w:val="95"/>
        </w:rPr>
        <w:t>Service</w:t>
      </w:r>
      <w:r>
        <w:rPr>
          <w:spacing w:val="-10"/>
          <w:w w:val="95"/>
        </w:rPr>
        <w:t> </w:t>
      </w:r>
      <w:r>
        <w:rPr>
          <w:w w:val="95"/>
        </w:rPr>
        <w:t>will</w:t>
      </w:r>
      <w:r>
        <w:rPr>
          <w:spacing w:val="-10"/>
          <w:w w:val="95"/>
        </w:rPr>
        <w:t> </w:t>
      </w:r>
      <w:r>
        <w:rPr>
          <w:w w:val="95"/>
        </w:rPr>
        <w:t>leverage</w:t>
      </w:r>
      <w:r>
        <w:rPr>
          <w:spacing w:val="-10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proprietary</w:t>
      </w:r>
      <w:r>
        <w:rPr>
          <w:spacing w:val="-10"/>
          <w:w w:val="95"/>
        </w:rPr>
        <w:t> </w:t>
      </w:r>
      <w:r>
        <w:rPr>
          <w:w w:val="95"/>
        </w:rPr>
        <w:t>supply</w:t>
      </w:r>
      <w:r>
        <w:rPr>
          <w:spacing w:val="-10"/>
          <w:w w:val="95"/>
        </w:rPr>
        <w:t> </w:t>
      </w:r>
      <w:r>
        <w:rPr>
          <w:w w:val="95"/>
        </w:rPr>
        <w:t>chain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its</w:t>
      </w:r>
      <w:r>
        <w:rPr>
          <w:spacing w:val="-10"/>
          <w:w w:val="95"/>
        </w:rPr>
        <w:t> </w:t>
      </w:r>
      <w:r>
        <w:rPr>
          <w:w w:val="95"/>
        </w:rPr>
        <w:t>parent</w:t>
      </w:r>
      <w:r>
        <w:rPr>
          <w:spacing w:val="-10"/>
          <w:w w:val="95"/>
        </w:rPr>
        <w:t> </w:t>
      </w:r>
      <w:r>
        <w:rPr>
          <w:w w:val="95"/>
        </w:rPr>
        <w:t>company</w:t>
      </w:r>
      <w:r>
        <w:rPr>
          <w:spacing w:val="-10"/>
          <w:w w:val="95"/>
        </w:rPr>
        <w:t> </w:t>
      </w:r>
      <w:r>
        <w:rPr>
          <w:w w:val="95"/>
        </w:rPr>
        <w:t>so</w:t>
      </w:r>
      <w:r>
        <w:rPr>
          <w:spacing w:val="-10"/>
          <w:w w:val="95"/>
        </w:rPr>
        <w:t> </w:t>
      </w:r>
      <w:r>
        <w:rPr>
          <w:w w:val="95"/>
        </w:rPr>
        <w:t>it</w:t>
      </w:r>
      <w:r>
        <w:rPr>
          <w:spacing w:val="-10"/>
          <w:w w:val="95"/>
        </w:rPr>
        <w:t> </w:t>
      </w:r>
      <w:r>
        <w:rPr>
          <w:w w:val="95"/>
        </w:rPr>
        <w:t>can</w:t>
      </w:r>
      <w:r>
        <w:rPr>
          <w:w w:val="86"/>
        </w:rPr>
        <w:t> </w:t>
      </w:r>
      <w:r>
        <w:rPr>
          <w:w w:val="95"/>
        </w:rPr>
        <w:t>provide</w:t>
      </w:r>
      <w:r>
        <w:rPr>
          <w:spacing w:val="-19"/>
          <w:w w:val="95"/>
        </w:rPr>
        <w:t> </w:t>
      </w:r>
      <w:r>
        <w:rPr>
          <w:w w:val="95"/>
        </w:rPr>
        <w:t>one-stop</w:t>
      </w:r>
      <w:r>
        <w:rPr>
          <w:spacing w:val="-19"/>
          <w:w w:val="95"/>
        </w:rPr>
        <w:t> </w:t>
      </w:r>
      <w:r>
        <w:rPr>
          <w:w w:val="95"/>
        </w:rPr>
        <w:t>services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total</w:t>
      </w:r>
      <w:r>
        <w:rPr>
          <w:spacing w:val="-19"/>
          <w:w w:val="95"/>
        </w:rPr>
        <w:t> </w:t>
      </w:r>
      <w:r>
        <w:rPr>
          <w:w w:val="95"/>
        </w:rPr>
        <w:t>solutions.</w:t>
      </w:r>
      <w:r>
        <w:rPr/>
      </w:r>
    </w:p>
    <w:p>
      <w:pPr>
        <w:pStyle w:val="BodyText"/>
        <w:spacing w:line="271" w:lineRule="auto" w:before="113"/>
        <w:ind w:left="716" w:right="1"/>
        <w:jc w:val="both"/>
      </w:pPr>
      <w:r>
        <w:rPr>
          <w:w w:val="95"/>
        </w:rPr>
        <w:t>By</w:t>
      </w:r>
      <w:r>
        <w:rPr>
          <w:spacing w:val="-16"/>
          <w:w w:val="95"/>
        </w:rPr>
        <w:t> </w:t>
      </w:r>
      <w:r>
        <w:rPr>
          <w:w w:val="95"/>
        </w:rPr>
        <w:t>launching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new</w:t>
      </w:r>
      <w:r>
        <w:rPr>
          <w:spacing w:val="-16"/>
          <w:w w:val="95"/>
        </w:rPr>
        <w:t> </w:t>
      </w:r>
      <w:r>
        <w:rPr>
          <w:w w:val="95"/>
        </w:rPr>
        <w:t>entity,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right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service</w:t>
      </w:r>
      <w:r>
        <w:rPr>
          <w:spacing w:val="-16"/>
          <w:w w:val="95"/>
        </w:rPr>
        <w:t> </w:t>
      </w:r>
      <w:r>
        <w:rPr>
          <w:w w:val="95"/>
        </w:rPr>
        <w:t>business</w:t>
      </w:r>
      <w:r>
        <w:rPr>
          <w:spacing w:val="-16"/>
          <w:w w:val="95"/>
        </w:rPr>
        <w:t> </w:t>
      </w:r>
      <w:r>
        <w:rPr>
          <w:w w:val="95"/>
        </w:rPr>
        <w:t>including</w:t>
      </w:r>
      <w:r>
        <w:rPr>
          <w:spacing w:val="-16"/>
          <w:w w:val="95"/>
        </w:rPr>
        <w:t> </w:t>
      </w:r>
      <w:r>
        <w:rPr>
          <w:w w:val="95"/>
        </w:rPr>
        <w:t>global</w:t>
      </w:r>
      <w:r>
        <w:rPr>
          <w:spacing w:val="-16"/>
          <w:w w:val="95"/>
        </w:rPr>
        <w:t> </w:t>
      </w:r>
      <w:r>
        <w:rPr>
          <w:w w:val="95"/>
        </w:rPr>
        <w:t>service</w:t>
      </w:r>
      <w:r>
        <w:rPr>
          <w:spacing w:val="-16"/>
          <w:w w:val="95"/>
        </w:rPr>
        <w:t> </w:t>
      </w:r>
      <w:r>
        <w:rPr>
          <w:w w:val="95"/>
        </w:rPr>
        <w:t>network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Hyundai</w:t>
      </w:r>
      <w:r>
        <w:rPr>
          <w:w w:val="90"/>
        </w:rPr>
        <w:t> </w:t>
      </w:r>
      <w:r>
        <w:rPr>
          <w:w w:val="90"/>
        </w:rPr>
        <w:t>Heavy Industries </w:t>
      </w:r>
      <w:r>
        <w:rPr>
          <w:spacing w:val="-3"/>
          <w:w w:val="90"/>
        </w:rPr>
        <w:t>Co.,Ltd </w:t>
      </w:r>
      <w:r>
        <w:rPr>
          <w:w w:val="90"/>
        </w:rPr>
        <w:t>(HHI) is authorized to Hyundai Global Service </w:t>
      </w:r>
      <w:r>
        <w:rPr>
          <w:spacing w:val="-3"/>
          <w:w w:val="90"/>
        </w:rPr>
        <w:t>Co.,Ltd</w:t>
      </w:r>
      <w:r>
        <w:rPr>
          <w:spacing w:val="-26"/>
          <w:w w:val="90"/>
        </w:rPr>
        <w:t> </w:t>
      </w:r>
      <w:r>
        <w:rPr>
          <w:w w:val="90"/>
        </w:rPr>
        <w:t>(HGS)</w:t>
      </w:r>
      <w:r>
        <w:rPr/>
      </w:r>
    </w:p>
    <w:p>
      <w:pPr>
        <w:pStyle w:val="BodyText"/>
        <w:spacing w:line="271" w:lineRule="auto" w:before="99"/>
        <w:ind w:left="807" w:right="805"/>
        <w:jc w:val="both"/>
      </w:pPr>
      <w:r>
        <w:rPr>
          <w:w w:val="95"/>
        </w:rPr>
        <w:br w:type="column"/>
      </w:r>
      <w:r>
        <w:rPr>
          <w:w w:val="95"/>
        </w:rPr>
        <w:t>HiMSEN</w:t>
      </w:r>
      <w:r>
        <w:rPr>
          <w:spacing w:val="-31"/>
          <w:w w:val="95"/>
        </w:rPr>
        <w:t> </w:t>
      </w:r>
      <w:r>
        <w:rPr>
          <w:w w:val="95"/>
        </w:rPr>
        <w:t>Global</w:t>
      </w:r>
      <w:r>
        <w:rPr>
          <w:spacing w:val="-31"/>
          <w:w w:val="95"/>
        </w:rPr>
        <w:t> </w:t>
      </w:r>
      <w:r>
        <w:rPr>
          <w:w w:val="95"/>
        </w:rPr>
        <w:t>Academy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Hyundai</w:t>
      </w:r>
      <w:r>
        <w:rPr>
          <w:spacing w:val="-31"/>
          <w:w w:val="95"/>
        </w:rPr>
        <w:t> </w:t>
      </w:r>
      <w:r>
        <w:rPr>
          <w:w w:val="95"/>
        </w:rPr>
        <w:t>Global</w:t>
      </w:r>
      <w:r>
        <w:rPr>
          <w:spacing w:val="-31"/>
          <w:w w:val="95"/>
        </w:rPr>
        <w:t> </w:t>
      </w:r>
      <w:r>
        <w:rPr>
          <w:w w:val="95"/>
        </w:rPr>
        <w:t>Service</w:t>
      </w:r>
      <w:r>
        <w:rPr>
          <w:spacing w:val="-31"/>
          <w:w w:val="95"/>
        </w:rPr>
        <w:t> </w:t>
      </w:r>
      <w:r>
        <w:rPr>
          <w:w w:val="95"/>
        </w:rPr>
        <w:t>offers</w:t>
      </w:r>
      <w:r>
        <w:rPr>
          <w:spacing w:val="-31"/>
          <w:w w:val="95"/>
        </w:rPr>
        <w:t> </w:t>
      </w:r>
      <w:r>
        <w:rPr>
          <w:w w:val="95"/>
        </w:rPr>
        <w:t>tailored</w:t>
      </w:r>
      <w:r>
        <w:rPr>
          <w:spacing w:val="-31"/>
          <w:w w:val="95"/>
        </w:rPr>
        <w:t> </w:t>
      </w:r>
      <w:r>
        <w:rPr>
          <w:w w:val="95"/>
        </w:rPr>
        <w:t>programs</w:t>
      </w:r>
      <w:r>
        <w:rPr>
          <w:spacing w:val="-31"/>
          <w:w w:val="95"/>
        </w:rPr>
        <w:t> </w:t>
      </w:r>
      <w:r>
        <w:rPr>
          <w:w w:val="95"/>
        </w:rPr>
        <w:t>that</w:t>
      </w:r>
      <w:r>
        <w:rPr>
          <w:spacing w:val="-31"/>
          <w:w w:val="95"/>
        </w:rPr>
        <w:t> </w:t>
      </w:r>
      <w:r>
        <w:rPr>
          <w:w w:val="95"/>
        </w:rPr>
        <w:t>train</w:t>
      </w:r>
      <w:r>
        <w:rPr>
          <w:spacing w:val="-31"/>
          <w:w w:val="95"/>
        </w:rPr>
        <w:t> </w:t>
      </w:r>
      <w:r>
        <w:rPr>
          <w:w w:val="95"/>
        </w:rPr>
        <w:t>HiMSEN</w:t>
      </w:r>
      <w:r>
        <w:rPr>
          <w:spacing w:val="-31"/>
          <w:w w:val="95"/>
        </w:rPr>
        <w:t> </w:t>
      </w:r>
      <w:r>
        <w:rPr>
          <w:w w:val="95"/>
        </w:rPr>
        <w:t>engine</w:t>
      </w:r>
      <w:r>
        <w:rPr>
          <w:w w:val="91"/>
        </w:rPr>
        <w:t> </w:t>
      </w:r>
      <w:r>
        <w:rPr>
          <w:w w:val="95"/>
        </w:rPr>
        <w:t>operators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maintenance</w:t>
      </w:r>
      <w:r>
        <w:rPr>
          <w:spacing w:val="-15"/>
          <w:w w:val="95"/>
        </w:rPr>
        <w:t> </w:t>
      </w:r>
      <w:r>
        <w:rPr>
          <w:w w:val="95"/>
        </w:rPr>
        <w:t>staff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support</w:t>
      </w:r>
      <w:r>
        <w:rPr>
          <w:spacing w:val="-15"/>
          <w:w w:val="95"/>
        </w:rPr>
        <w:t> </w:t>
      </w:r>
      <w:r>
        <w:rPr>
          <w:w w:val="95"/>
        </w:rPr>
        <w:t>safe</w:t>
      </w:r>
      <w:r>
        <w:rPr>
          <w:spacing w:val="-15"/>
          <w:w w:val="95"/>
        </w:rPr>
        <w:t> </w:t>
      </w:r>
      <w:r>
        <w:rPr>
          <w:w w:val="95"/>
        </w:rPr>
        <w:t>operation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ships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power</w:t>
      </w:r>
      <w:r>
        <w:rPr>
          <w:spacing w:val="-15"/>
          <w:w w:val="95"/>
        </w:rPr>
        <w:t> </w:t>
      </w:r>
      <w:r>
        <w:rPr>
          <w:w w:val="95"/>
        </w:rPr>
        <w:t>plants.</w:t>
      </w:r>
      <w:r>
        <w:rPr/>
      </w:r>
    </w:p>
    <w:p>
      <w:pPr>
        <w:pStyle w:val="BodyText"/>
        <w:spacing w:line="271" w:lineRule="auto" w:before="113"/>
        <w:ind w:left="807" w:right="805"/>
        <w:jc w:val="both"/>
      </w:pPr>
      <w:r>
        <w:rPr>
          <w:spacing w:val="-3"/>
          <w:w w:val="95"/>
        </w:rPr>
        <w:t>We</w:t>
      </w:r>
      <w:r>
        <w:rPr>
          <w:spacing w:val="-18"/>
          <w:w w:val="95"/>
        </w:rPr>
        <w:t> </w:t>
      </w:r>
      <w:r>
        <w:rPr>
          <w:w w:val="95"/>
        </w:rPr>
        <w:t>run</w:t>
      </w:r>
      <w:r>
        <w:rPr>
          <w:spacing w:val="-18"/>
          <w:w w:val="95"/>
        </w:rPr>
        <w:t> </w:t>
      </w:r>
      <w:r>
        <w:rPr>
          <w:w w:val="95"/>
        </w:rPr>
        <w:t>learning</w:t>
      </w:r>
      <w:r>
        <w:rPr>
          <w:spacing w:val="-18"/>
          <w:w w:val="95"/>
        </w:rPr>
        <w:t> </w:t>
      </w:r>
      <w:r>
        <w:rPr>
          <w:w w:val="95"/>
        </w:rPr>
        <w:t>courses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hands-on</w:t>
      </w:r>
      <w:r>
        <w:rPr>
          <w:spacing w:val="-18"/>
          <w:w w:val="95"/>
        </w:rPr>
        <w:t> </w:t>
      </w:r>
      <w:r>
        <w:rPr>
          <w:w w:val="95"/>
        </w:rPr>
        <w:t>training</w:t>
      </w:r>
      <w:r>
        <w:rPr>
          <w:spacing w:val="-18"/>
          <w:w w:val="95"/>
        </w:rPr>
        <w:t> </w:t>
      </w:r>
      <w:r>
        <w:rPr>
          <w:w w:val="95"/>
        </w:rPr>
        <w:t>programs</w:t>
      </w:r>
      <w:r>
        <w:rPr>
          <w:spacing w:val="-18"/>
          <w:w w:val="95"/>
        </w:rPr>
        <w:t> </w:t>
      </w:r>
      <w:r>
        <w:rPr>
          <w:w w:val="95"/>
        </w:rPr>
        <w:t>about</w:t>
      </w:r>
      <w:r>
        <w:rPr>
          <w:spacing w:val="-18"/>
          <w:w w:val="95"/>
        </w:rPr>
        <w:t> </w:t>
      </w:r>
      <w:r>
        <w:rPr>
          <w:w w:val="95"/>
        </w:rPr>
        <w:t>fuctions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main</w:t>
      </w:r>
      <w:r>
        <w:rPr>
          <w:spacing w:val="-18"/>
          <w:w w:val="95"/>
        </w:rPr>
        <w:t> </w:t>
      </w:r>
      <w:r>
        <w:rPr>
          <w:w w:val="95"/>
        </w:rPr>
        <w:t>components,</w:t>
      </w:r>
      <w:r>
        <w:rPr>
          <w:spacing w:val="-18"/>
          <w:w w:val="95"/>
        </w:rPr>
        <w:t> </w:t>
      </w:r>
      <w:r>
        <w:rPr>
          <w:w w:val="95"/>
        </w:rPr>
        <w:t>engine</w:t>
      </w:r>
      <w:r>
        <w:rPr>
          <w:w w:val="91"/>
        </w:rPr>
        <w:t> </w:t>
      </w:r>
      <w:r>
        <w:rPr>
          <w:w w:val="90"/>
        </w:rPr>
        <w:t>operation and maintenance, electrical systems and control</w:t>
      </w:r>
      <w:r>
        <w:rPr>
          <w:spacing w:val="20"/>
          <w:w w:val="90"/>
        </w:rPr>
        <w:t> </w:t>
      </w:r>
      <w:r>
        <w:rPr>
          <w:w w:val="90"/>
        </w:rPr>
        <w:t>systems.</w:t>
      </w:r>
      <w:r>
        <w:rPr/>
      </w:r>
    </w:p>
    <w:p>
      <w:pPr>
        <w:pStyle w:val="BodyText"/>
        <w:spacing w:line="271" w:lineRule="auto" w:before="113"/>
        <w:ind w:left="807" w:right="805"/>
        <w:jc w:val="both"/>
      </w:pPr>
      <w:r>
        <w:rPr>
          <w:spacing w:val="-3"/>
          <w:w w:val="95"/>
        </w:rPr>
        <w:t>We</w:t>
      </w:r>
      <w:r>
        <w:rPr>
          <w:spacing w:val="-13"/>
          <w:w w:val="95"/>
        </w:rPr>
        <w:t> </w:t>
      </w:r>
      <w:r>
        <w:rPr>
          <w:w w:val="95"/>
        </w:rPr>
        <w:t>promise</w:t>
      </w:r>
      <w:r>
        <w:rPr>
          <w:spacing w:val="-13"/>
          <w:w w:val="95"/>
        </w:rPr>
        <w:t> </w:t>
      </w:r>
      <w:r>
        <w:rPr>
          <w:w w:val="95"/>
        </w:rPr>
        <w:t>that</w:t>
      </w:r>
      <w:r>
        <w:rPr>
          <w:spacing w:val="-13"/>
          <w:w w:val="95"/>
        </w:rPr>
        <w:t> </w:t>
      </w:r>
      <w:r>
        <w:rPr>
          <w:w w:val="95"/>
        </w:rPr>
        <w:t>you</w:t>
      </w:r>
      <w:r>
        <w:rPr>
          <w:spacing w:val="-13"/>
          <w:w w:val="95"/>
        </w:rPr>
        <w:t> </w:t>
      </w:r>
      <w:r>
        <w:rPr>
          <w:w w:val="95"/>
        </w:rPr>
        <w:t>will</w:t>
      </w:r>
      <w:r>
        <w:rPr>
          <w:spacing w:val="-13"/>
          <w:w w:val="95"/>
        </w:rPr>
        <w:t> </w:t>
      </w:r>
      <w:r>
        <w:rPr>
          <w:w w:val="95"/>
        </w:rPr>
        <w:t>learn</w:t>
      </w:r>
      <w:r>
        <w:rPr>
          <w:spacing w:val="-13"/>
          <w:w w:val="95"/>
        </w:rPr>
        <w:t> </w:t>
      </w:r>
      <w:r>
        <w:rPr>
          <w:w w:val="95"/>
        </w:rPr>
        <w:t>everything</w:t>
      </w:r>
      <w:r>
        <w:rPr>
          <w:spacing w:val="-13"/>
          <w:w w:val="95"/>
        </w:rPr>
        <w:t> </w:t>
      </w:r>
      <w:r>
        <w:rPr>
          <w:w w:val="95"/>
        </w:rPr>
        <w:t>about</w:t>
      </w:r>
      <w:r>
        <w:rPr>
          <w:spacing w:val="-13"/>
          <w:w w:val="95"/>
        </w:rPr>
        <w:t> </w:t>
      </w:r>
      <w:r>
        <w:rPr>
          <w:w w:val="95"/>
        </w:rPr>
        <w:t>our</w:t>
      </w:r>
      <w:r>
        <w:rPr>
          <w:spacing w:val="-13"/>
          <w:w w:val="95"/>
        </w:rPr>
        <w:t> </w:t>
      </w:r>
      <w:r>
        <w:rPr>
          <w:w w:val="95"/>
        </w:rPr>
        <w:t>HiMSEN</w:t>
      </w:r>
      <w:r>
        <w:rPr>
          <w:spacing w:val="-13"/>
          <w:w w:val="95"/>
        </w:rPr>
        <w:t> </w:t>
      </w:r>
      <w:r>
        <w:rPr>
          <w:w w:val="95"/>
        </w:rPr>
        <w:t>engines</w:t>
      </w:r>
      <w:r>
        <w:rPr>
          <w:spacing w:val="-13"/>
          <w:w w:val="95"/>
        </w:rPr>
        <w:t> </w:t>
      </w:r>
      <w:r>
        <w:rPr>
          <w:w w:val="95"/>
        </w:rPr>
        <w:t>when</w:t>
      </w:r>
      <w:r>
        <w:rPr>
          <w:spacing w:val="-13"/>
          <w:w w:val="95"/>
        </w:rPr>
        <w:t> </w:t>
      </w:r>
      <w:r>
        <w:rPr>
          <w:w w:val="95"/>
        </w:rPr>
        <w:t>you</w:t>
      </w:r>
      <w:r>
        <w:rPr>
          <w:spacing w:val="-13"/>
          <w:w w:val="95"/>
        </w:rPr>
        <w:t> </w:t>
      </w:r>
      <w:r>
        <w:rPr>
          <w:w w:val="95"/>
        </w:rPr>
        <w:t>complete</w:t>
      </w:r>
      <w:r>
        <w:rPr>
          <w:spacing w:val="-13"/>
          <w:w w:val="95"/>
        </w:rPr>
        <w:t> </w:t>
      </w:r>
      <w:r>
        <w:rPr>
          <w:w w:val="95"/>
        </w:rPr>
        <w:t>courses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w w:val="101"/>
        </w:rPr>
        <w:t> </w:t>
      </w:r>
      <w:r>
        <w:rPr>
          <w:w w:val="95"/>
        </w:rPr>
        <w:t>HiMSEN</w:t>
      </w:r>
      <w:r>
        <w:rPr>
          <w:spacing w:val="-17"/>
          <w:w w:val="95"/>
        </w:rPr>
        <w:t> </w:t>
      </w:r>
      <w:r>
        <w:rPr>
          <w:w w:val="95"/>
        </w:rPr>
        <w:t>Global</w:t>
      </w:r>
      <w:r>
        <w:rPr>
          <w:spacing w:val="-17"/>
          <w:w w:val="95"/>
        </w:rPr>
        <w:t> </w:t>
      </w:r>
      <w:r>
        <w:rPr>
          <w:w w:val="95"/>
        </w:rPr>
        <w:t>Academy.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w w:val="95"/>
        </w:rPr>
        <w:t>more</w:t>
      </w:r>
      <w:r>
        <w:rPr>
          <w:spacing w:val="-17"/>
          <w:w w:val="95"/>
        </w:rPr>
        <w:t> </w:t>
      </w:r>
      <w:r>
        <w:rPr>
          <w:w w:val="95"/>
        </w:rPr>
        <w:t>information,</w:t>
      </w:r>
      <w:r>
        <w:rPr>
          <w:spacing w:val="-17"/>
          <w:w w:val="95"/>
        </w:rPr>
        <w:t> </w:t>
      </w:r>
      <w:r>
        <w:rPr>
          <w:w w:val="95"/>
        </w:rPr>
        <w:t>please</w:t>
      </w:r>
      <w:r>
        <w:rPr>
          <w:spacing w:val="-17"/>
          <w:w w:val="95"/>
        </w:rPr>
        <w:t> </w:t>
      </w:r>
      <w:r>
        <w:rPr>
          <w:w w:val="95"/>
        </w:rPr>
        <w:t>contact</w:t>
      </w:r>
      <w:r>
        <w:rPr>
          <w:spacing w:val="-17"/>
          <w:w w:val="95"/>
        </w:rPr>
        <w:t> </w:t>
      </w:r>
      <w:r>
        <w:rPr>
          <w:w w:val="95"/>
        </w:rPr>
        <w:t>Hyundai</w:t>
      </w:r>
      <w:r>
        <w:rPr>
          <w:spacing w:val="-17"/>
          <w:w w:val="95"/>
        </w:rPr>
        <w:t> </w:t>
      </w:r>
      <w:r>
        <w:rPr>
          <w:w w:val="95"/>
        </w:rPr>
        <w:t>Global</w:t>
      </w:r>
      <w:r>
        <w:rPr>
          <w:spacing w:val="-17"/>
          <w:w w:val="95"/>
        </w:rPr>
        <w:t> </w:t>
      </w:r>
      <w:r>
        <w:rPr>
          <w:w w:val="95"/>
        </w:rPr>
        <w:t>Service</w:t>
      </w:r>
      <w:r>
        <w:rPr>
          <w:spacing w:val="-17"/>
          <w:w w:val="95"/>
        </w:rPr>
        <w:t> </w:t>
      </w:r>
      <w:r>
        <w:rPr>
          <w:w w:val="95"/>
        </w:rPr>
        <w:t>through</w:t>
      </w:r>
      <w:r>
        <w:rPr>
          <w:spacing w:val="-17"/>
          <w:w w:val="95"/>
        </w:rPr>
        <w:t> </w:t>
      </w:r>
      <w:r>
        <w:rPr>
          <w:w w:val="95"/>
        </w:rPr>
        <w:t>our</w:t>
      </w:r>
      <w:r>
        <w:rPr>
          <w:w w:val="97"/>
        </w:rPr>
        <w:t> </w:t>
      </w:r>
      <w:r>
        <w:rPr>
          <w:w w:val="90"/>
        </w:rPr>
        <w:t>email</w:t>
      </w:r>
      <w:r>
        <w:rPr>
          <w:w w:val="90"/>
        </w:rPr>
        <w:t> </w:t>
      </w:r>
      <w:hyperlink r:id="rId263">
        <w:r>
          <w:rPr>
            <w:w w:val="90"/>
          </w:rPr>
          <w:t>“service@hyundai-gs.com”</w:t>
        </w:r>
      </w:hyperlink>
      <w:r>
        <w:rPr>
          <w:w w:val="90"/>
        </w:rPr>
        <w:t> or</w:t>
      </w:r>
      <w:r>
        <w:rPr>
          <w:spacing w:val="-21"/>
          <w:w w:val="90"/>
        </w:rPr>
        <w:t> </w:t>
      </w:r>
      <w:hyperlink r:id="rId264">
        <w:r>
          <w:rPr>
            <w:w w:val="90"/>
          </w:rPr>
          <w:t>“sales@hyundai-gs.com”.</w:t>
        </w:r>
        <w:r>
          <w:rPr/>
        </w:r>
      </w:hyperlink>
    </w:p>
    <w:p>
      <w:pPr>
        <w:spacing w:after="0" w:line="271" w:lineRule="auto"/>
        <w:jc w:val="both"/>
        <w:sectPr>
          <w:type w:val="continuous"/>
          <w:pgSz w:w="23820" w:h="16840" w:orient="landscape"/>
          <w:pgMar w:top="1580" w:bottom="280" w:left="440" w:right="440"/>
          <w:cols w:num="3" w:equalWidth="0">
            <w:col w:w="2319" w:space="40"/>
            <w:col w:w="7691" w:space="4294"/>
            <w:col w:w="8596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75"/>
        <w:ind w:left="3074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/>
        <w:pict>
          <v:group style="position:absolute;margin-left:779.528015pt;margin-top:-90.129272pt;width:348.6pt;height:133.450pt;mso-position-horizontal-relative:page;mso-position-vertical-relative:paragraph;z-index:17488" coordorigin="15591,-1803" coordsize="6972,2669">
            <v:shape style="position:absolute;left:15591;top:-1803;width:6971;height:2669" type="#_x0000_t75" stroked="false">
              <v:imagedata r:id="rId265" o:title=""/>
            </v:shape>
            <v:shape style="position:absolute;left:15591;top:-1803;width:6972;height:2669" type="#_x0000_t202" filled="false" stroked="false">
              <v:textbox inset="0,0,0,0">
                <w:txbxContent>
                  <w:p>
                    <w:pPr>
                      <w:spacing w:line="242" w:lineRule="auto" w:before="138"/>
                      <w:ind w:left="190" w:right="2628" w:firstLine="0"/>
                      <w:jc w:val="left"/>
                      <w:rPr>
                        <w:rFonts w:ascii="Calibri" w:hAnsi="Calibri" w:cs="Calibri" w:eastAsia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color w:val="FFFFFF"/>
                        <w:spacing w:val="1"/>
                        <w:w w:val="101"/>
                        <w:sz w:val="26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1"/>
                        <w:w w:val="94"/>
                        <w:sz w:val="2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w w:val="93"/>
                        <w:sz w:val="26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9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1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w w:val="108"/>
                        <w:sz w:val="26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9"/>
                        <w:w w:val="108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1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3"/>
                        <w:sz w:val="26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117"/>
                        <w:sz w:val="26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-1"/>
                        <w:w w:val="94"/>
                        <w:sz w:val="2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w w:val="103"/>
                        <w:sz w:val="26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114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4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3"/>
                        <w:sz w:val="26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26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8"/>
                        <w:sz w:val="26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4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w w:val="105"/>
                        <w:sz w:val="2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w w:val="106"/>
                        <w:sz w:val="26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9"/>
                        <w:w w:val="106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w w:val="116"/>
                        <w:sz w:val="26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6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1"/>
                        <w:w w:val="103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2"/>
                        <w:w w:val="94"/>
                        <w:sz w:val="2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37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5"/>
                        <w:sz w:val="2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2"/>
                        <w:w w:val="94"/>
                        <w:sz w:val="26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8"/>
                        <w:w w:val="107"/>
                        <w:sz w:val="26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8"/>
                        <w:w w:val="118"/>
                        <w:sz w:val="26"/>
                      </w:rPr>
                      <w:t>v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4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w w:val="120"/>
                        <w:sz w:val="26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9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2"/>
                        <w:w w:val="103"/>
                        <w:sz w:val="26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w w:val="114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4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6"/>
                        <w:sz w:val="26"/>
                      </w:rPr>
                      <w:t>w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7"/>
                        <w:sz w:val="26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8"/>
                        <w:sz w:val="26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w w:val="94"/>
                        <w:sz w:val="26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6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,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6"/>
                        <w:sz w:val="26"/>
                      </w:rPr>
                      <w:t>w</w:t>
                    </w:r>
                    <w:r>
                      <w:rPr>
                        <w:rFonts w:ascii="Calibri"/>
                        <w:color w:val="FFFFFF"/>
                        <w:spacing w:val="-2"/>
                        <w:w w:val="94"/>
                        <w:sz w:val="2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4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w w:val="113"/>
                        <w:sz w:val="26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3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4"/>
                        <w:sz w:val="2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w w:val="115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4"/>
                        <w:sz w:val="2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w w:val="103"/>
                        <w:sz w:val="26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w w:val="103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5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7"/>
                        <w:sz w:val="26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w w:val="98"/>
                        <w:sz w:val="26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4"/>
                        <w:sz w:val="2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8"/>
                        <w:sz w:val="26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3"/>
                        <w:sz w:val="2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w w:val="95"/>
                        <w:sz w:val="26"/>
                      </w:rPr>
                      <w:t>.</w:t>
                    </w:r>
                    <w:r>
                      <w:rPr>
                        <w:rFonts w:ascii="Calibri"/>
                        <w:sz w:val="2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014DA2"/>
          <w:spacing w:val="-3"/>
          <w:w w:val="110"/>
          <w:sz w:val="26"/>
        </w:rPr>
        <w:t>Anywhere,</w:t>
      </w:r>
      <w:r>
        <w:rPr>
          <w:rFonts w:ascii="Calibri"/>
          <w:color w:val="014DA2"/>
          <w:spacing w:val="-32"/>
          <w:w w:val="110"/>
          <w:sz w:val="26"/>
        </w:rPr>
        <w:t> </w:t>
      </w:r>
      <w:r>
        <w:rPr>
          <w:rFonts w:ascii="Calibri"/>
          <w:color w:val="014DA2"/>
          <w:spacing w:val="-3"/>
          <w:w w:val="110"/>
          <w:sz w:val="26"/>
        </w:rPr>
        <w:t>Anytime,</w:t>
      </w:r>
      <w:r>
        <w:rPr>
          <w:rFonts w:ascii="Calibri"/>
          <w:color w:val="014DA2"/>
          <w:spacing w:val="-32"/>
          <w:w w:val="110"/>
          <w:sz w:val="26"/>
        </w:rPr>
        <w:t> </w:t>
      </w:r>
      <w:r>
        <w:rPr>
          <w:rFonts w:ascii="Calibri"/>
          <w:color w:val="014DA2"/>
          <w:spacing w:val="-3"/>
          <w:w w:val="110"/>
          <w:sz w:val="26"/>
        </w:rPr>
        <w:t>for</w:t>
      </w:r>
      <w:r>
        <w:rPr>
          <w:rFonts w:ascii="Calibri"/>
          <w:color w:val="014DA2"/>
          <w:spacing w:val="-30"/>
          <w:w w:val="110"/>
          <w:sz w:val="26"/>
        </w:rPr>
        <w:t> </w:t>
      </w:r>
      <w:r>
        <w:rPr>
          <w:rFonts w:ascii="Calibri"/>
          <w:color w:val="014DA2"/>
          <w:spacing w:val="-4"/>
          <w:w w:val="110"/>
          <w:sz w:val="26"/>
        </w:rPr>
        <w:t>Any</w:t>
      </w:r>
      <w:r>
        <w:rPr>
          <w:rFonts w:ascii="Calibri"/>
          <w:color w:val="014DA2"/>
          <w:spacing w:val="-29"/>
          <w:w w:val="110"/>
          <w:sz w:val="26"/>
        </w:rPr>
        <w:t> </w:t>
      </w:r>
      <w:r>
        <w:rPr>
          <w:rFonts w:ascii="Calibri"/>
          <w:color w:val="014DA2"/>
          <w:w w:val="110"/>
          <w:sz w:val="26"/>
        </w:rPr>
        <w:t>Matters</w:t>
      </w:r>
      <w:r>
        <w:rPr>
          <w:rFonts w:ascii="Calibri"/>
          <w:sz w:val="26"/>
        </w:rPr>
      </w:r>
    </w:p>
    <w:p>
      <w:pPr>
        <w:pStyle w:val="BodyText"/>
        <w:spacing w:line="271" w:lineRule="auto" w:before="139"/>
        <w:ind w:right="12881"/>
        <w:jc w:val="both"/>
      </w:pPr>
      <w:r>
        <w:rPr/>
        <w:pict>
          <v:shape style="position:absolute;margin-left:779.528015pt;margin-top:27.937616pt;width:83.98pt;height:62.152pt;mso-position-horizontal-relative:page;mso-position-vertical-relative:paragraph;z-index:17512" type="#_x0000_t75" stroked="false">
            <v:imagedata r:id="rId266" o:title=""/>
          </v:shape>
        </w:pict>
      </w:r>
      <w:r>
        <w:rPr/>
        <w:pict>
          <v:shape style="position:absolute;margin-left:955.999023pt;margin-top:27.938616pt;width:83.513604pt;height:62.151pt;mso-position-horizontal-relative:page;mso-position-vertical-relative:paragraph;z-index:17536" type="#_x0000_t75" stroked="false">
            <v:imagedata r:id="rId267" o:title=""/>
          </v:shape>
        </w:pict>
      </w:r>
      <w:r>
        <w:rPr/>
        <w:pict>
          <v:shape style="position:absolute;margin-left:867.789001pt;margin-top:27.938616pt;width:83.98pt;height:62.151pt;mso-position-horizontal-relative:page;mso-position-vertical-relative:paragraph;z-index:17560" type="#_x0000_t75" stroked="false">
            <v:imagedata r:id="rId268" o:title=""/>
          </v:shape>
        </w:pict>
      </w:r>
      <w:r>
        <w:rPr/>
        <w:pict>
          <v:shape style="position:absolute;margin-left:1044.208984pt;margin-top:27.938616pt;width:83.98pt;height:62.151pt;mso-position-horizontal-relative:page;mso-position-vertical-relative:paragraph;z-index:17584" type="#_x0000_t75" stroked="false">
            <v:imagedata r:id="rId269" o:title=""/>
          </v:shape>
        </w:pict>
      </w:r>
      <w:r>
        <w:rPr/>
        <w:t>Hyundai</w:t>
      </w:r>
      <w:r>
        <w:rPr>
          <w:spacing w:val="-23"/>
        </w:rPr>
        <w:t> </w:t>
      </w:r>
      <w:r>
        <w:rPr/>
        <w:t>Global</w:t>
      </w:r>
      <w:r>
        <w:rPr>
          <w:spacing w:val="-23"/>
        </w:rPr>
        <w:t> </w:t>
      </w:r>
      <w:r>
        <w:rPr/>
        <w:t>Service</w:t>
      </w:r>
      <w:r>
        <w:rPr>
          <w:spacing w:val="-23"/>
        </w:rPr>
        <w:t> </w:t>
      </w:r>
      <w:r>
        <w:rPr/>
        <w:t>can</w:t>
      </w:r>
      <w:r>
        <w:rPr>
          <w:spacing w:val="-23"/>
        </w:rPr>
        <w:t> </w:t>
      </w:r>
      <w:r>
        <w:rPr/>
        <w:t>identify,</w:t>
      </w:r>
      <w:r>
        <w:rPr>
          <w:spacing w:val="-23"/>
        </w:rPr>
        <w:t> </w:t>
      </w:r>
      <w:r>
        <w:rPr/>
        <w:t>monitor,</w:t>
      </w:r>
      <w:r>
        <w:rPr>
          <w:spacing w:val="-23"/>
        </w:rPr>
        <w:t> </w:t>
      </w:r>
      <w:r>
        <w:rPr/>
        <w:t>track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solve</w:t>
      </w:r>
      <w:r>
        <w:rPr>
          <w:spacing w:val="-23"/>
        </w:rPr>
        <w:t> </w:t>
      </w:r>
      <w:r>
        <w:rPr/>
        <w:t>your</w:t>
      </w:r>
      <w:r>
        <w:rPr>
          <w:spacing w:val="-23"/>
        </w:rPr>
        <w:t> </w:t>
      </w:r>
      <w:r>
        <w:rPr/>
        <w:t>technical</w:t>
      </w:r>
      <w:r>
        <w:rPr>
          <w:spacing w:val="-23"/>
        </w:rPr>
        <w:t> </w:t>
      </w:r>
      <w:r>
        <w:rPr/>
        <w:t>problems</w:t>
      </w:r>
      <w:r>
        <w:rPr>
          <w:spacing w:val="-23"/>
        </w:rPr>
        <w:t> </w:t>
      </w:r>
      <w:r>
        <w:rPr/>
        <w:t>through</w:t>
      </w:r>
      <w:r>
        <w:rPr>
          <w:spacing w:val="-23"/>
        </w:rPr>
        <w:t> </w:t>
      </w:r>
      <w:r>
        <w:rPr/>
        <w:t>its</w:t>
      </w:r>
      <w:r>
        <w:rPr>
          <w:w w:val="86"/>
        </w:rPr>
        <w:t> </w:t>
      </w:r>
      <w:r>
        <w:rPr>
          <w:w w:val="90"/>
        </w:rPr>
        <w:t>integrated services and</w:t>
      </w:r>
      <w:r>
        <w:rPr>
          <w:spacing w:val="19"/>
          <w:w w:val="90"/>
        </w:rPr>
        <w:t> </w:t>
      </w:r>
      <w:r>
        <w:rPr>
          <w:w w:val="90"/>
        </w:rPr>
        <w:t>supports.</w:t>
      </w:r>
      <w:r>
        <w:rPr/>
      </w:r>
    </w:p>
    <w:p>
      <w:pPr>
        <w:pStyle w:val="Heading7"/>
        <w:spacing w:line="240" w:lineRule="auto" w:before="139"/>
        <w:ind w:left="3074" w:right="0"/>
        <w:jc w:val="both"/>
        <w:rPr>
          <w:b w:val="0"/>
          <w:bCs w:val="0"/>
        </w:rPr>
      </w:pPr>
      <w:r>
        <w:rPr/>
        <w:t>Easy</w:t>
      </w:r>
      <w:r>
        <w:rPr>
          <w:spacing w:val="-23"/>
        </w:rPr>
        <w:t> </w:t>
      </w:r>
      <w:r>
        <w:rPr>
          <w:spacing w:val="-3"/>
        </w:rPr>
        <w:t>Access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Service</w:t>
      </w:r>
      <w:r>
        <w:rPr>
          <w:b w:val="0"/>
        </w:rPr>
      </w:r>
    </w:p>
    <w:p>
      <w:pPr>
        <w:pStyle w:val="BodyText"/>
        <w:spacing w:line="271" w:lineRule="auto" w:before="89"/>
        <w:ind w:right="12879"/>
        <w:jc w:val="both"/>
      </w:pPr>
      <w:r>
        <w:rPr/>
        <w:t>Hyundai</w:t>
      </w:r>
      <w:r>
        <w:rPr>
          <w:spacing w:val="-26"/>
        </w:rPr>
        <w:t> </w:t>
      </w:r>
      <w:r>
        <w:rPr/>
        <w:t>Global</w:t>
      </w:r>
      <w:r>
        <w:rPr>
          <w:spacing w:val="-26"/>
        </w:rPr>
        <w:t> </w:t>
      </w:r>
      <w:r>
        <w:rPr/>
        <w:t>Service</w:t>
      </w:r>
      <w:r>
        <w:rPr>
          <w:spacing w:val="-26"/>
        </w:rPr>
        <w:t> </w:t>
      </w:r>
      <w:r>
        <w:rPr/>
        <w:t>helps</w:t>
      </w:r>
      <w:r>
        <w:rPr>
          <w:spacing w:val="-26"/>
        </w:rPr>
        <w:t> </w:t>
      </w:r>
      <w:r>
        <w:rPr/>
        <w:t>clients</w:t>
      </w:r>
      <w:r>
        <w:rPr>
          <w:spacing w:val="-26"/>
        </w:rPr>
        <w:t> </w:t>
      </w:r>
      <w:r>
        <w:rPr/>
        <w:t>extend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life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their</w:t>
      </w:r>
      <w:r>
        <w:rPr>
          <w:spacing w:val="-26"/>
        </w:rPr>
        <w:t> </w:t>
      </w:r>
      <w:r>
        <w:rPr/>
        <w:t>ships</w:t>
      </w:r>
      <w:r>
        <w:rPr>
          <w:spacing w:val="-26"/>
        </w:rPr>
        <w:t> </w:t>
      </w:r>
      <w:r>
        <w:rPr/>
        <w:t>during</w:t>
      </w:r>
      <w:r>
        <w:rPr>
          <w:spacing w:val="-26"/>
        </w:rPr>
        <w:t> </w:t>
      </w:r>
      <w:r>
        <w:rPr/>
        <w:t>or</w:t>
      </w:r>
      <w:r>
        <w:rPr>
          <w:spacing w:val="-26"/>
        </w:rPr>
        <w:t> </w:t>
      </w:r>
      <w:r>
        <w:rPr/>
        <w:t>even</w:t>
      </w:r>
      <w:r>
        <w:rPr>
          <w:spacing w:val="-26"/>
        </w:rPr>
        <w:t> </w:t>
      </w:r>
      <w:r>
        <w:rPr/>
        <w:t>after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warranty</w:t>
      </w:r>
      <w:r>
        <w:rPr/>
        <w:t> </w:t>
      </w:r>
      <w:r>
        <w:rPr>
          <w:w w:val="95"/>
        </w:rPr>
        <w:t>period.</w:t>
      </w:r>
      <w:r>
        <w:rPr>
          <w:spacing w:val="-5"/>
          <w:w w:val="95"/>
        </w:rPr>
        <w:t> </w:t>
      </w:r>
      <w:r>
        <w:rPr>
          <w:w w:val="95"/>
        </w:rPr>
        <w:t>Our</w:t>
      </w:r>
      <w:r>
        <w:rPr>
          <w:spacing w:val="-5"/>
          <w:w w:val="95"/>
        </w:rPr>
        <w:t> </w:t>
      </w:r>
      <w:r>
        <w:rPr>
          <w:w w:val="95"/>
        </w:rPr>
        <w:t>one-stop</w:t>
      </w:r>
      <w:r>
        <w:rPr>
          <w:spacing w:val="-5"/>
          <w:w w:val="95"/>
        </w:rPr>
        <w:t> </w:t>
      </w:r>
      <w:r>
        <w:rPr>
          <w:w w:val="95"/>
        </w:rPr>
        <w:t>service</w:t>
      </w:r>
      <w:r>
        <w:rPr>
          <w:spacing w:val="-5"/>
          <w:w w:val="95"/>
        </w:rPr>
        <w:t> </w:t>
      </w:r>
      <w:r>
        <w:rPr>
          <w:w w:val="95"/>
        </w:rPr>
        <w:t>center</w:t>
      </w:r>
      <w:r>
        <w:rPr>
          <w:spacing w:val="-5"/>
          <w:w w:val="95"/>
        </w:rPr>
        <w:t> </w:t>
      </w:r>
      <w:r>
        <w:rPr>
          <w:w w:val="95"/>
        </w:rPr>
        <w:t>ensures</w:t>
      </w:r>
      <w:r>
        <w:rPr>
          <w:spacing w:val="-5"/>
          <w:w w:val="95"/>
        </w:rPr>
        <w:t> </w:t>
      </w:r>
      <w:r>
        <w:rPr>
          <w:w w:val="95"/>
        </w:rPr>
        <w:t>that</w:t>
      </w:r>
      <w:r>
        <w:rPr>
          <w:spacing w:val="-5"/>
          <w:w w:val="95"/>
        </w:rPr>
        <w:t> </w:t>
      </w:r>
      <w:r>
        <w:rPr>
          <w:w w:val="95"/>
        </w:rPr>
        <w:t>your</w:t>
      </w:r>
      <w:r>
        <w:rPr>
          <w:spacing w:val="-5"/>
          <w:w w:val="95"/>
        </w:rPr>
        <w:t> </w:t>
      </w:r>
      <w:r>
        <w:rPr>
          <w:w w:val="95"/>
        </w:rPr>
        <w:t>Hyundai</w:t>
      </w:r>
      <w:r>
        <w:rPr>
          <w:spacing w:val="-5"/>
          <w:w w:val="95"/>
        </w:rPr>
        <w:t> </w:t>
      </w:r>
      <w:r>
        <w:rPr>
          <w:w w:val="95"/>
        </w:rPr>
        <w:t>ships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engines</w:t>
      </w:r>
      <w:r>
        <w:rPr>
          <w:spacing w:val="-5"/>
          <w:w w:val="95"/>
        </w:rPr>
        <w:t> </w:t>
      </w:r>
      <w:r>
        <w:rPr>
          <w:w w:val="95"/>
        </w:rPr>
        <w:t>are</w:t>
      </w:r>
      <w:r>
        <w:rPr>
          <w:spacing w:val="-5"/>
          <w:w w:val="95"/>
        </w:rPr>
        <w:t> </w:t>
      </w:r>
      <w:r>
        <w:rPr>
          <w:w w:val="95"/>
        </w:rPr>
        <w:t>repaired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upgraded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meet</w:t>
      </w:r>
      <w:r>
        <w:rPr>
          <w:spacing w:val="-15"/>
          <w:w w:val="95"/>
        </w:rPr>
        <w:t> </w:t>
      </w:r>
      <w:r>
        <w:rPr>
          <w:w w:val="95"/>
        </w:rPr>
        <w:t>industry</w:t>
      </w:r>
      <w:r>
        <w:rPr>
          <w:spacing w:val="-15"/>
          <w:w w:val="95"/>
        </w:rPr>
        <w:t> </w:t>
      </w:r>
      <w:r>
        <w:rPr>
          <w:w w:val="95"/>
        </w:rPr>
        <w:t>standards</w:t>
      </w:r>
      <w:r>
        <w:rPr>
          <w:spacing w:val="-15"/>
          <w:w w:val="95"/>
        </w:rPr>
        <w:t> </w:t>
      </w:r>
      <w:r>
        <w:rPr>
          <w:w w:val="95"/>
        </w:rPr>
        <w:t>throughout</w:t>
      </w:r>
      <w:r>
        <w:rPr>
          <w:spacing w:val="-15"/>
          <w:w w:val="95"/>
        </w:rPr>
        <w:t> </w:t>
      </w:r>
      <w:r>
        <w:rPr>
          <w:w w:val="95"/>
        </w:rPr>
        <w:t>its</w:t>
      </w:r>
      <w:r>
        <w:rPr>
          <w:spacing w:val="-15"/>
          <w:w w:val="95"/>
        </w:rPr>
        <w:t> </w:t>
      </w:r>
      <w:r>
        <w:rPr>
          <w:w w:val="95"/>
        </w:rPr>
        <w:t>entire</w:t>
      </w:r>
      <w:r>
        <w:rPr>
          <w:spacing w:val="-15"/>
          <w:w w:val="95"/>
        </w:rPr>
        <w:t> </w:t>
      </w:r>
      <w:r>
        <w:rPr>
          <w:w w:val="95"/>
        </w:rPr>
        <w:t>lifespan.</w:t>
      </w:r>
      <w:r>
        <w:rPr/>
      </w:r>
    </w:p>
    <w:p>
      <w:pPr>
        <w:pStyle w:val="Heading7"/>
        <w:spacing w:line="240" w:lineRule="auto" w:before="139"/>
        <w:ind w:left="3074" w:right="0"/>
        <w:jc w:val="both"/>
        <w:rPr>
          <w:b w:val="0"/>
          <w:bCs w:val="0"/>
        </w:rPr>
      </w:pPr>
      <w:r>
        <w:rPr/>
        <w:pict>
          <v:group style="position:absolute;margin-left:882.078979pt;margin-top:12.727405pt;width:143.85pt;height:35.4pt;mso-position-horizontal-relative:page;mso-position-vertical-relative:paragraph;z-index:17440" coordorigin="17642,255" coordsize="2877,708">
            <v:shape style="position:absolute;left:17642;top:272;width:2876;height:690" type="#_x0000_t75" stroked="false">
              <v:imagedata r:id="rId270" o:title=""/>
            </v:shape>
            <v:shape style="position:absolute;left:17642;top:255;width:2876;height:690" type="#_x0000_t75" stroked="false">
              <v:imagedata r:id="rId271" o:title=""/>
            </v:shape>
            <v:shape style="position:absolute;left:17642;top:255;width:2877;height:708" type="#_x0000_t202" filled="false" stroked="false">
              <v:textbox inset="0,0,0,0">
                <w:txbxContent>
                  <w:p>
                    <w:pPr>
                      <w:spacing w:before="98"/>
                      <w:ind w:left="1009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9"/>
                      </w:rPr>
                      <w:t>VISION</w:t>
                    </w:r>
                    <w:r>
                      <w:rPr>
                        <w:rFonts w:ascii="Arial"/>
                        <w:w w:val="100"/>
                        <w:sz w:val="2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Genuine</w:t>
      </w:r>
      <w:r>
        <w:rPr>
          <w:spacing w:val="-40"/>
        </w:rPr>
        <w:t> </w:t>
      </w:r>
      <w:r>
        <w:rPr/>
        <w:t>Spare</w:t>
      </w:r>
      <w:r>
        <w:rPr>
          <w:spacing w:val="-40"/>
        </w:rPr>
        <w:t> </w:t>
      </w:r>
      <w:r>
        <w:rPr/>
        <w:t>Parts</w:t>
      </w:r>
      <w:r>
        <w:rPr>
          <w:spacing w:val="-40"/>
        </w:rPr>
        <w:t> </w:t>
      </w:r>
      <w:r>
        <w:rPr/>
        <w:t>Service</w:t>
      </w:r>
      <w:r>
        <w:rPr>
          <w:b w:val="0"/>
        </w:rPr>
      </w:r>
    </w:p>
    <w:p>
      <w:pPr>
        <w:pStyle w:val="BodyText"/>
        <w:spacing w:line="271" w:lineRule="auto" w:before="89"/>
        <w:ind w:right="12879"/>
        <w:jc w:val="both"/>
      </w:pPr>
      <w:r>
        <w:rPr/>
        <w:pict>
          <v:group style="position:absolute;margin-left:828.383484pt;margin-top:31.923691pt;width:250.15pt;height:259.6500pt;mso-position-horizontal-relative:page;mso-position-vertical-relative:paragraph;z-index:17392" coordorigin="16568,638" coordsize="5003,5193">
            <v:shape style="position:absolute;left:17540;top:1665;width:3189;height:2147" type="#_x0000_t75" stroked="false">
              <v:imagedata r:id="rId272" o:title=""/>
            </v:shape>
            <v:group style="position:absolute;left:17840;top:3024;width:2555;height:2555" coordorigin="17840,3024" coordsize="2555,2555">
              <v:shape style="position:absolute;left:17840;top:3024;width:2555;height:2555" coordorigin="17840,3024" coordsize="2555,2555" path="m20394,4301l20390,4406,20377,4508,20357,4608,20329,4705,20294,4798,20251,4888,20203,4974,20148,5055,20087,5132,20020,5204,19948,5271,19871,5332,19790,5387,19704,5436,19614,5478,19520,5513,19424,5541,19324,5562,19221,5574,19117,5578,19012,5574,18910,5562,18810,5541,18713,5513,18620,5478,18530,5436,18444,5387,18362,5332,18286,5271,18214,5204,18147,5132,18086,5055,18031,4974,17982,4888,17940,4798,17905,4705,17877,4608,17856,4508,17844,4406,17840,4301,17844,4196,17856,4094,17877,3994,17905,3897,17940,3804,17982,3714,18031,3628,18086,3547,18147,3470,18214,3398,18286,3331,18362,3270,18444,3215,18530,3166,18620,3124,18713,3089,18810,3061,18910,3041,19012,3028,19117,3024,19221,3028,19324,3041,19424,3061,19520,3089,19614,3124,19704,3166,19790,3215,19871,3270,19948,3331,20020,3398,20087,3470,20148,3547,20203,3628,20251,3714,20294,3804,20329,3897,20357,3994,20377,4094,20390,4196,20394,4301xe" filled="false" stroked="true" strokeweight="1.697pt" strokecolor="#0066b3">
                <v:path arrowok="t"/>
              </v:shape>
            </v:group>
            <v:group style="position:absolute;left:17795;top:2947;width:2555;height:2555" coordorigin="17795,2947" coordsize="2555,2555">
              <v:shape style="position:absolute;left:17795;top:2947;width:2555;height:2555" coordorigin="17795,2947" coordsize="2555,2555" path="m20349,4225l20345,4329,20332,4432,20312,4532,20284,4628,20249,4722,20206,4812,20158,4897,20103,4979,20042,5056,19975,5128,19903,5194,19826,5255,19745,5310,19659,5359,19569,5401,19475,5437,19379,5465,19279,5485,19177,5498,19072,5502,18967,5498,18865,5485,18765,5465,18668,5437,18575,5401,18485,5359,18399,5310,18317,5255,18241,5194,18169,5128,18102,5056,18041,4979,17986,4897,17937,4812,17895,4722,17860,4628,17832,4532,17811,4432,17799,4329,17795,4225,17799,4120,17811,4017,17832,3918,17860,3821,17895,3727,17937,3638,17986,3552,18041,3470,18102,3393,18169,3321,18241,3255,18317,3194,18399,3139,18485,3090,18575,3048,18668,3013,18765,2985,18865,2964,18967,2952,19072,2947,19177,2952,19279,2964,19379,2985,19475,3013,19569,3048,19659,3090,19745,3139,19826,3194,19903,3255,19975,3321,20042,3393,20103,3470,20158,3552,20206,3638,20249,3727,20284,3821,20312,3918,20332,4017,20345,4120,20349,4225xe" filled="false" stroked="true" strokeweight=".594pt" strokecolor="#809fd3">
                <v:path arrowok="t"/>
              </v:shape>
            </v:group>
            <v:group style="position:absolute;left:17956;top:3046;width:2555;height:2555" coordorigin="17956,3046" coordsize="2555,2555">
              <v:shape style="position:absolute;left:17956;top:3046;width:2555;height:2555" coordorigin="17956,3046" coordsize="2555,2555" path="m20511,4324l20507,4428,20494,4531,20474,4630,20446,4727,20411,4821,20368,4911,20320,4996,20264,5078,20203,5155,20137,5227,20065,5293,19988,5354,19906,5409,19821,5458,19731,5500,19637,5536,19541,5564,19441,5584,19338,5597,19234,5601,19129,5597,19026,5584,18927,5564,18830,5536,18737,5500,18647,5458,18561,5409,18479,5354,18402,5293,18331,5227,18264,5155,18203,5078,18148,4996,18099,4911,18057,4821,18022,4727,17994,4630,17973,4531,17961,4428,17956,4324,17961,4219,17973,4116,17994,4017,18022,3920,18057,3826,18099,3737,18148,3651,18203,3569,18264,3492,18331,3420,18402,3354,18479,3293,18561,3238,18647,3189,18737,3147,18830,3111,18927,3083,19026,3063,19129,3051,19234,3046,19338,3051,19441,3063,19541,3083,19637,3111,19731,3147,19821,3189,19906,3238,19988,3293,20065,3354,20137,3420,20203,3492,20264,3569,20320,3651,20368,3737,20411,3826,20446,3920,20474,4017,20494,4116,20507,4219,20511,4324xe" filled="false" stroked="true" strokeweight=".594pt" strokecolor="#809fd3">
                <v:path arrowok="t"/>
              </v:shape>
            </v:group>
            <v:group style="position:absolute;left:17898;top:3091;width:2555;height:2555" coordorigin="17898,3091" coordsize="2555,2555">
              <v:shape style="position:absolute;left:17898;top:3091;width:2555;height:2555" coordorigin="17898,3091" coordsize="2555,2555" path="m20452,4369l20448,4473,20436,4576,20415,4675,20387,4772,20352,4866,20310,4955,20261,5041,20206,5123,20145,5200,20078,5272,20006,5338,19930,5399,19848,5454,19762,5503,19672,5545,19579,5581,19482,5609,19382,5629,19280,5642,19175,5646,19070,5642,18968,5629,18868,5609,18772,5581,18678,5545,18588,5503,18502,5454,18421,5399,18344,5338,18272,5272,18205,5200,18144,5123,18089,5041,18041,4955,17998,4866,17963,4772,17935,4675,17915,4576,17902,4473,17898,4369,17902,4264,17915,4161,17935,4062,17963,3965,17998,3871,18041,3782,18089,3696,18144,3614,18205,3537,18272,3465,18344,3399,18421,3338,18502,3283,18588,3234,18678,3192,18772,3156,18868,3128,18968,3108,19070,3096,19175,3091,19280,3096,19382,3108,19482,3128,19579,3156,19672,3192,19762,3234,19848,3283,19930,3338,20006,3399,20078,3465,20145,3537,20206,3614,20261,3696,20310,3782,20352,3871,20387,3965,20415,4062,20436,4161,20448,4264,20452,4369xe" filled="false" stroked="true" strokeweight=".594pt" strokecolor="#809fd3">
                <v:path arrowok="t"/>
              </v:shape>
              <v:shape style="position:absolute;left:18713;top:2474;width:889;height:889" type="#_x0000_t75" stroked="false">
                <v:imagedata r:id="rId273" o:title=""/>
              </v:shape>
              <v:shape style="position:absolute;left:17695;top:2970;width:889;height:889" type="#_x0000_t75" stroked="false">
                <v:imagedata r:id="rId274" o:title=""/>
              </v:shape>
              <v:shape style="position:absolute;left:17365;top:4112;width:889;height:889" type="#_x0000_t75" stroked="false">
                <v:imagedata r:id="rId274" o:title=""/>
              </v:shape>
              <v:shape style="position:absolute;left:18085;top:4942;width:889;height:889" type="#_x0000_t75" stroked="false">
                <v:imagedata r:id="rId275" o:title=""/>
              </v:shape>
              <v:shape style="position:absolute;left:19250;top:4942;width:889;height:889" type="#_x0000_t75" stroked="false">
                <v:imagedata r:id="rId275" o:title=""/>
              </v:shape>
              <v:shape style="position:absolute;left:19991;top:4117;width:889;height:889" type="#_x0000_t75" stroked="false">
                <v:imagedata r:id="rId275" o:title=""/>
              </v:shape>
              <v:shape style="position:absolute;left:19691;top:3023;width:889;height:889" type="#_x0000_t75" stroked="false">
                <v:imagedata r:id="rId273" o:title=""/>
              </v:shape>
            </v:group>
            <v:group style="position:absolute;left:18619;top:3994;width:194;height:233" coordorigin="18619,3994" coordsize="194,233">
              <v:shape style="position:absolute;left:18619;top:3994;width:194;height:233" coordorigin="18619,3994" coordsize="194,233" path="m18736,3994l18674,4012,18633,4058,18619,4131,18624,4151,18657,4202,18729,4225,18757,4226,18780,4223,18799,4219,18813,4214,18813,4193,18756,4193,18738,4193,18683,4168,18662,4099,18667,4078,18733,4031,18761,4029,18798,4029,18800,4002,18785,3998,18764,3995,18736,3994xe" filled="true" fillcolor="#aba000" stroked="false">
                <v:path arrowok="t"/>
                <v:fill type="solid"/>
              </v:shape>
              <v:shape style="position:absolute;left:18619;top:3994;width:194;height:233" coordorigin="18619,3994" coordsize="194,233" path="m18813,4098l18732,4098,18732,4131,18773,4131,18773,4188,18767,4191,18756,4193,18813,4193,18813,4098xe" filled="true" fillcolor="#aba000" stroked="false">
                <v:path arrowok="t"/>
                <v:fill type="solid"/>
              </v:shape>
              <v:shape style="position:absolute;left:18619;top:3994;width:194;height:233" coordorigin="18619,3994" coordsize="194,233" path="m18798,4029l18761,4029,18781,4032,18797,4038,18798,4029xe" filled="true" fillcolor="#aba000" stroked="false">
                <v:path arrowok="t"/>
                <v:fill type="solid"/>
              </v:shape>
            </v:group>
            <v:group style="position:absolute;left:18876;top:3984;width:2;height:241" coordorigin="18876,3984" coordsize="2,241">
              <v:shape style="position:absolute;left:18876;top:3984;width:2;height:241" coordorigin="18876,3984" coordsize="0,241" path="m18876,3984l18876,4224e" filled="false" stroked="true" strokeweight="2.101pt" strokecolor="#aba000">
                <v:path arrowok="t"/>
              </v:shape>
            </v:group>
            <v:group style="position:absolute;left:19292;top:3984;width:166;height:245" coordorigin="19292,3984" coordsize="166,245">
              <v:shape style="position:absolute;left:19292;top:3984;width:166;height:245" coordorigin="19292,3984" coordsize="166,245" path="m19437,4200l19329,4200,19331,4201,19345,4216,19363,4225,19384,4228,19402,4225,19419,4217,19434,4204,19437,4200xe" filled="true" fillcolor="#aba000" stroked="false">
                <v:path arrowok="t"/>
                <v:fill type="solid"/>
              </v:shape>
              <v:shape style="position:absolute;left:19292;top:3984;width:166;height:245" coordorigin="19292,3984" coordsize="166,245" path="m19335,3984l19293,3984,19293,4186,19293,4207,19292,4224,19327,4224,19329,4200,19437,4200,19441,4194,19365,4194,19346,4184,19336,4166,19335,4163,19335,4160,19335,4125,19335,4122,19340,4108,19355,4094,19376,4088,19442,4088,19437,4082,19335,4082,19335,3984xe" filled="true" fillcolor="#aba000" stroked="false">
                <v:path arrowok="t"/>
                <v:fill type="solid"/>
              </v:shape>
              <v:shape style="position:absolute;left:19292;top:3984;width:166;height:245" coordorigin="19292,3984" coordsize="166,245" path="m19442,4088l19376,4088,19393,4094,19405,4107,19412,4129,19413,4159,19404,4178,19388,4191,19365,4194,19441,4194,19446,4186,19454,4162,19457,4132,19454,4111,19446,4092,19442,4088xe" filled="true" fillcolor="#aba000" stroked="false">
                <v:path arrowok="t"/>
                <v:fill type="solid"/>
              </v:shape>
              <v:shape style="position:absolute;left:19292;top:3984;width:166;height:245" coordorigin="19292,3984" coordsize="166,245" path="m19366,4059l19348,4068,19335,4082,19437,4082,19433,4077,19416,4066,19394,4060,19366,4059xe" filled="true" fillcolor="#aba000" stroked="false">
                <v:path arrowok="t"/>
                <v:fill type="solid"/>
              </v:shape>
            </v:group>
            <v:group style="position:absolute;left:19480;top:4056;width:142;height:171" coordorigin="19480,4056" coordsize="142,171">
              <v:shape style="position:absolute;left:19480;top:4056;width:142;height:171" coordorigin="19480,4056" coordsize="142,171" path="m19611,4086l19552,4086,19573,4097,19578,4114,19506,4132,19480,4183,19485,4200,19497,4214,19517,4224,19547,4227,19566,4219,19581,4206,19620,4206,19620,4200,19620,4198,19532,4198,19521,4191,19522,4168,19533,4153,19553,4145,19579,4144,19619,4144,19618,4105,19611,4086,19611,4086xe" filled="true" fillcolor="#aba000" stroked="false">
                <v:path arrowok="t"/>
                <v:fill type="solid"/>
              </v:shape>
              <v:shape style="position:absolute;left:19480;top:4056;width:142;height:171" coordorigin="19480,4056" coordsize="142,171" path="m19620,4206l19582,4206,19584,4224,19622,4224,19620,4214,19620,4206xe" filled="true" fillcolor="#aba000" stroked="false">
                <v:path arrowok="t"/>
                <v:fill type="solid"/>
              </v:shape>
              <v:shape style="position:absolute;left:19480;top:4056;width:142;height:171" coordorigin="19480,4056" coordsize="142,171" path="m19619,4144l19579,4144,19579,4169,19578,4173,19577,4176,19574,4187,19562,4198,19620,4198,19619,4183,19619,4144xe" filled="true" fillcolor="#aba000" stroked="false">
                <v:path arrowok="t"/>
                <v:fill type="solid"/>
              </v:shape>
              <v:shape style="position:absolute;left:19480;top:4056;width:142;height:171" coordorigin="19480,4056" coordsize="142,171" path="m19550,4056l19526,4058,19506,4063,19492,4070,19509,4092,19528,4087,19552,4086,19611,4086,19598,4070,19578,4060,19550,4056xe" filled="true" fillcolor="#aba000" stroked="false">
                <v:path arrowok="t"/>
                <v:fill type="solid"/>
              </v:shape>
            </v:group>
            <v:group style="position:absolute;left:19685;top:3984;width:2;height:241" coordorigin="19685,3984" coordsize="2,241">
              <v:shape style="position:absolute;left:19685;top:3984;width:2;height:241" coordorigin="19685,3984" coordsize="0,241" path="m19685,3984l19685,4224e" filled="false" stroked="true" strokeweight="2.102pt" strokecolor="#aba000">
                <v:path arrowok="t"/>
              </v:shape>
            </v:group>
            <v:group style="position:absolute;left:18495;top:4354;width:201;height:229" coordorigin="18495,4354" coordsize="201,229">
              <v:shape style="position:absolute;left:18495;top:4354;width:201;height:229" coordorigin="18495,4354" coordsize="201,229" path="m18621,4354l18568,4354,18495,4583,18538,4583,18558,4518,18674,4518,18664,4486,18564,4486,18583,4426,18588,4407,18593,4388,18632,4388,18621,4354xe" filled="true" fillcolor="#aba000" stroked="false">
                <v:path arrowok="t"/>
                <v:fill type="solid"/>
              </v:shape>
              <v:shape style="position:absolute;left:18495;top:4354;width:201;height:229" coordorigin="18495,4354" coordsize="201,229" path="m18674,4518l18630,4518,18651,4583,18696,4583,18674,4518xe" filled="true" fillcolor="#aba000" stroked="false">
                <v:path arrowok="t"/>
                <v:fill type="solid"/>
              </v:shape>
              <v:shape style="position:absolute;left:18495;top:4354;width:201;height:229" coordorigin="18495,4354" coordsize="201,229" path="m18632,4388l18593,4388,18594,4391,18599,4411,18605,4430,18623,4486,18664,4486,18632,4388xe" filled="true" fillcolor="#aba000" stroked="false">
                <v:path arrowok="t"/>
                <v:fill type="solid"/>
              </v:shape>
            </v:group>
            <v:group style="position:absolute;left:18711;top:4415;width:132;height:172" coordorigin="18711,4415" coordsize="132,172">
              <v:shape style="position:absolute;left:18711;top:4415;width:132;height:172" coordorigin="18711,4415" coordsize="132,172" path="m18786,4415l18730,4446,18711,4511,18715,4532,18756,4577,18805,4586,18827,4583,18843,4578,18838,4553,18797,4553,18780,4547,18766,4534,18758,4514,18755,4484,18765,4464,18781,4451,18804,4446,18835,4446,18832,4418,18814,4415,18786,4415xe" filled="true" fillcolor="#aba000" stroked="false">
                <v:path arrowok="t"/>
                <v:fill type="solid"/>
              </v:shape>
              <v:shape style="position:absolute;left:18711;top:4415;width:132;height:172" coordorigin="18711,4415" coordsize="132,172" path="m18837,4547l18822,4551,18797,4553,18838,4553,18837,4547xe" filled="true" fillcolor="#aba000" stroked="false">
                <v:path arrowok="t"/>
                <v:fill type="solid"/>
              </v:shape>
              <v:shape style="position:absolute;left:18711;top:4415;width:132;height:172" coordorigin="18711,4415" coordsize="132,172" path="m18835,4446l18819,4446,18829,4450,18835,4453,18835,4446xe" filled="true" fillcolor="#aba000" stroked="false">
                <v:path arrowok="t"/>
                <v:fill type="solid"/>
              </v:shape>
            </v:group>
            <v:group style="position:absolute;left:18862;top:4414;width:142;height:171" coordorigin="18862,4414" coordsize="142,171">
              <v:shape style="position:absolute;left:18862;top:4414;width:142;height:171" coordorigin="18862,4414" coordsize="142,171" path="m18993,4444l18934,4444,18955,4456,18960,4472,18889,4491,18862,4541,18867,4558,18879,4572,18899,4582,18929,4585,18948,4577,18963,4564,19002,4564,19002,4558,19002,4557,18914,4557,18903,4549,18904,4527,18915,4511,18935,4504,18961,4502,19001,4502,19000,4464,18993,4444,18993,4444xe" filled="true" fillcolor="#aba000" stroked="false">
                <v:path arrowok="t"/>
                <v:fill type="solid"/>
              </v:shape>
              <v:shape style="position:absolute;left:18862;top:4414;width:142;height:171" coordorigin="18862,4414" coordsize="142,171" path="m19002,4564l18964,4564,18966,4583,19004,4583,19002,4572,19002,4564xe" filled="true" fillcolor="#aba000" stroked="false">
                <v:path arrowok="t"/>
                <v:fill type="solid"/>
              </v:shape>
              <v:shape style="position:absolute;left:18862;top:4414;width:142;height:171" coordorigin="18862,4414" coordsize="142,171" path="m19001,4502l18961,4502,18961,4527,18961,4531,18960,4534,18956,4546,18944,4557,19002,4557,19002,4541,19001,4502xe" filled="true" fillcolor="#aba000" stroked="false">
                <v:path arrowok="t"/>
                <v:fill type="solid"/>
              </v:shape>
              <v:shape style="position:absolute;left:18862;top:4414;width:142;height:171" coordorigin="18862,4414" coordsize="142,171" path="m18932,4414l18908,4416,18888,4422,18874,4429,18892,4451,18910,4446,18934,4444,18993,4444,18980,4428,18960,4418,18932,4414xe" filled="true" fillcolor="#aba000" stroked="false">
                <v:path arrowok="t"/>
                <v:fill type="solid"/>
              </v:shape>
            </v:group>
            <v:group style="position:absolute;left:19036;top:4342;width:163;height:245" coordorigin="19036,4342" coordsize="163,245">
              <v:shape style="position:absolute;left:19036;top:4342;width:163;height:245" coordorigin="19036,4342" coordsize="163,245" path="m19102,4414l19044,4462,19036,4517,19042,4540,19053,4560,19068,4574,19086,4583,19108,4586,19129,4582,19147,4572,19160,4557,19198,4557,19198,4553,19118,4553,19101,4548,19088,4536,19081,4514,19079,4484,19087,4464,19103,4451,19127,4447,19198,4447,19198,4436,19156,4436,19146,4425,19128,4417,19102,4414xe" filled="true" fillcolor="#aba000" stroked="false">
                <v:path arrowok="t"/>
                <v:fill type="solid"/>
              </v:shape>
              <v:shape style="position:absolute;left:19036;top:4342;width:163;height:245" coordorigin="19036,4342" coordsize="163,245" path="m19198,4557l19160,4557,19162,4583,19199,4578,19198,4560,19198,4557xe" filled="true" fillcolor="#aba000" stroked="false">
                <v:path arrowok="t"/>
                <v:fill type="solid"/>
              </v:shape>
              <v:shape style="position:absolute;left:19036;top:4342;width:163;height:245" coordorigin="19036,4342" coordsize="163,245" path="m19198,4447l19127,4447,19145,4457,19155,4476,19156,4479,19156,4483,19156,4517,19156,4520,19152,4531,19138,4547,19118,4553,19198,4553,19198,4540,19198,4447xe" filled="true" fillcolor="#aba000" stroked="false">
                <v:path arrowok="t"/>
                <v:fill type="solid"/>
              </v:shape>
              <v:shape style="position:absolute;left:19036;top:4342;width:163;height:245" coordorigin="19036,4342" coordsize="163,245" path="m19198,4342l19156,4342,19156,4436,19198,4436,19198,4342xe" filled="true" fillcolor="#aba000" stroked="false">
                <v:path arrowok="t"/>
                <v:fill type="solid"/>
              </v:shape>
            </v:group>
            <v:group style="position:absolute;left:19233;top:4415;width:151;height:170" coordorigin="19233,4415" coordsize="151,170">
              <v:shape style="position:absolute;left:19233;top:4415;width:151;height:170" coordorigin="19233,4415" coordsize="151,170" path="m19297,4415l19240,4470,19233,4520,19239,4539,19308,4584,19338,4585,19358,4581,19375,4576,19361,4554,19315,4554,19294,4548,19279,4534,19272,4512,19383,4512,19383,4508,19384,4502,19383,4483,19345,4483,19274,4474,19281,4460,19298,4449,19328,4447,19370,4447,19367,4441,19351,4427,19328,4418,19297,4415xe" filled="true" fillcolor="#aba000" stroked="false">
                <v:path arrowok="t"/>
                <v:fill type="solid"/>
              </v:shape>
              <v:shape style="position:absolute;left:19233;top:4415;width:151;height:170" coordorigin="19233,4415" coordsize="151,170" path="m19359,4550l19341,4553,19315,4554,19361,4554,19359,4550xe" filled="true" fillcolor="#aba000" stroked="false">
                <v:path arrowok="t"/>
                <v:fill type="solid"/>
              </v:shape>
              <v:shape style="position:absolute;left:19233;top:4415;width:151;height:170" coordorigin="19233,4415" coordsize="151,170" path="m19370,4447l19328,4447,19341,4463,19345,4483,19383,4483,19382,4476,19377,4458,19370,4447xe" filled="true" fillcolor="#aba000" stroked="false">
                <v:path arrowok="t"/>
                <v:fill type="solid"/>
              </v:shape>
            </v:group>
            <v:group style="position:absolute;left:19417;top:4414;width:245;height:169" coordorigin="19417,4414" coordsize="245,169">
              <v:shape style="position:absolute;left:19417;top:4414;width:245;height:169" coordorigin="19417,4414" coordsize="245,169" path="m19452,4418l19417,4426,19417,4445,19417,4583,19458,4583,19458,4479,19459,4476,19463,4467,19475,4454,19500,4449,19654,4449,19653,4444,19552,4444,19551,4442,19454,4442,19452,4418xe" filled="true" fillcolor="#aba000" stroked="false">
                <v:path arrowok="t"/>
                <v:fill type="solid"/>
              </v:shape>
              <v:shape style="position:absolute;left:19417;top:4414;width:245;height:169" coordorigin="19417,4414" coordsize="245,169" path="m19654,4449l19500,4449,19514,4463,19519,4487,19519,4583,19560,4583,19560,4479,19561,4474,19565,4464,19578,4453,19603,4451,19655,4451,19654,4449xe" filled="true" fillcolor="#aba000" stroked="false">
                <v:path arrowok="t"/>
                <v:fill type="solid"/>
              </v:shape>
              <v:shape style="position:absolute;left:19417;top:4414;width:245;height:169" coordorigin="19417,4414" coordsize="245,169" path="m19655,4451l19603,4451,19616,4465,19620,4492,19620,4583,19661,4583,19660,4469,19655,4451xe" filled="true" fillcolor="#aba000" stroked="false">
                <v:path arrowok="t"/>
                <v:fill type="solid"/>
              </v:shape>
              <v:shape style="position:absolute;left:19417;top:4414;width:245;height:169" coordorigin="19417,4414" coordsize="245,169" path="m19606,4414l19592,4414,19582,4417,19572,4424,19565,4429,19558,4435,19552,4444,19653,4444,19653,4443,19640,4426,19624,4417,19606,4414xe" filled="true" fillcolor="#aba000" stroked="false">
                <v:path arrowok="t"/>
                <v:fill type="solid"/>
              </v:shape>
              <v:shape style="position:absolute;left:19417;top:4414;width:245;height:169" coordorigin="19417,4414" coordsize="245,169" path="m19483,4418l19466,4429,19455,4442,19551,4442,19545,4434,19533,4424,19513,4418,19483,4418xe" filled="true" fillcolor="#aba000" stroked="false">
                <v:path arrowok="t"/>
                <v:fill type="solid"/>
              </v:shape>
            </v:group>
            <v:group style="position:absolute;left:19680;top:4418;width:166;height:239" coordorigin="19680,4418" coordsize="166,239">
              <v:shape style="position:absolute;left:19680;top:4418;width:166;height:239" coordorigin="19680,4418" coordsize="166,239" path="m19726,4418l19680,4418,19740,4569,19742,4573,19743,4576,19743,4579,19742,4582,19740,4585,19734,4596,19725,4606,19717,4611,19709,4617,19700,4621,19693,4622,19709,4656,19765,4615,19793,4558,19800,4538,19765,4538,19762,4529,19759,4516,19755,4506,19726,4418xe" filled="true" fillcolor="#aba000" stroked="false">
                <v:path arrowok="t"/>
                <v:fill type="solid"/>
              </v:shape>
              <v:shape style="position:absolute;left:19680;top:4418;width:166;height:239" coordorigin="19680,4418" coordsize="166,239" path="m19845,4418l19800,4418,19774,4506,19771,4517,19768,4529,19766,4538,19800,4538,19804,4530,19845,4418xe" filled="true" fillcolor="#aba000" stroked="false">
                <v:path arrowok="t"/>
                <v:fill type="solid"/>
              </v:shape>
              <v:shape style="position:absolute;left:18945;top:3971;width:296;height:301" type="#_x0000_t75" stroked="false">
                <v:imagedata r:id="rId276" o:title=""/>
              </v:shape>
            </v:group>
            <v:group style="position:absolute;left:16569;top:638;width:1432;height:680" coordorigin="16569,638" coordsize="1432,680">
              <v:shape style="position:absolute;left:16569;top:638;width:1432;height:680" coordorigin="16569,638" coordsize="1432,680" path="m17285,638l17172,647,17065,673,16965,714,16873,769,16791,836,16719,915,16660,1004,16614,1102,16584,1207,16569,1318,18001,1318,17986,1207,17955,1102,17909,1004,17850,915,17778,836,17696,769,17604,714,17504,673,17397,647,17285,638xe" filled="true" fillcolor="#e0deef" stroked="false">
                <v:path arrowok="t"/>
                <v:fill type="solid"/>
              </v:shape>
            </v:group>
            <v:group style="position:absolute;left:16568;top:1318;width:1435;height:759" coordorigin="16568,1318" coordsize="1435,759">
              <v:shape style="position:absolute;left:16568;top:1318;width:1435;height:759" coordorigin="16568,1318" coordsize="1435,759" path="m18001,1318l16569,1318,16568,1331,16568,1344,16568,1357,16577,1474,16604,1585,16648,1688,16706,1782,16778,1866,16861,1937,16955,1996,17058,2039,17168,2067,17285,2076,17344,2074,17457,2055,17564,2020,17662,1968,17751,1903,17829,1825,17894,1736,17945,1637,17981,1530,17999,1416,18002,1357,18002,1344,18001,1331,18001,1318xe" filled="true" fillcolor="#e6e7e8" stroked="false">
                <v:path arrowok="t"/>
                <v:fill type="solid"/>
              </v:shape>
            </v:group>
            <v:group style="position:absolute;left:16630;top:701;width:1310;height:1313" coordorigin="16630,701" coordsize="1310,1313">
              <v:shape style="position:absolute;left:16630;top:701;width:1310;height:1313" coordorigin="16630,701" coordsize="1310,1313" path="m17285,701l17178,709,17078,734,16984,774,16898,827,16822,893,16756,970,16703,1056,16663,1150,16638,1251,16630,1357,16632,1411,16649,1515,16681,1613,16728,1703,16787,1785,16859,1856,16940,1915,17030,1962,17127,1995,17231,2012,17285,2014,17338,2012,17442,1995,17540,1962,17630,1915,17711,1856,17782,1785,17841,1703,17888,1613,17921,1515,17937,1411,17940,1357,17937,1303,17921,1200,17888,1102,17841,1011,17782,930,17711,859,17630,799,17540,752,17442,720,17338,703,17285,701xe" filled="true" fillcolor="#ffffff" stroked="false">
                <v:path arrowok="t"/>
                <v:fill type="solid"/>
              </v:shape>
            </v:group>
            <v:group style="position:absolute;left:16630;top:701;width:1310;height:1313" coordorigin="16630,701" coordsize="1310,1313">
              <v:shape style="position:absolute;left:16630;top:701;width:1310;height:1313" coordorigin="16630,701" coordsize="1310,1313" path="m17940,1357l17931,1464,17906,1565,17866,1659,17813,1745,17748,1822,17671,1887,17586,1941,17492,1980,17391,2005,17285,2014,17231,2012,17127,1995,17030,1962,16940,1915,16859,1856,16787,1785,16728,1703,16681,1613,16649,1515,16632,1411,16630,1357,16632,1303,16649,1200,16681,1102,16728,1011,16787,930,16859,859,16940,799,17030,752,17127,720,17231,703,17285,701,17338,703,17442,720,17540,752,17630,799,17711,859,17782,930,17841,1011,17888,1102,17921,1200,17937,1303,17940,1357xe" filled="false" stroked="true" strokeweight=".849pt" strokecolor="#7670b3">
                <v:path arrowok="t"/>
              </v:shape>
            </v:group>
            <v:group style="position:absolute;left:16665;top:741;width:1229;height:1232" coordorigin="16665,741" coordsize="1229,1232">
              <v:shape style="position:absolute;left:16665;top:741;width:1229;height:1232" coordorigin="16665,741" coordsize="1229,1232" path="m17894,1357l17886,1457,17862,1552,17825,1640,17775,1721,17714,1793,17642,1854,17562,1904,17473,1942,17379,1965,17279,1973,17229,1971,17132,1955,17040,1925,16956,1881,16879,1825,16813,1758,16757,1682,16713,1597,16683,1505,16667,1408,16665,1357,16667,1307,16683,1209,16713,1118,16757,1033,16813,957,16879,890,16956,834,17040,790,17132,759,17229,743,17279,741,17330,743,17427,759,17518,790,17603,834,17679,890,17746,957,17802,1033,17845,1118,17876,1209,17892,1307,17894,1357xe" filled="false" stroked="true" strokeweight=".424pt" strokecolor="#939598">
                <v:path arrowok="t"/>
              </v:shape>
            </v:group>
            <v:group style="position:absolute;left:18357;top:638;width:1432;height:680" coordorigin="18357,638" coordsize="1432,680">
              <v:shape style="position:absolute;left:18357;top:638;width:1432;height:680" coordorigin="18357,638" coordsize="1432,680" path="m19073,638l18960,647,18853,673,18753,714,18661,769,18579,836,18507,915,18448,1004,18402,1102,18371,1207,18357,1318,19788,1318,19774,1207,19743,1102,19697,1004,19638,915,19566,836,19484,769,19392,714,19292,673,19185,647,19073,638xe" filled="true" fillcolor="#e0deef" stroked="false">
                <v:path arrowok="t"/>
                <v:fill type="solid"/>
              </v:shape>
            </v:group>
            <v:group style="position:absolute;left:18355;top:1318;width:1435;height:759" coordorigin="18355,1318" coordsize="1435,759">
              <v:shape style="position:absolute;left:18355;top:1318;width:1435;height:759" coordorigin="18355,1318" coordsize="1435,759" path="m19788,1318l18357,1318,18356,1331,18355,1344,18355,1357,18365,1474,18392,1585,18436,1688,18494,1782,18565,1866,18649,1937,18743,1996,18846,2039,18956,2067,19073,2076,19131,2074,19245,2055,19352,2020,19450,1968,19539,1903,19617,1825,19682,1736,19733,1637,19769,1530,19787,1416,19790,1357,19790,1344,19789,1331,19788,1318xe" filled="true" fillcolor="#e6e7e8" stroked="false">
                <v:path arrowok="t"/>
                <v:fill type="solid"/>
              </v:shape>
            </v:group>
            <v:group style="position:absolute;left:18418;top:701;width:1310;height:1313" coordorigin="18418,701" coordsize="1310,1313">
              <v:shape style="position:absolute;left:18418;top:701;width:1310;height:1313" coordorigin="18418,701" coordsize="1310,1313" path="m19073,701l18966,709,18866,734,18772,774,18686,827,18609,893,18544,970,18491,1056,18451,1150,18426,1251,18418,1357,18420,1411,18437,1515,18469,1613,18516,1703,18575,1785,18646,1856,18728,1915,18818,1962,18915,1995,19019,2012,19073,2014,19126,2012,19230,1995,19327,1962,19417,1915,19499,1856,19570,1785,19629,1703,19676,1613,19708,1515,19725,1411,19727,1357,19725,1303,19708,1200,19676,1102,19629,1011,19570,930,19499,859,19417,799,19327,752,19230,720,19126,703,19073,701xe" filled="true" fillcolor="#ffffff" stroked="false">
                <v:path arrowok="t"/>
                <v:fill type="solid"/>
              </v:shape>
            </v:group>
            <v:group style="position:absolute;left:18418;top:701;width:1310;height:1313" coordorigin="18418,701" coordsize="1310,1313">
              <v:shape style="position:absolute;left:18418;top:701;width:1310;height:1313" coordorigin="18418,701" coordsize="1310,1313" path="m19727,1357l19719,1464,19694,1565,19654,1659,19601,1745,19536,1822,19459,1887,19373,1941,19280,1980,19179,2005,19073,2014,19019,2012,18915,1995,18818,1962,18728,1915,18646,1856,18575,1785,18516,1703,18469,1613,18437,1515,18420,1411,18418,1357,18420,1303,18437,1200,18469,1102,18516,1011,18575,930,18646,859,18728,799,18818,752,18915,720,19019,703,19073,701,19126,703,19230,720,19327,752,19417,799,19499,859,19570,930,19629,1011,19676,1102,19708,1200,19725,1303,19727,1357xe" filled="false" stroked="true" strokeweight=".849pt" strokecolor="#7670b3">
                <v:path arrowok="t"/>
              </v:shape>
            </v:group>
            <v:group style="position:absolute;left:18456;top:741;width:1229;height:1232" coordorigin="18456,741" coordsize="1229,1232">
              <v:shape style="position:absolute;left:18456;top:741;width:1229;height:1232" coordorigin="18456,741" coordsize="1229,1232" path="m19685,1357l19677,1457,19654,1552,19616,1640,19566,1721,19505,1793,19433,1854,19353,1904,19265,1942,19170,1965,19071,1973,19020,1971,18923,1955,18831,1925,18747,1881,18671,1825,18604,1758,18548,1682,18504,1597,18474,1505,18458,1408,18456,1357,18458,1307,18474,1209,18504,1118,18548,1033,18604,957,18671,890,18747,834,18831,790,18923,759,19020,743,19071,741,19121,743,19218,759,19310,790,19394,834,19470,890,19537,957,19593,1033,19637,1118,19667,1209,19683,1307,19685,1357xe" filled="false" stroked="true" strokeweight=".424pt" strokecolor="#939598">
                <v:path arrowok="t"/>
              </v:shape>
            </v:group>
            <v:group style="position:absolute;left:20137;top:638;width:1432;height:680" coordorigin="20137,638" coordsize="1432,680">
              <v:shape style="position:absolute;left:20137;top:638;width:1432;height:680" coordorigin="20137,638" coordsize="1432,680" path="m20853,638l20741,647,20634,673,20534,714,20442,769,20359,836,20288,915,20229,1004,20183,1102,20152,1207,20137,1318,21569,1318,21554,1207,21523,1102,21478,1004,21418,915,21347,836,21265,769,21173,714,21073,673,20966,647,20853,638xe" filled="true" fillcolor="#e0deef" stroked="false">
                <v:path arrowok="t"/>
                <v:fill type="solid"/>
              </v:shape>
            </v:group>
            <v:group style="position:absolute;left:20136;top:1318;width:1435;height:759" coordorigin="20136,1318" coordsize="1435,759">
              <v:shape style="position:absolute;left:20136;top:1318;width:1435;height:759" coordorigin="20136,1318" coordsize="1435,759" path="m21569,1318l20137,1318,20136,1331,20136,1344,20136,1357,20145,1474,20173,1585,20216,1688,20274,1782,20346,1866,20430,1937,20524,1996,20626,2039,20737,2067,20853,2076,20912,2074,21025,2055,21132,2020,21231,1968,21320,1903,21398,1825,21463,1736,21514,1637,21549,1530,21568,1416,21570,1357,21570,1344,21570,1331,21569,1318xe" filled="true" fillcolor="#e6e7e8" stroked="false">
                <v:path arrowok="t"/>
                <v:fill type="solid"/>
              </v:shape>
            </v:group>
            <v:group style="position:absolute;left:20198;top:701;width:1310;height:1313" coordorigin="20198,701" coordsize="1310,1313">
              <v:shape style="position:absolute;left:20198;top:701;width:1310;height:1313" coordorigin="20198,701" coordsize="1310,1313" path="m20853,701l20747,709,20646,734,20552,774,20466,827,20390,893,20325,970,20271,1056,20232,1150,20207,1251,20198,1357,20200,1411,20217,1515,20250,1613,20296,1703,20356,1785,20427,1856,20508,1915,20598,1962,20696,1995,20799,2012,20853,2014,20907,2012,21010,1995,21108,1962,21198,1915,21279,1856,21350,1785,21410,1703,21457,1613,21489,1515,21506,1411,21508,1357,21506,1303,21489,1200,21457,1102,21410,1011,21350,930,21279,859,21198,799,21108,752,21010,720,20907,703,20853,701xe" filled="true" fillcolor="#ffffff" stroked="false">
                <v:path arrowok="t"/>
                <v:fill type="solid"/>
              </v:shape>
            </v:group>
            <v:group style="position:absolute;left:20198;top:701;width:1310;height:1313" coordorigin="20198,701" coordsize="1310,1313">
              <v:shape style="position:absolute;left:20198;top:701;width:1310;height:1313" coordorigin="20198,701" coordsize="1310,1313" path="m21508,1357l21499,1464,21475,1565,21435,1659,21382,1745,21316,1822,21240,1887,21154,1941,21060,1980,20959,2005,20853,2014,20799,2012,20696,1995,20598,1962,20508,1915,20427,1856,20356,1785,20296,1703,20250,1613,20217,1515,20200,1411,20198,1357,20200,1303,20217,1200,20250,1102,20296,1011,20356,930,20427,859,20508,799,20598,752,20696,720,20799,703,20853,701,20907,703,21010,720,21108,752,21198,799,21279,859,21350,930,21410,1011,21457,1102,21489,1200,21506,1303,21508,1357xe" filled="false" stroked="true" strokeweight=".849pt" strokecolor="#7670b3">
                <v:path arrowok="t"/>
              </v:shape>
            </v:group>
            <v:group style="position:absolute;left:20236;top:741;width:1229;height:1232" coordorigin="20236,741" coordsize="1229,1232">
              <v:shape style="position:absolute;left:20236;top:741;width:1229;height:1232" coordorigin="20236,741" coordsize="1229,1232" path="m21465,1357l21457,1457,21434,1552,21397,1640,21347,1721,21285,1793,21214,1854,21133,1904,21045,1942,20950,1965,20851,1973,20800,1971,20703,1955,20612,1925,20527,1881,20451,1825,20384,1758,20328,1682,20285,1597,20254,1505,20238,1408,20236,1357,20238,1307,20254,1209,20285,1118,20328,1033,20384,957,20451,890,20527,834,20612,790,20703,759,20800,743,20851,741,20901,743,20998,759,21090,790,21174,834,21251,890,21317,957,21373,1033,21417,1118,21447,1209,21463,1307,21465,1357xe" filled="false" stroked="true" strokeweight=".424pt" strokecolor="#939598">
                <v:path arrowok="t"/>
              </v:shape>
            </v:group>
            <v:group style="position:absolute;left:18151;top:1265;width:2;height:164" coordorigin="18151,1265" coordsize="2,164">
              <v:shape style="position:absolute;left:18151;top:1265;width:2;height:164" coordorigin="18151,1265" coordsize="0,164" path="m18151,1265l18151,1428e" filled="false" stroked="true" strokeweight="2.358pt" strokecolor="#939598">
                <v:path arrowok="t"/>
              </v:shape>
            </v:group>
            <v:group style="position:absolute;left:18069;top:1347;width:164;height:2" coordorigin="18069,1347" coordsize="164,2">
              <v:shape style="position:absolute;left:18069;top:1347;width:164;height:2" coordorigin="18069,1347" coordsize="164,0" path="m18069,1347l18232,1347e" filled="false" stroked="true" strokeweight="2.358pt" strokecolor="#939598">
                <v:path arrowok="t"/>
              </v:shape>
            </v:group>
            <v:group style="position:absolute;left:19980;top:1265;width:2;height:164" coordorigin="19980,1265" coordsize="2,164">
              <v:shape style="position:absolute;left:19980;top:1265;width:2;height:164" coordorigin="19980,1265" coordsize="0,164" path="m19980,1265l19980,1428e" filled="false" stroked="true" strokeweight="2.356pt" strokecolor="#939598">
                <v:path arrowok="t"/>
              </v:shape>
            </v:group>
            <v:group style="position:absolute;left:19898;top:1347;width:164;height:2" coordorigin="19898,1347" coordsize="164,2">
              <v:shape style="position:absolute;left:19898;top:1347;width:164;height:2" coordorigin="19898,1347" coordsize="164,0" path="m19898,1347l20062,1347e" filled="false" stroked="true" strokeweight="2.358pt" strokecolor="#939598">
                <v:path arrowok="t"/>
              </v:shape>
            </v:group>
            <v:group style="position:absolute;left:17221;top:969;width:62;height:90" coordorigin="17221,969" coordsize="62,90">
              <v:shape style="position:absolute;left:17221;top:969;width:62;height:90" coordorigin="17221,969" coordsize="62,90" path="m17235,969l17224,987,17221,1011,17221,1016,17225,1036,17237,1052,17262,1058,17276,1047,17276,1046,17239,1046,17239,976,17271,976,17262,970,17235,969xe" filled="true" fillcolor="#007dc5" stroked="false">
                <v:path arrowok="t"/>
                <v:fill type="solid"/>
              </v:shape>
              <v:shape style="position:absolute;left:17221;top:969;width:62;height:90" coordorigin="17221,969" coordsize="62,90" path="m17271,976l17266,976,17266,1046,17276,1046,17282,1026,17283,998,17277,981,17271,976xe" filled="true" fillcolor="#007dc5" stroked="false">
                <v:path arrowok="t"/>
                <v:fill type="solid"/>
              </v:shape>
            </v:group>
            <v:group style="position:absolute;left:17295;top:964;width:43;height:95" coordorigin="17295,964" coordsize="43,95">
              <v:shape style="position:absolute;left:17295;top:964;width:43;height:95" coordorigin="17295,964" coordsize="43,95" path="m17337,985l17319,985,17319,1058,17337,1058,17337,985xe" filled="true" fillcolor="#007dc5" stroked="false">
                <v:path arrowok="t"/>
                <v:fill type="solid"/>
              </v:shape>
              <v:shape style="position:absolute;left:17295;top:964;width:43;height:95" coordorigin="17295,964" coordsize="43,95" path="m17337,964l17321,964,17295,986,17304,998,17319,985,17337,985,17337,964xe" filled="true" fillcolor="#007dc5" stroked="false">
                <v:path arrowok="t"/>
                <v:fill type="solid"/>
              </v:shape>
            </v:group>
            <v:group style="position:absolute;left:19006;top:969;width:62;height:90" coordorigin="19006,969" coordsize="62,90">
              <v:shape style="position:absolute;left:19006;top:969;width:62;height:90" coordorigin="19006,969" coordsize="62,90" path="m19019,969l19009,987,19006,1011,19006,1016,19010,1036,19021,1052,19047,1058,19061,1047,19061,1046,19024,1046,19024,976,19056,976,19047,970,19019,969xe" filled="true" fillcolor="#007dc5" stroked="false">
                <v:path arrowok="t"/>
                <v:fill type="solid"/>
              </v:shape>
              <v:shape style="position:absolute;left:19006;top:969;width:62;height:90" coordorigin="19006,969" coordsize="62,90" path="m19056,976l19051,976,19051,1046,19061,1046,19067,1026,19068,998,19062,981,19056,976xe" filled="true" fillcolor="#007dc5" stroked="false">
                <v:path arrowok="t"/>
                <v:fill type="solid"/>
              </v:shape>
            </v:group>
            <v:group style="position:absolute;left:19075;top:962;width:60;height:97" coordorigin="19075,962" coordsize="60,97">
              <v:shape style="position:absolute;left:19075;top:962;width:60;height:97" coordorigin="19075,962" coordsize="60,97" path="m19132,977l19106,977,19114,981,19113,994,19103,1013,19087,1030,19075,1042,19075,1058,19135,1058,19135,1043,19100,1041,19115,1025,19127,1008,19132,990,19132,977xe" filled="true" fillcolor="#007dc5" stroked="false">
                <v:path arrowok="t"/>
                <v:fill type="solid"/>
              </v:shape>
              <v:shape style="position:absolute;left:19075;top:962;width:60;height:97" coordorigin="19075,962" coordsize="60,97" path="m19121,962l19094,962,19085,964,19077,969,19078,984,19084,980,19092,977,19132,977,19132,971,19121,962xe" filled="true" fillcolor="#007dc5" stroked="false">
                <v:path arrowok="t"/>
                <v:fill type="solid"/>
              </v:shape>
            </v:group>
            <v:group style="position:absolute;left:20787;top:969;width:62;height:90" coordorigin="20787,969" coordsize="62,90">
              <v:shape style="position:absolute;left:20787;top:969;width:62;height:90" coordorigin="20787,969" coordsize="62,90" path="m20800,969l20790,987,20787,1011,20787,1016,20791,1036,20802,1052,20828,1058,20842,1047,20842,1046,20805,1046,20805,976,20836,976,20828,970,20800,969xe" filled="true" fillcolor="#007dc5" stroked="false">
                <v:path arrowok="t"/>
                <v:fill type="solid"/>
              </v:shape>
              <v:shape style="position:absolute;left:20787;top:969;width:62;height:90" coordorigin="20787,969" coordsize="62,90" path="m20836,976l20832,976,20832,1046,20842,1046,20848,1026,20849,998,20843,981,20836,976xe" filled="true" fillcolor="#007dc5" stroked="false">
                <v:path arrowok="t"/>
                <v:fill type="solid"/>
              </v:shape>
            </v:group>
            <v:group style="position:absolute;left:20856;top:962;width:58;height:98" coordorigin="20856,962" coordsize="58,98">
              <v:shape style="position:absolute;left:20856;top:962;width:58;height:98" coordorigin="20856,962" coordsize="58,98" path="m20857,1041l20856,1057,20863,1059,20872,1060,20885,1060,20905,1053,20908,1045,20870,1045,20864,1043,20857,1041xe" filled="true" fillcolor="#007dc5" stroked="false">
                <v:path arrowok="t"/>
                <v:fill type="solid"/>
              </v:shape>
              <v:shape style="position:absolute;left:20856;top:962;width:58;height:98" coordorigin="20856,962" coordsize="58,98" path="m20914,977l20889,977,20896,980,20896,998,20888,1002,20868,1002,20868,1017,20888,1017,20896,1020,20896,1041,20885,1045,20908,1045,20914,1032,20914,1020,20909,1011,20897,1009,20897,1009,20906,1005,20914,999,20914,977xe" filled="true" fillcolor="#007dc5" stroked="false">
                <v:path arrowok="t"/>
                <v:fill type="solid"/>
              </v:shape>
              <v:shape style="position:absolute;left:20856;top:962;width:58;height:98" coordorigin="20856,962" coordsize="58,98" path="m20895,962l20875,962,20866,964,20859,967,20860,982,20867,979,20873,977,20914,977,20914,966,20895,962xe" filled="true" fillcolor="#007dc5" stroked="false">
                <v:path arrowok="t"/>
                <v:fill type="solid"/>
              </v:shape>
              <v:shape style="position:absolute;left:16889;top:1163;width:781;height:493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43" w:right="0" w:firstLine="6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Customer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70" w:lineRule="exact" w:before="3"/>
                        <w:ind w:left="0" w:right="0" w:firstLine="43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Satisfaction </w:t>
                      </w: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Maximization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8684;top:1163;width:774;height:323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3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6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and-</w:t>
                      </w:r>
                      <w:r>
                        <w:rPr>
                          <w:rFonts w:ascii="Arial"/>
                          <w:color w:val="636467"/>
                          <w:spacing w:val="-2"/>
                          <w:w w:val="89"/>
                          <w:sz w:val="15"/>
                        </w:rPr>
                        <w:t>v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alue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Impr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88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636467"/>
                          <w:w w:val="88"/>
                          <w:sz w:val="15"/>
                        </w:rPr>
                        <w:t>vement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466;top:1163;width:770;height:493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85" w:right="0" w:firstLine="2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w w:val="89"/>
                          <w:sz w:val="15"/>
                        </w:rPr>
                        <w:t>High-level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70" w:lineRule="exact" w:before="3"/>
                        <w:ind w:left="0" w:right="0" w:firstLine="8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36467"/>
                          <w:spacing w:val="-3"/>
                          <w:w w:val="79"/>
                          <w:sz w:val="15"/>
                        </w:rPr>
                        <w:t>W</w:t>
                      </w:r>
                      <w:r>
                        <w:rPr>
                          <w:rFonts w:ascii="Arial"/>
                          <w:color w:val="636467"/>
                          <w:w w:val="91"/>
                          <w:sz w:val="15"/>
                        </w:rPr>
                        <w:t>orkfo</w:t>
                      </w:r>
                      <w:r>
                        <w:rPr>
                          <w:rFonts w:ascii="Arial"/>
                          <w:color w:val="636467"/>
                          <w:spacing w:val="-1"/>
                          <w:w w:val="91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ce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36467"/>
                          <w:w w:val="87"/>
                          <w:sz w:val="15"/>
                        </w:rPr>
                        <w:t>Development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8925;top:2730;width:464;height:264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firstLine="11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80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echnical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4"/>
                          <w:sz w:val="12"/>
                        </w:rPr>
                        <w:t>Educ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4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2"/>
                        </w:rPr>
                        <w:t>tion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7908;top:3153;width:441;height:399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24" w:right="0" w:hanging="25"/>
                        <w:jc w:val="both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80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echnical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Syner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6"/>
                          <w:sz w:val="1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2"/>
                        </w:rPr>
                        <w:t>Cre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2"/>
                        </w:rPr>
                        <w:t>tion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9827;top:3192;width:619;height:399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12"/>
                        </w:rPr>
                        <w:t>Engineer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80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2"/>
                        </w:rPr>
                        <w:t>raining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2"/>
                        </w:rPr>
                        <w:t>Man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7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gement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7577;top:4271;width:461;height:399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firstLine="62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Human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2"/>
                        </w:rPr>
                        <w:t>Exchange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2"/>
                        </w:rPr>
                        <w:t>Activ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7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2"/>
                        </w:rPr>
                        <w:t>tion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0162;top:4211;width:589;height:535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hanging="1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Custome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6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12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FFFFFF"/>
                          <w:w w:val="11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Oriented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Manual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2"/>
                        </w:rPr>
                        <w:t>Optimiz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7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2"/>
                        </w:rPr>
                        <w:t>tion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8230;top:5018;width:606;height:671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12"/>
                        </w:rPr>
                        <w:t>Di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2"/>
                        </w:rPr>
                        <w:t>gnosis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9"/>
                          <w:sz w:val="12"/>
                        </w:rPr>
                        <w:t>Durability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&amp;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Quality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Maintenance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6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w w:val="88"/>
                          <w:sz w:val="12"/>
                        </w:rPr>
                        <w:t>eriod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9430;top:5203;width:535;height:264" type="#_x0000_t202" filled="false" stroked="false">
                <v:textbox inset="0,0,0,0">
                  <w:txbxContent>
                    <w:p>
                      <w:pPr>
                        <w:spacing w:line="136" w:lineRule="exact" w:before="60"/>
                        <w:ind w:left="0" w:right="0" w:firstLine="1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Prevention </w:t>
                      </w:r>
                      <w:r>
                        <w:rPr>
                          <w:rFonts w:ascii="Arial"/>
                          <w:color w:val="FFFFFF"/>
                          <w:w w:val="86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7"/>
                          <w:sz w:val="12"/>
                        </w:rPr>
                        <w:t>Problem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Hyundai</w:t>
      </w:r>
      <w:r>
        <w:rPr>
          <w:spacing w:val="-18"/>
        </w:rPr>
        <w:t> </w:t>
      </w:r>
      <w:r>
        <w:rPr/>
        <w:t>Global</w:t>
      </w:r>
      <w:r>
        <w:rPr>
          <w:spacing w:val="-18"/>
        </w:rPr>
        <w:t> </w:t>
      </w:r>
      <w:r>
        <w:rPr/>
        <w:t>Service</w:t>
      </w:r>
      <w:r>
        <w:rPr>
          <w:spacing w:val="-18"/>
        </w:rPr>
        <w:t> </w:t>
      </w:r>
      <w:r>
        <w:rPr/>
        <w:t>provides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rapid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reliable</w:t>
      </w:r>
      <w:r>
        <w:rPr>
          <w:spacing w:val="-18"/>
        </w:rPr>
        <w:t> </w:t>
      </w:r>
      <w:r>
        <w:rPr/>
        <w:t>supply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spare</w:t>
      </w:r>
      <w:r>
        <w:rPr>
          <w:spacing w:val="-18"/>
        </w:rPr>
        <w:t> </w:t>
      </w:r>
      <w:r>
        <w:rPr/>
        <w:t>parts</w:t>
      </w:r>
      <w:r>
        <w:rPr>
          <w:spacing w:val="-18"/>
        </w:rPr>
        <w:t> </w:t>
      </w:r>
      <w:r>
        <w:rPr/>
        <w:t>at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competitive</w:t>
      </w:r>
      <w:r>
        <w:rPr>
          <w:spacing w:val="-18"/>
        </w:rPr>
        <w:t> </w:t>
      </w:r>
      <w:r>
        <w:rPr/>
        <w:t>price</w:t>
      </w:r>
      <w:r>
        <w:rPr>
          <w:w w:val="90"/>
        </w:rPr>
        <w:t> </w:t>
      </w:r>
      <w:r>
        <w:rPr/>
        <w:t>throughout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lifespan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your</w:t>
      </w:r>
      <w:r>
        <w:rPr>
          <w:spacing w:val="-28"/>
        </w:rPr>
        <w:t> </w:t>
      </w:r>
      <w:r>
        <w:rPr/>
        <w:t>ships.</w:t>
      </w:r>
      <w:r>
        <w:rPr>
          <w:spacing w:val="-28"/>
        </w:rPr>
        <w:t> </w:t>
      </w:r>
      <w:r>
        <w:rPr/>
        <w:t>Just</w:t>
      </w:r>
      <w:r>
        <w:rPr>
          <w:spacing w:val="-28"/>
        </w:rPr>
        <w:t> </w:t>
      </w:r>
      <w:r>
        <w:rPr/>
        <w:t>contact</w:t>
      </w:r>
      <w:r>
        <w:rPr>
          <w:spacing w:val="-28"/>
        </w:rPr>
        <w:t> </w:t>
      </w:r>
      <w:r>
        <w:rPr/>
        <w:t>Hyundai</w:t>
      </w:r>
      <w:r>
        <w:rPr>
          <w:spacing w:val="-28"/>
        </w:rPr>
        <w:t> </w:t>
      </w:r>
      <w:r>
        <w:rPr/>
        <w:t>Global</w:t>
      </w:r>
      <w:r>
        <w:rPr>
          <w:spacing w:val="-28"/>
        </w:rPr>
        <w:t> </w:t>
      </w:r>
      <w:r>
        <w:rPr/>
        <w:t>Service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find</w:t>
      </w:r>
      <w:r>
        <w:rPr>
          <w:spacing w:val="-28"/>
        </w:rPr>
        <w:t> </w:t>
      </w:r>
      <w:r>
        <w:rPr/>
        <w:t>right</w:t>
      </w:r>
      <w:r>
        <w:rPr>
          <w:spacing w:val="-28"/>
        </w:rPr>
        <w:t> </w:t>
      </w:r>
      <w:r>
        <w:rPr/>
        <w:t>parts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time</w:t>
      </w:r>
      <w:r>
        <w:rPr>
          <w:w w:val="89"/>
        </w:rPr>
        <w:t> </w:t>
      </w:r>
      <w:r>
        <w:rPr>
          <w:w w:val="95"/>
        </w:rPr>
        <w:t>for your</w:t>
      </w:r>
      <w:r>
        <w:rPr>
          <w:spacing w:val="-33"/>
          <w:w w:val="95"/>
        </w:rPr>
        <w:t> </w:t>
      </w:r>
      <w:r>
        <w:rPr>
          <w:w w:val="95"/>
        </w:rPr>
        <w:t>ships.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7"/>
        <w:spacing w:line="240" w:lineRule="auto"/>
        <w:ind w:left="3074" w:right="0"/>
        <w:jc w:val="both"/>
        <w:rPr>
          <w:b w:val="0"/>
          <w:bCs w:val="0"/>
        </w:rPr>
      </w:pPr>
      <w:r>
        <w:rPr>
          <w:w w:val="95"/>
        </w:rPr>
        <w:t>Technical Support</w:t>
      </w:r>
      <w:r>
        <w:rPr>
          <w:spacing w:val="-4"/>
          <w:w w:val="95"/>
        </w:rPr>
        <w:t> </w:t>
      </w:r>
      <w:r>
        <w:rPr>
          <w:w w:val="95"/>
        </w:rPr>
        <w:t>Service</w:t>
      </w:r>
      <w:r>
        <w:rPr>
          <w:b w:val="0"/>
        </w:rPr>
      </w:r>
    </w:p>
    <w:p>
      <w:pPr>
        <w:pStyle w:val="BodyText"/>
        <w:spacing w:line="271" w:lineRule="auto" w:before="89"/>
        <w:ind w:right="12879"/>
        <w:jc w:val="both"/>
      </w:pPr>
      <w:r>
        <w:rPr>
          <w:w w:val="95"/>
        </w:rPr>
        <w:t>Hyundai</w:t>
      </w:r>
      <w:r>
        <w:rPr>
          <w:spacing w:val="-31"/>
          <w:w w:val="95"/>
        </w:rPr>
        <w:t> </w:t>
      </w:r>
      <w:r>
        <w:rPr>
          <w:w w:val="95"/>
        </w:rPr>
        <w:t>Global</w:t>
      </w:r>
      <w:r>
        <w:rPr>
          <w:spacing w:val="-31"/>
          <w:w w:val="95"/>
        </w:rPr>
        <w:t> </w:t>
      </w:r>
      <w:r>
        <w:rPr>
          <w:w w:val="95"/>
        </w:rPr>
        <w:t>Service</w:t>
      </w:r>
      <w:r>
        <w:rPr>
          <w:spacing w:val="-31"/>
          <w:w w:val="95"/>
        </w:rPr>
        <w:t> </w:t>
      </w:r>
      <w:r>
        <w:rPr>
          <w:w w:val="95"/>
        </w:rPr>
        <w:t>provides</w:t>
      </w:r>
      <w:r>
        <w:rPr>
          <w:spacing w:val="-31"/>
          <w:w w:val="95"/>
        </w:rPr>
        <w:t> </w:t>
      </w:r>
      <w:r>
        <w:rPr>
          <w:w w:val="95"/>
        </w:rPr>
        <w:t>quick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effective</w:t>
      </w:r>
      <w:r>
        <w:rPr>
          <w:spacing w:val="-31"/>
          <w:w w:val="95"/>
        </w:rPr>
        <w:t> </w:t>
      </w:r>
      <w:r>
        <w:rPr>
          <w:w w:val="95"/>
        </w:rPr>
        <w:t>technical</w:t>
      </w:r>
      <w:r>
        <w:rPr>
          <w:spacing w:val="-31"/>
          <w:w w:val="95"/>
        </w:rPr>
        <w:t> </w:t>
      </w:r>
      <w:r>
        <w:rPr>
          <w:w w:val="95"/>
        </w:rPr>
        <w:t>assistance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technical</w:t>
      </w:r>
      <w:r>
        <w:rPr>
          <w:spacing w:val="-31"/>
          <w:w w:val="95"/>
        </w:rPr>
        <w:t> </w:t>
      </w:r>
      <w:r>
        <w:rPr>
          <w:w w:val="95"/>
        </w:rPr>
        <w:t>consultancy</w:t>
      </w:r>
      <w:r>
        <w:rPr>
          <w:spacing w:val="-31"/>
          <w:w w:val="95"/>
        </w:rPr>
        <w:t> </w:t>
      </w:r>
      <w:r>
        <w:rPr>
          <w:w w:val="95"/>
        </w:rPr>
        <w:t>for</w:t>
      </w:r>
      <w:r>
        <w:rPr>
          <w:w w:val="102"/>
        </w:rPr>
        <w:t> </w:t>
      </w:r>
      <w:r>
        <w:rPr/>
        <w:t>ships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all</w:t>
      </w:r>
      <w:r>
        <w:rPr>
          <w:spacing w:val="-30"/>
        </w:rPr>
        <w:t> </w:t>
      </w:r>
      <w:r>
        <w:rPr/>
        <w:t>ranges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engines.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over</w:t>
      </w:r>
      <w:r>
        <w:rPr>
          <w:spacing w:val="-30"/>
        </w:rPr>
        <w:t> </w:t>
      </w:r>
      <w:r>
        <w:rPr/>
        <w:t>40</w:t>
      </w:r>
      <w:r>
        <w:rPr>
          <w:spacing w:val="-30"/>
        </w:rPr>
        <w:t> </w:t>
      </w:r>
      <w:r>
        <w:rPr/>
        <w:t>years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experience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shipbuilding</w:t>
      </w:r>
      <w:r>
        <w:rPr>
          <w:spacing w:val="-30"/>
        </w:rPr>
        <w:t> </w:t>
      </w:r>
      <w:r>
        <w:rPr/>
        <w:t>industry,</w:t>
      </w:r>
      <w:r>
        <w:rPr>
          <w:spacing w:val="-30"/>
        </w:rPr>
        <w:t> </w:t>
      </w:r>
      <w:r>
        <w:rPr/>
        <w:t>we</w:t>
      </w:r>
      <w:r>
        <w:rPr>
          <w:spacing w:val="-30"/>
        </w:rPr>
        <w:t> </w:t>
      </w:r>
      <w:r>
        <w:rPr/>
        <w:t>know</w:t>
      </w:r>
      <w:r>
        <w:rPr>
          <w:w w:val="97"/>
        </w:rPr>
        <w:t> </w:t>
      </w:r>
      <w:r>
        <w:rPr>
          <w:w w:val="95"/>
        </w:rPr>
        <w:t>every</w:t>
      </w:r>
      <w:r>
        <w:rPr>
          <w:spacing w:val="-9"/>
          <w:w w:val="95"/>
        </w:rPr>
        <w:t> </w:t>
      </w:r>
      <w:r>
        <w:rPr>
          <w:w w:val="95"/>
        </w:rPr>
        <w:t>corner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your</w:t>
      </w:r>
      <w:r>
        <w:rPr>
          <w:spacing w:val="-9"/>
          <w:w w:val="95"/>
        </w:rPr>
        <w:t> </w:t>
      </w:r>
      <w:r>
        <w:rPr>
          <w:w w:val="95"/>
        </w:rPr>
        <w:t>ship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provide</w:t>
      </w:r>
      <w:r>
        <w:rPr>
          <w:spacing w:val="-9"/>
          <w:w w:val="95"/>
        </w:rPr>
        <w:t> </w:t>
      </w:r>
      <w:r>
        <w:rPr>
          <w:w w:val="95"/>
        </w:rPr>
        <w:t>technical</w:t>
      </w:r>
      <w:r>
        <w:rPr>
          <w:spacing w:val="-9"/>
          <w:w w:val="95"/>
        </w:rPr>
        <w:t> </w:t>
      </w:r>
      <w:r>
        <w:rPr>
          <w:w w:val="95"/>
        </w:rPr>
        <w:t>support</w:t>
      </w:r>
      <w:r>
        <w:rPr>
          <w:spacing w:val="-9"/>
          <w:w w:val="95"/>
        </w:rPr>
        <w:t> </w:t>
      </w:r>
      <w:r>
        <w:rPr>
          <w:w w:val="95"/>
        </w:rPr>
        <w:t>tailored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your</w:t>
      </w:r>
      <w:r>
        <w:rPr>
          <w:spacing w:val="-9"/>
          <w:w w:val="95"/>
        </w:rPr>
        <w:t> </w:t>
      </w:r>
      <w:r>
        <w:rPr>
          <w:w w:val="95"/>
        </w:rPr>
        <w:t>needs.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7"/>
        <w:spacing w:line="240" w:lineRule="auto"/>
        <w:ind w:left="3074" w:right="0"/>
        <w:jc w:val="both"/>
        <w:rPr>
          <w:b w:val="0"/>
          <w:bCs w:val="0"/>
        </w:rPr>
      </w:pPr>
      <w:r>
        <w:rPr/>
        <w:t>Global</w:t>
      </w:r>
      <w:r>
        <w:rPr>
          <w:spacing w:val="-36"/>
        </w:rPr>
        <w:t> </w:t>
      </w:r>
      <w:r>
        <w:rPr/>
        <w:t>Service</w:t>
      </w:r>
      <w:r>
        <w:rPr>
          <w:spacing w:val="-36"/>
        </w:rPr>
        <w:t> </w:t>
      </w:r>
      <w:r>
        <w:rPr/>
        <w:t>Network</w:t>
      </w:r>
      <w:r>
        <w:rPr>
          <w:b w:val="0"/>
        </w:rPr>
      </w:r>
    </w:p>
    <w:p>
      <w:pPr>
        <w:pStyle w:val="BodyText"/>
        <w:spacing w:line="271" w:lineRule="auto" w:before="89"/>
        <w:ind w:right="12880"/>
        <w:jc w:val="both"/>
      </w:pPr>
      <w:r>
        <w:rPr>
          <w:w w:val="95"/>
        </w:rPr>
        <w:t>Hyundai</w:t>
      </w:r>
      <w:r>
        <w:rPr>
          <w:spacing w:val="-26"/>
          <w:w w:val="95"/>
        </w:rPr>
        <w:t> </w:t>
      </w:r>
      <w:r>
        <w:rPr>
          <w:w w:val="95"/>
        </w:rPr>
        <w:t>Global</w:t>
      </w:r>
      <w:r>
        <w:rPr>
          <w:spacing w:val="-26"/>
          <w:w w:val="95"/>
        </w:rPr>
        <w:t> </w:t>
      </w:r>
      <w:r>
        <w:rPr>
          <w:w w:val="95"/>
        </w:rPr>
        <w:t>Service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w w:val="95"/>
        </w:rPr>
        <w:t>networked</w:t>
      </w:r>
      <w:r>
        <w:rPr>
          <w:spacing w:val="-26"/>
          <w:w w:val="95"/>
        </w:rPr>
        <w:t> </w:t>
      </w:r>
      <w:r>
        <w:rPr>
          <w:w w:val="95"/>
        </w:rPr>
        <w:t>with</w:t>
      </w:r>
      <w:r>
        <w:rPr>
          <w:spacing w:val="-26"/>
          <w:w w:val="95"/>
        </w:rPr>
        <w:t> </w:t>
      </w:r>
      <w:r>
        <w:rPr>
          <w:w w:val="95"/>
        </w:rPr>
        <w:t>service</w:t>
      </w:r>
      <w:r>
        <w:rPr>
          <w:spacing w:val="-26"/>
          <w:w w:val="95"/>
        </w:rPr>
        <w:t> </w:t>
      </w:r>
      <w:r>
        <w:rPr>
          <w:w w:val="95"/>
        </w:rPr>
        <w:t>bases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Rotterdam,</w:t>
      </w:r>
      <w:r>
        <w:rPr>
          <w:spacing w:val="-26"/>
          <w:w w:val="95"/>
        </w:rPr>
        <w:t> </w:t>
      </w:r>
      <w:r>
        <w:rPr>
          <w:w w:val="95"/>
        </w:rPr>
        <w:t>Dubai,</w:t>
      </w:r>
      <w:r>
        <w:rPr>
          <w:spacing w:val="-26"/>
          <w:w w:val="95"/>
        </w:rPr>
        <w:t> </w:t>
      </w:r>
      <w:r>
        <w:rPr>
          <w:w w:val="95"/>
        </w:rPr>
        <w:t>Singapore,</w:t>
      </w:r>
      <w:r>
        <w:rPr>
          <w:spacing w:val="-26"/>
          <w:w w:val="95"/>
        </w:rPr>
        <w:t> </w:t>
      </w:r>
      <w:r>
        <w:rPr>
          <w:w w:val="95"/>
        </w:rPr>
        <w:t>Houston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w w:val="90"/>
        </w:rPr>
        <w:t> </w:t>
      </w:r>
      <w:r>
        <w:rPr>
          <w:w w:val="95"/>
        </w:rPr>
        <w:t>Athens,</w:t>
      </w:r>
      <w:r>
        <w:rPr>
          <w:spacing w:val="-14"/>
          <w:w w:val="95"/>
        </w:rPr>
        <w:t> </w:t>
      </w:r>
      <w:r>
        <w:rPr>
          <w:w w:val="95"/>
        </w:rPr>
        <w:t>delivering</w:t>
      </w:r>
      <w:r>
        <w:rPr>
          <w:spacing w:val="-14"/>
          <w:w w:val="95"/>
        </w:rPr>
        <w:t> </w:t>
      </w:r>
      <w:r>
        <w:rPr>
          <w:w w:val="95"/>
        </w:rPr>
        <w:t>prompt</w:t>
      </w:r>
      <w:r>
        <w:rPr>
          <w:spacing w:val="-14"/>
          <w:w w:val="95"/>
        </w:rPr>
        <w:t> </w:t>
      </w:r>
      <w:r>
        <w:rPr>
          <w:w w:val="95"/>
        </w:rPr>
        <w:t>solutions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comprehensive</w:t>
      </w:r>
      <w:r>
        <w:rPr>
          <w:spacing w:val="-14"/>
          <w:w w:val="95"/>
        </w:rPr>
        <w:t> </w:t>
      </w:r>
      <w:r>
        <w:rPr>
          <w:w w:val="95"/>
        </w:rPr>
        <w:t>services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benefit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our</w:t>
      </w:r>
      <w:r>
        <w:rPr>
          <w:spacing w:val="-14"/>
          <w:w w:val="95"/>
        </w:rPr>
        <w:t> </w:t>
      </w:r>
      <w:r>
        <w:rPr>
          <w:w w:val="95"/>
        </w:rPr>
        <w:t>clients</w:t>
      </w:r>
      <w:r>
        <w:rPr>
          <w:spacing w:val="-14"/>
          <w:w w:val="95"/>
        </w:rPr>
        <w:t> </w:t>
      </w:r>
      <w:r>
        <w:rPr>
          <w:w w:val="95"/>
        </w:rPr>
        <w:t>around</w:t>
      </w:r>
      <w:r>
        <w:rPr>
          <w:w w:val="94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world.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line="2536" w:lineRule="exact"/>
        <w:ind w:left="30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0"/>
          <w:sz w:val="20"/>
          <w:szCs w:val="20"/>
        </w:rPr>
        <w:drawing>
          <wp:inline distT="0" distB="0" distL="0" distR="0">
            <wp:extent cx="2148327" cy="1610677"/>
            <wp:effectExtent l="0" t="0" r="0" b="0"/>
            <wp:docPr id="67" name="image2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5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327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50"/>
          <w:sz w:val="20"/>
          <w:szCs w:val="20"/>
        </w:rPr>
      </w:r>
    </w:p>
    <w:p>
      <w:pPr>
        <w:spacing w:after="0" w:line="2536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tabs>
          <w:tab w:pos="12032" w:val="left" w:leader="none"/>
        </w:tabs>
        <w:spacing w:line="850" w:lineRule="exact"/>
        <w:ind w:left="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42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w w:val="10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17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12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6"/>
                          <w:sz w:val="15"/>
                        </w:rPr>
                        <w:t>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96"/>
                          <w:sz w:val="15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w w:val="100"/>
                          <w:sz w:val="15"/>
                        </w:rPr>
                        <w:t>B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4"/>
                          <w:sz w:val="15"/>
                        </w:rPr>
                        <w:t>AL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NET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3"/>
                          <w:w w:val="102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K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93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  <w:r>
        <w:rPr>
          <w:rFonts w:ascii="Arial"/>
          <w:position w:val="-16"/>
          <w:sz w:val="20"/>
        </w:rPr>
        <w:tab/>
      </w:r>
      <w:r>
        <w:rPr>
          <w:rFonts w:ascii="Arial"/>
          <w:position w:val="-16"/>
          <w:sz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a7a9ac" stroked="false">
                <v:path arrowok="t"/>
                <v:fill type="solid"/>
              </v:shape>
            </v:group>
            <v:group style="position:absolute;left:170;top:404;width:10432;height:2" coordorigin="170,404" coordsize="10432,2">
              <v:shape style="position:absolute;left:170;top:404;width:10432;height:2" coordorigin="170,404" coordsize="10432,0" path="m170,404l10602,404e" filled="false" stroked="true" strokeweight=".75pt" strokecolor="#ffffff">
                <v:path arrowok="t"/>
              </v:shape>
              <v:shape style="position:absolute;left:170;top:116;width:10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w w:val="102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4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7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2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4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05;top:116;width:3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0"/>
                          <w:w w:val="94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w w:val="94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0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5"/>
                          <w:sz w:val="18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100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533;width:22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15"/>
                        </w:rPr>
                        <w:t>HHI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3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3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gi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9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0"/>
                          <w:sz w:val="15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Mac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w w:val="99"/>
                          <w:sz w:val="15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1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1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4"/>
                          <w:sz w:val="15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6"/>
                          <w:sz w:val="15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84"/>
                          <w:sz w:val="15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7"/>
                          <w:sz w:val="15"/>
                        </w:rPr>
                        <w:t>vision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25;top:533;width:87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5"/>
                          <w:szCs w:val="1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7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02"/>
                          <w:sz w:val="15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8"/>
                          <w:sz w:val="15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"/>
                          <w:w w:val="114"/>
                          <w:sz w:val="15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97"/>
                          <w:sz w:val="15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8"/>
                          <w:sz w:val="15"/>
                        </w:rPr>
                        <w:t>US</w:t>
                      </w:r>
                      <w:r>
                        <w:rPr>
                          <w:rFonts w:ascii="Trebuchet MS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16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278"/>
          <w:pgSz w:w="23820" w:h="16840" w:orient="landscape"/>
          <w:pgMar w:footer="0" w:header="0" w:top="760" w:bottom="280" w:left="440" w:right="440"/>
        </w:sectPr>
      </w:pPr>
    </w:p>
    <w:p>
      <w:pPr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color w:val="014DA2"/>
          <w:w w:val="110"/>
          <w:sz w:val="36"/>
        </w:rPr>
        <w:t>Global</w:t>
      </w:r>
      <w:r>
        <w:rPr>
          <w:rFonts w:ascii="Lucida Sans"/>
          <w:color w:val="014DA2"/>
          <w:spacing w:val="42"/>
          <w:w w:val="110"/>
          <w:sz w:val="36"/>
        </w:rPr>
        <w:t> </w:t>
      </w:r>
      <w:r>
        <w:rPr>
          <w:rFonts w:ascii="Lucida Sans"/>
          <w:color w:val="014DA2"/>
          <w:w w:val="110"/>
          <w:sz w:val="36"/>
        </w:rPr>
        <w:t>Network</w:t>
      </w:r>
      <w:r>
        <w:rPr>
          <w:rFonts w:ascii="Lucida Sans"/>
          <w:sz w:val="36"/>
        </w:rPr>
      </w:r>
    </w:p>
    <w:p>
      <w:pPr>
        <w:spacing w:before="40"/>
        <w:ind w:left="807" w:right="0" w:firstLine="0"/>
        <w:jc w:val="left"/>
        <w:rPr>
          <w:rFonts w:ascii="Lucida Sans" w:hAnsi="Lucida Sans" w:cs="Lucida Sans" w:eastAsia="Lucida Sans"/>
          <w:sz w:val="36"/>
          <w:szCs w:val="36"/>
        </w:rPr>
      </w:pPr>
      <w:r>
        <w:rPr>
          <w:w w:val="115"/>
        </w:rPr>
        <w:br w:type="column"/>
      </w:r>
      <w:r>
        <w:rPr>
          <w:rFonts w:ascii="Lucida Sans"/>
          <w:color w:val="014DA2"/>
          <w:w w:val="115"/>
          <w:sz w:val="36"/>
        </w:rPr>
        <w:t>Contact</w:t>
      </w:r>
      <w:r>
        <w:rPr>
          <w:rFonts w:ascii="Lucida Sans"/>
          <w:color w:val="014DA2"/>
          <w:spacing w:val="6"/>
          <w:w w:val="115"/>
          <w:sz w:val="36"/>
        </w:rPr>
        <w:t> </w:t>
      </w:r>
      <w:r>
        <w:rPr>
          <w:rFonts w:ascii="Lucida Sans"/>
          <w:color w:val="014DA2"/>
          <w:w w:val="115"/>
          <w:sz w:val="36"/>
        </w:rPr>
        <w:t>Us</w:t>
      </w:r>
      <w:r>
        <w:rPr>
          <w:rFonts w:ascii="Lucida Sans"/>
          <w:sz w:val="36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36"/>
          <w:szCs w:val="36"/>
        </w:rPr>
        <w:sectPr>
          <w:type w:val="continuous"/>
          <w:pgSz w:w="23820" w:h="16840" w:orient="landscape"/>
          <w:pgMar w:top="1580" w:bottom="280" w:left="440" w:right="440"/>
          <w:cols w:num="2" w:equalWidth="0">
            <w:col w:w="3805" w:space="8271"/>
            <w:col w:w="10864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17"/>
          <w:szCs w:val="17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before="81"/>
        <w:ind w:left="0" w:right="154" w:firstLine="0"/>
        <w:jc w:val="right"/>
        <w:rPr>
          <w:rFonts w:ascii="Lucida Sans" w:hAnsi="Lucida Sans" w:cs="Lucida Sans" w:eastAsia="Lucida Sans"/>
          <w:sz w:val="11"/>
          <w:szCs w:val="11"/>
        </w:rPr>
      </w:pPr>
      <w:r>
        <w:rPr/>
        <w:pict>
          <v:group style="position:absolute;margin-left:357.915131pt;margin-top:5.346516pt;width:5.3pt;height:5.45pt;mso-position-horizontal-relative:page;mso-position-vertical-relative:paragraph;z-index:18040" coordorigin="7158,107" coordsize="106,109">
            <v:shape style="position:absolute;left:7158;top:107;width:106;height:109" coordorigin="7158,107" coordsize="106,109" path="m7227,107l7200,109,7180,118,7166,132,7158,150,7162,176,7172,195,7187,209,7206,215,7213,215,7235,211,7252,199,7264,180,7263,152,7256,130,7243,115,7227,107xe" filled="true" fillcolor="#00aae5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w w:val="90"/>
          <w:sz w:val="11"/>
        </w:rPr>
        <w:t>:LY]PJL</w:t>
      </w:r>
      <w:r>
        <w:rPr>
          <w:rFonts w:ascii="Lucida Sans"/>
          <w:spacing w:val="8"/>
          <w:w w:val="90"/>
          <w:sz w:val="11"/>
        </w:rPr>
        <w:t> </w:t>
      </w:r>
      <w:r>
        <w:rPr>
          <w:rFonts w:ascii="Lucida Sans"/>
          <w:w w:val="90"/>
          <w:sz w:val="11"/>
        </w:rPr>
        <w:t>:[H[PVU</w:t>
      </w:r>
      <w:r>
        <w:rPr>
          <w:rFonts w:ascii="Lucida Sans"/>
          <w:sz w:val="11"/>
        </w:rPr>
      </w:r>
    </w:p>
    <w:p>
      <w:pPr>
        <w:spacing w:line="240" w:lineRule="auto" w:before="11"/>
        <w:rPr>
          <w:rFonts w:ascii="Lucida Sans" w:hAnsi="Lucida Sans" w:cs="Lucida Sans" w:eastAsia="Lucida Sans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Lucida Sans" w:hAnsi="Lucida Sans" w:cs="Lucida Sans" w:eastAsia="Lucida Sans"/>
          <w:sz w:val="11"/>
          <w:szCs w:val="11"/>
        </w:rPr>
      </w:pPr>
      <w:r>
        <w:rPr/>
        <w:pict>
          <v:shape style="position:absolute;margin-left:68.036499pt;margin-top:12.552705pt;width:418.6406pt;height:236.1107pt;mso-position-horizontal-relative:page;mso-position-vertical-relative:paragraph;z-index:-199504" type="#_x0000_t75" stroked="false">
            <v:imagedata r:id="rId279" o:title=""/>
          </v:shape>
        </w:pict>
      </w:r>
      <w:r>
        <w:rPr/>
        <w:pict>
          <v:group style="position:absolute;margin-left:358.223846pt;margin-top:.639619pt;width:5.3pt;height:5.45pt;mso-position-horizontal-relative:page;mso-position-vertical-relative:paragraph;z-index:18016" coordorigin="7164,13" coordsize="106,109">
            <v:shape style="position:absolute;left:7164;top:13;width:106;height:109" coordorigin="7164,13" coordsize="106,109" path="m7233,13l7206,15,7186,24,7172,38,7164,56,7168,81,7178,101,7193,115,7212,121,7219,121,7241,117,7259,104,7270,86,7269,58,7262,36,7249,21,7233,13xe" filled="true" fillcolor="#ee4699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w w:val="85"/>
          <w:sz w:val="11"/>
        </w:rPr>
        <w:t>:WHYL</w:t>
      </w:r>
      <w:r>
        <w:rPr>
          <w:rFonts w:ascii="Lucida Sans"/>
          <w:spacing w:val="-19"/>
          <w:w w:val="85"/>
          <w:sz w:val="11"/>
        </w:rPr>
        <w:t> </w:t>
      </w:r>
      <w:r>
        <w:rPr>
          <w:rFonts w:ascii="Lucida Sans"/>
          <w:w w:val="85"/>
          <w:sz w:val="11"/>
        </w:rPr>
        <w:t>7HY[Z</w:t>
      </w:r>
      <w:r>
        <w:rPr>
          <w:rFonts w:ascii="Lucida Sans"/>
          <w:spacing w:val="-19"/>
          <w:w w:val="85"/>
          <w:sz w:val="11"/>
        </w:rPr>
        <w:t> </w:t>
      </w:r>
      <w:r>
        <w:rPr>
          <w:rFonts w:ascii="Lucida Sans"/>
          <w:w w:val="85"/>
          <w:sz w:val="11"/>
        </w:rPr>
        <w:t>+LWV[</w:t>
      </w:r>
      <w:r>
        <w:rPr>
          <w:rFonts w:ascii="Lucida Sans"/>
          <w:sz w:val="11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8"/>
          <w:szCs w:val="8"/>
        </w:rPr>
      </w:pPr>
      <w:r>
        <w:rPr/>
        <w:br w:type="column"/>
      </w:r>
      <w:r>
        <w:rPr>
          <w:rFonts w:ascii="Lucida Sans"/>
          <w:sz w:val="8"/>
        </w:rPr>
      </w:r>
    </w:p>
    <w:p>
      <w:pPr>
        <w:spacing w:line="542" w:lineRule="auto" w:before="0"/>
        <w:ind w:left="433" w:right="0" w:firstLine="0"/>
        <w:jc w:val="left"/>
        <w:rPr>
          <w:rFonts w:ascii="Lucida Sans" w:hAnsi="Lucida Sans" w:cs="Lucida Sans" w:eastAsia="Lucida Sans"/>
          <w:sz w:val="11"/>
          <w:szCs w:val="11"/>
        </w:rPr>
      </w:pPr>
      <w:r>
        <w:rPr/>
        <w:pict>
          <v:group style="position:absolute;margin-left:425.064392pt;margin-top:15.270035pt;width:5.3pt;height:5.45pt;mso-position-horizontal-relative:page;mso-position-vertical-relative:paragraph;z-index:17968" coordorigin="8501,305" coordsize="106,109">
            <v:shape style="position:absolute;left:8501;top:305;width:106;height:109" coordorigin="8501,305" coordsize="106,109" path="m8570,305l8543,308,8523,317,8509,331,8501,348,8504,374,8514,394,8530,407,8549,414,8556,414,8578,409,8595,397,8607,379,8606,350,8599,329,8586,314,8570,305xe" filled="true" fillcolor="#35379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5.065002pt;margin-top:.640441pt;width:5.3pt;height:5.45pt;mso-position-horizontal-relative:page;mso-position-vertical-relative:paragraph;z-index:17992" coordorigin="8501,13" coordsize="106,109">
            <v:shape style="position:absolute;left:8501;top:13;width:106;height:109" coordorigin="8501,13" coordsize="106,109" path="m8570,13l8543,15,8523,24,8509,38,8501,56,8505,81,8515,101,8530,115,8549,121,8556,121,8578,117,8595,104,8607,86,8606,58,8599,36,8586,21,8570,13xe" filled="true" fillcolor="#8cc63f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w w:val="82"/>
          <w:sz w:val="11"/>
        </w:rPr>
        <w:t>:WH</w:t>
      </w:r>
      <w:r>
        <w:rPr>
          <w:rFonts w:ascii="Lucida Sans"/>
          <w:spacing w:val="-4"/>
          <w:w w:val="61"/>
          <w:sz w:val="11"/>
        </w:rPr>
        <w:t>Y</w:t>
      </w:r>
      <w:r>
        <w:rPr>
          <w:rFonts w:ascii="Lucida Sans"/>
          <w:w w:val="99"/>
          <w:sz w:val="11"/>
        </w:rPr>
        <w:t>L</w:t>
      </w:r>
      <w:r>
        <w:rPr>
          <w:rFonts w:ascii="Lucida Sans"/>
          <w:spacing w:val="-6"/>
          <w:sz w:val="11"/>
        </w:rPr>
        <w:t> </w:t>
      </w:r>
      <w:r>
        <w:rPr>
          <w:rFonts w:ascii="Lucida Sans"/>
          <w:spacing w:val="-4"/>
          <w:w w:val="88"/>
          <w:sz w:val="11"/>
        </w:rPr>
        <w:t>7</w:t>
      </w:r>
      <w:r>
        <w:rPr>
          <w:rFonts w:ascii="Lucida Sans"/>
          <w:w w:val="66"/>
          <w:sz w:val="11"/>
        </w:rPr>
        <w:t>H</w:t>
      </w:r>
      <w:r>
        <w:rPr>
          <w:rFonts w:ascii="Lucida Sans"/>
          <w:spacing w:val="3"/>
          <w:w w:val="66"/>
          <w:sz w:val="11"/>
        </w:rPr>
        <w:t>Y</w:t>
      </w:r>
      <w:r>
        <w:rPr>
          <w:rFonts w:ascii="Lucida Sans"/>
          <w:w w:val="80"/>
          <w:sz w:val="11"/>
        </w:rPr>
        <w:t>[Z</w:t>
      </w:r>
      <w:r>
        <w:rPr>
          <w:rFonts w:ascii="Lucida Sans"/>
          <w:spacing w:val="-6"/>
          <w:sz w:val="11"/>
        </w:rPr>
        <w:t> </w:t>
      </w:r>
      <w:r>
        <w:rPr>
          <w:rFonts w:ascii="Lucida Sans"/>
          <w:spacing w:val="1"/>
          <w:w w:val="101"/>
          <w:sz w:val="11"/>
        </w:rPr>
        <w:t>+</w:t>
      </w:r>
      <w:r>
        <w:rPr>
          <w:rFonts w:ascii="Lucida Sans"/>
          <w:w w:val="73"/>
          <w:sz w:val="11"/>
        </w:rPr>
        <w:t>LHSLY</w:t>
      </w:r>
      <w:r>
        <w:rPr>
          <w:rFonts w:ascii="Lucida Sans"/>
          <w:w w:val="73"/>
          <w:sz w:val="11"/>
        </w:rPr>
        <w:t> </w:t>
      </w:r>
      <w:r>
        <w:rPr>
          <w:rFonts w:ascii="Lucida Sans"/>
          <w:spacing w:val="-2"/>
          <w:w w:val="212"/>
          <w:sz w:val="11"/>
        </w:rPr>
        <w:t>(</w:t>
      </w:r>
      <w:r>
        <w:rPr>
          <w:rFonts w:ascii="Lucida Sans"/>
          <w:w w:val="76"/>
          <w:sz w:val="11"/>
        </w:rPr>
        <w:t>\[OVYP</w:t>
      </w:r>
      <w:r>
        <w:rPr>
          <w:rFonts w:ascii="Lucida Sans"/>
          <w:spacing w:val="-4"/>
          <w:w w:val="83"/>
          <w:sz w:val="11"/>
        </w:rPr>
        <w:t>a</w:t>
      </w:r>
      <w:r>
        <w:rPr>
          <w:rFonts w:ascii="Lucida Sans"/>
          <w:spacing w:val="1"/>
          <w:w w:val="99"/>
          <w:sz w:val="11"/>
        </w:rPr>
        <w:t>L</w:t>
      </w:r>
      <w:r>
        <w:rPr>
          <w:rFonts w:ascii="Lucida Sans"/>
          <w:w w:val="85"/>
          <w:sz w:val="11"/>
        </w:rPr>
        <w:t>K</w:t>
      </w:r>
      <w:r>
        <w:rPr>
          <w:rFonts w:ascii="Lucida Sans"/>
          <w:spacing w:val="-6"/>
          <w:sz w:val="11"/>
        </w:rPr>
        <w:t> </w:t>
      </w:r>
      <w:r>
        <w:rPr>
          <w:rFonts w:ascii="Lucida Sans"/>
          <w:w w:val="72"/>
          <w:sz w:val="11"/>
        </w:rPr>
        <w:t>9LWHP</w:t>
      </w:r>
      <w:r>
        <w:rPr>
          <w:rFonts w:ascii="Lucida Sans"/>
          <w:spacing w:val="-4"/>
          <w:w w:val="61"/>
          <w:sz w:val="11"/>
        </w:rPr>
        <w:t>Y</w:t>
      </w:r>
      <w:r>
        <w:rPr>
          <w:rFonts w:ascii="Lucida Sans"/>
          <w:w w:val="99"/>
          <w:sz w:val="11"/>
        </w:rPr>
        <w:t>L</w:t>
      </w:r>
      <w:r>
        <w:rPr>
          <w:rFonts w:ascii="Lucida Sans"/>
          <w:w w:val="61"/>
          <w:sz w:val="11"/>
        </w:rPr>
        <w:t>Y</w:t>
      </w:r>
      <w:r>
        <w:rPr>
          <w:rFonts w:ascii="Lucida Sans"/>
          <w:sz w:val="11"/>
        </w:rPr>
      </w:r>
    </w:p>
    <w:p>
      <w:pPr>
        <w:pStyle w:val="Heading7"/>
        <w:spacing w:line="247" w:lineRule="auto" w:before="174"/>
        <w:ind w:left="366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Marine Engine</w:t>
      </w:r>
      <w:r>
        <w:rPr>
          <w:spacing w:val="-47"/>
        </w:rPr>
        <w:t> </w:t>
      </w:r>
      <w:r>
        <w:rPr/>
        <w:t>&amp;</w:t>
      </w:r>
      <w:r>
        <w:rPr>
          <w:w w:val="100"/>
        </w:rPr>
        <w:t> </w:t>
      </w:r>
      <w:r>
        <w:rPr/>
        <w:t>Machinery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5"/>
          <w:szCs w:val="15"/>
        </w:rPr>
      </w:pPr>
      <w:r>
        <w:rPr/>
        <w:br w:type="column"/>
      </w:r>
      <w:r>
        <w:rPr>
          <w:rFonts w:ascii="Trebuchet MS"/>
          <w:b/>
          <w:sz w:val="15"/>
        </w:rPr>
      </w:r>
    </w:p>
    <w:p>
      <w:pPr>
        <w:pStyle w:val="BodyText"/>
        <w:spacing w:line="240" w:lineRule="auto" w:before="0"/>
        <w:ind w:left="597" w:right="2712"/>
        <w:jc w:val="left"/>
        <w:rPr>
          <w:rFonts w:ascii="Calibri" w:hAnsi="Calibri" w:cs="Calibri" w:eastAsia="Calibri"/>
        </w:rPr>
      </w:pPr>
      <w:r>
        <w:rPr>
          <w:rFonts w:ascii="Calibri"/>
          <w:w w:val="105"/>
        </w:rPr>
        <w:t>Marine Engine &amp; Machinery Sales</w:t>
      </w:r>
      <w:r>
        <w:rPr>
          <w:rFonts w:ascii="Calibri"/>
          <w:spacing w:val="-23"/>
          <w:w w:val="105"/>
        </w:rPr>
        <w:t> </w:t>
      </w:r>
      <w:r>
        <w:rPr>
          <w:rFonts w:ascii="Calibri"/>
          <w:w w:val="105"/>
        </w:rPr>
        <w:t>Department </w:t>
      </w:r>
      <w:r>
        <w:rPr>
          <w:rFonts w:ascii="Calibri"/>
        </w:rPr>
      </w:r>
    </w:p>
    <w:p>
      <w:pPr>
        <w:pStyle w:val="BodyText"/>
        <w:spacing w:line="271" w:lineRule="auto" w:before="15"/>
        <w:ind w:left="597" w:right="2712"/>
        <w:jc w:val="left"/>
      </w:pPr>
      <w:r>
        <w:rPr>
          <w:w w:val="95"/>
        </w:rPr>
        <w:t>1000,</w:t>
      </w:r>
      <w:r>
        <w:rPr>
          <w:spacing w:val="-26"/>
          <w:w w:val="95"/>
        </w:rPr>
        <w:t> </w:t>
      </w:r>
      <w:r>
        <w:rPr>
          <w:w w:val="95"/>
        </w:rPr>
        <w:t>Bangeojinsunhwan-doro,</w:t>
      </w:r>
      <w:r>
        <w:rPr>
          <w:spacing w:val="-26"/>
          <w:w w:val="95"/>
        </w:rPr>
        <w:t> </w:t>
      </w:r>
      <w:r>
        <w:rPr>
          <w:w w:val="95"/>
        </w:rPr>
        <w:t>Dong-gu,</w:t>
      </w:r>
      <w:r>
        <w:rPr>
          <w:spacing w:val="-26"/>
          <w:w w:val="95"/>
        </w:rPr>
        <w:t> </w:t>
      </w:r>
      <w:r>
        <w:rPr>
          <w:w w:val="95"/>
        </w:rPr>
        <w:t>Ulsan,</w:t>
      </w:r>
      <w:r>
        <w:rPr>
          <w:spacing w:val="-26"/>
          <w:w w:val="95"/>
        </w:rPr>
        <w:t> </w:t>
      </w:r>
      <w:r>
        <w:rPr>
          <w:w w:val="95"/>
        </w:rPr>
        <w:t>Korea</w:t>
      </w:r>
      <w:r>
        <w:rPr>
          <w:spacing w:val="-26"/>
          <w:w w:val="95"/>
        </w:rPr>
        <w:t> </w:t>
      </w:r>
      <w:r>
        <w:rPr>
          <w:w w:val="95"/>
        </w:rPr>
        <w:t>(Zip</w:t>
      </w:r>
      <w:r>
        <w:rPr>
          <w:spacing w:val="-26"/>
          <w:w w:val="95"/>
        </w:rPr>
        <w:t> </w:t>
      </w:r>
      <w:r>
        <w:rPr>
          <w:w w:val="95"/>
        </w:rPr>
        <w:t>Code:</w:t>
      </w:r>
      <w:r>
        <w:rPr>
          <w:spacing w:val="-26"/>
          <w:w w:val="95"/>
        </w:rPr>
        <w:t> </w:t>
      </w:r>
      <w:r>
        <w:rPr>
          <w:w w:val="95"/>
        </w:rPr>
        <w:t>44032)</w:t>
      </w:r>
      <w:r>
        <w:rPr>
          <w:w w:val="92"/>
        </w:rPr>
        <w:t> </w:t>
      </w:r>
      <w:r>
        <w:rPr>
          <w:spacing w:val="-7"/>
          <w:w w:val="90"/>
        </w:rPr>
        <w:t>Tel: </w:t>
      </w:r>
      <w:r>
        <w:rPr>
          <w:w w:val="90"/>
        </w:rPr>
        <w:t>+82.52.202.7281/7291 | E-mail:</w:t>
      </w:r>
      <w:r>
        <w:rPr>
          <w:spacing w:val="1"/>
          <w:w w:val="90"/>
        </w:rPr>
        <w:t> </w:t>
      </w:r>
      <w:hyperlink r:id="rId280">
        <w:r>
          <w:rPr>
            <w:w w:val="90"/>
          </w:rPr>
          <w:t>eningesales@hhi.co.kr</w:t>
        </w:r>
        <w:r>
          <w:rPr/>
        </w:r>
      </w:hyperlink>
    </w:p>
    <w:p>
      <w:pPr>
        <w:spacing w:after="0" w:line="271" w:lineRule="auto"/>
        <w:jc w:val="left"/>
        <w:sectPr>
          <w:type w:val="continuous"/>
          <w:pgSz w:w="23820" w:h="16840" w:orient="landscape"/>
          <w:pgMar w:top="1580" w:bottom="280" w:left="440" w:right="440"/>
          <w:cols w:num="4" w:equalWidth="0">
            <w:col w:w="7740" w:space="40"/>
            <w:col w:w="1396" w:space="40"/>
            <w:col w:w="5298" w:space="40"/>
            <w:col w:w="83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10" w:lineRule="atLeast" w:before="0"/>
        <w:ind w:left="768" w:right="0" w:firstLine="148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&gt;PSOLSTZOH]LU</w:t>
      </w:r>
      <w:r>
        <w:rPr>
          <w:rFonts w:ascii="Lucida Sans"/>
          <w:w w:val="82"/>
          <w:sz w:val="12"/>
        </w:rPr>
        <w:t> </w:t>
      </w:r>
      <w:r>
        <w:rPr>
          <w:rFonts w:ascii="Lucida Sans"/>
          <w:w w:val="95"/>
          <w:sz w:val="12"/>
        </w:rPr>
        <w:t>9V[[LYKHT</w:t>
      </w:r>
      <w:r>
        <w:rPr>
          <w:rFonts w:ascii="Lucida Sans"/>
          <w:sz w:val="12"/>
        </w:rPr>
      </w:r>
    </w:p>
    <w:p>
      <w:pPr>
        <w:spacing w:before="20"/>
        <w:ind w:left="893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sz w:val="12"/>
        </w:rPr>
        <w:t>(U[^LYW</w:t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  <w:r>
        <w:rPr/>
        <w:br w:type="column"/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1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137" w:lineRule="exact" w:before="0"/>
        <w:ind w:left="524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:HPU[</w:t>
      </w:r>
      <w:r>
        <w:rPr>
          <w:rFonts w:ascii="Lucida Sans"/>
          <w:spacing w:val="10"/>
          <w:w w:val="85"/>
          <w:sz w:val="12"/>
        </w:rPr>
        <w:t> </w:t>
      </w:r>
      <w:r>
        <w:rPr>
          <w:rFonts w:ascii="Lucida Sans"/>
          <w:w w:val="85"/>
          <w:sz w:val="12"/>
        </w:rPr>
        <w:t>7L[LYZI\YN</w:t>
      </w:r>
      <w:r>
        <w:rPr>
          <w:rFonts w:ascii="Lucida Sans"/>
          <w:sz w:val="12"/>
        </w:rPr>
      </w:r>
    </w:p>
    <w:p>
      <w:pPr>
        <w:spacing w:line="266" w:lineRule="auto" w:before="0"/>
        <w:ind w:left="283" w:right="226" w:firstLine="138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spacing w:val="-23"/>
          <w:w w:val="181"/>
          <w:sz w:val="12"/>
        </w:rPr>
        <w:t>;</w:t>
      </w:r>
      <w:r>
        <w:rPr>
          <w:rFonts w:ascii="Lucida Sans"/>
          <w:w w:val="59"/>
          <w:sz w:val="12"/>
        </w:rPr>
        <w:t>HSSPUU</w:t>
      </w:r>
      <w:r>
        <w:rPr>
          <w:rFonts w:ascii="Lucida Sans"/>
          <w:w w:val="59"/>
          <w:sz w:val="12"/>
        </w:rPr>
        <w:t> </w:t>
      </w:r>
      <w:r>
        <w:rPr>
          <w:rFonts w:ascii="Lucida Sans"/>
          <w:w w:val="70"/>
          <w:sz w:val="12"/>
        </w:rPr>
        <w:t>2SHPWLKH</w:t>
      </w:r>
      <w:r>
        <w:rPr>
          <w:rFonts w:ascii="Lucida Sans"/>
          <w:sz w:val="12"/>
        </w:rPr>
      </w:r>
    </w:p>
    <w:p>
      <w:pPr>
        <w:spacing w:line="240" w:lineRule="auto" w:before="11"/>
        <w:rPr>
          <w:rFonts w:ascii="Lucida Sans" w:hAnsi="Lucida Sans" w:cs="Lucida Sans" w:eastAsia="Lucida Sans"/>
          <w:sz w:val="12"/>
          <w:szCs w:val="12"/>
        </w:rPr>
      </w:pPr>
    </w:p>
    <w:p>
      <w:pPr>
        <w:spacing w:before="0"/>
        <w:ind w:left="2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3H</w:t>
      </w:r>
      <w:r>
        <w:rPr>
          <w:rFonts w:ascii="Lucida Sans"/>
          <w:spacing w:val="-17"/>
          <w:w w:val="80"/>
          <w:sz w:val="12"/>
        </w:rPr>
        <w:t> </w:t>
      </w:r>
      <w:r>
        <w:rPr>
          <w:rFonts w:ascii="Lucida Sans"/>
          <w:w w:val="80"/>
          <w:sz w:val="12"/>
        </w:rPr>
        <w:t>:WLaPH</w:t>
      </w:r>
      <w:r>
        <w:rPr>
          <w:rFonts w:ascii="Lucida Sans"/>
          <w:sz w:val="12"/>
        </w:rPr>
      </w:r>
    </w:p>
    <w:p>
      <w:pPr>
        <w:spacing w:line="72" w:lineRule="exact" w:before="95"/>
        <w:ind w:left="348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0Z[HUI\S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  <w:r>
        <w:rPr/>
        <w:br w:type="column"/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3"/>
          <w:szCs w:val="13"/>
        </w:rPr>
      </w:pPr>
    </w:p>
    <w:p>
      <w:pPr>
        <w:spacing w:line="48" w:lineRule="exact" w:before="0"/>
        <w:ind w:left="768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@VRVOHTH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  <w:r>
        <w:rPr/>
        <w:br w:type="column"/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:\YYL`</w:t>
      </w:r>
      <w:r>
        <w:rPr>
          <w:rFonts w:ascii="Lucida Sans"/>
          <w:sz w:val="12"/>
        </w:rPr>
      </w:r>
    </w:p>
    <w:p>
      <w:pPr>
        <w:spacing w:before="28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:LH[[SL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  <w:r>
        <w:rPr/>
        <w:br w:type="column"/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6"/>
        <w:rPr>
          <w:rFonts w:ascii="Lucida Sans" w:hAnsi="Lucida Sans" w:cs="Lucida Sans" w:eastAsia="Lucida Sans"/>
          <w:sz w:val="13"/>
          <w:szCs w:val="13"/>
        </w:rPr>
      </w:pPr>
    </w:p>
    <w:p>
      <w:pPr>
        <w:spacing w:before="0"/>
        <w:ind w:left="768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4VU[YLHS</w:t>
      </w:r>
      <w:r>
        <w:rPr>
          <w:rFonts w:ascii="Lucida Sans"/>
          <w:sz w:val="12"/>
        </w:rPr>
      </w:r>
    </w:p>
    <w:p>
      <w:pPr>
        <w:spacing w:line="240" w:lineRule="auto" w:before="6"/>
        <w:rPr>
          <w:rFonts w:ascii="Lucida Sans" w:hAnsi="Lucida Sans" w:cs="Lucida Sans" w:eastAsia="Lucida Sans"/>
          <w:sz w:val="19"/>
          <w:szCs w:val="19"/>
        </w:rPr>
      </w:pPr>
      <w:r>
        <w:rPr/>
        <w:br w:type="column"/>
      </w:r>
      <w:r>
        <w:rPr>
          <w:rFonts w:ascii="Lucida Sans"/>
          <w:sz w:val="19"/>
        </w:rPr>
      </w:r>
    </w:p>
    <w:p>
      <w:pPr>
        <w:pStyle w:val="Heading7"/>
        <w:spacing w:line="247" w:lineRule="auto"/>
        <w:ind w:left="768" w:right="0"/>
        <w:jc w:val="left"/>
        <w:rPr>
          <w:b w:val="0"/>
          <w:bCs w:val="0"/>
        </w:rPr>
      </w:pPr>
      <w:r>
        <w:rPr>
          <w:w w:val="95"/>
        </w:rPr>
        <w:t>HiMSEN</w:t>
      </w:r>
      <w:r>
        <w:rPr>
          <w:spacing w:val="36"/>
          <w:w w:val="95"/>
        </w:rPr>
        <w:t> </w:t>
      </w:r>
      <w:r>
        <w:rPr>
          <w:w w:val="95"/>
        </w:rPr>
        <w:t>Propulsion</w:t>
      </w:r>
      <w:r>
        <w:rPr>
          <w:spacing w:val="-57"/>
          <w:w w:val="95"/>
        </w:rPr>
        <w:t> </w:t>
      </w:r>
      <w:r>
        <w:rPr>
          <w:spacing w:val="-57"/>
          <w:w w:val="95"/>
        </w:rPr>
      </w:r>
      <w:r>
        <w:rPr>
          <w:spacing w:val="-3"/>
        </w:rPr>
        <w:t>System</w:t>
      </w:r>
      <w:r>
        <w:rPr>
          <w:b w:val="0"/>
          <w:spacing w:val="-3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pStyle w:val="BodyText"/>
        <w:spacing w:line="240" w:lineRule="auto" w:before="0"/>
        <w:ind w:left="358" w:right="2712"/>
        <w:jc w:val="left"/>
        <w:rPr>
          <w:rFonts w:ascii="Calibri" w:hAnsi="Calibri" w:cs="Calibri" w:eastAsia="Calibri"/>
        </w:rPr>
      </w:pPr>
      <w:r>
        <w:rPr>
          <w:rFonts w:ascii="Calibri"/>
          <w:w w:val="105"/>
        </w:rPr>
        <w:t>HiMSEN</w:t>
      </w:r>
      <w:r>
        <w:rPr>
          <w:rFonts w:ascii="Calibri"/>
          <w:spacing w:val="-17"/>
          <w:w w:val="105"/>
        </w:rPr>
        <w:t> </w:t>
      </w:r>
      <w:r>
        <w:rPr>
          <w:rFonts w:ascii="Calibri"/>
          <w:w w:val="105"/>
        </w:rPr>
        <w:t>Propulsion</w:t>
      </w:r>
      <w:r>
        <w:rPr>
          <w:rFonts w:ascii="Calibri"/>
          <w:spacing w:val="-16"/>
          <w:w w:val="105"/>
        </w:rPr>
        <w:t> </w:t>
      </w:r>
      <w:r>
        <w:rPr>
          <w:rFonts w:ascii="Calibri"/>
          <w:w w:val="105"/>
        </w:rPr>
        <w:t>Systemt</w:t>
      </w:r>
      <w:r>
        <w:rPr>
          <w:rFonts w:ascii="Calibri"/>
          <w:spacing w:val="-16"/>
          <w:w w:val="105"/>
        </w:rPr>
        <w:t> </w:t>
      </w:r>
      <w:r>
        <w:rPr>
          <w:rFonts w:ascii="Calibri"/>
          <w:w w:val="105"/>
        </w:rPr>
        <w:t>Department </w:t>
      </w:r>
      <w:r>
        <w:rPr>
          <w:rFonts w:ascii="Calibri"/>
        </w:rPr>
      </w:r>
    </w:p>
    <w:p>
      <w:pPr>
        <w:pStyle w:val="BodyText"/>
        <w:spacing w:line="271" w:lineRule="auto" w:before="15"/>
        <w:ind w:left="358" w:right="2712"/>
        <w:jc w:val="left"/>
      </w:pPr>
      <w:r>
        <w:rPr>
          <w:w w:val="95"/>
        </w:rPr>
        <w:t>1000,</w:t>
      </w:r>
      <w:r>
        <w:rPr>
          <w:spacing w:val="-26"/>
          <w:w w:val="95"/>
        </w:rPr>
        <w:t> </w:t>
      </w:r>
      <w:r>
        <w:rPr>
          <w:w w:val="95"/>
        </w:rPr>
        <w:t>Bangeojinsunhwan-doro,</w:t>
      </w:r>
      <w:r>
        <w:rPr>
          <w:spacing w:val="-26"/>
          <w:w w:val="95"/>
        </w:rPr>
        <w:t> </w:t>
      </w:r>
      <w:r>
        <w:rPr>
          <w:w w:val="95"/>
        </w:rPr>
        <w:t>Dong-gu,Ulsan,</w:t>
      </w:r>
      <w:r>
        <w:rPr>
          <w:spacing w:val="-26"/>
          <w:w w:val="95"/>
        </w:rPr>
        <w:t> </w:t>
      </w:r>
      <w:r>
        <w:rPr>
          <w:w w:val="95"/>
        </w:rPr>
        <w:t>Korea</w:t>
      </w:r>
      <w:r>
        <w:rPr>
          <w:spacing w:val="-26"/>
          <w:w w:val="95"/>
        </w:rPr>
        <w:t> </w:t>
      </w:r>
      <w:r>
        <w:rPr>
          <w:w w:val="95"/>
        </w:rPr>
        <w:t>(Zip</w:t>
      </w:r>
      <w:r>
        <w:rPr>
          <w:spacing w:val="-26"/>
          <w:w w:val="95"/>
        </w:rPr>
        <w:t> </w:t>
      </w:r>
      <w:r>
        <w:rPr>
          <w:w w:val="95"/>
        </w:rPr>
        <w:t>Code</w:t>
      </w:r>
      <w:r>
        <w:rPr>
          <w:spacing w:val="-26"/>
          <w:w w:val="95"/>
        </w:rPr>
        <w:t> </w:t>
      </w:r>
      <w:r>
        <w:rPr>
          <w:w w:val="95"/>
        </w:rPr>
        <w:t>:</w:t>
      </w:r>
      <w:r>
        <w:rPr>
          <w:spacing w:val="-26"/>
          <w:w w:val="95"/>
        </w:rPr>
        <w:t> </w:t>
      </w:r>
      <w:r>
        <w:rPr>
          <w:w w:val="95"/>
        </w:rPr>
        <w:t>44032)</w:t>
      </w:r>
      <w:r>
        <w:rPr>
          <w:w w:val="92"/>
        </w:rPr>
        <w:t> </w:t>
      </w:r>
      <w:r>
        <w:rPr>
          <w:spacing w:val="-9"/>
          <w:w w:val="90"/>
        </w:rPr>
        <w:t>Tel </w:t>
      </w:r>
      <w:r>
        <w:rPr>
          <w:w w:val="90"/>
        </w:rPr>
        <w:t>:</w:t>
      </w:r>
      <w:r>
        <w:rPr>
          <w:spacing w:val="-33"/>
          <w:w w:val="90"/>
        </w:rPr>
        <w:t> </w:t>
      </w:r>
      <w:r>
        <w:rPr>
          <w:w w:val="90"/>
        </w:rPr>
        <w:t>+82.52.202.7293</w:t>
      </w:r>
      <w:r>
        <w:rPr/>
      </w:r>
    </w:p>
    <w:p>
      <w:pPr>
        <w:pStyle w:val="BodyText"/>
        <w:spacing w:line="240" w:lineRule="auto" w:before="0"/>
        <w:ind w:left="358" w:right="2712"/>
        <w:jc w:val="left"/>
      </w:pPr>
      <w:r>
        <w:rPr>
          <w:w w:val="90"/>
        </w:rPr>
        <w:t>E-mail</w:t>
      </w:r>
      <w:r>
        <w:rPr>
          <w:spacing w:val="-18"/>
          <w:w w:val="90"/>
        </w:rPr>
        <w:t> </w:t>
      </w:r>
      <w:r>
        <w:rPr>
          <w:w w:val="90"/>
        </w:rPr>
        <w:t>:</w:t>
      </w:r>
      <w:r>
        <w:rPr>
          <w:spacing w:val="-18"/>
          <w:w w:val="90"/>
        </w:rPr>
        <w:t> </w:t>
      </w:r>
      <w:hyperlink r:id="rId281">
        <w:r>
          <w:rPr>
            <w:w w:val="90"/>
          </w:rPr>
          <w:t>k110@hhi.co.kr</w:t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7" w:equalWidth="0">
            <w:col w:w="1693" w:space="40"/>
            <w:col w:w="1386" w:space="554"/>
            <w:col w:w="1327" w:space="894"/>
            <w:col w:w="1124" w:space="646"/>
            <w:col w:w="1234" w:space="3216"/>
            <w:col w:w="2639" w:space="40"/>
            <w:col w:w="8147"/>
          </w:cols>
        </w:sectPr>
      </w:pPr>
    </w:p>
    <w:p>
      <w:pPr>
        <w:spacing w:before="79"/>
        <w:ind w:left="851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75"/>
          <w:sz w:val="12"/>
        </w:rPr>
        <w:t>*HU[HIYPH</w:t>
      </w:r>
      <w:r>
        <w:rPr>
          <w:rFonts w:ascii="Lucida Sans"/>
          <w:sz w:val="12"/>
        </w:rPr>
      </w:r>
    </w:p>
    <w:p>
      <w:pPr>
        <w:spacing w:before="27"/>
        <w:ind w:left="183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65"/>
        </w:rPr>
        <w:br w:type="column"/>
      </w:r>
      <w:r>
        <w:rPr>
          <w:rFonts w:ascii="Lucida Sans"/>
          <w:w w:val="65"/>
          <w:sz w:val="12"/>
        </w:rPr>
        <w:t>5HWVSP</w:t>
      </w:r>
      <w:r>
        <w:rPr>
          <w:rFonts w:ascii="Lucida Sans"/>
          <w:sz w:val="12"/>
        </w:rPr>
      </w:r>
    </w:p>
    <w:p>
      <w:pPr>
        <w:spacing w:line="240" w:lineRule="auto" w:before="2"/>
        <w:rPr>
          <w:rFonts w:ascii="Lucida Sans" w:hAnsi="Lucida Sans" w:cs="Lucida Sans" w:eastAsia="Lucida Sans"/>
          <w:sz w:val="14"/>
          <w:szCs w:val="14"/>
        </w:rPr>
      </w:pPr>
      <w:r>
        <w:rPr/>
        <w:br w:type="column"/>
      </w:r>
      <w:r>
        <w:rPr>
          <w:rFonts w:ascii="Lucida Sans"/>
          <w:sz w:val="14"/>
        </w:rPr>
      </w:r>
    </w:p>
    <w:p>
      <w:pPr>
        <w:spacing w:before="0"/>
        <w:ind w:left="57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*`WY\Z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4"/>
          <w:szCs w:val="14"/>
        </w:rPr>
      </w:pPr>
      <w:r>
        <w:rPr/>
        <w:br w:type="column"/>
      </w:r>
      <w:r>
        <w:rPr>
          <w:rFonts w:ascii="Lucida Sans"/>
          <w:sz w:val="14"/>
        </w:rPr>
      </w:r>
    </w:p>
    <w:p>
      <w:pPr>
        <w:spacing w:line="240" w:lineRule="auto" w:before="7"/>
        <w:rPr>
          <w:rFonts w:ascii="Lucida Sans" w:hAnsi="Lucida Sans" w:cs="Lucida Sans" w:eastAsia="Lucida Sans"/>
          <w:sz w:val="13"/>
          <w:szCs w:val="13"/>
        </w:rPr>
      </w:pPr>
    </w:p>
    <w:p>
      <w:pPr>
        <w:spacing w:before="0"/>
        <w:ind w:left="53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-\QHPYHO </w:t>
      </w:r>
      <w:r>
        <w:rPr>
          <w:rFonts w:ascii="Lucida Sans"/>
          <w:w w:val="85"/>
          <w:position w:val="2"/>
          <w:sz w:val="12"/>
        </w:rPr>
        <w:t>5L^ +LSOP</w:t>
      </w:r>
      <w:r>
        <w:rPr>
          <w:rFonts w:ascii="Lucida Sans"/>
          <w:sz w:val="12"/>
        </w:rPr>
      </w:r>
    </w:p>
    <w:p>
      <w:pPr>
        <w:spacing w:line="126" w:lineRule="exact" w:before="0"/>
        <w:ind w:left="271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75"/>
        </w:rPr>
        <w:br w:type="column"/>
      </w:r>
      <w:r>
        <w:rPr>
          <w:rFonts w:ascii="Lucida Sans"/>
          <w:w w:val="75"/>
          <w:sz w:val="12"/>
        </w:rPr>
        <w:t>8PUNKHV</w:t>
      </w:r>
      <w:r>
        <w:rPr>
          <w:rFonts w:ascii="Lucida Sans"/>
          <w:sz w:val="12"/>
        </w:rPr>
      </w:r>
    </w:p>
    <w:p>
      <w:pPr>
        <w:spacing w:before="93"/>
        <w:ind w:left="187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75"/>
          <w:sz w:val="12"/>
        </w:rPr>
        <w:t>:OHUNOHP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  <w:r>
        <w:rPr/>
        <w:br w:type="column"/>
      </w:r>
      <w:r>
        <w:rPr>
          <w:rFonts w:ascii="Lucida Sans"/>
          <w:sz w:val="12"/>
        </w:rPr>
      </w:r>
    </w:p>
    <w:p>
      <w:pPr>
        <w:spacing w:line="240" w:lineRule="auto" w:before="3"/>
        <w:rPr>
          <w:rFonts w:ascii="Lucida Sans" w:hAnsi="Lucida Sans" w:cs="Lucida Sans" w:eastAsia="Lucida Sans"/>
          <w:sz w:val="10"/>
          <w:szCs w:val="10"/>
        </w:rPr>
      </w:pPr>
    </w:p>
    <w:p>
      <w:pPr>
        <w:spacing w:before="0"/>
        <w:ind w:left="57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0"/>
          <w:sz w:val="12"/>
        </w:rPr>
        <w:t>)\ZHU</w:t>
      </w:r>
      <w:r>
        <w:rPr>
          <w:rFonts w:ascii="Lucida Sans"/>
          <w:sz w:val="12"/>
        </w:rPr>
      </w:r>
    </w:p>
    <w:p>
      <w:pPr>
        <w:spacing w:before="54"/>
        <w:ind w:left="851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85"/>
        </w:rPr>
        <w:br w:type="column"/>
      </w:r>
      <w:r>
        <w:rPr>
          <w:rFonts w:ascii="Lucida Sans"/>
          <w:w w:val="85"/>
          <w:sz w:val="12"/>
        </w:rPr>
        <w:t>3VZ</w:t>
      </w:r>
      <w:r>
        <w:rPr>
          <w:rFonts w:ascii="Lucida Sans"/>
          <w:spacing w:val="-6"/>
          <w:w w:val="85"/>
          <w:sz w:val="12"/>
        </w:rPr>
        <w:t> </w:t>
      </w:r>
      <w:r>
        <w:rPr>
          <w:rFonts w:ascii="Lucida Sans"/>
          <w:w w:val="85"/>
          <w:sz w:val="12"/>
        </w:rPr>
        <w:t>(UNLSLZ</w:t>
      </w:r>
      <w:r>
        <w:rPr>
          <w:rFonts w:ascii="Lucida Sans"/>
          <w:sz w:val="12"/>
        </w:rPr>
      </w:r>
    </w:p>
    <w:p>
      <w:pPr>
        <w:spacing w:line="240" w:lineRule="auto" w:before="2"/>
        <w:rPr>
          <w:rFonts w:ascii="Lucida Sans" w:hAnsi="Lucida Sans" w:cs="Lucida Sans" w:eastAsia="Lucida Sans"/>
          <w:sz w:val="11"/>
          <w:szCs w:val="11"/>
        </w:rPr>
      </w:pPr>
      <w:r>
        <w:rPr/>
        <w:br w:type="column"/>
      </w:r>
      <w:r>
        <w:rPr>
          <w:rFonts w:ascii="Lucida Sans"/>
          <w:sz w:val="11"/>
        </w:rPr>
      </w:r>
    </w:p>
    <w:p>
      <w:pPr>
        <w:spacing w:before="0"/>
        <w:ind w:left="394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spacing w:val="-9"/>
          <w:w w:val="181"/>
          <w:sz w:val="12"/>
        </w:rPr>
        <w:t>;</w:t>
      </w:r>
      <w:r>
        <w:rPr>
          <w:rFonts w:ascii="Lucida Sans"/>
          <w:w w:val="83"/>
          <w:sz w:val="12"/>
        </w:rPr>
        <w:t>L_HZ</w:t>
      </w:r>
      <w:r>
        <w:rPr>
          <w:rFonts w:ascii="Lucida Sans"/>
          <w:sz w:val="12"/>
        </w:rPr>
      </w:r>
    </w:p>
    <w:p>
      <w:pPr>
        <w:spacing w:line="120" w:lineRule="exact" w:before="0"/>
        <w:ind w:left="354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105"/>
        </w:rPr>
        <w:br w:type="column"/>
      </w:r>
      <w:r>
        <w:rPr>
          <w:rFonts w:ascii="Lucida Sans"/>
          <w:w w:val="105"/>
          <w:sz w:val="12"/>
        </w:rPr>
        <w:t>/\TISL</w:t>
      </w:r>
      <w:r>
        <w:rPr>
          <w:rFonts w:ascii="Lucida Sans"/>
          <w:sz w:val="12"/>
        </w:rPr>
      </w:r>
    </w:p>
    <w:p>
      <w:pPr>
        <w:spacing w:before="3"/>
        <w:ind w:left="186" w:right="0" w:firstLine="91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5"/>
          <w:sz w:val="12"/>
        </w:rPr>
        <w:t>/V\Z[VU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67" w:lineRule="exact" w:before="98"/>
        <w:ind w:left="186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0"/>
          <w:sz w:val="12"/>
        </w:rPr>
        <w:t>4PHTP</w:t>
      </w:r>
      <w:r>
        <w:rPr>
          <w:rFonts w:ascii="Lucida Sans"/>
          <w:sz w:val="12"/>
        </w:rPr>
      </w:r>
    </w:p>
    <w:p>
      <w:pPr>
        <w:tabs>
          <w:tab w:pos="3119" w:val="left" w:leader="none"/>
        </w:tabs>
        <w:spacing w:line="236" w:lineRule="exact" w:before="0"/>
        <w:ind w:left="851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spacing w:val="-2"/>
        </w:rPr>
        <w:br w:type="column"/>
      </w:r>
      <w:r>
        <w:rPr>
          <w:rFonts w:ascii="Trebuchet MS"/>
          <w:b/>
          <w:spacing w:val="-2"/>
          <w:position w:val="-3"/>
          <w:sz w:val="22"/>
        </w:rPr>
        <w:t>Power</w:t>
      </w:r>
      <w:r>
        <w:rPr>
          <w:rFonts w:ascii="Trebuchet MS"/>
          <w:b/>
          <w:spacing w:val="-45"/>
          <w:position w:val="-3"/>
          <w:sz w:val="22"/>
        </w:rPr>
        <w:t> </w:t>
      </w:r>
      <w:r>
        <w:rPr>
          <w:rFonts w:ascii="Trebuchet MS"/>
          <w:b/>
          <w:position w:val="-3"/>
          <w:sz w:val="22"/>
        </w:rPr>
        <w:t>Plant</w:t>
        <w:tab/>
      </w:r>
      <w:r>
        <w:rPr>
          <w:rFonts w:ascii="Calibri"/>
          <w:w w:val="105"/>
          <w:sz w:val="17"/>
        </w:rPr>
        <w:t>Engine Power Plant Sales</w:t>
      </w:r>
      <w:r>
        <w:rPr>
          <w:rFonts w:ascii="Calibri"/>
          <w:spacing w:val="5"/>
          <w:w w:val="105"/>
          <w:sz w:val="17"/>
        </w:rPr>
        <w:t> </w:t>
      </w:r>
      <w:r>
        <w:rPr>
          <w:rFonts w:ascii="Calibri"/>
          <w:w w:val="105"/>
          <w:sz w:val="17"/>
        </w:rPr>
        <w:t>Department </w:t>
      </w:r>
      <w:r>
        <w:rPr>
          <w:rFonts w:ascii="Calibri"/>
          <w:sz w:val="17"/>
        </w:rPr>
      </w:r>
    </w:p>
    <w:p>
      <w:pPr>
        <w:pStyle w:val="BodyText"/>
        <w:spacing w:line="181" w:lineRule="exact" w:before="0"/>
        <w:ind w:left="3119" w:right="0"/>
        <w:jc w:val="left"/>
      </w:pPr>
      <w:r>
        <w:rPr>
          <w:w w:val="95"/>
        </w:rPr>
        <w:t>1000,</w:t>
      </w:r>
      <w:r>
        <w:rPr>
          <w:spacing w:val="-27"/>
          <w:w w:val="95"/>
        </w:rPr>
        <w:t> </w:t>
      </w:r>
      <w:r>
        <w:rPr>
          <w:w w:val="95"/>
        </w:rPr>
        <w:t>Bangeojinsunhwan-doro,</w:t>
      </w:r>
      <w:r>
        <w:rPr>
          <w:spacing w:val="-27"/>
          <w:w w:val="95"/>
        </w:rPr>
        <w:t> </w:t>
      </w:r>
      <w:r>
        <w:rPr>
          <w:w w:val="95"/>
        </w:rPr>
        <w:t>Dong-gu,</w:t>
      </w:r>
      <w:r>
        <w:rPr>
          <w:spacing w:val="-27"/>
          <w:w w:val="95"/>
        </w:rPr>
        <w:t> </w:t>
      </w:r>
      <w:r>
        <w:rPr>
          <w:w w:val="95"/>
        </w:rPr>
        <w:t>Ulsan,</w:t>
      </w:r>
      <w:r>
        <w:rPr>
          <w:spacing w:val="-27"/>
          <w:w w:val="95"/>
        </w:rPr>
        <w:t> </w:t>
      </w:r>
      <w:r>
        <w:rPr>
          <w:w w:val="95"/>
        </w:rPr>
        <w:t>Korea</w:t>
      </w:r>
      <w:r>
        <w:rPr>
          <w:spacing w:val="-27"/>
          <w:w w:val="95"/>
        </w:rPr>
        <w:t> </w:t>
      </w:r>
      <w:r>
        <w:rPr>
          <w:w w:val="95"/>
        </w:rPr>
        <w:t>(Zip</w:t>
      </w:r>
      <w:r>
        <w:rPr>
          <w:spacing w:val="-27"/>
          <w:w w:val="95"/>
        </w:rPr>
        <w:t> </w:t>
      </w:r>
      <w:r>
        <w:rPr>
          <w:w w:val="95"/>
        </w:rPr>
        <w:t>Code:</w:t>
      </w:r>
      <w:r>
        <w:rPr>
          <w:spacing w:val="-27"/>
          <w:w w:val="95"/>
        </w:rPr>
        <w:t> </w:t>
      </w:r>
      <w:r>
        <w:rPr>
          <w:w w:val="95"/>
        </w:rPr>
        <w:t>44032)</w:t>
      </w:r>
      <w:r>
        <w:rPr/>
      </w:r>
    </w:p>
    <w:p>
      <w:pPr>
        <w:pStyle w:val="BodyText"/>
        <w:spacing w:line="130" w:lineRule="exact"/>
        <w:ind w:left="3119" w:right="0"/>
        <w:jc w:val="left"/>
      </w:pPr>
      <w:r>
        <w:rPr>
          <w:spacing w:val="-7"/>
          <w:w w:val="85"/>
        </w:rPr>
        <w:t>Tel:  </w:t>
      </w:r>
      <w:r>
        <w:rPr>
          <w:spacing w:val="-3"/>
          <w:w w:val="85"/>
        </w:rPr>
        <w:t> </w:t>
      </w:r>
      <w:r>
        <w:rPr>
          <w:w w:val="85"/>
        </w:rPr>
        <w:t>+82.52.202.7301~10</w:t>
      </w:r>
      <w:r>
        <w:rPr/>
      </w:r>
    </w:p>
    <w:p>
      <w:pPr>
        <w:spacing w:after="0" w:line="130" w:lineRule="exact"/>
        <w:jc w:val="left"/>
        <w:sectPr>
          <w:type w:val="continuous"/>
          <w:pgSz w:w="23820" w:h="16840" w:orient="landscape"/>
          <w:pgMar w:top="1580" w:bottom="280" w:left="440" w:right="440"/>
          <w:cols w:num="10" w:equalWidth="0">
            <w:col w:w="1346" w:space="40"/>
            <w:col w:w="507" w:space="40"/>
            <w:col w:w="414" w:space="40"/>
            <w:col w:w="1124" w:space="40"/>
            <w:col w:w="709" w:space="40"/>
            <w:col w:w="366" w:space="957"/>
            <w:col w:w="1477" w:space="40"/>
            <w:col w:w="691" w:space="40"/>
            <w:col w:w="747" w:space="3418"/>
            <w:col w:w="1090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70"/>
          <w:sz w:val="12"/>
        </w:rPr>
        <w:t>3HNVZ</w:t>
      </w:r>
      <w:r>
        <w:rPr>
          <w:rFonts w:ascii="Lucida Sans"/>
          <w:sz w:val="12"/>
        </w:rPr>
      </w:r>
    </w:p>
    <w:p>
      <w:pPr>
        <w:tabs>
          <w:tab w:pos="965" w:val="left" w:leader="none"/>
        </w:tabs>
        <w:spacing w:before="88"/>
        <w:ind w:left="405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70"/>
        </w:rPr>
        <w:br w:type="column"/>
      </w:r>
      <w:r>
        <w:rPr>
          <w:rFonts w:ascii="Lucida Sans"/>
          <w:w w:val="70"/>
          <w:sz w:val="12"/>
        </w:rPr>
        <w:t>9P`HKO</w:t>
        <w:tab/>
      </w:r>
      <w:r>
        <w:rPr>
          <w:rFonts w:ascii="Lucida Sans"/>
          <w:w w:val="90"/>
          <w:position w:val="-4"/>
          <w:sz w:val="12"/>
        </w:rPr>
        <w:t>+\IHP</w:t>
      </w:r>
      <w:r>
        <w:rPr>
          <w:rFonts w:ascii="Lucida Sans"/>
          <w:sz w:val="12"/>
        </w:rPr>
      </w:r>
    </w:p>
    <w:p>
      <w:pPr>
        <w:spacing w:line="120" w:lineRule="exact" w:before="0"/>
        <w:ind w:left="526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85"/>
        </w:rPr>
        <w:br w:type="column"/>
      </w:r>
      <w:r>
        <w:rPr>
          <w:rFonts w:ascii="Lucida Sans"/>
          <w:w w:val="85"/>
          <w:sz w:val="12"/>
        </w:rPr>
        <w:t>:OLUaOLU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4"/>
        <w:rPr>
          <w:rFonts w:ascii="Lucida Sans" w:hAnsi="Lucida Sans" w:cs="Lucida Sans" w:eastAsia="Lucida Sans"/>
          <w:sz w:val="13"/>
          <w:szCs w:val="13"/>
        </w:rPr>
      </w:pPr>
    </w:p>
    <w:p>
      <w:pPr>
        <w:spacing w:before="0"/>
        <w:ind w:left="524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75"/>
          <w:sz w:val="12"/>
        </w:rPr>
        <w:t>:PUNHWVYL</w:t>
      </w:r>
      <w:r>
        <w:rPr>
          <w:rFonts w:ascii="Lucida Sans"/>
          <w:sz w:val="12"/>
        </w:rPr>
      </w:r>
    </w:p>
    <w:p>
      <w:pPr>
        <w:spacing w:before="7"/>
        <w:ind w:left="145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75"/>
        </w:rPr>
        <w:br w:type="column"/>
      </w:r>
      <w:r>
        <w:rPr>
          <w:rFonts w:ascii="Lucida Sans"/>
          <w:w w:val="75"/>
          <w:sz w:val="12"/>
        </w:rPr>
        <w:t>2HVOZP\UN</w:t>
      </w:r>
      <w:r>
        <w:rPr>
          <w:rFonts w:ascii="Lucida Sans"/>
          <w:sz w:val="12"/>
        </w:rPr>
      </w:r>
    </w:p>
    <w:p>
      <w:pPr>
        <w:spacing w:line="240" w:lineRule="auto" w:before="8"/>
        <w:rPr>
          <w:rFonts w:ascii="Lucida Sans" w:hAnsi="Lucida Sans" w:cs="Lucida Sans" w:eastAsia="Lucida Sans"/>
          <w:sz w:val="11"/>
          <w:szCs w:val="11"/>
        </w:rPr>
      </w:pPr>
    </w:p>
    <w:p>
      <w:pPr>
        <w:spacing w:before="0"/>
        <w:ind w:left="119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spacing w:val="-9"/>
          <w:w w:val="181"/>
          <w:sz w:val="12"/>
        </w:rPr>
        <w:t>;</w:t>
      </w:r>
      <w:r>
        <w:rPr>
          <w:rFonts w:ascii="Lucida Sans"/>
          <w:w w:val="72"/>
          <w:sz w:val="12"/>
        </w:rPr>
        <w:t>HN\PN</w:t>
      </w:r>
      <w:r>
        <w:rPr>
          <w:rFonts w:ascii="Lucida Sans"/>
          <w:sz w:val="12"/>
        </w:rPr>
      </w:r>
    </w:p>
    <w:p>
      <w:pPr>
        <w:spacing w:line="240" w:lineRule="auto" w:before="11"/>
        <w:rPr>
          <w:rFonts w:ascii="Lucida Sans" w:hAnsi="Lucida Sans" w:cs="Lucida Sans" w:eastAsia="Lucida Sans"/>
          <w:sz w:val="10"/>
          <w:szCs w:val="10"/>
        </w:rPr>
      </w:pPr>
      <w:r>
        <w:rPr/>
        <w:br w:type="column"/>
      </w:r>
      <w:r>
        <w:rPr>
          <w:rFonts w:ascii="Lucida Sans"/>
          <w:sz w:val="10"/>
        </w:rPr>
      </w:r>
    </w:p>
    <w:p>
      <w:pPr>
        <w:spacing w:before="0"/>
        <w:ind w:left="1341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5PJHYHN\H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before="93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0"/>
          <w:sz w:val="12"/>
        </w:rPr>
        <w:t>,J\HKVY</w:t>
      </w:r>
      <w:r>
        <w:rPr>
          <w:rFonts w:ascii="Lucida Sans"/>
          <w:sz w:val="12"/>
        </w:rPr>
      </w:r>
    </w:p>
    <w:p>
      <w:pPr>
        <w:spacing w:before="57"/>
        <w:ind w:left="227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w w:val="85"/>
        </w:rPr>
        <w:br w:type="column"/>
      </w:r>
      <w:r>
        <w:rPr>
          <w:rFonts w:ascii="Lucida Sans"/>
          <w:w w:val="85"/>
          <w:sz w:val="12"/>
        </w:rPr>
        <w:t>:HU[V</w:t>
      </w:r>
      <w:r>
        <w:rPr>
          <w:rFonts w:ascii="Lucida Sans"/>
          <w:spacing w:val="20"/>
          <w:w w:val="85"/>
          <w:sz w:val="12"/>
        </w:rPr>
        <w:t> </w:t>
      </w:r>
      <w:r>
        <w:rPr>
          <w:rFonts w:ascii="Lucida Sans"/>
          <w:w w:val="85"/>
          <w:sz w:val="12"/>
        </w:rPr>
        <w:t>+VTPUNV</w:t>
      </w:r>
      <w:r>
        <w:rPr>
          <w:rFonts w:ascii="Lucida Sans"/>
          <w:sz w:val="1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2"/>
          <w:szCs w:val="12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14"/>
          <w:szCs w:val="14"/>
        </w:rPr>
      </w:pPr>
    </w:p>
    <w:p>
      <w:pPr>
        <w:spacing w:line="137" w:lineRule="exact" w:before="0"/>
        <w:ind w:left="962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0"/>
          <w:sz w:val="12"/>
        </w:rPr>
        <w:t>9PV</w:t>
      </w:r>
      <w:r>
        <w:rPr>
          <w:rFonts w:ascii="Lucida Sans"/>
          <w:spacing w:val="-15"/>
          <w:w w:val="80"/>
          <w:sz w:val="12"/>
        </w:rPr>
        <w:t> </w:t>
      </w:r>
      <w:r>
        <w:rPr>
          <w:rFonts w:ascii="Lucida Sans"/>
          <w:w w:val="80"/>
          <w:sz w:val="12"/>
        </w:rPr>
        <w:t>+L</w:t>
      </w:r>
      <w:r>
        <w:rPr>
          <w:rFonts w:ascii="Lucida Sans"/>
          <w:spacing w:val="-15"/>
          <w:w w:val="80"/>
          <w:sz w:val="12"/>
        </w:rPr>
        <w:t> </w:t>
      </w:r>
      <w:r>
        <w:rPr>
          <w:rFonts w:ascii="Lucida Sans"/>
          <w:w w:val="80"/>
          <w:sz w:val="12"/>
        </w:rPr>
        <w:t>1HULPYV</w:t>
      </w:r>
      <w:r>
        <w:rPr>
          <w:rFonts w:ascii="Lucida Sans"/>
          <w:sz w:val="12"/>
        </w:rPr>
      </w:r>
    </w:p>
    <w:p>
      <w:pPr>
        <w:spacing w:line="109" w:lineRule="exact" w:before="0"/>
        <w:ind w:left="797" w:right="0" w:firstLine="0"/>
        <w:jc w:val="lef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85"/>
          <w:sz w:val="12"/>
        </w:rPr>
        <w:t>:HV</w:t>
      </w:r>
      <w:r>
        <w:rPr>
          <w:rFonts w:ascii="Lucida Sans"/>
          <w:spacing w:val="-19"/>
          <w:w w:val="85"/>
          <w:sz w:val="12"/>
        </w:rPr>
        <w:t> </w:t>
      </w:r>
      <w:r>
        <w:rPr>
          <w:rFonts w:ascii="Lucida Sans"/>
          <w:w w:val="85"/>
          <w:sz w:val="12"/>
        </w:rPr>
        <w:t>7HVSV</w:t>
      </w:r>
      <w:r>
        <w:rPr>
          <w:rFonts w:ascii="Lucida Sans"/>
          <w:sz w:val="12"/>
        </w:rPr>
      </w:r>
    </w:p>
    <w:p>
      <w:pPr>
        <w:pStyle w:val="BodyText"/>
        <w:spacing w:line="240" w:lineRule="auto" w:before="90"/>
        <w:ind w:left="1341" w:right="0" w:firstLine="2267"/>
        <w:jc w:val="left"/>
      </w:pPr>
      <w:r>
        <w:rPr>
          <w:w w:val="90"/>
        </w:rPr>
        <w:br w:type="column"/>
      </w:r>
      <w:r>
        <w:rPr>
          <w:w w:val="90"/>
        </w:rPr>
        <w:t>E-mail:</w:t>
      </w:r>
      <w:r>
        <w:rPr>
          <w:spacing w:val="-27"/>
          <w:w w:val="90"/>
        </w:rPr>
        <w:t> </w:t>
      </w:r>
      <w:hyperlink r:id="rId282">
        <w:r>
          <w:rPr>
            <w:w w:val="90"/>
          </w:rPr>
          <w:t>k120hhi@hhi.co.kr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tabs>
          <w:tab w:pos="3609" w:val="left" w:leader="none"/>
        </w:tabs>
        <w:spacing w:line="241" w:lineRule="exact" w:before="0"/>
        <w:ind w:left="1341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Trebuchet MS"/>
          <w:b/>
          <w:w w:val="95"/>
          <w:position w:val="-3"/>
          <w:sz w:val="22"/>
        </w:rPr>
        <w:t>Customer</w:t>
      </w:r>
      <w:r>
        <w:rPr>
          <w:rFonts w:ascii="Trebuchet MS"/>
          <w:b/>
          <w:spacing w:val="13"/>
          <w:w w:val="95"/>
          <w:position w:val="-3"/>
          <w:sz w:val="22"/>
        </w:rPr>
        <w:t> </w:t>
      </w:r>
      <w:r>
        <w:rPr>
          <w:rFonts w:ascii="Trebuchet MS"/>
          <w:b/>
          <w:w w:val="95"/>
          <w:position w:val="-3"/>
          <w:sz w:val="22"/>
        </w:rPr>
        <w:t>Service</w:t>
        <w:tab/>
      </w:r>
      <w:r>
        <w:rPr>
          <w:rFonts w:ascii="Calibri"/>
          <w:w w:val="105"/>
          <w:sz w:val="17"/>
        </w:rPr>
        <w:t>Hyundai Global Service Co.</w:t>
      </w:r>
      <w:r>
        <w:rPr>
          <w:rFonts w:ascii="Calibri"/>
          <w:spacing w:val="26"/>
          <w:w w:val="105"/>
          <w:sz w:val="17"/>
        </w:rPr>
        <w:t> </w:t>
      </w:r>
      <w:r>
        <w:rPr>
          <w:rFonts w:ascii="Calibri"/>
          <w:spacing w:val="-3"/>
          <w:w w:val="105"/>
          <w:sz w:val="17"/>
        </w:rPr>
        <w:t>Ltd </w:t>
      </w:r>
      <w:r>
        <w:rPr>
          <w:rFonts w:ascii="Calibri"/>
          <w:spacing w:val="-3"/>
          <w:sz w:val="17"/>
        </w:rPr>
      </w:r>
    </w:p>
    <w:p>
      <w:pPr>
        <w:pStyle w:val="BodyText"/>
        <w:spacing w:line="181" w:lineRule="exact" w:before="0"/>
        <w:ind w:left="3609" w:right="0"/>
        <w:jc w:val="left"/>
      </w:pPr>
      <w:r>
        <w:rPr>
          <w:w w:val="95"/>
        </w:rPr>
        <w:t>Centum</w:t>
      </w:r>
      <w:r>
        <w:rPr>
          <w:spacing w:val="-26"/>
          <w:w w:val="95"/>
        </w:rPr>
        <w:t> </w:t>
      </w:r>
      <w:r>
        <w:rPr>
          <w:w w:val="95"/>
        </w:rPr>
        <w:t>Science</w:t>
      </w:r>
      <w:r>
        <w:rPr>
          <w:spacing w:val="-25"/>
          <w:w w:val="95"/>
        </w:rPr>
        <w:t> </w:t>
      </w:r>
      <w:r>
        <w:rPr>
          <w:w w:val="95"/>
        </w:rPr>
        <w:t>Park</w:t>
      </w:r>
      <w:r>
        <w:rPr>
          <w:spacing w:val="-25"/>
          <w:w w:val="95"/>
        </w:rPr>
        <w:t> </w:t>
      </w:r>
      <w:r>
        <w:rPr>
          <w:w w:val="95"/>
        </w:rPr>
        <w:t>6F</w:t>
      </w:r>
      <w:r>
        <w:rPr>
          <w:spacing w:val="-25"/>
          <w:w w:val="95"/>
        </w:rPr>
        <w:t> </w:t>
      </w:r>
      <w:r>
        <w:rPr>
          <w:w w:val="95"/>
        </w:rPr>
        <w:t>79,</w:t>
      </w:r>
      <w:r>
        <w:rPr>
          <w:spacing w:val="-25"/>
          <w:w w:val="95"/>
        </w:rPr>
        <w:t> </w:t>
      </w:r>
      <w:r>
        <w:rPr>
          <w:w w:val="95"/>
        </w:rPr>
        <w:t>Centum</w:t>
      </w:r>
      <w:r>
        <w:rPr>
          <w:spacing w:val="-26"/>
          <w:w w:val="95"/>
        </w:rPr>
        <w:t> </w:t>
      </w:r>
      <w:r>
        <w:rPr>
          <w:w w:val="95"/>
        </w:rPr>
        <w:t>jungang-ro,</w:t>
      </w:r>
      <w:r>
        <w:rPr>
          <w:spacing w:val="-25"/>
          <w:w w:val="95"/>
        </w:rPr>
        <w:t> </w:t>
      </w:r>
      <w:r>
        <w:rPr>
          <w:w w:val="95"/>
        </w:rPr>
        <w:t>Haeundae-gu,</w:t>
      </w:r>
      <w:r>
        <w:rPr>
          <w:spacing w:val="-25"/>
          <w:w w:val="95"/>
        </w:rPr>
        <w:t> </w:t>
      </w:r>
      <w:r>
        <w:rPr>
          <w:w w:val="95"/>
        </w:rPr>
        <w:t>Busan,</w:t>
      </w:r>
      <w:r>
        <w:rPr>
          <w:spacing w:val="-25"/>
          <w:w w:val="95"/>
        </w:rPr>
        <w:t> </w:t>
      </w:r>
      <w:r>
        <w:rPr>
          <w:w w:val="95"/>
        </w:rPr>
        <w:t>Korea</w:t>
      </w:r>
      <w:r>
        <w:rPr>
          <w:spacing w:val="-25"/>
          <w:w w:val="95"/>
        </w:rPr>
        <w:t> </w:t>
      </w:r>
      <w:r>
        <w:rPr>
          <w:w w:val="95"/>
        </w:rPr>
        <w:t>(Zip</w:t>
      </w:r>
      <w:r>
        <w:rPr>
          <w:spacing w:val="-25"/>
          <w:w w:val="95"/>
        </w:rPr>
        <w:t> </w:t>
      </w:r>
      <w:r>
        <w:rPr>
          <w:w w:val="95"/>
        </w:rPr>
        <w:t>code</w:t>
      </w:r>
      <w:r>
        <w:rPr>
          <w:spacing w:val="-25"/>
          <w:w w:val="95"/>
        </w:rPr>
        <w:t> </w:t>
      </w:r>
      <w:r>
        <w:rPr>
          <w:w w:val="95"/>
        </w:rPr>
        <w:t>:</w:t>
      </w:r>
      <w:r>
        <w:rPr>
          <w:spacing w:val="-25"/>
          <w:w w:val="95"/>
        </w:rPr>
        <w:t> </w:t>
      </w:r>
      <w:r>
        <w:rPr>
          <w:w w:val="95"/>
        </w:rPr>
        <w:t>48058)</w:t>
      </w:r>
      <w:r>
        <w:rPr/>
      </w:r>
    </w:p>
    <w:p>
      <w:pPr>
        <w:spacing w:after="0" w:line="181" w:lineRule="exact"/>
        <w:jc w:val="left"/>
        <w:sectPr>
          <w:type w:val="continuous"/>
          <w:pgSz w:w="23820" w:h="16840" w:orient="landscape"/>
          <w:pgMar w:top="1580" w:bottom="280" w:left="440" w:right="440"/>
          <w:cols w:num="7" w:equalWidth="0">
            <w:col w:w="1642" w:space="40"/>
            <w:col w:w="1261" w:space="40"/>
            <w:col w:w="1047" w:space="40"/>
            <w:col w:w="685" w:space="1348"/>
            <w:col w:w="2040" w:space="40"/>
            <w:col w:w="1709" w:space="1650"/>
            <w:col w:w="11398"/>
          </w:cols>
        </w:sectPr>
      </w:pPr>
    </w:p>
    <w:p>
      <w:pPr>
        <w:spacing w:line="120" w:lineRule="exact" w:before="0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0"/>
          <w:sz w:val="12"/>
        </w:rPr>
        <w:t>+\YIHU</w:t>
      </w:r>
      <w:r>
        <w:rPr>
          <w:rFonts w:ascii="Lucida Sans"/>
          <w:sz w:val="12"/>
        </w:rPr>
      </w:r>
    </w:p>
    <w:p>
      <w:pPr>
        <w:spacing w:before="27"/>
        <w:ind w:left="0" w:right="277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w w:val="85"/>
        </w:rPr>
        <w:br w:type="column"/>
      </w:r>
      <w:r>
        <w:rPr>
          <w:rFonts w:ascii="Lucida Sans"/>
          <w:w w:val="85"/>
          <w:sz w:val="12"/>
        </w:rPr>
        <w:t>:HU[VZ</w:t>
      </w:r>
      <w:r>
        <w:rPr>
          <w:rFonts w:ascii="Lucida Sans"/>
          <w:sz w:val="12"/>
        </w:rPr>
      </w:r>
    </w:p>
    <w:p>
      <w:pPr>
        <w:spacing w:before="76"/>
        <w:ind w:left="0" w:right="0" w:firstLine="0"/>
        <w:jc w:val="right"/>
        <w:rPr>
          <w:rFonts w:ascii="Lucida Sans" w:hAnsi="Lucida Sans" w:cs="Lucida Sans" w:eastAsia="Lucida Sans"/>
          <w:sz w:val="12"/>
          <w:szCs w:val="12"/>
        </w:rPr>
      </w:pPr>
      <w:r>
        <w:rPr>
          <w:rFonts w:ascii="Lucida Sans"/>
          <w:w w:val="90"/>
          <w:sz w:val="12"/>
        </w:rPr>
        <w:t>)\LUVZ</w:t>
      </w:r>
      <w:r>
        <w:rPr>
          <w:rFonts w:ascii="Lucida Sans"/>
          <w:spacing w:val="3"/>
          <w:w w:val="90"/>
          <w:sz w:val="12"/>
        </w:rPr>
        <w:t> </w:t>
      </w:r>
      <w:r>
        <w:rPr>
          <w:rFonts w:ascii="Lucida Sans"/>
          <w:w w:val="90"/>
          <w:sz w:val="12"/>
        </w:rPr>
        <w:t>(PYLZ</w:t>
      </w:r>
      <w:r>
        <w:rPr>
          <w:rFonts w:ascii="Lucida Sans"/>
          <w:sz w:val="12"/>
        </w:rPr>
      </w:r>
    </w:p>
    <w:p>
      <w:pPr>
        <w:pStyle w:val="BodyText"/>
        <w:spacing w:line="240" w:lineRule="auto" w:before="7"/>
        <w:ind w:left="2169" w:right="0"/>
        <w:jc w:val="left"/>
        <w:rPr>
          <w:rFonts w:ascii="Calibri" w:hAnsi="Calibri" w:cs="Calibri" w:eastAsia="Calibri"/>
        </w:rPr>
      </w:pPr>
      <w:r>
        <w:rPr>
          <w:w w:val="105"/>
        </w:rPr>
        <w:br w:type="column"/>
      </w:r>
      <w:r>
        <w:rPr>
          <w:rFonts w:ascii="Calibri"/>
          <w:w w:val="105"/>
        </w:rPr>
        <w:t>Warranty</w:t>
      </w:r>
      <w:r>
        <w:rPr>
          <w:rFonts w:ascii="Calibri"/>
          <w:spacing w:val="17"/>
          <w:w w:val="105"/>
        </w:rPr>
        <w:t> </w:t>
      </w:r>
      <w:r>
        <w:rPr>
          <w:rFonts w:ascii="Calibri"/>
          <w:w w:val="105"/>
        </w:rPr>
        <w:t>Service </w:t>
      </w:r>
      <w:r>
        <w:rPr>
          <w:rFonts w:ascii="Calibri"/>
        </w:rPr>
      </w:r>
    </w:p>
    <w:p>
      <w:pPr>
        <w:pStyle w:val="BodyText"/>
        <w:spacing w:line="240" w:lineRule="auto" w:before="15"/>
        <w:ind w:left="2169" w:right="0"/>
        <w:jc w:val="left"/>
      </w:pPr>
      <w:r>
        <w:rPr>
          <w:spacing w:val="-7"/>
          <w:w w:val="90"/>
        </w:rPr>
        <w:t>Tel:  </w:t>
      </w:r>
      <w:r>
        <w:rPr>
          <w:w w:val="90"/>
        </w:rPr>
        <w:t>+82.52.204.7760 (2-stroke</w:t>
      </w:r>
      <w:r>
        <w:rPr>
          <w:spacing w:val="10"/>
          <w:w w:val="90"/>
        </w:rPr>
        <w:t> </w:t>
      </w:r>
      <w:r>
        <w:rPr>
          <w:w w:val="90"/>
        </w:rPr>
        <w:t>Marine)</w:t>
      </w:r>
      <w:r>
        <w:rPr/>
      </w:r>
    </w:p>
    <w:p>
      <w:pPr>
        <w:pStyle w:val="BodyText"/>
        <w:spacing w:line="240" w:lineRule="auto"/>
        <w:ind w:left="2469" w:right="0"/>
        <w:jc w:val="left"/>
      </w:pPr>
      <w:r>
        <w:rPr>
          <w:w w:val="90"/>
        </w:rPr>
        <w:t>+82.52.204.7887  (4-stroke</w:t>
      </w:r>
      <w:r>
        <w:rPr>
          <w:spacing w:val="3"/>
          <w:w w:val="90"/>
        </w:rPr>
        <w:t> </w:t>
      </w:r>
      <w:r>
        <w:rPr>
          <w:w w:val="90"/>
        </w:rPr>
        <w:t>Marine)</w:t>
      </w:r>
      <w:r>
        <w:rPr/>
      </w:r>
    </w:p>
    <w:p>
      <w:pPr>
        <w:pStyle w:val="BodyText"/>
        <w:spacing w:line="271" w:lineRule="auto"/>
        <w:ind w:left="2169" w:right="0" w:firstLine="300"/>
        <w:jc w:val="left"/>
      </w:pPr>
      <w:r>
        <w:rPr>
          <w:w w:val="90"/>
        </w:rPr>
        <w:t>+82.52.204.7742</w:t>
      </w:r>
      <w:r>
        <w:rPr>
          <w:spacing w:val="-18"/>
          <w:w w:val="90"/>
        </w:rPr>
        <w:t> </w:t>
      </w:r>
      <w:r>
        <w:rPr>
          <w:w w:val="90"/>
        </w:rPr>
        <w:t>(Stationary)</w:t>
      </w:r>
      <w:r>
        <w:rPr>
          <w:w w:val="92"/>
        </w:rPr>
        <w:t> </w:t>
      </w:r>
      <w:r>
        <w:rPr/>
        <w:t>Fax:+82.52.204.7801</w:t>
      </w:r>
    </w:p>
    <w:p>
      <w:pPr>
        <w:pStyle w:val="BodyText"/>
        <w:spacing w:line="240" w:lineRule="auto" w:before="0"/>
        <w:ind w:left="2169" w:right="0"/>
        <w:jc w:val="left"/>
      </w:pPr>
      <w:r>
        <w:rPr>
          <w:w w:val="90"/>
        </w:rPr>
        <w:t>E-Mail:</w:t>
      </w:r>
      <w:r>
        <w:rPr>
          <w:spacing w:val="-11"/>
          <w:w w:val="90"/>
        </w:rPr>
        <w:t> </w:t>
      </w:r>
      <w:hyperlink r:id="rId263">
        <w:r>
          <w:rPr>
            <w:w w:val="90"/>
          </w:rPr>
          <w:t>service@hyundai-gs.com</w:t>
        </w:r>
        <w:r>
          <w:rPr/>
        </w:r>
      </w:hyperlink>
    </w:p>
    <w:p>
      <w:pPr>
        <w:pStyle w:val="BodyText"/>
        <w:spacing w:line="240" w:lineRule="auto" w:before="8"/>
        <w:ind w:left="551" w:right="0"/>
        <w:jc w:val="left"/>
        <w:rPr>
          <w:rFonts w:ascii="Calibri" w:hAnsi="Calibri" w:cs="Calibri" w:eastAsia="Calibri"/>
        </w:rPr>
      </w:pPr>
      <w:r>
        <w:rPr>
          <w:w w:val="105"/>
        </w:rPr>
        <w:br w:type="column"/>
      </w:r>
      <w:r>
        <w:rPr>
          <w:rFonts w:ascii="Calibri"/>
          <w:w w:val="105"/>
        </w:rPr>
        <w:t>Parts</w:t>
      </w:r>
      <w:r>
        <w:rPr>
          <w:rFonts w:ascii="Calibri"/>
          <w:spacing w:val="3"/>
          <w:w w:val="105"/>
        </w:rPr>
        <w:t> </w:t>
      </w:r>
      <w:r>
        <w:rPr>
          <w:rFonts w:ascii="Calibri"/>
          <w:w w:val="105"/>
        </w:rPr>
        <w:t>Sales</w:t>
      </w:r>
      <w:r>
        <w:rPr>
          <w:rFonts w:ascii="Calibri"/>
        </w:rPr>
      </w:r>
    </w:p>
    <w:p>
      <w:pPr>
        <w:pStyle w:val="BodyText"/>
        <w:spacing w:line="240" w:lineRule="auto" w:before="15"/>
        <w:ind w:left="551" w:right="0"/>
        <w:jc w:val="left"/>
      </w:pPr>
      <w:r>
        <w:rPr>
          <w:spacing w:val="-7"/>
          <w:w w:val="95"/>
        </w:rPr>
        <w:t>Tel:</w:t>
      </w:r>
      <w:r>
        <w:rPr>
          <w:spacing w:val="-25"/>
          <w:w w:val="95"/>
        </w:rPr>
        <w:t> </w:t>
      </w:r>
      <w:r>
        <w:rPr>
          <w:w w:val="95"/>
        </w:rPr>
        <w:t>+82.52.204.7718</w:t>
      </w:r>
      <w:r>
        <w:rPr>
          <w:spacing w:val="-26"/>
          <w:w w:val="95"/>
        </w:rPr>
        <w:t> </w:t>
      </w:r>
      <w:r>
        <w:rPr>
          <w:w w:val="95"/>
        </w:rPr>
        <w:t>(2-stroke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4-stroke</w:t>
      </w:r>
      <w:r>
        <w:rPr>
          <w:spacing w:val="-25"/>
          <w:w w:val="95"/>
        </w:rPr>
        <w:t> </w:t>
      </w:r>
      <w:r>
        <w:rPr>
          <w:w w:val="95"/>
        </w:rPr>
        <w:t>Marine)</w:t>
      </w:r>
      <w:r>
        <w:rPr/>
      </w:r>
    </w:p>
    <w:p>
      <w:pPr>
        <w:pStyle w:val="BodyText"/>
        <w:spacing w:line="271" w:lineRule="auto"/>
        <w:ind w:left="551" w:right="2212" w:firstLine="300"/>
        <w:jc w:val="left"/>
      </w:pPr>
      <w:r>
        <w:rPr>
          <w:w w:val="90"/>
        </w:rPr>
        <w:t>+82.52.204.7742</w:t>
      </w:r>
      <w:r>
        <w:rPr>
          <w:spacing w:val="-16"/>
          <w:w w:val="90"/>
        </w:rPr>
        <w:t> </w:t>
      </w:r>
      <w:r>
        <w:rPr>
          <w:w w:val="90"/>
        </w:rPr>
        <w:t>(Stationary)</w:t>
      </w:r>
      <w:r>
        <w:rPr>
          <w:w w:val="92"/>
        </w:rPr>
        <w:t> </w:t>
      </w:r>
      <w:r>
        <w:rPr/>
        <w:t>Fax:+82.52.204.7700</w:t>
      </w:r>
    </w:p>
    <w:p>
      <w:pPr>
        <w:pStyle w:val="BodyText"/>
        <w:spacing w:line="240" w:lineRule="auto" w:before="0"/>
        <w:ind w:left="551" w:right="0"/>
        <w:jc w:val="left"/>
      </w:pPr>
      <w:r>
        <w:rPr>
          <w:w w:val="85"/>
        </w:rPr>
        <w:t>E-Mail:</w:t>
      </w:r>
      <w:r>
        <w:rPr>
          <w:w w:val="85"/>
        </w:rPr>
        <w:t> </w:t>
      </w:r>
      <w:r>
        <w:rPr>
          <w:spacing w:val="35"/>
          <w:w w:val="85"/>
        </w:rPr>
        <w:t> </w:t>
      </w:r>
      <w:hyperlink r:id="rId264">
        <w:r>
          <w:rPr>
            <w:w w:val="85"/>
          </w:rPr>
          <w:t>sales@hyundai-gs.com</w:t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440" w:right="440"/>
          <w:cols w:num="4" w:equalWidth="0">
            <w:col w:w="2550" w:space="4101"/>
            <w:col w:w="2850" w:space="3481"/>
            <w:col w:w="4878" w:space="40"/>
            <w:col w:w="504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tabs>
          <w:tab w:pos="12022" w:val="left" w:leader="none"/>
        </w:tabs>
        <w:spacing w:line="20" w:lineRule="exac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a7a9a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39.6pt;height:1pt;mso-position-horizontal-relative:char;mso-position-vertical-relative:line" coordorigin="0,0" coordsize="10792,20">
            <v:group style="position:absolute;left:10;top:10;width:10772;height:2" coordorigin="10,10" coordsize="10772,2">
              <v:shape style="position:absolute;left:10;top:10;width:10772;height:2" coordorigin="10,10" coordsize="10772,0" path="m10,10l10782,10e" filled="false" stroked="true" strokeweight="1pt" strokecolor="#a7a9a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21641" w:val="left" w:leader="none"/>
        </w:tabs>
        <w:spacing w:line="345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"/>
          <w:sz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44;top:169;width:2;height:155" coordorigin="244,169" coordsize="2,155">
              <v:shape style="position:absolute;left:244;top:169;width:2;height:155" coordorigin="244,169" coordsize="0,155" path="m244,169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3" coordorigin="631,12" coordsize="2,93">
              <v:shape style="position:absolute;left:631;top:12;width:2;height:93" coordorigin="631,12" coordsize="0,93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6"/>
          <w:sz w:val="20"/>
        </w:rPr>
        <w:pict>
          <v:group style="width:59.25pt;height:17.3pt;mso-position-horizontal-relative:char;mso-position-vertical-relative:line" coordorigin="0,0" coordsize="1185,346">
            <v:group style="position:absolute;left:1038;top:302;width:126;height:2" coordorigin="1038,302" coordsize="126,2">
              <v:shape style="position:absolute;left:1038;top:302;width:126;height:2" coordorigin="1038,302" coordsize="126,0" path="m1038,302l1163,302e" filled="false" stroked="true" strokeweight="2.2pt" strokecolor="#a7a9ac">
                <v:path arrowok="t"/>
              </v:shape>
            </v:group>
            <v:group style="position:absolute;left:1141;top:56;width:2;height:224" coordorigin="1141,56" coordsize="2,224">
              <v:shape style="position:absolute;left:1141;top:56;width:2;height:224" coordorigin="1141,56" coordsize="0,224" path="m1141,56l1141,280e" filled="false" stroked="true" strokeweight="2.213pt" strokecolor="#a7a9ac">
                <v:path arrowok="t"/>
              </v:shape>
            </v:group>
            <v:group style="position:absolute;left:863;top:56;width:2;height:88" coordorigin="863,56" coordsize="2,88">
              <v:shape style="position:absolute;left:863;top:56;width:2;height:88" coordorigin="863,56" coordsize="0,88" path="m863,56l863,144e" filled="false" stroked="true" strokeweight="2.214pt" strokecolor="#a7a9ac">
                <v:path arrowok="t"/>
              </v:shape>
            </v:group>
            <v:group style="position:absolute;left:841;top:34;width:322;height:2" coordorigin="841,34" coordsize="322,2">
              <v:shape style="position:absolute;left:841;top:34;width:322;height:2" coordorigin="841,34" coordsize="322,0" path="m841,34l1163,34e" filled="false" stroked="true" strokeweight="2.2pt" strokecolor="#a7a9ac">
                <v:path arrowok="t"/>
              </v:shape>
            </v:group>
            <v:group style="position:absolute;left:665;top:305;width:155;height:2" coordorigin="665,305" coordsize="155,2">
              <v:shape style="position:absolute;left:665;top:305;width:155;height:2" coordorigin="665,305" coordsize="155,0" path="m665,305l819,305e" filled="false" stroked="true" strokeweight="1.8pt" strokecolor="#a7a9ac">
                <v:path arrowok="t"/>
              </v:shape>
            </v:group>
            <v:group style="position:absolute;left:665;top:275;width:45;height:2" coordorigin="665,275" coordsize="45,2">
              <v:shape style="position:absolute;left:665;top:275;width:45;height:2" coordorigin="665,275" coordsize="45,0" path="m665,275l709,275e" filled="false" stroked="true" strokeweight="1.2pt" strokecolor="#a7a9ac">
                <v:path arrowok="t"/>
              </v:shape>
            </v:group>
            <v:group style="position:absolute;left:665;top:246;width:155;height:2" coordorigin="665,246" coordsize="155,2">
              <v:shape style="position:absolute;left:665;top:246;width:155;height:2" coordorigin="665,246" coordsize="155,0" path="m665,246l819,246e" filled="false" stroked="true" strokeweight="1.7pt" strokecolor="#a7a9ac">
                <v:path arrowok="t"/>
              </v:shape>
            </v:group>
            <v:group style="position:absolute;left:665;top:217;width:45;height:2" coordorigin="665,217" coordsize="45,2">
              <v:shape style="position:absolute;left:665;top:217;width:45;height:2" coordorigin="665,217" coordsize="45,0" path="m665,217l709,217e" filled="false" stroked="true" strokeweight="1.2pt" strokecolor="#a7a9ac">
                <v:path arrowok="t"/>
              </v:shape>
            </v:group>
            <v:group style="position:absolute;left:665;top:187;width:155;height:2" coordorigin="665,187" coordsize="155,2">
              <v:shape style="position:absolute;left:665;top:187;width:155;height:2" coordorigin="665,187" coordsize="155,0" path="m665,187l819,187e" filled="false" stroked="true" strokeweight="1.8pt" strokecolor="#a7a9ac">
                <v:path arrowok="t"/>
              </v:shape>
            </v:group>
            <v:group style="position:absolute;left:841;top:169;width:172;height:155" coordorigin="841,169" coordsize="172,155">
              <v:shape style="position:absolute;left:841;top:169;width:172;height:155" coordorigin="841,169" coordsize="172,155" path="m886,169l841,169,841,324,885,324,885,238,952,238,886,169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952,238l885,238,968,324,1013,324,1013,255,969,255,952,238xe" filled="true" fillcolor="#a7a9ac" stroked="false">
                <v:path arrowok="t"/>
                <v:fill type="solid"/>
              </v:shape>
              <v:shape style="position:absolute;left:841;top:169;width:172;height:155" coordorigin="841,169" coordsize="172,155" path="m1013,169l969,169,969,255,1013,255,1013,169xe" filled="true" fillcolor="#a7a9ac" stroked="false">
                <v:path arrowok="t"/>
                <v:fill type="solid"/>
              </v:shape>
            </v:group>
            <v:group style="position:absolute;left:244;top:169;width:2;height:155" coordorigin="244,169" coordsize="2,155">
              <v:shape style="position:absolute;left:244;top:169;width:2;height:155" coordorigin="244,169" coordsize="0,155" path="m244,169l244,324e" filled="false" stroked="true" strokeweight="2.211pt" strokecolor="#a7a9ac">
                <v:path arrowok="t"/>
              </v:shape>
            </v:group>
            <v:group style="position:absolute;left:29;top:294;width:45;height:2" coordorigin="29,294" coordsize="45,2">
              <v:shape style="position:absolute;left:29;top:294;width:45;height:2" coordorigin="29,294" coordsize="45,0" path="m29,294l73,294e" filled="false" stroked="true" strokeweight="2.9pt" strokecolor="#a7a9ac">
                <v:path arrowok="t"/>
              </v:shape>
            </v:group>
            <v:group style="position:absolute;left:29;top:246;width:169;height:2" coordorigin="29,246" coordsize="169,2">
              <v:shape style="position:absolute;left:29;top:246;width:169;height:2" coordorigin="29,246" coordsize="169,0" path="m29,246l197,246e" filled="false" stroked="true" strokeweight="1.9pt" strokecolor="#a7a9ac">
                <v:path arrowok="t"/>
              </v:shape>
            </v:group>
            <v:group style="position:absolute;left:29;top:198;width:45;height:2" coordorigin="29,198" coordsize="45,2">
              <v:shape style="position:absolute;left:29;top:198;width:45;height:2" coordorigin="29,198" coordsize="45,0" path="m29,198l73,198e" filled="false" stroked="true" strokeweight="2.9pt" strokecolor="#a7a9ac">
                <v:path arrowok="t"/>
              </v:shape>
            </v:group>
            <v:group style="position:absolute;left:153;top:294;width:45;height:2" coordorigin="153,294" coordsize="45,2">
              <v:shape style="position:absolute;left:153;top:294;width:45;height:2" coordorigin="153,294" coordsize="45,0" path="m153,294l197,294e" filled="false" stroked="true" strokeweight="2.939pt" strokecolor="#a7a9ac">
                <v:path arrowok="t"/>
              </v:shape>
            </v:group>
            <v:group style="position:absolute;left:153;top:198;width:45;height:2" coordorigin="153,198" coordsize="45,2">
              <v:shape style="position:absolute;left:153;top:198;width:45;height:2" coordorigin="153,198" coordsize="45,0" path="m153,198l197,198e" filled="false" stroked="true" strokeweight="2.895pt" strokecolor="#a7a9ac">
                <v:path arrowok="t"/>
              </v:shape>
            </v:group>
            <v:group style="position:absolute;left:290;top:169;width:179;height:155" coordorigin="290,169" coordsize="179,155">
              <v:shape style="position:absolute;left:290;top:169;width:179;height:155" coordorigin="290,169" coordsize="179,155" path="m337,169l290,169,290,324,334,324,334,233,423,233,424,232,468,232,468,225,379,225,337,169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232l424,232,424,324,468,324,468,232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23,233l334,233,378,287,423,233xe" filled="true" fillcolor="#a7a9ac" stroked="false">
                <v:path arrowok="t"/>
                <v:fill type="solid"/>
              </v:shape>
              <v:shape style="position:absolute;left:290;top:169;width:179;height:155" coordorigin="290,169" coordsize="179,155" path="m468,169l421,169,379,225,468,225,468,169xe" filled="true" fillcolor="#a7a9ac" stroked="false">
                <v:path arrowok="t"/>
                <v:fill type="solid"/>
              </v:shape>
            </v:group>
            <v:group style="position:absolute;left:490;top:305;width:154;height:2" coordorigin="490,305" coordsize="154,2">
              <v:shape style="position:absolute;left:490;top:305;width:154;height:2" coordorigin="490,305" coordsize="154,0" path="m490,305l643,305e" filled="false" stroked="true" strokeweight="1.8pt" strokecolor="#a7a9ac">
                <v:path arrowok="t"/>
              </v:shape>
            </v:group>
            <v:group style="position:absolute;left:599;top:275;width:45;height:2" coordorigin="599,275" coordsize="45,2">
              <v:shape style="position:absolute;left:599;top:275;width:45;height:2" coordorigin="599,275" coordsize="45,0" path="m599,275l643,275e" filled="false" stroked="true" strokeweight="1.2pt" strokecolor="#a7a9ac">
                <v:path arrowok="t"/>
              </v:shape>
            </v:group>
            <v:group style="position:absolute;left:490;top:246;width:154;height:2" coordorigin="490,246" coordsize="154,2">
              <v:shape style="position:absolute;left:490;top:246;width:154;height:2" coordorigin="490,246" coordsize="154,0" path="m490,246l643,246e" filled="false" stroked="true" strokeweight="1.7pt" strokecolor="#a7a9ac">
                <v:path arrowok="t"/>
              </v:shape>
            </v:group>
            <v:group style="position:absolute;left:490;top:217;width:45;height:2" coordorigin="490,217" coordsize="45,2">
              <v:shape style="position:absolute;left:490;top:217;width:45;height:2" coordorigin="490,217" coordsize="45,0" path="m490,217l534,217e" filled="false" stroked="true" strokeweight="1.2pt" strokecolor="#a7a9ac">
                <v:path arrowok="t"/>
              </v:shape>
            </v:group>
            <v:group style="position:absolute;left:490;top:187;width:154;height:2" coordorigin="490,187" coordsize="154,2">
              <v:shape style="position:absolute;left:490;top:187;width:154;height:2" coordorigin="490,187" coordsize="154,0" path="m490,187l643,187e" filled="false" stroked="true" strokeweight="1.8pt" strokecolor="#a7a9ac">
                <v:path arrowok="t"/>
              </v:shape>
            </v:group>
            <v:group style="position:absolute;left:29;top:12;width:79;height:94" coordorigin="29,12" coordsize="79,94">
              <v:shape style="position:absolute;left:29;top:12;width:79;height:94" coordorigin="29,12" coordsize="79,94" path="m54,12l29,12,29,105,54,105,54,65,108,65,108,48,54,48,54,12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65l83,65,83,105,108,105,108,65xe" filled="true" fillcolor="#a7a9ac" stroked="false">
                <v:path arrowok="t"/>
                <v:fill type="solid"/>
              </v:shape>
              <v:shape style="position:absolute;left:29;top:12;width:79;height:94" coordorigin="29,12" coordsize="79,94" path="m108,12l83,12,83,48,108,48,108,12xe" filled="true" fillcolor="#a7a9ac" stroked="false">
                <v:path arrowok="t"/>
                <v:fill type="solid"/>
              </v:shape>
            </v:group>
            <v:group style="position:absolute;left:116;top:12;width:94;height:94" coordorigin="116,12" coordsize="94,94">
              <v:shape style="position:absolute;left:116;top:12;width:94;height:94" coordorigin="116,12" coordsize="94,94" path="m145,12l116,12,151,70,151,105,175,105,175,70,188,50,163,50,145,12xe" filled="true" fillcolor="#a7a9ac" stroked="false">
                <v:path arrowok="t"/>
                <v:fill type="solid"/>
              </v:shape>
              <v:shape style="position:absolute;left:116;top:12;width:94;height:94" coordorigin="116,12" coordsize="94,94" path="m210,12l181,12,163,50,188,50,210,12xe" filled="true" fillcolor="#a7a9ac" stroked="false">
                <v:path arrowok="t"/>
                <v:fill type="solid"/>
              </v:shape>
            </v:group>
            <v:group style="position:absolute;left:217;top:12;width:82;height:95" coordorigin="217,12" coordsize="82,95">
              <v:shape style="position:absolute;left:217;top:12;width:82;height:95" coordorigin="217,12" coordsize="82,95" path="m242,12l217,12,217,70,223,92,240,104,258,107,281,102,295,89,245,89,242,78,242,12xe" filled="true" fillcolor="#a7a9ac" stroked="false">
                <v:path arrowok="t"/>
                <v:fill type="solid"/>
              </v:shape>
              <v:shape style="position:absolute;left:217;top:12;width:82;height:95" coordorigin="217,12" coordsize="82,95" path="m299,12l274,12,274,78,271,89,295,89,295,88,299,12xe" filled="true" fillcolor="#a7a9ac" stroked="false">
                <v:path arrowok="t"/>
                <v:fill type="solid"/>
              </v:shape>
            </v:group>
            <v:group style="position:absolute;left:315;top:12;width:86;height:94" coordorigin="315,12" coordsize="86,94">
              <v:shape style="position:absolute;left:315;top:12;width:86;height:94" coordorigin="315,12" coordsize="86,94" path="m347,12l315,12,315,105,338,105,337,42,362,42,347,1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362,42l338,42,370,105,401,105,401,75,378,75,362,42xe" filled="true" fillcolor="#a7a9ac" stroked="false">
                <v:path arrowok="t"/>
                <v:fill type="solid"/>
              </v:shape>
              <v:shape style="position:absolute;left:315;top:12;width:86;height:94" coordorigin="315,12" coordsize="86,94" path="m401,12l378,12,379,75,401,75,401,12xe" filled="true" fillcolor="#a7a9ac" stroked="false">
                <v:path arrowok="t"/>
                <v:fill type="solid"/>
              </v:shape>
            </v:group>
            <v:group style="position:absolute;left:419;top:12;width:89;height:93" coordorigin="419,12" coordsize="89,93">
              <v:shape style="position:absolute;left:419;top:12;width:89;height:93" coordorigin="419,12" coordsize="89,93" path="m419,12l419,105,453,105,477,102,495,93,499,87,444,87,444,31,500,31,489,20,468,13,419,12xe" filled="true" fillcolor="#a7a9ac" stroked="false">
                <v:path arrowok="t"/>
                <v:fill type="solid"/>
              </v:shape>
              <v:shape style="position:absolute;left:419;top:12;width:89;height:93" coordorigin="419,12" coordsize="89,93" path="m500,31l454,31,475,38,483,58,475,80,455,87,444,87,499,87,506,74,508,58,503,34,500,31xe" filled="true" fillcolor="#a7a9ac" stroked="false">
                <v:path arrowok="t"/>
                <v:fill type="solid"/>
              </v:shape>
            </v:group>
            <v:group style="position:absolute;left:508;top:12;width:102;height:94" coordorigin="508,12" coordsize="102,94">
              <v:shape style="position:absolute;left:508;top:12;width:102;height:94" coordorigin="508,12" coordsize="102,94" path="m573,12l543,12,508,105,533,105,540,85,602,85,595,68,546,68,558,32,581,32,573,12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602,85l575,85,582,105,609,105,602,85xe" filled="true" fillcolor="#a7a9ac" stroked="false">
                <v:path arrowok="t"/>
                <v:fill type="solid"/>
              </v:shape>
              <v:shape style="position:absolute;left:508;top:12;width:102;height:94" coordorigin="508,12" coordsize="102,94" path="m581,32l558,32,569,68,595,68,581,32xe" filled="true" fillcolor="#a7a9ac" stroked="false">
                <v:path arrowok="t"/>
                <v:fill type="solid"/>
              </v:shape>
            </v:group>
            <v:group style="position:absolute;left:631;top:12;width:2;height:93" coordorigin="631,12" coordsize="2,93">
              <v:shape style="position:absolute;left:631;top:12;width:2;height:93" coordorigin="631,12" coordsize="0,93" path="m631,12l631,105e" filled="false" stroked="true" strokeweight="1.236pt" strokecolor="#a7a9ac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</w:p>
    <w:p>
      <w:pPr>
        <w:spacing w:after="0" w:line="345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23820" w:h="16840" w:orient="landscape"/>
          <w:pgMar w:top="1580" w:bottom="280" w:left="440" w:right="440"/>
        </w:sectPr>
      </w:pPr>
    </w:p>
    <w:p>
      <w:pPr>
        <w:spacing w:line="367" w:lineRule="exact" w:before="31"/>
        <w:ind w:left="106" w:right="0" w:firstLine="0"/>
        <w:jc w:val="left"/>
        <w:rPr>
          <w:rFonts w:ascii="Gill Sans MT" w:hAnsi="Gill Sans MT" w:cs="Gill Sans MT" w:eastAsia="Gill Sans MT"/>
          <w:sz w:val="32"/>
          <w:szCs w:val="32"/>
        </w:rPr>
      </w:pPr>
      <w:r>
        <w:rPr/>
        <w:pict>
          <v:group style="position:absolute;margin-left:232.283997pt;margin-top:422.673004pt;width:6.95pt;height:24.2pt;mso-position-horizontal-relative:page;mso-position-vertical-relative:page;z-index:-199288" coordorigin="4646,8453" coordsize="139,484">
            <v:group style="position:absolute;left:4646;top:8453;width:139;height:133" coordorigin="4646,8453" coordsize="139,133">
              <v:shape style="position:absolute;left:4646;top:8453;width:139;height:133" coordorigin="4646,8453" coordsize="139,133" path="m4646,8586l4784,8586,4784,8453,4646,8453,4646,8586xe" filled="true" fillcolor="#ffffff" stroked="false">
                <v:path arrowok="t"/>
                <v:fill type="solid"/>
              </v:shape>
            </v:group>
            <v:group style="position:absolute;left:4646;top:8635;width:139;height:303" coordorigin="4646,8635" coordsize="139,303">
              <v:shape style="position:absolute;left:4646;top:8635;width:139;height:303" coordorigin="4646,8635" coordsize="139,303" path="m4646,8937l4784,8937,4784,8635,4646,8635,4646,893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2.172897pt;margin-top:422.623413pt;width:26.35pt;height:24.25pt;mso-position-horizontal-relative:page;mso-position-vertical-relative:page;z-index:-199264" coordorigin="4043,8452" coordsize="527,485">
            <v:group style="position:absolute;left:4043;top:8752;width:139;height:184" coordorigin="4043,8752" coordsize="139,184">
              <v:shape style="position:absolute;left:4043;top:8752;width:139;height:184" coordorigin="4043,8752" coordsize="139,184" path="m4043,8936l4182,8936,4182,8752,4043,8752,4043,8936xe" filled="true" fillcolor="#ffffff" stroked="false">
                <v:path arrowok="t"/>
                <v:fill type="solid"/>
              </v:shape>
            </v:group>
            <v:group style="position:absolute;left:4043;top:8634;width:527;height:118" coordorigin="4043,8634" coordsize="527,118">
              <v:shape style="position:absolute;left:4043;top:8634;width:527;height:118" coordorigin="4043,8634" coordsize="527,118" path="m4043,8752l4570,8752,4570,8634,4043,8634,4043,8752xe" filled="true" fillcolor="#ffffff" stroked="false">
                <v:path arrowok="t"/>
                <v:fill type="solid"/>
              </v:shape>
            </v:group>
            <v:group style="position:absolute;left:4043;top:8452;width:139;height:182" coordorigin="4043,8452" coordsize="139,182">
              <v:shape style="position:absolute;left:4043;top:8452;width:139;height:182" coordorigin="4043,8452" coordsize="139,182" path="m4043,8634l4182,8634,4182,8452,4043,8452,4043,8634xe" filled="true" fillcolor="#ffffff" stroked="false">
                <v:path arrowok="t"/>
                <v:fill type="solid"/>
              </v:shape>
            </v:group>
            <v:group style="position:absolute;left:4432;top:8753;width:139;height:184" coordorigin="4432,8753" coordsize="139,184">
              <v:shape style="position:absolute;left:4432;top:8753;width:139;height:184" coordorigin="4432,8753" coordsize="139,184" path="m4570,8753l4432,8753,4432,8937,4570,8937,4570,8753xe" filled="true" fillcolor="#ffffff" stroked="false">
                <v:path arrowok="t"/>
                <v:fill type="solid"/>
              </v:shape>
            </v:group>
            <v:group style="position:absolute;left:4432;top:8453;width:139;height:181" coordorigin="4432,8453" coordsize="139,181">
              <v:shape style="position:absolute;left:4432;top:8453;width:139;height:181" coordorigin="4432,8453" coordsize="139,181" path="m4570,8453l4432,8453,4432,8634,4570,8634,4570,845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/>
          <w:b/>
          <w:color w:val="FFFFFF"/>
          <w:w w:val="80"/>
          <w:sz w:val="32"/>
        </w:rPr>
        <w:t>.SVIHS</w:t>
      </w:r>
      <w:r>
        <w:rPr>
          <w:rFonts w:ascii="Gill Sans MT"/>
          <w:b/>
          <w:color w:val="FFFFFF"/>
          <w:spacing w:val="29"/>
          <w:w w:val="80"/>
          <w:sz w:val="32"/>
        </w:rPr>
        <w:t> </w:t>
      </w:r>
      <w:r>
        <w:rPr>
          <w:rFonts w:ascii="Gill Sans MT"/>
          <w:b/>
          <w:color w:val="FFFFFF"/>
          <w:w w:val="80"/>
          <w:sz w:val="32"/>
        </w:rPr>
        <w:t>3LHKLY</w:t>
      </w:r>
      <w:r>
        <w:rPr>
          <w:rFonts w:ascii="Gill Sans MT"/>
          <w:sz w:val="32"/>
        </w:rPr>
      </w:r>
    </w:p>
    <w:p>
      <w:pPr>
        <w:spacing w:line="274" w:lineRule="exact" w:before="0"/>
        <w:ind w:left="106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b/>
          <w:color w:val="FFFFFF"/>
          <w:sz w:val="24"/>
        </w:rPr>
        <w:t>^^^.OOP.JV.RY</w:t>
      </w:r>
      <w:r>
        <w:rPr>
          <w:rFonts w:ascii="Gill Sans MT"/>
          <w:sz w:val="24"/>
        </w:rPr>
      </w: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11"/>
          <w:szCs w:val="11"/>
        </w:rPr>
      </w:pPr>
    </w:p>
    <w:p>
      <w:pPr>
        <w:spacing w:before="76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FFFFFF"/>
          <w:w w:val="90"/>
          <w:sz w:val="16"/>
        </w:rPr>
        <w:t>*VW`YPNO[ Ƶ 2018 /`\UKHP /LH]`</w:t>
      </w:r>
      <w:r>
        <w:rPr>
          <w:rFonts w:ascii="Arial" w:hAnsi="Arial"/>
          <w:color w:val="FFFFFF"/>
          <w:spacing w:val="26"/>
          <w:w w:val="90"/>
          <w:sz w:val="16"/>
        </w:rPr>
        <w:t> </w:t>
      </w:r>
      <w:r>
        <w:rPr>
          <w:rFonts w:ascii="Arial" w:hAnsi="Arial"/>
          <w:color w:val="FFFFFF"/>
          <w:w w:val="90"/>
          <w:sz w:val="16"/>
        </w:rPr>
        <w:t>0UK\Z[YPLZ</w:t>
      </w:r>
      <w:r>
        <w:rPr>
          <w:rFonts w:ascii="Arial" w:hAnsi="Arial"/>
          <w:sz w:val="16"/>
        </w:rPr>
      </w:r>
    </w:p>
    <w:p>
      <w:pPr>
        <w:spacing w:before="43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0"/>
          <w:sz w:val="16"/>
        </w:rPr>
        <w:t>1\UL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2018.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*VU[LU[Z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Z\IQLJ[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[V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JOHUNL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^P[OV\[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WYPVY</w:t>
      </w:r>
      <w:r>
        <w:rPr>
          <w:rFonts w:ascii="Arial"/>
          <w:color w:val="FFFFFF"/>
          <w:spacing w:val="-24"/>
          <w:w w:val="90"/>
          <w:sz w:val="16"/>
        </w:rPr>
        <w:t> </w:t>
      </w:r>
      <w:r>
        <w:rPr>
          <w:rFonts w:ascii="Arial"/>
          <w:color w:val="FFFFFF"/>
          <w:w w:val="90"/>
          <w:sz w:val="16"/>
        </w:rPr>
        <w:t>UV[PJL.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line="1006" w:lineRule="exact"/>
        <w:ind w:left="34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"/>
          <w:sz w:val="20"/>
          <w:szCs w:val="20"/>
        </w:rPr>
        <w:pict>
          <v:group style="width:176.9pt;height:50.35pt;mso-position-horizontal-relative:char;mso-position-vertical-relative:line" coordorigin="0,0" coordsize="3538,1007">
            <v:shape style="position:absolute;left:2570;top:39;width:968;height:968" type="#_x0000_t75" stroked="false">
              <v:imagedata r:id="rId284" o:title=""/>
            </v:shape>
            <v:group style="position:absolute;left:2018;top:892;width:483;height:114" coordorigin="2018,892" coordsize="483,114">
              <v:shape style="position:absolute;left:2018;top:892;width:483;height:114" coordorigin="2018,892" coordsize="483,114" path="m2018,1006l2501,1006,2501,892,2018,892,2018,1006xe" filled="true" fillcolor="#ffffff" stroked="false">
                <v:path arrowok="t"/>
                <v:fill type="solid"/>
              </v:shape>
            </v:group>
            <v:group style="position:absolute;left:2018;top:854;width:139;height:2" coordorigin="2018,854" coordsize="139,2">
              <v:shape style="position:absolute;left:2018;top:854;width:139;height:2" coordorigin="2018,854" coordsize="139,0" path="m2018,854l2157,854e" filled="false" stroked="true" strokeweight="3.8pt" strokecolor="#ffffff">
                <v:path arrowok="t"/>
              </v:shape>
            </v:group>
            <v:group style="position:absolute;left:2018;top:710;width:483;height:106" coordorigin="2018,710" coordsize="483,106">
              <v:shape style="position:absolute;left:2018;top:710;width:483;height:106" coordorigin="2018,710" coordsize="483,106" path="m2018,816l2501,816,2501,710,2018,710,2018,816xe" filled="true" fillcolor="#ffffff" stroked="false">
                <v:path arrowok="t"/>
                <v:fill type="solid"/>
              </v:shape>
            </v:group>
            <v:group style="position:absolute;left:2018;top:673;width:139;height:2" coordorigin="2018,673" coordsize="139,2">
              <v:shape style="position:absolute;left:2018;top:673;width:139;height:2" coordorigin="2018,673" coordsize="139,0" path="m2018,673l2157,673e" filled="false" stroked="true" strokeweight="3.7pt" strokecolor="#ffffff">
                <v:path arrowok="t"/>
              </v:shape>
            </v:group>
            <v:group style="position:absolute;left:2018;top:522;width:483;height:114" coordorigin="2018,522" coordsize="483,114">
              <v:shape style="position:absolute;left:2018;top:522;width:483;height:114" coordorigin="2018,522" coordsize="483,114" path="m2018,636l2501,636,2501,522,2018,522,2018,636xe" filled="true" fillcolor="#ffffff" stroked="false">
                <v:path arrowok="t"/>
                <v:fill type="solid"/>
              </v:shape>
            </v:group>
            <v:group style="position:absolute;left:2570;top:523;width:537;height:484" coordorigin="2570,523" coordsize="537,484">
              <v:shape style="position:absolute;left:2570;top:523;width:537;height:484" coordorigin="2570,523" coordsize="537,484" path="m2708,523l2570,523,2570,1006,2708,1006,2708,739,2917,739,2708,523xe" filled="true" fillcolor="#ffffff" stroked="false">
                <v:path arrowok="t"/>
                <v:fill type="solid"/>
              </v:shape>
              <v:shape style="position:absolute;left:2570;top:523;width:537;height:484" coordorigin="2570,523" coordsize="537,484" path="m2917,739l2708,739,2965,1006,3106,1006,3106,791,2968,791,2917,739xe" filled="true" fillcolor="#ffffff" stroked="false">
                <v:path arrowok="t"/>
                <v:fill type="solid"/>
              </v:shape>
              <v:shape style="position:absolute;left:2570;top:523;width:537;height:484" coordorigin="2570,523" coordsize="537,484" path="m3106,523l2968,523,2968,791,3106,791,3106,523xe" filled="true" fillcolor="#ffffff" stroked="false">
                <v:path arrowok="t"/>
                <v:fill type="solid"/>
              </v:shape>
            </v:group>
            <v:group style="position:absolute;left:844;top:522;width:558;height:484" coordorigin="844,522" coordsize="558,484">
              <v:shape style="position:absolute;left:844;top:522;width:558;height:484" coordorigin="844,522" coordsize="558,484" path="m992,522l844,522,844,1006,983,1006,983,723,1261,723,1264,719,1402,719,1402,696,1123,696,992,522xe" filled="true" fillcolor="#ffffff" stroked="false">
                <v:path arrowok="t"/>
                <v:fill type="solid"/>
              </v:shape>
              <v:shape style="position:absolute;left:844;top:522;width:558;height:484" coordorigin="844,522" coordsize="558,484" path="m1402,719l1264,719,1264,1006,1402,1006,1402,719xe" filled="true" fillcolor="#ffffff" stroked="false">
                <v:path arrowok="t"/>
                <v:fill type="solid"/>
              </v:shape>
              <v:shape style="position:absolute;left:844;top:522;width:558;height:484" coordorigin="844,522" coordsize="558,484" path="m1261,723l983,723,1121,892,1261,723xe" filled="true" fillcolor="#ffffff" stroked="false">
                <v:path arrowok="t"/>
                <v:fill type="solid"/>
              </v:shape>
              <v:shape style="position:absolute;left:844;top:522;width:558;height:484" coordorigin="844,522" coordsize="558,484" path="m1402,522l1255,522,1123,696,1402,696,1402,522xe" filled="true" fillcolor="#ffffff" stroked="false">
                <v:path arrowok="t"/>
                <v:fill type="solid"/>
              </v:shape>
            </v:group>
            <v:group style="position:absolute;left:1471;top:892;width:480;height:114" coordorigin="1471,892" coordsize="480,114">
              <v:shape style="position:absolute;left:1471;top:892;width:480;height:114" coordorigin="1471,892" coordsize="480,114" path="m1471,1006l1950,1006,1950,892,1471,892,1471,1006xe" filled="true" fillcolor="#ffffff" stroked="false">
                <v:path arrowok="t"/>
                <v:fill type="solid"/>
              </v:shape>
            </v:group>
            <v:group style="position:absolute;left:1812;top:854;width:139;height:2" coordorigin="1812,854" coordsize="139,2">
              <v:shape style="position:absolute;left:1812;top:854;width:139;height:2" coordorigin="1812,854" coordsize="139,0" path="m1812,854l1950,854e" filled="false" stroked="true" strokeweight="3.8pt" strokecolor="#ffffff">
                <v:path arrowok="t"/>
              </v:shape>
            </v:group>
            <v:group style="position:absolute;left:1471;top:710;width:480;height:106" coordorigin="1471,710" coordsize="480,106">
              <v:shape style="position:absolute;left:1471;top:710;width:480;height:106" coordorigin="1471,710" coordsize="480,106" path="m1471,816l1950,816,1950,710,1471,710,1471,816xe" filled="true" fillcolor="#ffffff" stroked="false">
                <v:path arrowok="t"/>
                <v:fill type="solid"/>
              </v:shape>
            </v:group>
            <v:group style="position:absolute;left:1471;top:673;width:139;height:2" coordorigin="1471,673" coordsize="139,2">
              <v:shape style="position:absolute;left:1471;top:673;width:139;height:2" coordorigin="1471,673" coordsize="139,0" path="m1471,673l1609,673e" filled="false" stroked="true" strokeweight="3.7pt" strokecolor="#ffffff">
                <v:path arrowok="t"/>
              </v:shape>
            </v:group>
            <v:group style="position:absolute;left:1471;top:522;width:480;height:114" coordorigin="1471,522" coordsize="480,114">
              <v:shape style="position:absolute;left:1471;top:522;width:480;height:114" coordorigin="1471,522" coordsize="480,114" path="m1471,636l1950,636,1950,522,1471,522,1471,636xe" filled="true" fillcolor="#ffffff" stroked="false">
                <v:path arrowok="t"/>
                <v:fill type="solid"/>
              </v:shape>
            </v:group>
            <v:group style="position:absolute;left:67;top:205;width:2;height:124" coordorigin="67,205" coordsize="2,124">
              <v:shape style="position:absolute;left:67;top:205;width:2;height:124" coordorigin="67,205" coordsize="0,124" path="m67,205l67,329e" filled="false" stroked="true" strokeweight="3.868pt" strokecolor="#ffffff">
                <v:path arrowok="t"/>
              </v:shape>
            </v:group>
            <v:group style="position:absolute;left:28;top:177;width:247;height:2" coordorigin="28,177" coordsize="247,2">
              <v:shape style="position:absolute;left:28;top:177;width:247;height:2" coordorigin="28,177" coordsize="247,0" path="m28,177l275,177e" filled="false" stroked="true" strokeweight="2.8pt" strokecolor="#ffffff">
                <v:path arrowok="t"/>
              </v:shape>
            </v:group>
            <v:group style="position:absolute;left:67;top:39;width:2;height:110" coordorigin="67,39" coordsize="2,110">
              <v:shape style="position:absolute;left:67;top:39;width:2;height:110" coordorigin="67,39" coordsize="0,110" path="m67,39l67,149e" filled="false" stroked="true" strokeweight="3.868pt" strokecolor="#ffffff">
                <v:path arrowok="t"/>
              </v:shape>
            </v:group>
            <v:group style="position:absolute;left:236;top:205;width:2;height:125" coordorigin="236,205" coordsize="2,125">
              <v:shape style="position:absolute;left:236;top:205;width:2;height:125" coordorigin="236,205" coordsize="0,125" path="m236,205l236,330e" filled="false" stroked="true" strokeweight="3.87pt" strokecolor="#ffffff">
                <v:path arrowok="t"/>
              </v:shape>
            </v:group>
            <v:group style="position:absolute;left:236;top:39;width:2;height:111" coordorigin="236,39" coordsize="2,111">
              <v:shape style="position:absolute;left:236;top:39;width:2;height:111" coordorigin="236,39" coordsize="0,111" path="m236,39l236,150e" filled="false" stroked="true" strokeweight="3.87pt" strokecolor="#ffffff">
                <v:path arrowok="t"/>
              </v:shape>
            </v:group>
            <v:group style="position:absolute;left:301;top:39;width:293;height:292" coordorigin="301,39" coordsize="293,292">
              <v:shape style="position:absolute;left:301;top:39;width:293;height:292" coordorigin="301,39" coordsize="293,292" path="m390,39l301,39,408,220,408,330,486,330,486,220,525,155,448,155,390,39xe" filled="true" fillcolor="#ffffff" stroked="false">
                <v:path arrowok="t"/>
                <v:fill type="solid"/>
              </v:shape>
              <v:shape style="position:absolute;left:301;top:39;width:293;height:292" coordorigin="301,39" coordsize="293,292" path="m593,39l504,39,448,155,525,155,593,39xe" filled="true" fillcolor="#ffffff" stroked="false">
                <v:path arrowok="t"/>
                <v:fill type="solid"/>
              </v:shape>
            </v:group>
            <v:group style="position:absolute;left:617;top:39;width:255;height:297" coordorigin="617,39" coordsize="255,297">
              <v:shape style="position:absolute;left:617;top:39;width:255;height:297" coordorigin="617,39" coordsize="255,297" path="m695,39l617,39,617,219,635,287,683,325,745,335,771,334,832,311,860,277,754,277,728,273,710,261,700,244,696,222,695,39xe" filled="true" fillcolor="#ffffff" stroked="false">
                <v:path arrowok="t"/>
                <v:fill type="solid"/>
              </v:shape>
              <v:shape style="position:absolute;left:617;top:39;width:255;height:297" coordorigin="617,39" coordsize="255,297" path="m872,39l795,39,795,206,793,231,787,253,774,269,754,277,860,277,867,259,872,236,872,39xe" filled="true" fillcolor="#ffffff" stroked="false">
                <v:path arrowok="t"/>
                <v:fill type="solid"/>
              </v:shape>
            </v:group>
            <v:group style="position:absolute;left:924;top:39;width:269;height:292" coordorigin="924,39" coordsize="269,292">
              <v:shape style="position:absolute;left:924;top:39;width:269;height:292" coordorigin="924,39" coordsize="269,292" path="m1023,39l924,39,924,330,995,330,993,131,1069,131,1023,39xe" filled="true" fillcolor="#ffffff" stroked="false">
                <v:path arrowok="t"/>
                <v:fill type="solid"/>
              </v:shape>
              <v:shape style="position:absolute;left:924;top:39;width:269;height:292" coordorigin="924,39" coordsize="269,292" path="m1069,131l994,131,1096,330,1192,330,1192,236,1121,236,1069,131xe" filled="true" fillcolor="#ffffff" stroked="false">
                <v:path arrowok="t"/>
                <v:fill type="solid"/>
              </v:shape>
              <v:shape style="position:absolute;left:924;top:39;width:269;height:292" coordorigin="924,39" coordsize="269,292" path="m1192,39l1121,39,1122,236,1192,236,1192,39xe" filled="true" fillcolor="#ffffff" stroked="false">
                <v:path arrowok="t"/>
                <v:fill type="solid"/>
              </v:shape>
            </v:group>
            <v:group style="position:absolute;left:1249;top:39;width:279;height:292" coordorigin="1249,39" coordsize="279,292">
              <v:shape style="position:absolute;left:1249;top:39;width:279;height:292" coordorigin="1249,39" coordsize="279,292" path="m1249,39l1249,330,1355,330,1428,321,1484,293,1502,272,1327,272,1327,96,1505,96,1502,91,1434,48,1361,39,1249,39xe" filled="true" fillcolor="#ffffff" stroked="false">
                <v:path arrowok="t"/>
                <v:fill type="solid"/>
              </v:shape>
              <v:shape style="position:absolute;left:1249;top:39;width:279;height:292" coordorigin="1249,39" coordsize="279,292" path="m1505,96l1357,96,1382,99,1404,105,1421,117,1434,132,1443,152,1447,176,1445,203,1413,258,1327,272,1502,272,1527,192,1527,183,1526,155,1521,130,1513,109,1505,96xe" filled="true" fillcolor="#ffffff" stroked="false">
                <v:path arrowok="t"/>
                <v:fill type="solid"/>
              </v:shape>
            </v:group>
            <v:group style="position:absolute;left:1526;top:39;width:318;height:292" coordorigin="1526,39" coordsize="318,292">
              <v:shape style="position:absolute;left:1526;top:39;width:318;height:292" coordorigin="1526,39" coordsize="318,292" path="m1732,39l1637,39,1526,330,1605,330,1628,268,1820,268,1799,212,1646,212,1684,99,1755,99,1732,39xe" filled="true" fillcolor="#ffffff" stroked="false">
                <v:path arrowok="t"/>
                <v:fill type="solid"/>
              </v:shape>
              <v:shape style="position:absolute;left:1526;top:39;width:318;height:292" coordorigin="1526,39" coordsize="318,292" path="m1820,268l1737,268,1759,330,1844,330,1820,268xe" filled="true" fillcolor="#ffffff" stroked="false">
                <v:path arrowok="t"/>
                <v:fill type="solid"/>
              </v:shape>
              <v:shape style="position:absolute;left:1526;top:39;width:318;height:292" coordorigin="1526,39" coordsize="318,292" path="m1755,99l1684,99,1719,212,1799,212,1755,99xe" filled="true" fillcolor="#ffffff" stroked="false">
                <v:path arrowok="t"/>
                <v:fill type="solid"/>
              </v:shape>
            </v:group>
            <v:group style="position:absolute;left:1911;top:39;width:2;height:292" coordorigin="1911,39" coordsize="2,292">
              <v:shape style="position:absolute;left:1911;top:39;width:2;height:292" coordorigin="1911,39" coordsize="0,292" path="m1911,39l1911,330e" filled="false" stroked="true" strokeweight="3.871pt" strokecolor="#ffff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19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411" w:lineRule="exact"/>
        <w:ind w:left="111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/>
          <w:position w:val="-7"/>
          <w:sz w:val="20"/>
        </w:rPr>
        <w:pict>
          <v:group style="width:87pt;height:20.2pt;mso-position-horizontal-relative:char;mso-position-vertical-relative:line" coordorigin="0,0" coordsize="1740,404">
            <v:group style="position:absolute;left:401;top:146;width:2;height:88" coordorigin="401,146" coordsize="2,88">
              <v:shape style="position:absolute;left:401;top:146;width:2;height:88" coordorigin="401,146" coordsize="0,88" path="m401,146l401,234e" filled="false" stroked="true" strokeweight="2.756pt" strokecolor="#ffffff">
                <v:path arrowok="t"/>
              </v:shape>
            </v:group>
            <v:group style="position:absolute;left:374;top:126;width:176;height:2" coordorigin="374,126" coordsize="176,2">
              <v:shape style="position:absolute;left:374;top:126;width:176;height:2" coordorigin="374,126" coordsize="176,0" path="m374,126l549,126e" filled="false" stroked="true" strokeweight="2pt" strokecolor="#ffffff">
                <v:path arrowok="t"/>
              </v:shape>
            </v:group>
            <v:group style="position:absolute;left:374;top:67;width:56;height:2" coordorigin="374,67" coordsize="56,2">
              <v:shape style="position:absolute;left:374;top:67;width:56;height:2" coordorigin="374,67" coordsize="56,0" path="m374,67l429,67e" filled="false" stroked="true" strokeweight="3.9pt" strokecolor="#ffffff">
                <v:path arrowok="t"/>
              </v:shape>
            </v:group>
            <v:group style="position:absolute;left:521;top:146;width:2;height:89" coordorigin="521,146" coordsize="2,89">
              <v:shape style="position:absolute;left:521;top:146;width:2;height:89" coordorigin="521,146" coordsize="0,89" path="m521,146l521,234e" filled="false" stroked="true" strokeweight="2.755pt" strokecolor="#ffffff">
                <v:path arrowok="t"/>
              </v:shape>
            </v:group>
            <v:group style="position:absolute;left:494;top:67;width:56;height:2" coordorigin="494,67" coordsize="56,2">
              <v:shape style="position:absolute;left:494;top:67;width:56;height:2" coordorigin="494,67" coordsize="56,0" path="m494,67l549,67e" filled="false" stroked="true" strokeweight="3.941pt" strokecolor="#ffffff">
                <v:path arrowok="t"/>
              </v:shape>
            </v:group>
            <v:group style="position:absolute;left:567;top:28;width:208;height:207" coordorigin="567,28" coordsize="208,207">
              <v:shape style="position:absolute;left:567;top:28;width:208;height:207" coordorigin="567,28" coordsize="208,207" path="m631,28l567,28,644,156,644,234,699,234,699,156,726,110,672,110,631,28xe" filled="true" fillcolor="#ffffff" stroked="false">
                <v:path arrowok="t"/>
                <v:fill type="solid"/>
              </v:shape>
              <v:shape style="position:absolute;left:567;top:28;width:208;height:207" coordorigin="567,28" coordsize="208,207" path="m775,28l712,28,672,110,726,110,775,28xe" filled="true" fillcolor="#ffffff" stroked="false">
                <v:path arrowok="t"/>
                <v:fill type="solid"/>
              </v:shape>
            </v:group>
            <v:group style="position:absolute;left:792;top:28;width:182;height:211" coordorigin="792,28" coordsize="182,211">
              <v:shape style="position:absolute;left:792;top:28;width:182;height:211" coordorigin="792,28" coordsize="182,211" path="m847,28l792,28,793,162,820,220,886,238,911,236,932,229,949,217,963,202,964,197,880,197,860,189,850,171,847,146,847,28xe" filled="true" fillcolor="#ffffff" stroked="false">
                <v:path arrowok="t"/>
                <v:fill type="solid"/>
              </v:shape>
              <v:shape style="position:absolute;left:792;top:28;width:182;height:211" coordorigin="792,28" coordsize="182,211" path="m974,28l918,28,918,151,915,174,903,191,880,197,964,197,971,181,974,156,974,28xe" filled="true" fillcolor="#ffffff" stroked="false">
                <v:path arrowok="t"/>
                <v:fill type="solid"/>
              </v:shape>
            </v:group>
            <v:group style="position:absolute;left:1010;top:28;width:191;height:207" coordorigin="1010,28" coordsize="191,207">
              <v:shape style="position:absolute;left:1010;top:28;width:191;height:207" coordorigin="1010,28" coordsize="191,207" path="m1080,28l1010,28,1010,234,1061,234,1059,93,1113,93,1080,28xe" filled="true" fillcolor="#ffffff" stroked="false">
                <v:path arrowok="t"/>
                <v:fill type="solid"/>
              </v:shape>
              <v:shape style="position:absolute;left:1010;top:28;width:191;height:207" coordorigin="1010,28" coordsize="191,207" path="m1113,93l1059,93,1132,234,1200,234,1200,168,1151,168,1113,93xe" filled="true" fillcolor="#ffffff" stroked="false">
                <v:path arrowok="t"/>
                <v:fill type="solid"/>
              </v:shape>
              <v:shape style="position:absolute;left:1010;top:28;width:191;height:207" coordorigin="1010,28" coordsize="191,207" path="m1200,28l1150,28,1151,168,1200,168,1200,28xe" filled="true" fillcolor="#ffffff" stroked="false">
                <v:path arrowok="t"/>
                <v:fill type="solid"/>
              </v:shape>
            </v:group>
            <v:group style="position:absolute;left:1241;top:28;width:198;height:207" coordorigin="1241,28" coordsize="198,207">
              <v:shape style="position:absolute;left:1241;top:28;width:198;height:207" coordorigin="1241,28" coordsize="198,207" path="m1241,28l1241,234,1316,234,1386,222,1421,193,1296,193,1296,68,1422,68,1419,63,1367,32,1317,28,1241,28xe" filled="true" fillcolor="#ffffff" stroked="false">
                <v:path arrowok="t"/>
                <v:fill type="solid"/>
              </v:shape>
              <v:shape style="position:absolute;left:1241;top:28;width:198;height:207" coordorigin="1241,28" coordsize="198,207" path="m1422,68l1318,68,1342,72,1361,81,1374,97,1381,118,1379,147,1371,168,1358,183,1340,191,1296,193,1421,193,1429,180,1436,158,1439,131,1437,104,1430,81,1422,68xe" filled="true" fillcolor="#ffffff" stroked="false">
                <v:path arrowok="t"/>
                <v:fill type="solid"/>
              </v:shape>
            </v:group>
            <v:group style="position:absolute;left:1438;top:28;width:226;height:207" coordorigin="1438,28" coordsize="226,207">
              <v:shape style="position:absolute;left:1438;top:28;width:226;height:207" coordorigin="1438,28" coordsize="226,207" path="m1584,28l1517,28,1438,234,1494,234,1510,190,1647,190,1632,151,1523,151,1550,70,1601,70,1584,28xe" filled="true" fillcolor="#ffffff" stroked="false">
                <v:path arrowok="t"/>
                <v:fill type="solid"/>
              </v:shape>
              <v:shape style="position:absolute;left:1438;top:28;width:226;height:207" coordorigin="1438,28" coordsize="226,207" path="m1647,190l1588,190,1603,234,1664,234,1647,190xe" filled="true" fillcolor="#ffffff" stroked="false">
                <v:path arrowok="t"/>
                <v:fill type="solid"/>
              </v:shape>
              <v:shape style="position:absolute;left:1438;top:28;width:226;height:207" coordorigin="1438,28" coordsize="226,207" path="m1601,70l1551,70,1575,151,1632,151,1601,70xe" filled="true" fillcolor="#ffffff" stroked="false">
                <v:path arrowok="t"/>
                <v:fill type="solid"/>
              </v:shape>
            </v:group>
            <v:group style="position:absolute;left:1712;top:28;width:2;height:207" coordorigin="1712,28" coordsize="2,207">
              <v:shape style="position:absolute;left:1712;top:28;width:2;height:207" coordorigin="1712,28" coordsize="0,207" path="m1712,28l1712,234e" filled="false" stroked="true" strokeweight="2.752pt" strokecolor="#ffffff">
                <v:path arrowok="t"/>
              </v:shape>
            </v:group>
            <v:group style="position:absolute;left:374;top:289;width:86;height:101" coordorigin="374,289" coordsize="86,101">
              <v:shape style="position:absolute;left:374;top:289;width:86;height:101" coordorigin="374,289" coordsize="86,101" path="m400,289l374,289,374,390,400,390,400,347,459,347,459,328,400,328,400,289xe" filled="true" fillcolor="#ffffff" stroked="false">
                <v:path arrowok="t"/>
                <v:fill type="solid"/>
              </v:shape>
              <v:shape style="position:absolute;left:374;top:289;width:86;height:101" coordorigin="374,289" coordsize="86,101" path="m459,347l432,347,432,390,459,390,459,347xe" filled="true" fillcolor="#ffffff" stroked="false">
                <v:path arrowok="t"/>
                <v:fill type="solid"/>
              </v:shape>
              <v:shape style="position:absolute;left:374;top:289;width:86;height:101" coordorigin="374,289" coordsize="86,101" path="m459,289l432,289,432,328,459,328,459,289xe" filled="true" fillcolor="#ffffff" stroked="false">
                <v:path arrowok="t"/>
                <v:fill type="solid"/>
              </v:shape>
            </v:group>
            <v:group style="position:absolute;left:477;top:289;width:73;height:101" coordorigin="477,289" coordsize="73,101">
              <v:shape style="position:absolute;left:477;top:289;width:73;height:101" coordorigin="477,289" coordsize="73,101" path="m548,289l477,289,477,390,549,390,549,371,503,371,503,348,545,348,545,329,503,329,503,308,548,308,548,289xe" filled="true" fillcolor="#ffffff" stroked="false">
                <v:path arrowok="t"/>
                <v:fill type="solid"/>
              </v:shape>
            </v:group>
            <v:group style="position:absolute;left:556;top:289;width:110;height:101" coordorigin="556,289" coordsize="110,101">
              <v:shape style="position:absolute;left:556;top:289;width:110;height:101" coordorigin="556,289" coordsize="110,101" path="m627,289l594,289,556,390,583,390,591,368,657,368,650,349,597,349,610,310,635,310,627,289xe" filled="true" fillcolor="#ffffff" stroked="false">
                <v:path arrowok="t"/>
                <v:fill type="solid"/>
              </v:shape>
              <v:shape style="position:absolute;left:556;top:289;width:110;height:101" coordorigin="556,289" coordsize="110,101" path="m657,368l628,368,636,390,665,390,657,368xe" filled="true" fillcolor="#ffffff" stroked="false">
                <v:path arrowok="t"/>
                <v:fill type="solid"/>
              </v:shape>
              <v:shape style="position:absolute;left:556;top:289;width:110;height:101" coordorigin="556,289" coordsize="110,101" path="m635,310l610,310,622,349,650,349,635,310xe" filled="true" fillcolor="#ffffff" stroked="false">
                <v:path arrowok="t"/>
                <v:fill type="solid"/>
              </v:shape>
            </v:group>
            <v:group style="position:absolute;left:655;top:289;width:101;height:101" coordorigin="655,289" coordsize="101,101">
              <v:shape style="position:absolute;left:655;top:289;width:101;height:101" coordorigin="655,289" coordsize="101,101" path="m684,289l655,289,689,390,722,390,729,368,707,368,684,289xe" filled="true" fillcolor="#ffffff" stroked="false">
                <v:path arrowok="t"/>
                <v:fill type="solid"/>
              </v:shape>
              <v:shape style="position:absolute;left:655;top:289;width:101;height:101" coordorigin="655,289" coordsize="101,101" path="m756,289l729,289,707,368,729,368,756,289xe" filled="true" fillcolor="#ffffff" stroked="false">
                <v:path arrowok="t"/>
                <v:fill type="solid"/>
              </v:shape>
            </v:group>
            <v:group style="position:absolute;left:762;top:289;width:101;height:101" coordorigin="762,289" coordsize="101,101">
              <v:shape style="position:absolute;left:762;top:289;width:101;height:101" coordorigin="762,289" coordsize="101,101" path="m793,289l762,289,799,352,799,390,825,390,825,352,838,330,812,330,793,289xe" filled="true" fillcolor="#ffffff" stroked="false">
                <v:path arrowok="t"/>
                <v:fill type="solid"/>
              </v:shape>
              <v:shape style="position:absolute;left:762;top:289;width:101;height:101" coordorigin="762,289" coordsize="101,101" path="m862,289l832,289,812,330,838,330,862,289xe" filled="true" fillcolor="#ffffff" stroked="false">
                <v:path arrowok="t"/>
                <v:fill type="solid"/>
              </v:shape>
            </v:group>
            <v:group style="position:absolute;left:932;top:289;width:2;height:101" coordorigin="932,289" coordsize="2,101">
              <v:shape style="position:absolute;left:932;top:289;width:2;height:101" coordorigin="932,289" coordsize="0,101" path="m932,289l932,390e" filled="false" stroked="true" strokeweight="1.333pt" strokecolor="#ffffff">
                <v:path arrowok="t"/>
              </v:shape>
            </v:group>
            <v:group style="position:absolute;left:963;top:289;width:93;height:101" coordorigin="963,289" coordsize="93,101">
              <v:shape style="position:absolute;left:963;top:289;width:93;height:101" coordorigin="963,289" coordsize="93,101" path="m997,289l963,289,963,390,988,390,986,321,1013,321,997,289xe" filled="true" fillcolor="#ffffff" stroked="false">
                <v:path arrowok="t"/>
                <v:fill type="solid"/>
              </v:shape>
              <v:shape style="position:absolute;left:963;top:289;width:93;height:101" coordorigin="963,289" coordsize="93,101" path="m1013,321l987,321,1022,390,1055,390,1055,358,1031,358,1013,321xe" filled="true" fillcolor="#ffffff" stroked="false">
                <v:path arrowok="t"/>
                <v:fill type="solid"/>
              </v:shape>
              <v:shape style="position:absolute;left:963;top:289;width:93;height:101" coordorigin="963,289" coordsize="93,101" path="m1055,289l1031,289,1031,358,1055,358,1055,289xe" filled="true" fillcolor="#ffffff" stroked="false">
                <v:path arrowok="t"/>
                <v:fill type="solid"/>
              </v:shape>
            </v:group>
            <v:group style="position:absolute;left:1072;top:289;width:93;height:101" coordorigin="1072,289" coordsize="93,101">
              <v:shape style="position:absolute;left:1072;top:289;width:93;height:101" coordorigin="1072,289" coordsize="93,101" path="m1109,289l1072,289,1072,390,1126,388,1143,382,1155,370,1099,370,1099,309,1159,309,1153,300,1134,292,1109,289xe" filled="true" fillcolor="#ffffff" stroked="false">
                <v:path arrowok="t"/>
                <v:fill type="solid"/>
              </v:shape>
              <v:shape style="position:absolute;left:1072;top:289;width:93;height:101" coordorigin="1072,289" coordsize="93,101" path="m1159,309l1099,309,1118,310,1135,320,1140,344,1131,363,1110,370,1155,370,1156,370,1164,348,1165,317,1159,309xe" filled="true" fillcolor="#ffffff" stroked="false">
                <v:path arrowok="t"/>
                <v:fill type="solid"/>
              </v:shape>
            </v:group>
            <v:group style="position:absolute;left:1179;top:289;width:89;height:99" coordorigin="1179,289" coordsize="89,99">
              <v:shape style="position:absolute;left:1179;top:289;width:89;height:99" coordorigin="1179,289" coordsize="89,99" path="m1206,289l1179,289,1179,352,1183,369,1194,381,1215,387,1246,387,1262,374,1262,372,1209,372,1206,360,1206,289xe" filled="true" fillcolor="#ffffff" stroked="false">
                <v:path arrowok="t"/>
                <v:fill type="solid"/>
              </v:shape>
              <v:shape style="position:absolute;left:1179;top:289;width:89;height:99" coordorigin="1179,289" coordsize="89,99" path="m1267,289l1240,289,1240,360,1237,372,1262,372,1267,352,1267,289xe" filled="true" fillcolor="#ffffff" stroked="false">
                <v:path arrowok="t"/>
                <v:fill type="solid"/>
              </v:shape>
            </v:group>
            <v:group style="position:absolute;left:1278;top:289;width:69;height:102" coordorigin="1278,289" coordsize="69,102">
              <v:shape style="position:absolute;left:1278;top:289;width:69;height:102" coordorigin="1278,289" coordsize="69,102" path="m1281,365l1280,388,1296,390,1321,391,1336,384,1344,372,1298,372,1288,369,1281,365xe" filled="true" fillcolor="#ffffff" stroked="false">
                <v:path arrowok="t"/>
                <v:fill type="solid"/>
              </v:shape>
              <v:shape style="position:absolute;left:1278;top:289;width:69;height:102" coordorigin="1278,289" coordsize="69,102" path="m1332,289l1305,289,1286,299,1278,321,1286,339,1302,347,1318,353,1325,362,1325,370,1317,372,1344,372,1346,368,1346,339,1330,330,1313,325,1305,317,1305,308,1317,307,1346,307,1346,291,1332,289xe" filled="true" fillcolor="#ffffff" stroked="false">
                <v:path arrowok="t"/>
                <v:fill type="solid"/>
              </v:shape>
              <v:shape style="position:absolute;left:1278;top:289;width:69;height:102" coordorigin="1278,289" coordsize="69,102" path="m1346,307l1331,307,1339,309,1346,312,1346,307xe" filled="true" fillcolor="#ffffff" stroked="false">
                <v:path arrowok="t"/>
                <v:fill type="solid"/>
              </v:shape>
            </v:group>
            <v:group style="position:absolute;left:1360;top:289;width:77;height:101" coordorigin="1360,289" coordsize="77,101">
              <v:shape style="position:absolute;left:1360;top:289;width:77;height:101" coordorigin="1360,289" coordsize="77,101" path="m1411,309l1384,309,1384,390,1411,390,1411,309xe" filled="true" fillcolor="#ffffff" stroked="false">
                <v:path arrowok="t"/>
                <v:fill type="solid"/>
              </v:shape>
              <v:shape style="position:absolute;left:1360;top:289;width:77;height:101" coordorigin="1360,289" coordsize="77,101" path="m1436,289l1360,289,1360,309,1436,309,1436,289xe" filled="true" fillcolor="#ffffff" stroked="false">
                <v:path arrowok="t"/>
                <v:fill type="solid"/>
              </v:shape>
            </v:group>
            <v:group style="position:absolute;left:1445;top:289;width:85;height:101" coordorigin="1445,289" coordsize="85,101">
              <v:shape style="position:absolute;left:1445;top:289;width:85;height:101" coordorigin="1445,289" coordsize="85,101" path="m1492,289l1445,289,1445,390,1471,390,1471,350,1514,350,1514,343,1505,340,1518,337,1522,331,1471,331,1471,308,1522,308,1515,295,1492,289xe" filled="true" fillcolor="#ffffff" stroked="false">
                <v:path arrowok="t"/>
                <v:fill type="solid"/>
              </v:shape>
              <v:shape style="position:absolute;left:1445;top:289;width:85;height:101" coordorigin="1445,289" coordsize="85,101" path="m1514,350l1487,350,1490,354,1501,390,1529,390,1520,362,1514,350,1514,350xe" filled="true" fillcolor="#ffffff" stroked="false">
                <v:path arrowok="t"/>
                <v:fill type="solid"/>
              </v:shape>
              <v:shape style="position:absolute;left:1445;top:289;width:85;height:101" coordorigin="1445,289" coordsize="85,101" path="m1522,308l1488,308,1498,310,1498,331,1487,331,1522,331,1524,328,1524,313,1522,308xe" filled="true" fillcolor="#ffffff" stroked="false">
                <v:path arrowok="t"/>
                <v:fill type="solid"/>
              </v:shape>
            </v:group>
            <v:group style="position:absolute;left:1554;top:289;width:2;height:101" coordorigin="1554,289" coordsize="2,101">
              <v:shape style="position:absolute;left:1554;top:289;width:2;height:101" coordorigin="1554,289" coordsize="0,101" path="m1554,289l1554,390e" filled="false" stroked="true" strokeweight="1.351pt" strokecolor="#ffffff">
                <v:path arrowok="t"/>
              </v:shape>
            </v:group>
            <v:group style="position:absolute;left:1585;top:289;width:73;height:101" coordorigin="1585,289" coordsize="73,101">
              <v:shape style="position:absolute;left:1585;top:289;width:73;height:101" coordorigin="1585,289" coordsize="73,101" path="m1656,289l1585,289,1585,390,1657,390,1657,371,1612,371,1612,348,1653,348,1653,329,1612,329,1612,308,1656,308,1656,289xe" filled="true" fillcolor="#ffffff" stroked="false">
                <v:path arrowok="t"/>
                <v:fill type="solid"/>
              </v:shape>
            </v:group>
            <v:group style="position:absolute;left:1669;top:289;width:69;height:102" coordorigin="1669,289" coordsize="69,102">
              <v:shape style="position:absolute;left:1669;top:289;width:69;height:102" coordorigin="1669,289" coordsize="69,102" path="m1672,365l1671,388,1687,390,1711,391,1727,384,1735,372,1689,372,1679,369,1672,365xe" filled="true" fillcolor="#ffffff" stroked="false">
                <v:path arrowok="t"/>
                <v:fill type="solid"/>
              </v:shape>
              <v:shape style="position:absolute;left:1669;top:289;width:69;height:102" coordorigin="1669,289" coordsize="69,102" path="m1723,289l1696,289,1677,299,1669,321,1677,339,1693,347,1709,353,1716,362,1716,370,1708,372,1735,372,1737,369,1737,362,1737,339,1721,330,1704,325,1697,317,1697,308,1708,307,1737,307,1737,291,1723,289xe" filled="true" fillcolor="#ffffff" stroked="false">
                <v:path arrowok="t"/>
                <v:fill type="solid"/>
              </v:shape>
              <v:shape style="position:absolute;left:1669;top:289;width:69;height:102" coordorigin="1669,289" coordsize="69,102" path="m1737,307l1722,307,1730,309,1737,312,1737,307xe" filled="true" fillcolor="#ffffff" stroked="false">
                <v:path arrowok="t"/>
                <v:fill type="solid"/>
              </v:shape>
            </v:group>
            <v:group style="position:absolute;left:48;top:0;width:271;height:235" coordorigin="48,0" coordsize="271,235">
              <v:shape style="position:absolute;left:48;top:0;width:271;height:235" coordorigin="48,0" coordsize="271,235" path="m183,0l48,234,318,234,183,0xe" filled="true" fillcolor="#ffffff" stroked="false">
                <v:path arrowok="t"/>
                <v:fill type="solid"/>
              </v:shape>
            </v:group>
            <v:group style="position:absolute;left:0;top:0;width:152;height:235" coordorigin="0,0" coordsize="152,235">
              <v:shape style="position:absolute;left:0;top:0;width:152;height:235" coordorigin="0,0" coordsize="152,235" path="m135,0l0,234,32,234,151,28,135,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-7"/>
          <w:sz w:val="20"/>
        </w:rPr>
      </w:r>
      <w:r>
        <w:rPr>
          <w:rFonts w:ascii="Times New Roman"/>
          <w:spacing w:val="44"/>
          <w:position w:val="-7"/>
          <w:sz w:val="20"/>
        </w:rPr>
        <w:t> </w:t>
      </w:r>
      <w:r>
        <w:rPr>
          <w:rFonts w:ascii="Arial"/>
          <w:spacing w:val="44"/>
          <w:position w:val="10"/>
          <w:sz w:val="20"/>
        </w:rPr>
        <w:pict>
          <v:group style="width:.3pt;height:11.6pt;mso-position-horizontal-relative:char;mso-position-vertical-relative:line" coordorigin="0,0" coordsize="6,232">
            <v:group style="position:absolute;left:3;top:3;width:2;height:226" coordorigin="3,3" coordsize="2,226">
              <v:shape style="position:absolute;left:3;top:3;width:2;height:226" coordorigin="3,3" coordsize="0,226" path="m3,3l3,228e" filled="false" stroked="true" strokeweight=".275pt" strokecolor="#ffffff">
                <v:path arrowok="t"/>
              </v:shape>
            </v:group>
          </v:group>
        </w:pict>
      </w:r>
      <w:r>
        <w:rPr>
          <w:rFonts w:ascii="Arial"/>
          <w:spacing w:val="44"/>
          <w:position w:val="10"/>
          <w:sz w:val="20"/>
        </w:rPr>
      </w:r>
      <w:r>
        <w:rPr>
          <w:rFonts w:ascii="Times New Roman"/>
          <w:spacing w:val="44"/>
          <w:position w:val="10"/>
          <w:sz w:val="19"/>
        </w:rPr>
        <w:t> </w:t>
      </w:r>
      <w:r>
        <w:rPr>
          <w:rFonts w:ascii="Arial"/>
          <w:spacing w:val="44"/>
          <w:position w:val="11"/>
          <w:sz w:val="19"/>
        </w:rPr>
        <w:pict>
          <v:group style="width:114.25pt;height:10pt;mso-position-horizontal-relative:char;mso-position-vertical-relative:line" coordorigin="0,0" coordsize="2285,200">
            <v:group style="position:absolute;left:0;top:17;width:101;height:166" coordorigin="0,17" coordsize="101,166">
              <v:shape style="position:absolute;left:0;top:17;width:101;height:166" coordorigin="0,17" coordsize="101,166" path="m99,17l0,17,0,182,100,182,100,159,35,159,35,110,94,110,94,87,35,87,35,40,99,40,99,17xe" filled="true" fillcolor="#ffffff" stroked="false">
                <v:path arrowok="t"/>
                <v:fill type="solid"/>
              </v:shape>
            </v:group>
            <v:group style="position:absolute;left:121;top:17;width:131;height:166" coordorigin="121,17" coordsize="131,166">
              <v:shape style="position:absolute;left:121;top:17;width:131;height:166" coordorigin="121,17" coordsize="131,166" path="m163,17l121,17,121,182,154,182,154,65,185,65,163,17xe" filled="true" fillcolor="#ffffff" stroked="false">
                <v:path arrowok="t"/>
                <v:fill type="solid"/>
              </v:shape>
              <v:shape style="position:absolute;left:121;top:17;width:131;height:166" coordorigin="121,17" coordsize="131,166" path="m185,65l154,65,210,182,251,182,251,135,218,135,185,65xe" filled="true" fillcolor="#ffffff" stroked="false">
                <v:path arrowok="t"/>
                <v:fill type="solid"/>
              </v:shape>
              <v:shape style="position:absolute;left:121;top:17;width:131;height:166" coordorigin="121,17" coordsize="131,166" path="m251,17l218,17,218,135,251,135,251,17xe" filled="true" fillcolor="#ffffff" stroked="false">
                <v:path arrowok="t"/>
                <v:fill type="solid"/>
              </v:shape>
            </v:group>
            <v:group style="position:absolute;left:273;top:15;width:138;height:170" coordorigin="273,15" coordsize="138,170">
              <v:shape style="position:absolute;left:273;top:15;width:138;height:170" coordorigin="273,15" coordsize="138,170" path="m346,15l292,43,273,113,278,136,344,183,370,185,390,182,411,177,411,162,367,162,353,162,332,155,318,140,310,120,307,95,312,73,323,55,340,42,364,38,404,38,405,21,390,17,372,15,346,15xe" filled="true" fillcolor="#ffffff" stroked="false">
                <v:path arrowok="t"/>
                <v:fill type="solid"/>
              </v:shape>
              <v:shape style="position:absolute;left:273;top:15;width:138;height:170" coordorigin="273,15" coordsize="138,170" path="m411,89l345,89,345,112,378,112,378,159,373,161,367,162,411,162,411,89xe" filled="true" fillcolor="#ffffff" stroked="false">
                <v:path arrowok="t"/>
                <v:fill type="solid"/>
              </v:shape>
              <v:shape style="position:absolute;left:273;top:15;width:138;height:170" coordorigin="273,15" coordsize="138,170" path="m404,38l364,38,384,40,403,47,404,38xe" filled="true" fillcolor="#ffffff" stroked="false">
                <v:path arrowok="t"/>
                <v:fill type="solid"/>
              </v:shape>
            </v:group>
            <v:group style="position:absolute;left:454;top:17;width:2;height:166" coordorigin="454,17" coordsize="2,166">
              <v:shape style="position:absolute;left:454;top:17;width:2;height:166" coordorigin="454,17" coordsize="0,166" path="m454,17l454,182e" filled="false" stroked="true" strokeweight="1.71pt" strokecolor="#ffffff">
                <v:path arrowok="t"/>
              </v:shape>
            </v:group>
            <v:group style="position:absolute;left:499;top:17;width:131;height:166" coordorigin="499,17" coordsize="131,166">
              <v:shape style="position:absolute;left:499;top:17;width:131;height:166" coordorigin="499,17" coordsize="131,166" path="m541,17l499,17,499,182,532,182,532,65,563,65,541,17xe" filled="true" fillcolor="#ffffff" stroked="false">
                <v:path arrowok="t"/>
                <v:fill type="solid"/>
              </v:shape>
              <v:shape style="position:absolute;left:499;top:17;width:131;height:166" coordorigin="499,17" coordsize="131,166" path="m563,65l532,65,588,182,630,182,630,135,597,135,563,65xe" filled="true" fillcolor="#ffffff" stroked="false">
                <v:path arrowok="t"/>
                <v:fill type="solid"/>
              </v:shape>
              <v:shape style="position:absolute;left:499;top:17;width:131;height:166" coordorigin="499,17" coordsize="131,166" path="m630,17l597,17,597,135,630,135,630,17xe" filled="true" fillcolor="#ffffff" stroked="false">
                <v:path arrowok="t"/>
                <v:fill type="solid"/>
              </v:shape>
            </v:group>
            <v:group style="position:absolute;left:658;top:17;width:100;height:166" coordorigin="658,17" coordsize="100,166">
              <v:shape style="position:absolute;left:658;top:17;width:100;height:166" coordorigin="658,17" coordsize="100,166" path="m757,17l658,17,658,182,758,182,758,159,692,159,692,110,751,110,751,87,692,87,692,40,757,40,757,17xe" filled="true" fillcolor="#ffffff" stroked="false">
                <v:path arrowok="t"/>
                <v:fill type="solid"/>
              </v:shape>
            </v:group>
            <v:group style="position:absolute;left:819;top:15;width:153;height:170" coordorigin="819,15" coordsize="153,170">
              <v:shape style="position:absolute;left:819;top:15;width:153;height:170" coordorigin="819,15" coordsize="153,170" path="m883,15l859,22,844,36,839,56,845,75,854,93,837,105,825,121,819,142,825,161,840,175,861,183,887,185,905,179,923,168,963,168,960,163,862,163,852,152,852,127,862,115,873,109,918,109,912,88,922,78,883,78,877,71,871,62,871,44,876,38,927,38,924,32,906,20,883,15xe" filled="true" fillcolor="#ffffff" stroked="false">
                <v:path arrowok="t"/>
                <v:fill type="solid"/>
              </v:shape>
              <v:shape style="position:absolute;left:819;top:15;width:153;height:170" coordorigin="819,15" coordsize="153,170" path="m963,168l923,168,935,182,972,182,963,168xe" filled="true" fillcolor="#ffffff" stroked="false">
                <v:path arrowok="t"/>
                <v:fill type="solid"/>
              </v:shape>
              <v:shape style="position:absolute;left:819;top:15;width:153;height:170" coordorigin="819,15" coordsize="153,170" path="m918,109l873,109,905,148,899,156,887,163,960,163,946,140,952,124,922,124,918,109xe" filled="true" fillcolor="#ffffff" stroked="false">
                <v:path arrowok="t"/>
                <v:fill type="solid"/>
              </v:shape>
              <v:shape style="position:absolute;left:819;top:15;width:153;height:170" coordorigin="819,15" coordsize="153,170" path="m957,101l927,101,926,108,924,117,922,124,952,124,953,121,957,101xe" filled="true" fillcolor="#ffffff" stroked="false">
                <v:path arrowok="t"/>
                <v:fill type="solid"/>
              </v:shape>
              <v:shape style="position:absolute;left:819;top:15;width:153;height:170" coordorigin="819,15" coordsize="153,170" path="m927,38l896,38,902,47,902,66,892,73,883,78,922,78,927,73,933,51,927,38xe" filled="true" fillcolor="#ffffff" stroked="false">
                <v:path arrowok="t"/>
                <v:fill type="solid"/>
              </v:shape>
            </v:group>
            <v:group style="position:absolute;left:1030;top:17;width:168;height:166" coordorigin="1030,17" coordsize="168,166">
              <v:shape style="position:absolute;left:1030;top:17;width:168;height:166" coordorigin="1030,17" coordsize="168,166" path="m1082,17l1030,17,1030,182,1063,182,1063,56,1092,56,1082,17xe" filled="true" fillcolor="#ffffff" stroked="false">
                <v:path arrowok="t"/>
                <v:fill type="solid"/>
              </v:shape>
              <v:shape style="position:absolute;left:1030;top:17;width:168;height:166" coordorigin="1030,17" coordsize="168,166" path="m1092,56l1063,56,1098,182,1130,182,1142,138,1114,138,1092,56xe" filled="true" fillcolor="#ffffff" stroked="false">
                <v:path arrowok="t"/>
                <v:fill type="solid"/>
              </v:shape>
              <v:shape style="position:absolute;left:1030;top:17;width:168;height:166" coordorigin="1030,17" coordsize="168,166" path="m1198,56l1165,56,1165,182,1198,182,1198,56xe" filled="true" fillcolor="#ffffff" stroked="false">
                <v:path arrowok="t"/>
                <v:fill type="solid"/>
              </v:shape>
              <v:shape style="position:absolute;left:1030;top:17;width:168;height:166" coordorigin="1030,17" coordsize="168,166" path="m1198,17l1146,17,1114,138,1142,138,1165,56,1198,56,1198,17xe" filled="true" fillcolor="#ffffff" stroked="false">
                <v:path arrowok="t"/>
                <v:fill type="solid"/>
              </v:shape>
            </v:group>
            <v:group style="position:absolute;left:1213;top:17;width:156;height:166" coordorigin="1213,17" coordsize="156,166">
              <v:shape style="position:absolute;left:1213;top:17;width:156;height:166" coordorigin="1213,17" coordsize="156,166" path="m1310,17l1272,17,1213,182,1248,182,1260,146,1356,146,1347,122,1267,122,1289,52,1322,52,1310,17xe" filled="true" fillcolor="#ffffff" stroked="false">
                <v:path arrowok="t"/>
                <v:fill type="solid"/>
              </v:shape>
              <v:shape style="position:absolute;left:1213;top:17;width:156;height:166" coordorigin="1213,17" coordsize="156,166" path="m1356,146l1320,146,1331,182,1369,182,1356,146xe" filled="true" fillcolor="#ffffff" stroked="false">
                <v:path arrowok="t"/>
                <v:fill type="solid"/>
              </v:shape>
              <v:shape style="position:absolute;left:1213;top:17;width:156;height:166" coordorigin="1213,17" coordsize="156,166" path="m1322,52l1289,52,1312,122,1347,122,1322,52xe" filled="true" fillcolor="#ffffff" stroked="false">
                <v:path arrowok="t"/>
                <v:fill type="solid"/>
              </v:shape>
            </v:group>
            <v:group style="position:absolute;left:1374;top:15;width:121;height:171" coordorigin="1374,15" coordsize="121,171">
              <v:shape style="position:absolute;left:1374;top:15;width:121;height:171" coordorigin="1374,15" coordsize="121,171" path="m1451,15l1386,53,1374,130,1383,151,1397,167,1415,177,1436,183,1458,185,1470,185,1483,183,1495,180,1493,162,1458,162,1435,157,1418,143,1409,124,1406,101,1409,79,1418,58,1433,43,1455,38,1491,38,1490,20,1470,16,1451,15xe" filled="true" fillcolor="#ffffff" stroked="false">
                <v:path arrowok="t"/>
                <v:fill type="solid"/>
              </v:shape>
              <v:shape style="position:absolute;left:1374;top:15;width:121;height:171" coordorigin="1374,15" coordsize="121,171" path="m1493,155l1484,159,1470,162,1493,162,1493,155xe" filled="true" fillcolor="#ffffff" stroked="false">
                <v:path arrowok="t"/>
                <v:fill type="solid"/>
              </v:shape>
              <v:shape style="position:absolute;left:1374;top:15;width:121;height:171" coordorigin="1374,15" coordsize="121,171" path="m1491,38l1467,38,1480,41,1491,46,1491,38xe" filled="true" fillcolor="#ffffff" stroked="false">
                <v:path arrowok="t"/>
                <v:fill type="solid"/>
              </v:shape>
            </v:group>
            <v:group style="position:absolute;left:1512;top:17;width:131;height:166" coordorigin="1512,17" coordsize="131,166">
              <v:shape style="position:absolute;left:1512;top:17;width:131;height:166" coordorigin="1512,17" coordsize="131,166" path="m1546,17l1512,17,1512,182,1546,182,1546,110,1642,110,1642,87,1546,87,1546,17xe" filled="true" fillcolor="#ffffff" stroked="false">
                <v:path arrowok="t"/>
                <v:fill type="solid"/>
              </v:shape>
              <v:shape style="position:absolute;left:1512;top:17;width:131;height:166" coordorigin="1512,17" coordsize="131,166" path="m1642,110l1608,110,1608,182,1642,182,1642,110xe" filled="true" fillcolor="#ffffff" stroked="false">
                <v:path arrowok="t"/>
                <v:fill type="solid"/>
              </v:shape>
              <v:shape style="position:absolute;left:1512;top:17;width:131;height:166" coordorigin="1512,17" coordsize="131,166" path="m1642,17l1608,17,1608,87,1642,87,1642,17xe" filled="true" fillcolor="#ffffff" stroked="false">
                <v:path arrowok="t"/>
                <v:fill type="solid"/>
              </v:shape>
            </v:group>
            <v:group style="position:absolute;left:1688;top:17;width:2;height:166" coordorigin="1688,17" coordsize="2,166">
              <v:shape style="position:absolute;left:1688;top:17;width:2;height:166" coordorigin="1688,17" coordsize="0,166" path="m1688,17l1688,182e" filled="false" stroked="true" strokeweight="1.699pt" strokecolor="#ffffff">
                <v:path arrowok="t"/>
              </v:shape>
            </v:group>
            <v:group style="position:absolute;left:1733;top:17;width:131;height:166" coordorigin="1733,17" coordsize="131,166">
              <v:shape style="position:absolute;left:1733;top:17;width:131;height:166" coordorigin="1733,17" coordsize="131,166" path="m1775,17l1733,17,1733,182,1766,182,1766,65,1797,65,1775,17xe" filled="true" fillcolor="#ffffff" stroked="false">
                <v:path arrowok="t"/>
                <v:fill type="solid"/>
              </v:shape>
              <v:shape style="position:absolute;left:1733;top:17;width:131;height:166" coordorigin="1733,17" coordsize="131,166" path="m1797,65l1766,65,1822,182,1863,182,1863,135,1831,135,1797,65xe" filled="true" fillcolor="#ffffff" stroked="false">
                <v:path arrowok="t"/>
                <v:fill type="solid"/>
              </v:shape>
              <v:shape style="position:absolute;left:1733;top:17;width:131;height:166" coordorigin="1733,17" coordsize="131,166" path="m1863,17l1831,17,1831,135,1863,135,1863,17xe" filled="true" fillcolor="#ffffff" stroked="false">
                <v:path arrowok="t"/>
                <v:fill type="solid"/>
              </v:shape>
            </v:group>
            <v:group style="position:absolute;left:1892;top:17;width:100;height:166" coordorigin="1892,17" coordsize="100,166">
              <v:shape style="position:absolute;left:1892;top:17;width:100;height:166" coordorigin="1892,17" coordsize="100,166" path="m1991,17l1892,17,1892,182,1992,182,1992,159,1926,159,1926,110,1986,110,1986,87,1926,87,1926,40,1991,40,1991,17xe" filled="true" fillcolor="#ffffff" stroked="false">
                <v:path arrowok="t"/>
                <v:fill type="solid"/>
              </v:shape>
            </v:group>
            <v:group style="position:absolute;left:2013;top:17;width:126;height:166" coordorigin="2013,17" coordsize="126,166">
              <v:shape style="position:absolute;left:2013;top:17;width:126;height:166" coordorigin="2013,17" coordsize="126,166" path="m2053,17l2013,17,2013,182,2047,182,2047,116,2111,116,2109,111,2102,106,2113,96,2114,93,2047,93,2047,40,2121,40,2117,32,2100,22,2078,18,2053,17xe" filled="true" fillcolor="#ffffff" stroked="false">
                <v:path arrowok="t"/>
                <v:fill type="solid"/>
              </v:shape>
              <v:shape style="position:absolute;left:2013;top:17;width:126;height:166" coordorigin="2013,17" coordsize="126,166" path="m2111,116l2047,116,2061,116,2074,122,2087,147,2094,166,2103,182,2138,176,2127,155,2118,135,2113,122,2111,116xe" filled="true" fillcolor="#ffffff" stroked="false">
                <v:path arrowok="t"/>
                <v:fill type="solid"/>
              </v:shape>
              <v:shape style="position:absolute;left:2013;top:17;width:126;height:166" coordorigin="2013,17" coordsize="126,166" path="m2121,40l2060,40,2065,40,2085,46,2092,69,2082,88,2060,93,2114,93,2123,78,2126,53,2121,40xe" filled="true" fillcolor="#ffffff" stroked="false">
                <v:path arrowok="t"/>
                <v:fill type="solid"/>
              </v:shape>
            </v:group>
            <v:group style="position:absolute;left:2136;top:17;width:149;height:166" coordorigin="2136,17" coordsize="149,166">
              <v:shape style="position:absolute;left:2136;top:17;width:149;height:166" coordorigin="2136,17" coordsize="149,166" path="m2175,17l2136,17,2194,118,2194,182,2228,182,2228,118,2244,90,2212,90,2175,17xe" filled="true" fillcolor="#ffffff" stroked="false">
                <v:path arrowok="t"/>
                <v:fill type="solid"/>
              </v:shape>
              <v:shape style="position:absolute;left:2136;top:17;width:149;height:166" coordorigin="2136,17" coordsize="149,166" path="m2285,17l2249,17,2212,90,2244,90,2285,17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pacing w:val="44"/>
          <w:position w:val="11"/>
          <w:sz w:val="19"/>
        </w:rPr>
      </w:r>
    </w:p>
    <w:sectPr>
      <w:footerReference w:type="default" r:id="rId283"/>
      <w:pgSz w:w="11910" w:h="16840"/>
      <w:pgMar w:footer="0" w:header="0" w:top="800" w:bottom="280" w:left="5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6.24353pt;margin-top:797.238037pt;width:.1pt;height:7.75pt;mso-position-horizontal-relative:page;mso-position-vertical-relative:page;z-index:-216424" coordorigin="22325,15945" coordsize="2,155">
          <v:shape style="position:absolute;left:22325;top:15945;width:2;height:155" coordorigin="22325,15945" coordsize="0,155" path="m22325,15945l22325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39.787498pt;margin-top:797.238037pt;width:.1pt;height:7.75pt;mso-position-horizontal-relative:page;mso-position-vertical-relative:page;z-index:-216400" coordorigin="796,15945" coordsize="2,155">
          <v:shape style="position:absolute;left:796;top:15945;width:2;height:155" coordorigin="796,15945" coordsize="0,155" path="m796,15945l796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48.563599pt;margin-top:788.782043pt;width:38.3pt;height:16.25pt;mso-position-horizontal-relative:page;mso-position-vertical-relative:page;z-index:-216376" coordorigin="971,15776" coordsize="766,325">
          <v:group style="position:absolute;left:1590;top:16078;width:126;height:2" coordorigin="1590,16078" coordsize="126,2">
            <v:shape style="position:absolute;left:1590;top:16078;width:126;height:2" coordorigin="1590,16078" coordsize="126,0" path="m1590,16078l1715,16078e" filled="false" stroked="true" strokeweight="2.2pt" strokecolor="#a7a9ac">
              <v:path arrowok="t"/>
            </v:shape>
          </v:group>
          <v:group style="position:absolute;left:1693;top:15832;width:2;height:224" coordorigin="1693,15832" coordsize="2,224">
            <v:shape style="position:absolute;left:1693;top:15832;width:2;height:224" coordorigin="1693,15832" coordsize="0,224" path="m1693,15832l1693,16056e" filled="false" stroked="true" strokeweight="2.213pt" strokecolor="#a7a9ac">
              <v:path arrowok="t"/>
            </v:shape>
          </v:group>
          <v:group style="position:absolute;left:1416;top:15832;width:2;height:88" coordorigin="1416,15832" coordsize="2,88">
            <v:shape style="position:absolute;left:1416;top:15832;width:2;height:88" coordorigin="1416,15832" coordsize="0,88" path="m1416,15832l1416,15920e" filled="false" stroked="true" strokeweight="2.214pt" strokecolor="#a7a9ac">
              <v:path arrowok="t"/>
            </v:shape>
          </v:group>
          <v:group style="position:absolute;left:1393;top:15810;width:322;height:2" coordorigin="1393,15810" coordsize="322,2">
            <v:shape style="position:absolute;left:1393;top:15810;width:322;height:2" coordorigin="1393,15810" coordsize="322,0" path="m1393,15810l1715,15810e" filled="false" stroked="true" strokeweight="2.2pt" strokecolor="#a7a9ac">
              <v:path arrowok="t"/>
            </v:shape>
          </v:group>
          <v:group style="position:absolute;left:1217;top:16081;width:155;height:2" coordorigin="1217,16081" coordsize="155,2">
            <v:shape style="position:absolute;left:1217;top:16081;width:155;height:2" coordorigin="1217,16081" coordsize="155,0" path="m1217,16081l1372,16081e" filled="false" stroked="true" strokeweight="1.8pt" strokecolor="#a7a9ac">
              <v:path arrowok="t"/>
            </v:shape>
          </v:group>
          <v:group style="position:absolute;left:1217;top:16051;width:45;height:2" coordorigin="1217,16051" coordsize="45,2">
            <v:shape style="position:absolute;left:1217;top:16051;width:45;height:2" coordorigin="1217,16051" coordsize="45,0" path="m1217,16051l1261,16051e" filled="false" stroked="true" strokeweight="1.2pt" strokecolor="#a7a9ac">
              <v:path arrowok="t"/>
            </v:shape>
          </v:group>
          <v:group style="position:absolute;left:1217;top:16022;width:155;height:2" coordorigin="1217,16022" coordsize="155,2">
            <v:shape style="position:absolute;left:1217;top:16022;width:155;height:2" coordorigin="1217,16022" coordsize="155,0" path="m1217,16022l1372,16022e" filled="false" stroked="true" strokeweight="1.7pt" strokecolor="#a7a9ac">
              <v:path arrowok="t"/>
            </v:shape>
          </v:group>
          <v:group style="position:absolute;left:1217;top:15993;width:45;height:2" coordorigin="1217,15993" coordsize="45,2">
            <v:shape style="position:absolute;left:1217;top:15993;width:45;height:2" coordorigin="1217,15993" coordsize="45,0" path="m1217,15993l1261,15993e" filled="false" stroked="true" strokeweight="1.2pt" strokecolor="#a7a9ac">
              <v:path arrowok="t"/>
            </v:shape>
          </v:group>
          <v:group style="position:absolute;left:1217;top:15963;width:155;height:2" coordorigin="1217,15963" coordsize="155,2">
            <v:shape style="position:absolute;left:1217;top:15963;width:155;height:2" coordorigin="1217,15963" coordsize="155,0" path="m1217,15963l1372,15963e" filled="false" stroked="true" strokeweight="1.8pt" strokecolor="#a7a9ac">
              <v:path arrowok="t"/>
            </v:shape>
          </v:group>
          <v:group style="position:absolute;left:1393;top:15945;width:172;height:155" coordorigin="1393,15945" coordsize="172,155">
            <v:shape style="position:absolute;left:1393;top:15945;width:172;height:155" coordorigin="1393,15945" coordsize="172,155" path="m1438,15945l1393,15945,1393,16099,1438,16099,1438,16014,1504,16014,1438,15945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04,16014l1438,16014,1520,16099,1565,16099,1565,16031,1521,16031,1504,16014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65,15945l1521,15945,1521,16031,1565,16031,1565,15945xe" filled="true" fillcolor="#a7a9ac" stroked="false">
              <v:path arrowok="t"/>
              <v:fill type="solid"/>
            </v:shape>
          </v:group>
          <v:group style="position:absolute;left:1042;top:16081;width:154;height:2" coordorigin="1042,16081" coordsize="154,2">
            <v:shape style="position:absolute;left:1042;top:16081;width:154;height:2" coordorigin="1042,16081" coordsize="154,0" path="m1042,16081l1195,16081e" filled="false" stroked="true" strokeweight="1.8pt" strokecolor="#a7a9ac">
              <v:path arrowok="t"/>
            </v:shape>
          </v:group>
          <v:group style="position:absolute;left:1151;top:16051;width:45;height:2" coordorigin="1151,16051" coordsize="45,2">
            <v:shape style="position:absolute;left:1151;top:16051;width:45;height:2" coordorigin="1151,16051" coordsize="45,0" path="m1151,16051l1195,16051e" filled="false" stroked="true" strokeweight="1.2pt" strokecolor="#a7a9ac">
              <v:path arrowok="t"/>
            </v:shape>
          </v:group>
          <v:group style="position:absolute;left:1042;top:16022;width:154;height:2" coordorigin="1042,16022" coordsize="154,2">
            <v:shape style="position:absolute;left:1042;top:16022;width:154;height:2" coordorigin="1042,16022" coordsize="154,0" path="m1042,16022l1195,16022e" filled="false" stroked="true" strokeweight="1.7pt" strokecolor="#a7a9ac">
              <v:path arrowok="t"/>
            </v:shape>
          </v:group>
          <v:group style="position:absolute;left:1042;top:15993;width:45;height:2" coordorigin="1042,15993" coordsize="45,2">
            <v:shape style="position:absolute;left:1042;top:15993;width:45;height:2" coordorigin="1042,15993" coordsize="45,0" path="m1042,15993l1086,15993e" filled="false" stroked="true" strokeweight="1.2pt" strokecolor="#a7a9ac">
              <v:path arrowok="t"/>
            </v:shape>
          </v:group>
          <v:group style="position:absolute;left:1042;top:15963;width:154;height:2" coordorigin="1042,15963" coordsize="154,2">
            <v:shape style="position:absolute;left:1042;top:15963;width:154;height:2" coordorigin="1042,15963" coordsize="154,0" path="m1042,15963l1195,15963e" filled="false" stroked="true" strokeweight="1.8pt" strokecolor="#a7a9ac">
              <v:path arrowok="t"/>
            </v:shape>
          </v:group>
          <v:group style="position:absolute;left:971;top:15788;width:89;height:93" coordorigin="971,15788" coordsize="89,93">
            <v:shape style="position:absolute;left:971;top:15788;width:89;height:93" coordorigin="971,15788" coordsize="89,93" path="m971,15788l971,15881,1005,15881,1029,15878,1048,15868,1051,15863,996,15863,996,15806,1052,15806,1041,15795,1020,15789,971,15788xe" filled="true" fillcolor="#a7a9ac" stroked="false">
              <v:path arrowok="t"/>
              <v:fill type="solid"/>
            </v:shape>
            <v:shape style="position:absolute;left:971;top:15788;width:89;height:93" coordorigin="971,15788" coordsize="89,93" path="m1052,15806l1006,15806,1027,15813,1035,15834,1027,15855,1007,15863,996,15863,1051,15863,1058,15850,1060,15834,1055,15810,1052,15806xe" filled="true" fillcolor="#a7a9ac" stroked="false">
              <v:path arrowok="t"/>
              <v:fill type="solid"/>
            </v:shape>
          </v:group>
          <v:group style="position:absolute;left:1060;top:15788;width:102;height:94" coordorigin="1060,15788" coordsize="102,94">
            <v:shape style="position:absolute;left:1060;top:15788;width:102;height:94" coordorigin="1060,15788" coordsize="102,94" path="m1126,15788l1095,15788,1060,15881,1085,15881,1092,15861,1154,15861,1147,15843,1098,15843,1110,15807,1133,15807,1126,15788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54,15861l1127,15861,1134,15881,1161,15881,1154,15861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33,15807l1110,15807,1121,15843,1147,15843,1133,15807xe" filled="true" fillcolor="#a7a9ac" stroked="false">
              <v:path arrowok="t"/>
              <v:fill type="solid"/>
            </v:shape>
          </v:group>
          <v:group style="position:absolute;left:1183;top:15788;width:2;height:93" coordorigin="1183,15788" coordsize="2,93">
            <v:shape style="position:absolute;left:1183;top:15788;width:2;height:93" coordorigin="1183,15788" coordsize="0,93" path="m1183,15788l1183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1125.020142pt;margin-top:788.782043pt;width:38.3pt;height:16.25pt;mso-position-horizontal-relative:page;mso-position-vertical-relative:page;z-index:-216352" coordorigin="22500,15776" coordsize="766,325">
          <v:group style="position:absolute;left:23119;top:16078;width:126;height:2" coordorigin="23119,16078" coordsize="126,2">
            <v:shape style="position:absolute;left:23119;top:16078;width:126;height:2" coordorigin="23119,16078" coordsize="126,0" path="m23119,16078l23244,16078e" filled="false" stroked="true" strokeweight="2.2pt" strokecolor="#a7a9ac">
              <v:path arrowok="t"/>
            </v:shape>
          </v:group>
          <v:group style="position:absolute;left:23222;top:15832;width:2;height:224" coordorigin="23222,15832" coordsize="2,224">
            <v:shape style="position:absolute;left:23222;top:15832;width:2;height:224" coordorigin="23222,15832" coordsize="0,224" path="m23222,15832l23222,16056e" filled="false" stroked="true" strokeweight="2.213pt" strokecolor="#a7a9ac">
              <v:path arrowok="t"/>
            </v:shape>
          </v:group>
          <v:group style="position:absolute;left:22945;top:15832;width:2;height:88" coordorigin="22945,15832" coordsize="2,88">
            <v:shape style="position:absolute;left:22945;top:15832;width:2;height:88" coordorigin="22945,15832" coordsize="0,88" path="m22945,15832l22945,15920e" filled="false" stroked="true" strokeweight="2.214pt" strokecolor="#a7a9ac">
              <v:path arrowok="t"/>
            </v:shape>
          </v:group>
          <v:group style="position:absolute;left:22923;top:15810;width:322;height:2" coordorigin="22923,15810" coordsize="322,2">
            <v:shape style="position:absolute;left:22923;top:15810;width:322;height:2" coordorigin="22923,15810" coordsize="322,0" path="m22923,15810l23244,15810e" filled="false" stroked="true" strokeweight="2.2pt" strokecolor="#a7a9ac">
              <v:path arrowok="t"/>
            </v:shape>
          </v:group>
          <v:group style="position:absolute;left:22746;top:16081;width:155;height:2" coordorigin="22746,16081" coordsize="155,2">
            <v:shape style="position:absolute;left:22746;top:16081;width:155;height:2" coordorigin="22746,16081" coordsize="155,0" path="m22746,16081l22901,16081e" filled="false" stroked="true" strokeweight="1.8pt" strokecolor="#a7a9ac">
              <v:path arrowok="t"/>
            </v:shape>
          </v:group>
          <v:group style="position:absolute;left:22746;top:16051;width:45;height:2" coordorigin="22746,16051" coordsize="45,2">
            <v:shape style="position:absolute;left:22746;top:16051;width:45;height:2" coordorigin="22746,16051" coordsize="45,0" path="m22746,16051l22790,16051e" filled="false" stroked="true" strokeweight="1.2pt" strokecolor="#a7a9ac">
              <v:path arrowok="t"/>
            </v:shape>
          </v:group>
          <v:group style="position:absolute;left:22746;top:16022;width:155;height:2" coordorigin="22746,16022" coordsize="155,2">
            <v:shape style="position:absolute;left:22746;top:16022;width:155;height:2" coordorigin="22746,16022" coordsize="155,0" path="m22746,16022l22901,16022e" filled="false" stroked="true" strokeweight="1.7pt" strokecolor="#a7a9ac">
              <v:path arrowok="t"/>
            </v:shape>
          </v:group>
          <v:group style="position:absolute;left:22746;top:15993;width:45;height:2" coordorigin="22746,15993" coordsize="45,2">
            <v:shape style="position:absolute;left:22746;top:15993;width:45;height:2" coordorigin="22746,15993" coordsize="45,0" path="m22746,15993l22790,15993e" filled="false" stroked="true" strokeweight="1.2pt" strokecolor="#a7a9ac">
              <v:path arrowok="t"/>
            </v:shape>
          </v:group>
          <v:group style="position:absolute;left:22746;top:15963;width:155;height:2" coordorigin="22746,15963" coordsize="155,2">
            <v:shape style="position:absolute;left:22746;top:15963;width:155;height:2" coordorigin="22746,15963" coordsize="155,0" path="m22746,15963l22901,15963e" filled="false" stroked="true" strokeweight="1.8pt" strokecolor="#a7a9ac">
              <v:path arrowok="t"/>
            </v:shape>
          </v:group>
          <v:group style="position:absolute;left:22923;top:15945;width:172;height:155" coordorigin="22923,15945" coordsize="172,155">
            <v:shape style="position:absolute;left:22923;top:15945;width:172;height:155" coordorigin="22923,15945" coordsize="172,155" path="m22967,15945l22923,15945,22923,16099,22967,16099,22967,16014,23034,16014,22967,15945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34,16014l22967,16014,23049,16099,23094,16099,23094,16031,23050,16031,23034,16014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94,15945l23050,15945,23050,16031,23094,16031,23094,15945xe" filled="true" fillcolor="#a7a9ac" stroked="false">
              <v:path arrowok="t"/>
              <v:fill type="solid"/>
            </v:shape>
          </v:group>
          <v:group style="position:absolute;left:22571;top:16081;width:154;height:2" coordorigin="22571,16081" coordsize="154,2">
            <v:shape style="position:absolute;left:22571;top:16081;width:154;height:2" coordorigin="22571,16081" coordsize="154,0" path="m22571,16081l22724,16081e" filled="false" stroked="true" strokeweight="1.8pt" strokecolor="#a7a9ac">
              <v:path arrowok="t"/>
            </v:shape>
          </v:group>
          <v:group style="position:absolute;left:22680;top:16051;width:45;height:2" coordorigin="22680,16051" coordsize="45,2">
            <v:shape style="position:absolute;left:22680;top:16051;width:45;height:2" coordorigin="22680,16051" coordsize="45,0" path="m22680,16051l22724,16051e" filled="false" stroked="true" strokeweight="1.2pt" strokecolor="#a7a9ac">
              <v:path arrowok="t"/>
            </v:shape>
          </v:group>
          <v:group style="position:absolute;left:22571;top:16022;width:154;height:2" coordorigin="22571,16022" coordsize="154,2">
            <v:shape style="position:absolute;left:22571;top:16022;width:154;height:2" coordorigin="22571,16022" coordsize="154,0" path="m22571,16022l22724,16022e" filled="false" stroked="true" strokeweight="1.7pt" strokecolor="#a7a9ac">
              <v:path arrowok="t"/>
            </v:shape>
          </v:group>
          <v:group style="position:absolute;left:22571;top:15993;width:45;height:2" coordorigin="22571,15993" coordsize="45,2">
            <v:shape style="position:absolute;left:22571;top:15993;width:45;height:2" coordorigin="22571,15993" coordsize="45,0" path="m22571,15993l22615,15993e" filled="false" stroked="true" strokeweight="1.2pt" strokecolor="#a7a9ac">
              <v:path arrowok="t"/>
            </v:shape>
          </v:group>
          <v:group style="position:absolute;left:22571;top:15963;width:154;height:2" coordorigin="22571,15963" coordsize="154,2">
            <v:shape style="position:absolute;left:22571;top:15963;width:154;height:2" coordorigin="22571,15963" coordsize="154,0" path="m22571,15963l22724,15963e" filled="false" stroked="true" strokeweight="1.8pt" strokecolor="#a7a9ac">
              <v:path arrowok="t"/>
            </v:shape>
          </v:group>
          <v:group style="position:absolute;left:22500;top:15788;width:89;height:93" coordorigin="22500,15788" coordsize="89,93">
            <v:shape style="position:absolute;left:22500;top:15788;width:89;height:93" coordorigin="22500,15788" coordsize="89,93" path="m22500,15788l22500,15881,22534,15881,22558,15878,22577,15868,22580,15863,22525,15863,22525,15806,22581,15806,22571,15795,22549,15789,22500,15788xe" filled="true" fillcolor="#a7a9ac" stroked="false">
              <v:path arrowok="t"/>
              <v:fill type="solid"/>
            </v:shape>
            <v:shape style="position:absolute;left:22500;top:15788;width:89;height:93" coordorigin="22500,15788" coordsize="89,93" path="m22581,15806l22535,15806,22556,15813,22564,15834,22557,15855,22536,15863,22525,15863,22580,15863,22587,15850,22589,15834,22584,15810,22581,15806xe" filled="true" fillcolor="#a7a9ac" stroked="false">
              <v:path arrowok="t"/>
              <v:fill type="solid"/>
            </v:shape>
          </v:group>
          <v:group style="position:absolute;left:22589;top:15788;width:102;height:94" coordorigin="22589,15788" coordsize="102,94">
            <v:shape style="position:absolute;left:22589;top:15788;width:102;height:94" coordorigin="22589,15788" coordsize="102,94" path="m22655,15788l22624,15788,22589,15881,22614,15881,22622,15861,22683,15861,22676,15843,22627,15843,22639,15807,22662,15807,22655,15788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83,15861l22656,15861,22663,15881,22691,15881,22683,15861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62,15807l22640,15807,22651,15843,22676,15843,22662,15807xe" filled="true" fillcolor="#a7a9ac" stroked="false">
              <v:path arrowok="t"/>
              <v:fill type="solid"/>
            </v:shape>
          </v:group>
          <v:group style="position:absolute;left:22712;top:15788;width:2;height:93" coordorigin="22712,15788" coordsize="2,93">
            <v:shape style="position:absolute;left:22712;top:15788;width:2;height:93" coordorigin="22712,15788" coordsize="0,93" path="m22712,15788l22712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35.2607pt;margin-top:803.501709pt;width:2.25pt;height:.1pt;mso-position-horizontal-relative:page;mso-position-vertical-relative:page;z-index:-216328" coordorigin="705,16070" coordsize="45,2">
          <v:shape style="position:absolute;left:705;top:16070;width:45;height:2" coordorigin="705,16070" coordsize="45,0" path="m705,16070l749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803.501709pt;width:2.25pt;height:.1pt;mso-position-horizontal-relative:page;mso-position-vertical-relative:page;z-index:-216304" coordorigin="22234,16070" coordsize="45,2">
          <v:shape style="position:absolute;left:22234;top:16070;width:45;height:2" coordorigin="22234,16070" coordsize="45,0" path="m22234,16070l22278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42.089699pt;margin-top:797.238037pt;width:8.950pt;height:7.75pt;mso-position-horizontal-relative:page;mso-position-vertical-relative:page;z-index:-216280" coordorigin="842,15945" coordsize="179,155">
          <v:shape style="position:absolute;left:842;top:15945;width:179;height:155" coordorigin="842,15945" coordsize="179,155" path="m889,15945l842,15945,842,16099,886,16099,886,16009,975,16009,976,16008,1020,16008,1020,16000,931,16000,889,15945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6008l976,16008,976,16099,1020,16099,1020,16008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975,16009l886,16009,930,16063,975,16009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5945l973,15945,931,16000,1020,16000,1020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118.546143pt;margin-top:797.238037pt;width:8.950pt;height:7.75pt;mso-position-horizontal-relative:page;mso-position-vertical-relative:page;z-index:-216256" coordorigin="22371,15945" coordsize="179,155">
          <v:shape style="position:absolute;left:22371;top:15945;width:179;height:155" coordorigin="22371,15945" coordsize="179,155" path="m22418,15945l22371,15945,22371,16099,22415,16099,22415,16009,22504,16009,22505,16008,22549,16008,22549,16000,22460,16000,22418,15945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6008l22505,16008,22505,16099,22549,16099,22549,16008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04,16009l22415,16009,22460,16063,22504,16009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5945l22502,15945,22460,16000,22549,16000,22549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.054701pt;margin-top:803.482239pt;width:2.25pt;height:.1pt;mso-position-horizontal-relative:page;mso-position-vertical-relative:page;z-index:-216232" coordorigin="581,16070" coordsize="45,2">
          <v:shape style="position:absolute;left:581;top:16070;width:45;height:2" coordorigin="581,16070" coordsize="45,0" path="m581,16070l625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3.482239pt;width:2.25pt;height:.1pt;mso-position-horizontal-relative:page;mso-position-vertical-relative:page;z-index:-216208" coordorigin="22110,16070" coordsize="45,2">
          <v:shape style="position:absolute;left:22110;top:16070;width:45;height:2" coordorigin="22110,16070" coordsize="45,0" path="m22110,16070l22154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801.082214pt;width:8.450pt;height:.1pt;mso-position-horizontal-relative:page;mso-position-vertical-relative:page;z-index:-216184" coordorigin="581,16022" coordsize="169,2">
          <v:shape style="position:absolute;left:581;top:16022;width:169;height:2" coordorigin="581,16022" coordsize="169,0" path="m581,16022l749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1.082214pt;width:8.450pt;height:.1pt;mso-position-horizontal-relative:page;mso-position-vertical-relative:page;z-index:-216160" coordorigin="22110,16022" coordsize="169,2">
          <v:shape style="position:absolute;left:22110;top:16022;width:169;height:2" coordorigin="22110,16022" coordsize="169,0" path="m22110,16022l22278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798.68219pt;width:2.25pt;height:.1pt;mso-position-horizontal-relative:page;mso-position-vertical-relative:page;z-index:-216136" coordorigin="581,15974" coordsize="45,2">
          <v:shape style="position:absolute;left:581;top:15974;width:45;height:2" coordorigin="581,15974" coordsize="45,0" path="m581,15974l625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35.2607pt;margin-top:798.684692pt;width:2.25pt;height:.1pt;mso-position-horizontal-relative:page;mso-position-vertical-relative:page;z-index:-216112" coordorigin="705,15974" coordsize="45,2">
          <v:shape style="position:absolute;left:705;top:15974;width:45;height:2" coordorigin="705,15974" coordsize="45,0" path="m705,15974l749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798.68219pt;width:2.25pt;height:.1pt;mso-position-horizontal-relative:page;mso-position-vertical-relative:page;z-index:-216088" coordorigin="22110,15974" coordsize="45,2">
          <v:shape style="position:absolute;left:22110;top:15974;width:45;height:2" coordorigin="22110,15974" coordsize="45,0" path="m22110,15974l22154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798.684692pt;width:2.25pt;height:.1pt;mso-position-horizontal-relative:page;mso-position-vertical-relative:page;z-index:-216064" coordorigin="22234,15974" coordsize="45,2">
          <v:shape style="position:absolute;left:22234;top:15974;width:45;height:2" coordorigin="22234,15974" coordsize="45,0" path="m22234,15974l22278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29.055pt;margin-top:789.399536pt;width:18.6pt;height:4.75pt;mso-position-horizontal-relative:page;mso-position-vertical-relative:page;z-index:-216040" coordorigin="581,15788" coordsize="372,95">
          <v:group style="position:absolute;left:581;top:15788;width:79;height:94" coordorigin="581,15788" coordsize="79,94">
            <v:shape style="position:absolute;left:581;top:15788;width:79;height:94" coordorigin="581,15788" coordsize="79,94" path="m606,15788l581,15788,581,15881,606,15881,606,15841,660,15841,660,15823,606,15823,606,15788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841l635,15841,635,15881,660,15881,660,15841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788l635,15788,635,15823,660,15823,660,15788xe" filled="true" fillcolor="#a7a9ac" stroked="false">
              <v:path arrowok="t"/>
              <v:fill type="solid"/>
            </v:shape>
          </v:group>
          <v:group style="position:absolute;left:668;top:15788;width:94;height:94" coordorigin="668,15788" coordsize="94,94">
            <v:shape style="position:absolute;left:668;top:15788;width:94;height:94" coordorigin="668,15788" coordsize="94,94" path="m697,15788l668,15788,703,15846,703,15881,728,15881,728,15846,740,15825,715,15825,697,15788xe" filled="true" fillcolor="#a7a9ac" stroked="false">
              <v:path arrowok="t"/>
              <v:fill type="solid"/>
            </v:shape>
            <v:shape style="position:absolute;left:668;top:15788;width:94;height:94" coordorigin="668,15788" coordsize="94,94" path="m762,15788l733,15788,715,15825,740,15825,762,15788xe" filled="true" fillcolor="#a7a9ac" stroked="false">
              <v:path arrowok="t"/>
              <v:fill type="solid"/>
            </v:shape>
          </v:group>
          <v:group style="position:absolute;left:769;top:15788;width:82;height:95" coordorigin="769,15788" coordsize="82,95">
            <v:shape style="position:absolute;left:769;top:15788;width:82;height:95" coordorigin="769,15788" coordsize="82,95" path="m794,15788l769,15788,769,15846,776,15868,792,15880,810,15883,833,15878,847,15864,798,15864,794,15854,794,15788xe" filled="true" fillcolor="#a7a9ac" stroked="false">
              <v:path arrowok="t"/>
              <v:fill type="solid"/>
            </v:shape>
            <v:shape style="position:absolute;left:769;top:15788;width:82;height:95" coordorigin="769,15788" coordsize="82,95" path="m851,15788l826,15788,826,15854,823,15864,847,15864,847,15863,851,15788xe" filled="true" fillcolor="#a7a9ac" stroked="false">
              <v:path arrowok="t"/>
              <v:fill type="solid"/>
            </v:shape>
          </v:group>
          <v:group style="position:absolute;left:867;top:15788;width:86;height:94" coordorigin="867,15788" coordsize="86,94">
            <v:shape style="position:absolute;left:867;top:15788;width:86;height:94" coordorigin="867,15788" coordsize="86,94" path="m899,15788l867,15788,867,15881,890,15881,889,15817,914,15817,899,15788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14,15817l890,15817,922,15881,953,15881,953,15851,930,15851,914,15817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53,15788l930,15788,931,15851,953,15851,953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05.511597pt;margin-top:789.399536pt;width:18.6pt;height:4.75pt;mso-position-horizontal-relative:page;mso-position-vertical-relative:page;z-index:-216016" coordorigin="22110,15788" coordsize="372,95">
          <v:group style="position:absolute;left:22110;top:15788;width:79;height:94" coordorigin="22110,15788" coordsize="79,94">
            <v:shape style="position:absolute;left:22110;top:15788;width:79;height:94" coordorigin="22110,15788" coordsize="79,94" path="m22135,15788l22110,15788,22110,15881,22135,15881,22135,15841,22189,15841,22189,15823,22135,15823,22135,15788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841l22164,15841,22164,15881,22189,15881,22189,15841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788l22164,15788,22164,15823,22189,15823,22189,15788xe" filled="true" fillcolor="#a7a9ac" stroked="false">
              <v:path arrowok="t"/>
              <v:fill type="solid"/>
            </v:shape>
          </v:group>
          <v:group style="position:absolute;left:22197;top:15788;width:94;height:94" coordorigin="22197,15788" coordsize="94,94">
            <v:shape style="position:absolute;left:22197;top:15788;width:94;height:94" coordorigin="22197,15788" coordsize="94,94" path="m22226,15788l22197,15788,22232,15846,22232,15881,22257,15881,22257,15846,22269,15825,22244,15825,22226,15788xe" filled="true" fillcolor="#a7a9ac" stroked="false">
              <v:path arrowok="t"/>
              <v:fill type="solid"/>
            </v:shape>
            <v:shape style="position:absolute;left:22197;top:15788;width:94;height:94" coordorigin="22197,15788" coordsize="94,94" path="m22291,15788l22262,15788,22244,15825,22269,15825,22291,15788xe" filled="true" fillcolor="#a7a9ac" stroked="false">
              <v:path arrowok="t"/>
              <v:fill type="solid"/>
            </v:shape>
          </v:group>
          <v:group style="position:absolute;left:22299;top:15788;width:82;height:95" coordorigin="22299,15788" coordsize="82,95">
            <v:shape style="position:absolute;left:22299;top:15788;width:82;height:95" coordorigin="22299,15788" coordsize="82,95" path="m22323,15788l22299,15788,22299,15846,22305,15868,22321,15880,22339,15883,22362,15878,22376,15864,22327,15864,22323,15854,22323,15788xe" filled="true" fillcolor="#a7a9ac" stroked="false">
              <v:path arrowok="t"/>
              <v:fill type="solid"/>
            </v:shape>
            <v:shape style="position:absolute;left:22299;top:15788;width:82;height:95" coordorigin="22299,15788" coordsize="82,95" path="m22380,15788l22355,15788,22355,15854,22352,15864,22376,15864,22377,15863,22380,15788xe" filled="true" fillcolor="#a7a9ac" stroked="false">
              <v:path arrowok="t"/>
              <v:fill type="solid"/>
            </v:shape>
          </v:group>
          <v:group style="position:absolute;left:22397;top:15788;width:86;height:94" coordorigin="22397,15788" coordsize="86,94">
            <v:shape style="position:absolute;left:22397;top:15788;width:86;height:94" coordorigin="22397,15788" coordsize="86,94" path="m22428,15788l22397,15788,22397,15881,22419,15881,22418,15817,22443,15817,22428,15788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43,15817l22419,15817,22451,15881,22482,15881,22482,15851,22460,15851,22443,15817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82,15788l22460,15788,22460,15851,22482,15851,22482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.346399pt;margin-top:776.3172pt;width:538.6pt;height:.1pt;mso-position-horizontal-relative:page;mso-position-vertical-relative:page;z-index:-215992" coordorigin="567,15526" coordsize="10772,2">
          <v:shape style="position:absolute;left:567;top:15526;width:10772;height:2" coordorigin="567,15526" coordsize="10772,0" path="m567,15526l11339,15526e" filled="false" stroked="true" strokeweight="1pt" strokecolor="#a7a9ac">
            <v:path arrowok="t"/>
          </v:shape>
          <w10:wrap type="none"/>
        </v:group>
      </w:pict>
    </w:r>
    <w:r>
      <w:rPr/>
      <w:pict>
        <v:group style="position:absolute;margin-left:623.621887pt;margin-top:776.3172pt;width:538.6pt;height:.1pt;mso-position-horizontal-relative:page;mso-position-vertical-relative:page;z-index:-215968" coordorigin="12472,15526" coordsize="10772,2">
          <v:shape style="position:absolute;left:12472;top:15526;width:10772;height:2" coordorigin="12472,15526" coordsize="10772,0" path="m12472,15526l23244,15526e" filled="false" stroked="true" strokeweight="1pt" strokecolor="#a7a9ac">
            <v:path arrowok="t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6.24353pt;margin-top:797.239014pt;width:.1pt;height:7.75pt;mso-position-horizontal-relative:page;mso-position-vertical-relative:page;z-index:-215944" coordorigin="22325,15945" coordsize="2,155">
          <v:shape style="position:absolute;left:22325;top:15945;width:2;height:155" coordorigin="22325,15945" coordsize="0,155" path="m22325,15945l22325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39.787498pt;margin-top:797.239014pt;width:.1pt;height:7.75pt;mso-position-horizontal-relative:page;mso-position-vertical-relative:page;z-index:-215920" coordorigin="796,15945" coordsize="2,155">
          <v:shape style="position:absolute;left:796;top:15945;width:2;height:155" coordorigin="796,15945" coordsize="0,155" path="m796,15945l796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48.563599pt;margin-top:788.78302pt;width:38.3pt;height:16.25pt;mso-position-horizontal-relative:page;mso-position-vertical-relative:page;z-index:-215896" coordorigin="971,15776" coordsize="766,325">
          <v:group style="position:absolute;left:1590;top:16078;width:126;height:2" coordorigin="1590,16078" coordsize="126,2">
            <v:shape style="position:absolute;left:1590;top:16078;width:126;height:2" coordorigin="1590,16078" coordsize="126,0" path="m1590,16078l1715,16078e" filled="false" stroked="true" strokeweight="2.2pt" strokecolor="#a7a9ac">
              <v:path arrowok="t"/>
            </v:shape>
          </v:group>
          <v:group style="position:absolute;left:1693;top:15832;width:2;height:224" coordorigin="1693,15832" coordsize="2,224">
            <v:shape style="position:absolute;left:1693;top:15832;width:2;height:224" coordorigin="1693,15832" coordsize="0,224" path="m1693,15832l1693,16056e" filled="false" stroked="true" strokeweight="2.213pt" strokecolor="#a7a9ac">
              <v:path arrowok="t"/>
            </v:shape>
          </v:group>
          <v:group style="position:absolute;left:1416;top:15832;width:2;height:88" coordorigin="1416,15832" coordsize="2,88">
            <v:shape style="position:absolute;left:1416;top:15832;width:2;height:88" coordorigin="1416,15832" coordsize="0,88" path="m1416,15832l1416,15920e" filled="false" stroked="true" strokeweight="2.214pt" strokecolor="#a7a9ac">
              <v:path arrowok="t"/>
            </v:shape>
          </v:group>
          <v:group style="position:absolute;left:1393;top:15810;width:322;height:2" coordorigin="1393,15810" coordsize="322,2">
            <v:shape style="position:absolute;left:1393;top:15810;width:322;height:2" coordorigin="1393,15810" coordsize="322,0" path="m1393,15810l1715,15810e" filled="false" stroked="true" strokeweight="2.2pt" strokecolor="#a7a9ac">
              <v:path arrowok="t"/>
            </v:shape>
          </v:group>
          <v:group style="position:absolute;left:1217;top:16081;width:155;height:2" coordorigin="1217,16081" coordsize="155,2">
            <v:shape style="position:absolute;left:1217;top:16081;width:155;height:2" coordorigin="1217,16081" coordsize="155,0" path="m1217,16081l1372,16081e" filled="false" stroked="true" strokeweight="1.8pt" strokecolor="#a7a9ac">
              <v:path arrowok="t"/>
            </v:shape>
          </v:group>
          <v:group style="position:absolute;left:1217;top:16051;width:45;height:2" coordorigin="1217,16051" coordsize="45,2">
            <v:shape style="position:absolute;left:1217;top:16051;width:45;height:2" coordorigin="1217,16051" coordsize="45,0" path="m1217,16051l1261,16051e" filled="false" stroked="true" strokeweight="1.2pt" strokecolor="#a7a9ac">
              <v:path arrowok="t"/>
            </v:shape>
          </v:group>
          <v:group style="position:absolute;left:1217;top:16022;width:155;height:2" coordorigin="1217,16022" coordsize="155,2">
            <v:shape style="position:absolute;left:1217;top:16022;width:155;height:2" coordorigin="1217,16022" coordsize="155,0" path="m1217,16022l1372,16022e" filled="false" stroked="true" strokeweight="1.7pt" strokecolor="#a7a9ac">
              <v:path arrowok="t"/>
            </v:shape>
          </v:group>
          <v:group style="position:absolute;left:1217;top:15993;width:45;height:2" coordorigin="1217,15993" coordsize="45,2">
            <v:shape style="position:absolute;left:1217;top:15993;width:45;height:2" coordorigin="1217,15993" coordsize="45,0" path="m1217,15993l1261,15993e" filled="false" stroked="true" strokeweight="1.2pt" strokecolor="#a7a9ac">
              <v:path arrowok="t"/>
            </v:shape>
          </v:group>
          <v:group style="position:absolute;left:1217;top:15963;width:155;height:2" coordorigin="1217,15963" coordsize="155,2">
            <v:shape style="position:absolute;left:1217;top:15963;width:155;height:2" coordorigin="1217,15963" coordsize="155,0" path="m1217,15963l1372,15963e" filled="false" stroked="true" strokeweight="1.8pt" strokecolor="#a7a9ac">
              <v:path arrowok="t"/>
            </v:shape>
          </v:group>
          <v:group style="position:absolute;left:1393;top:15945;width:172;height:155" coordorigin="1393,15945" coordsize="172,155">
            <v:shape style="position:absolute;left:1393;top:15945;width:172;height:155" coordorigin="1393,15945" coordsize="172,155" path="m1438,15945l1393,15945,1393,16099,1438,16099,1438,16014,1504,16014,1438,15945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04,16014l1438,16014,1520,16099,1565,16099,1565,16031,1521,16031,1504,16014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65,15945l1521,15945,1521,16031,1565,16031,1565,15945xe" filled="true" fillcolor="#a7a9ac" stroked="false">
              <v:path arrowok="t"/>
              <v:fill type="solid"/>
            </v:shape>
          </v:group>
          <v:group style="position:absolute;left:1042;top:16081;width:154;height:2" coordorigin="1042,16081" coordsize="154,2">
            <v:shape style="position:absolute;left:1042;top:16081;width:154;height:2" coordorigin="1042,16081" coordsize="154,0" path="m1042,16081l1195,16081e" filled="false" stroked="true" strokeweight="1.8pt" strokecolor="#a7a9ac">
              <v:path arrowok="t"/>
            </v:shape>
          </v:group>
          <v:group style="position:absolute;left:1151;top:16051;width:45;height:2" coordorigin="1151,16051" coordsize="45,2">
            <v:shape style="position:absolute;left:1151;top:16051;width:45;height:2" coordorigin="1151,16051" coordsize="45,0" path="m1151,16051l1195,16051e" filled="false" stroked="true" strokeweight="1.2pt" strokecolor="#a7a9ac">
              <v:path arrowok="t"/>
            </v:shape>
          </v:group>
          <v:group style="position:absolute;left:1042;top:16022;width:154;height:2" coordorigin="1042,16022" coordsize="154,2">
            <v:shape style="position:absolute;left:1042;top:16022;width:154;height:2" coordorigin="1042,16022" coordsize="154,0" path="m1042,16022l1195,16022e" filled="false" stroked="true" strokeweight="1.7pt" strokecolor="#a7a9ac">
              <v:path arrowok="t"/>
            </v:shape>
          </v:group>
          <v:group style="position:absolute;left:1042;top:15993;width:45;height:2" coordorigin="1042,15993" coordsize="45,2">
            <v:shape style="position:absolute;left:1042;top:15993;width:45;height:2" coordorigin="1042,15993" coordsize="45,0" path="m1042,15993l1086,15993e" filled="false" stroked="true" strokeweight="1.2pt" strokecolor="#a7a9ac">
              <v:path arrowok="t"/>
            </v:shape>
          </v:group>
          <v:group style="position:absolute;left:1042;top:15963;width:154;height:2" coordorigin="1042,15963" coordsize="154,2">
            <v:shape style="position:absolute;left:1042;top:15963;width:154;height:2" coordorigin="1042,15963" coordsize="154,0" path="m1042,15963l1195,15963e" filled="false" stroked="true" strokeweight="1.8pt" strokecolor="#a7a9ac">
              <v:path arrowok="t"/>
            </v:shape>
          </v:group>
          <v:group style="position:absolute;left:971;top:15788;width:89;height:93" coordorigin="971,15788" coordsize="89,93">
            <v:shape style="position:absolute;left:971;top:15788;width:89;height:93" coordorigin="971,15788" coordsize="89,93" path="m971,15788l971,15881,1005,15881,1029,15878,1048,15868,1051,15863,996,15863,996,15806,1052,15806,1041,15795,1020,15789,971,15788xe" filled="true" fillcolor="#a7a9ac" stroked="false">
              <v:path arrowok="t"/>
              <v:fill type="solid"/>
            </v:shape>
            <v:shape style="position:absolute;left:971;top:15788;width:89;height:93" coordorigin="971,15788" coordsize="89,93" path="m1052,15806l1006,15806,1027,15813,1035,15834,1027,15855,1007,15863,996,15863,1051,15863,1058,15850,1060,15834,1055,15810,1052,15806xe" filled="true" fillcolor="#a7a9ac" stroked="false">
              <v:path arrowok="t"/>
              <v:fill type="solid"/>
            </v:shape>
          </v:group>
          <v:group style="position:absolute;left:1060;top:15788;width:102;height:94" coordorigin="1060,15788" coordsize="102,94">
            <v:shape style="position:absolute;left:1060;top:15788;width:102;height:94" coordorigin="1060,15788" coordsize="102,94" path="m1126,15788l1095,15788,1060,15881,1085,15881,1092,15861,1154,15861,1147,15844,1098,15844,1110,15807,1133,15807,1126,15788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54,15861l1127,15861,1134,15881,1161,15881,1154,15861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33,15807l1110,15807,1121,15844,1147,15844,1133,15807xe" filled="true" fillcolor="#a7a9ac" stroked="false">
              <v:path arrowok="t"/>
              <v:fill type="solid"/>
            </v:shape>
          </v:group>
          <v:group style="position:absolute;left:1183;top:15788;width:2;height:94" coordorigin="1183,15788" coordsize="2,94">
            <v:shape style="position:absolute;left:1183;top:15788;width:2;height:94" coordorigin="1183,15788" coordsize="0,94" path="m1183,15788l1183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1125.020142pt;margin-top:788.78302pt;width:38.3pt;height:16.25pt;mso-position-horizontal-relative:page;mso-position-vertical-relative:page;z-index:-215872" coordorigin="22500,15776" coordsize="766,325">
          <v:group style="position:absolute;left:23119;top:16078;width:126;height:2" coordorigin="23119,16078" coordsize="126,2">
            <v:shape style="position:absolute;left:23119;top:16078;width:126;height:2" coordorigin="23119,16078" coordsize="126,0" path="m23119,16078l23244,16078e" filled="false" stroked="true" strokeweight="2.2pt" strokecolor="#a7a9ac">
              <v:path arrowok="t"/>
            </v:shape>
          </v:group>
          <v:group style="position:absolute;left:23222;top:15832;width:2;height:224" coordorigin="23222,15832" coordsize="2,224">
            <v:shape style="position:absolute;left:23222;top:15832;width:2;height:224" coordorigin="23222,15832" coordsize="0,224" path="m23222,15832l23222,16056e" filled="false" stroked="true" strokeweight="2.213pt" strokecolor="#a7a9ac">
              <v:path arrowok="t"/>
            </v:shape>
          </v:group>
          <v:group style="position:absolute;left:22945;top:15832;width:2;height:88" coordorigin="22945,15832" coordsize="2,88">
            <v:shape style="position:absolute;left:22945;top:15832;width:2;height:88" coordorigin="22945,15832" coordsize="0,88" path="m22945,15832l22945,15920e" filled="false" stroked="true" strokeweight="2.214pt" strokecolor="#a7a9ac">
              <v:path arrowok="t"/>
            </v:shape>
          </v:group>
          <v:group style="position:absolute;left:22923;top:15810;width:322;height:2" coordorigin="22923,15810" coordsize="322,2">
            <v:shape style="position:absolute;left:22923;top:15810;width:322;height:2" coordorigin="22923,15810" coordsize="322,0" path="m22923,15810l23244,15810e" filled="false" stroked="true" strokeweight="2.2pt" strokecolor="#a7a9ac">
              <v:path arrowok="t"/>
            </v:shape>
          </v:group>
          <v:group style="position:absolute;left:22746;top:16081;width:155;height:2" coordorigin="22746,16081" coordsize="155,2">
            <v:shape style="position:absolute;left:22746;top:16081;width:155;height:2" coordorigin="22746,16081" coordsize="155,0" path="m22746,16081l22901,16081e" filled="false" stroked="true" strokeweight="1.8pt" strokecolor="#a7a9ac">
              <v:path arrowok="t"/>
            </v:shape>
          </v:group>
          <v:group style="position:absolute;left:22746;top:16051;width:45;height:2" coordorigin="22746,16051" coordsize="45,2">
            <v:shape style="position:absolute;left:22746;top:16051;width:45;height:2" coordorigin="22746,16051" coordsize="45,0" path="m22746,16051l22790,16051e" filled="false" stroked="true" strokeweight="1.2pt" strokecolor="#a7a9ac">
              <v:path arrowok="t"/>
            </v:shape>
          </v:group>
          <v:group style="position:absolute;left:22746;top:16022;width:155;height:2" coordorigin="22746,16022" coordsize="155,2">
            <v:shape style="position:absolute;left:22746;top:16022;width:155;height:2" coordorigin="22746,16022" coordsize="155,0" path="m22746,16022l22901,16022e" filled="false" stroked="true" strokeweight="1.7pt" strokecolor="#a7a9ac">
              <v:path arrowok="t"/>
            </v:shape>
          </v:group>
          <v:group style="position:absolute;left:22746;top:15993;width:45;height:2" coordorigin="22746,15993" coordsize="45,2">
            <v:shape style="position:absolute;left:22746;top:15993;width:45;height:2" coordorigin="22746,15993" coordsize="45,0" path="m22746,15993l22790,15993e" filled="false" stroked="true" strokeweight="1.2pt" strokecolor="#a7a9ac">
              <v:path arrowok="t"/>
            </v:shape>
          </v:group>
          <v:group style="position:absolute;left:22746;top:15963;width:155;height:2" coordorigin="22746,15963" coordsize="155,2">
            <v:shape style="position:absolute;left:22746;top:15963;width:155;height:2" coordorigin="22746,15963" coordsize="155,0" path="m22746,15963l22901,15963e" filled="false" stroked="true" strokeweight="1.8pt" strokecolor="#a7a9ac">
              <v:path arrowok="t"/>
            </v:shape>
          </v:group>
          <v:group style="position:absolute;left:22923;top:15945;width:172;height:155" coordorigin="22923,15945" coordsize="172,155">
            <v:shape style="position:absolute;left:22923;top:15945;width:172;height:155" coordorigin="22923,15945" coordsize="172,155" path="m22967,15945l22923,15945,22923,16099,22967,16099,22967,16014,23034,16014,22967,15945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34,16014l22967,16014,23049,16099,23094,16099,23094,16031,23050,16031,23034,16014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94,15945l23050,15945,23050,16031,23094,16031,23094,15945xe" filled="true" fillcolor="#a7a9ac" stroked="false">
              <v:path arrowok="t"/>
              <v:fill type="solid"/>
            </v:shape>
          </v:group>
          <v:group style="position:absolute;left:22571;top:16081;width:154;height:2" coordorigin="22571,16081" coordsize="154,2">
            <v:shape style="position:absolute;left:22571;top:16081;width:154;height:2" coordorigin="22571,16081" coordsize="154,0" path="m22571,16081l22724,16081e" filled="false" stroked="true" strokeweight="1.8pt" strokecolor="#a7a9ac">
              <v:path arrowok="t"/>
            </v:shape>
          </v:group>
          <v:group style="position:absolute;left:22680;top:16051;width:45;height:2" coordorigin="22680,16051" coordsize="45,2">
            <v:shape style="position:absolute;left:22680;top:16051;width:45;height:2" coordorigin="22680,16051" coordsize="45,0" path="m22680,16051l22724,16051e" filled="false" stroked="true" strokeweight="1.2pt" strokecolor="#a7a9ac">
              <v:path arrowok="t"/>
            </v:shape>
          </v:group>
          <v:group style="position:absolute;left:22571;top:16022;width:154;height:2" coordorigin="22571,16022" coordsize="154,2">
            <v:shape style="position:absolute;left:22571;top:16022;width:154;height:2" coordorigin="22571,16022" coordsize="154,0" path="m22571,16022l22724,16022e" filled="false" stroked="true" strokeweight="1.7pt" strokecolor="#a7a9ac">
              <v:path arrowok="t"/>
            </v:shape>
          </v:group>
          <v:group style="position:absolute;left:22571;top:15993;width:45;height:2" coordorigin="22571,15993" coordsize="45,2">
            <v:shape style="position:absolute;left:22571;top:15993;width:45;height:2" coordorigin="22571,15993" coordsize="45,0" path="m22571,15993l22615,15993e" filled="false" stroked="true" strokeweight="1.2pt" strokecolor="#a7a9ac">
              <v:path arrowok="t"/>
            </v:shape>
          </v:group>
          <v:group style="position:absolute;left:22571;top:15963;width:154;height:2" coordorigin="22571,15963" coordsize="154,2">
            <v:shape style="position:absolute;left:22571;top:15963;width:154;height:2" coordorigin="22571,15963" coordsize="154,0" path="m22571,15963l22724,15963e" filled="false" stroked="true" strokeweight="1.8pt" strokecolor="#a7a9ac">
              <v:path arrowok="t"/>
            </v:shape>
          </v:group>
          <v:group style="position:absolute;left:22500;top:15788;width:89;height:93" coordorigin="22500,15788" coordsize="89,93">
            <v:shape style="position:absolute;left:22500;top:15788;width:89;height:93" coordorigin="22500,15788" coordsize="89,93" path="m22500,15788l22500,15881,22534,15881,22558,15878,22577,15868,22580,15863,22525,15863,22525,15806,22581,15806,22571,15795,22549,15789,22500,15788xe" filled="true" fillcolor="#a7a9ac" stroked="false">
              <v:path arrowok="t"/>
              <v:fill type="solid"/>
            </v:shape>
            <v:shape style="position:absolute;left:22500;top:15788;width:89;height:93" coordorigin="22500,15788" coordsize="89,93" path="m22581,15806l22535,15806,22556,15813,22564,15834,22557,15855,22536,15863,22525,15863,22580,15863,22587,15850,22589,15834,22584,15810,22581,15806xe" filled="true" fillcolor="#a7a9ac" stroked="false">
              <v:path arrowok="t"/>
              <v:fill type="solid"/>
            </v:shape>
          </v:group>
          <v:group style="position:absolute;left:22589;top:15788;width:102;height:94" coordorigin="22589,15788" coordsize="102,94">
            <v:shape style="position:absolute;left:22589;top:15788;width:102;height:94" coordorigin="22589,15788" coordsize="102,94" path="m22655,15788l22624,15788,22589,15881,22614,15881,22622,15861,22683,15861,22676,15844,22627,15844,22639,15807,22662,15807,22655,15788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83,15861l22656,15861,22663,15881,22691,15881,22683,15861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62,15807l22640,15807,22651,15844,22676,15844,22662,15807xe" filled="true" fillcolor="#a7a9ac" stroked="false">
              <v:path arrowok="t"/>
              <v:fill type="solid"/>
            </v:shape>
          </v:group>
          <v:group style="position:absolute;left:22712;top:15788;width:2;height:94" coordorigin="22712,15788" coordsize="2,94">
            <v:shape style="position:absolute;left:22712;top:15788;width:2;height:94" coordorigin="22712,15788" coordsize="0,94" path="m22712,15788l22712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35.2607pt;margin-top:803.502686pt;width:2.25pt;height:.1pt;mso-position-horizontal-relative:page;mso-position-vertical-relative:page;z-index:-215848" coordorigin="705,16070" coordsize="45,2">
          <v:shape style="position:absolute;left:705;top:16070;width:45;height:2" coordorigin="705,16070" coordsize="45,0" path="m705,16070l749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803.502686pt;width:2.25pt;height:.1pt;mso-position-horizontal-relative:page;mso-position-vertical-relative:page;z-index:-215824" coordorigin="22234,16070" coordsize="45,2">
          <v:shape style="position:absolute;left:22234;top:16070;width:45;height:2" coordorigin="22234,16070" coordsize="45,0" path="m22234,16070l22278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42.089699pt;margin-top:797.238892pt;width:8.950pt;height:7.75pt;mso-position-horizontal-relative:page;mso-position-vertical-relative:page;z-index:-215800" coordorigin="842,15945" coordsize="179,155">
          <v:shape style="position:absolute;left:842;top:15945;width:179;height:155" coordorigin="842,15945" coordsize="179,155" path="m889,15945l842,15945,842,16099,886,16099,886,16009,975,16009,976,16008,1020,16008,1020,16000,931,16000,889,15945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6008l976,16008,976,16099,1020,16099,1020,16008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975,16009l886,16009,930,16063,975,16009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5945l973,15945,931,16000,1020,16000,1020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118.546143pt;margin-top:797.238892pt;width:8.950pt;height:7.75pt;mso-position-horizontal-relative:page;mso-position-vertical-relative:page;z-index:-215776" coordorigin="22371,15945" coordsize="179,155">
          <v:shape style="position:absolute;left:22371;top:15945;width:179;height:155" coordorigin="22371,15945" coordsize="179,155" path="m22418,15945l22371,15945,22371,16099,22415,16099,22415,16009,22504,16009,22505,16008,22549,16008,22549,16000,22460,16000,22418,15945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6008l22505,16008,22505,16099,22549,16099,22549,16008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04,16009l22415,16009,22460,16063,22504,16009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5945l22502,15945,22460,16000,22549,16000,22549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.054701pt;margin-top:803.483215pt;width:2.25pt;height:.1pt;mso-position-horizontal-relative:page;mso-position-vertical-relative:page;z-index:-215752" coordorigin="581,16070" coordsize="45,2">
          <v:shape style="position:absolute;left:581;top:16070;width:45;height:2" coordorigin="581,16070" coordsize="45,0" path="m581,16070l625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3.483215pt;width:2.25pt;height:.1pt;mso-position-horizontal-relative:page;mso-position-vertical-relative:page;z-index:-215728" coordorigin="22110,16070" coordsize="45,2">
          <v:shape style="position:absolute;left:22110;top:16070;width:45;height:2" coordorigin="22110,16070" coordsize="45,0" path="m22110,16070l22154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801.083191pt;width:8.450pt;height:.1pt;mso-position-horizontal-relative:page;mso-position-vertical-relative:page;z-index:-215704" coordorigin="581,16022" coordsize="169,2">
          <v:shape style="position:absolute;left:581;top:16022;width:169;height:2" coordorigin="581,16022" coordsize="169,0" path="m581,16022l749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1.083191pt;width:8.450pt;height:.1pt;mso-position-horizontal-relative:page;mso-position-vertical-relative:page;z-index:-215680" coordorigin="22110,16022" coordsize="169,2">
          <v:shape style="position:absolute;left:22110;top:16022;width:169;height:2" coordorigin="22110,16022" coordsize="169,0" path="m22110,16022l22278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798.683228pt;width:2.25pt;height:.1pt;mso-position-horizontal-relative:page;mso-position-vertical-relative:page;z-index:-215656" coordorigin="581,15974" coordsize="45,2">
          <v:shape style="position:absolute;left:581;top:15974;width:45;height:2" coordorigin="581,15974" coordsize="45,0" path="m581,15974l625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35.2607pt;margin-top:798.68573pt;width:2.25pt;height:.1pt;mso-position-horizontal-relative:page;mso-position-vertical-relative:page;z-index:-215632" coordorigin="705,15974" coordsize="45,2">
          <v:shape style="position:absolute;left:705;top:15974;width:45;height:2" coordorigin="705,15974" coordsize="45,0" path="m705,15974l749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798.683228pt;width:2.25pt;height:.1pt;mso-position-horizontal-relative:page;mso-position-vertical-relative:page;z-index:-215608" coordorigin="22110,15974" coordsize="45,2">
          <v:shape style="position:absolute;left:22110;top:15974;width:45;height:2" coordorigin="22110,15974" coordsize="45,0" path="m22110,15974l22154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798.68573pt;width:2.25pt;height:.1pt;mso-position-horizontal-relative:page;mso-position-vertical-relative:page;z-index:-215584" coordorigin="22234,15974" coordsize="45,2">
          <v:shape style="position:absolute;left:22234;top:15974;width:45;height:2" coordorigin="22234,15974" coordsize="45,0" path="m22234,15974l22278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29.055pt;margin-top:789.400391pt;width:18.6pt;height:4.75pt;mso-position-horizontal-relative:page;mso-position-vertical-relative:page;z-index:-215560" coordorigin="581,15788" coordsize="372,95">
          <v:group style="position:absolute;left:581;top:15788;width:79;height:94" coordorigin="581,15788" coordsize="79,94">
            <v:shape style="position:absolute;left:581;top:15788;width:79;height:94" coordorigin="581,15788" coordsize="79,94" path="m606,15788l581,15788,581,15881,606,15881,606,15841,660,15841,660,15823,606,15823,606,15788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841l635,15841,635,15881,660,15881,660,15841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788l635,15788,635,15823,660,15823,660,15788xe" filled="true" fillcolor="#a7a9ac" stroked="false">
              <v:path arrowok="t"/>
              <v:fill type="solid"/>
            </v:shape>
          </v:group>
          <v:group style="position:absolute;left:668;top:15788;width:94;height:94" coordorigin="668,15788" coordsize="94,94">
            <v:shape style="position:absolute;left:668;top:15788;width:94;height:94" coordorigin="668,15788" coordsize="94,94" path="m697,15788l668,15788,703,15846,703,15881,728,15881,728,15846,740,15825,715,15825,697,15788xe" filled="true" fillcolor="#a7a9ac" stroked="false">
              <v:path arrowok="t"/>
              <v:fill type="solid"/>
            </v:shape>
            <v:shape style="position:absolute;left:668;top:15788;width:94;height:94" coordorigin="668,15788" coordsize="94,94" path="m762,15788l733,15788,715,15825,740,15825,762,15788xe" filled="true" fillcolor="#a7a9ac" stroked="false">
              <v:path arrowok="t"/>
              <v:fill type="solid"/>
            </v:shape>
          </v:group>
          <v:group style="position:absolute;left:769;top:15788;width:82;height:95" coordorigin="769,15788" coordsize="82,95">
            <v:shape style="position:absolute;left:769;top:15788;width:82;height:95" coordorigin="769,15788" coordsize="82,95" path="m794,15788l769,15788,769,15846,776,15868,792,15880,810,15883,833,15878,847,15864,798,15864,794,15854,794,15788xe" filled="true" fillcolor="#a7a9ac" stroked="false">
              <v:path arrowok="t"/>
              <v:fill type="solid"/>
            </v:shape>
            <v:shape style="position:absolute;left:769;top:15788;width:82;height:95" coordorigin="769,15788" coordsize="82,95" path="m851,15788l826,15788,826,15854,823,15864,847,15864,847,15863,851,15788xe" filled="true" fillcolor="#a7a9ac" stroked="false">
              <v:path arrowok="t"/>
              <v:fill type="solid"/>
            </v:shape>
          </v:group>
          <v:group style="position:absolute;left:867;top:15788;width:86;height:94" coordorigin="867,15788" coordsize="86,94">
            <v:shape style="position:absolute;left:867;top:15788;width:86;height:94" coordorigin="867,15788" coordsize="86,94" path="m899,15788l867,15788,867,15881,890,15881,889,15817,914,15817,899,15788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14,15817l890,15817,922,15881,953,15881,953,15851,930,15851,914,15817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53,15788l930,15788,931,15851,953,15851,953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05.511597pt;margin-top:789.400391pt;width:18.6pt;height:4.75pt;mso-position-horizontal-relative:page;mso-position-vertical-relative:page;z-index:-215536" coordorigin="22110,15788" coordsize="372,95">
          <v:group style="position:absolute;left:22110;top:15788;width:79;height:94" coordorigin="22110,15788" coordsize="79,94">
            <v:shape style="position:absolute;left:22110;top:15788;width:79;height:94" coordorigin="22110,15788" coordsize="79,94" path="m22135,15788l22110,15788,22110,15881,22135,15881,22135,15841,22189,15841,22189,15823,22135,15823,22135,15788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841l22164,15841,22164,15881,22189,15881,22189,15841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788l22164,15788,22164,15823,22189,15823,22189,15788xe" filled="true" fillcolor="#a7a9ac" stroked="false">
              <v:path arrowok="t"/>
              <v:fill type="solid"/>
            </v:shape>
          </v:group>
          <v:group style="position:absolute;left:22197;top:15788;width:94;height:94" coordorigin="22197,15788" coordsize="94,94">
            <v:shape style="position:absolute;left:22197;top:15788;width:94;height:94" coordorigin="22197,15788" coordsize="94,94" path="m22226,15788l22197,15788,22232,15846,22232,15881,22257,15881,22257,15846,22269,15825,22244,15825,22226,15788xe" filled="true" fillcolor="#a7a9ac" stroked="false">
              <v:path arrowok="t"/>
              <v:fill type="solid"/>
            </v:shape>
            <v:shape style="position:absolute;left:22197;top:15788;width:94;height:94" coordorigin="22197,15788" coordsize="94,94" path="m22291,15788l22262,15788,22244,15825,22269,15825,22291,15788xe" filled="true" fillcolor="#a7a9ac" stroked="false">
              <v:path arrowok="t"/>
              <v:fill type="solid"/>
            </v:shape>
          </v:group>
          <v:group style="position:absolute;left:22299;top:15788;width:82;height:95" coordorigin="22299,15788" coordsize="82,95">
            <v:shape style="position:absolute;left:22299;top:15788;width:82;height:95" coordorigin="22299,15788" coordsize="82,95" path="m22323,15788l22299,15788,22299,15846,22305,15868,22321,15880,22339,15883,22362,15878,22376,15864,22327,15864,22323,15854,22323,15788xe" filled="true" fillcolor="#a7a9ac" stroked="false">
              <v:path arrowok="t"/>
              <v:fill type="solid"/>
            </v:shape>
            <v:shape style="position:absolute;left:22299;top:15788;width:82;height:95" coordorigin="22299,15788" coordsize="82,95" path="m22380,15788l22355,15788,22355,15854,22352,15864,22376,15864,22377,15863,22380,15788xe" filled="true" fillcolor="#a7a9ac" stroked="false">
              <v:path arrowok="t"/>
              <v:fill type="solid"/>
            </v:shape>
          </v:group>
          <v:group style="position:absolute;left:22397;top:15788;width:86;height:94" coordorigin="22397,15788" coordsize="86,94">
            <v:shape style="position:absolute;left:22397;top:15788;width:86;height:94" coordorigin="22397,15788" coordsize="86,94" path="m22428,15788l22397,15788,22397,15881,22419,15881,22418,15817,22443,15817,22428,15788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43,15817l22419,15817,22451,15881,22482,15881,22482,15851,22460,15851,22443,15817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82,15788l22460,15788,22460,15851,22482,15851,22482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.346399pt;margin-top:776.317688pt;width:538.6pt;height:.1pt;mso-position-horizontal-relative:page;mso-position-vertical-relative:page;z-index:-215512" coordorigin="567,15526" coordsize="10772,2">
          <v:shape style="position:absolute;left:567;top:15526;width:10772;height:2" coordorigin="567,15526" coordsize="10772,0" path="m567,15526l11339,15526e" filled="false" stroked="true" strokeweight="1pt" strokecolor="#a7a9ac">
            <v:path arrowok="t"/>
          </v:shape>
          <w10:wrap type="none"/>
        </v:group>
      </w:pict>
    </w:r>
    <w:r>
      <w:rPr/>
      <w:pict>
        <v:group style="position:absolute;margin-left:623.621887pt;margin-top:776.317688pt;width:538.6pt;height:.1pt;mso-position-horizontal-relative:page;mso-position-vertical-relative:page;z-index:-215488" coordorigin="12472,15526" coordsize="10772,2">
          <v:shape style="position:absolute;left:12472;top:15526;width:10772;height:2" coordorigin="12472,15526" coordsize="10772,0" path="m12472,15526l23244,15526e" filled="false" stroked="true" strokeweight="1pt" strokecolor="#a7a9ac">
            <v:path arrowok="t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6.24353pt;margin-top:797.238037pt;width:.1pt;height:7.75pt;mso-position-horizontal-relative:page;mso-position-vertical-relative:page;z-index:-215464" coordorigin="22325,15945" coordsize="2,155">
          <v:shape style="position:absolute;left:22325;top:15945;width:2;height:155" coordorigin="22325,15945" coordsize="0,155" path="m22325,15945l22325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39.787498pt;margin-top:797.238037pt;width:.1pt;height:7.75pt;mso-position-horizontal-relative:page;mso-position-vertical-relative:page;z-index:-215440" coordorigin="796,15945" coordsize="2,155">
          <v:shape style="position:absolute;left:796;top:15945;width:2;height:155" coordorigin="796,15945" coordsize="0,155" path="m796,15945l796,16099e" filled="false" stroked="true" strokeweight="2.211pt" strokecolor="#a7a9ac">
            <v:path arrowok="t"/>
          </v:shape>
          <w10:wrap type="none"/>
        </v:group>
      </w:pict>
    </w:r>
    <w:r>
      <w:rPr/>
      <w:pict>
        <v:group style="position:absolute;margin-left:48.563599pt;margin-top:788.782043pt;width:38.3pt;height:16.25pt;mso-position-horizontal-relative:page;mso-position-vertical-relative:page;z-index:-215416" coordorigin="971,15776" coordsize="766,325">
          <v:group style="position:absolute;left:1590;top:16078;width:126;height:2" coordorigin="1590,16078" coordsize="126,2">
            <v:shape style="position:absolute;left:1590;top:16078;width:126;height:2" coordorigin="1590,16078" coordsize="126,0" path="m1590,16078l1715,16078e" filled="false" stroked="true" strokeweight="2.2pt" strokecolor="#a7a9ac">
              <v:path arrowok="t"/>
            </v:shape>
          </v:group>
          <v:group style="position:absolute;left:1693;top:15832;width:2;height:224" coordorigin="1693,15832" coordsize="2,224">
            <v:shape style="position:absolute;left:1693;top:15832;width:2;height:224" coordorigin="1693,15832" coordsize="0,224" path="m1693,15832l1693,16056e" filled="false" stroked="true" strokeweight="2.213pt" strokecolor="#a7a9ac">
              <v:path arrowok="t"/>
            </v:shape>
          </v:group>
          <v:group style="position:absolute;left:1416;top:15832;width:2;height:88" coordorigin="1416,15832" coordsize="2,88">
            <v:shape style="position:absolute;left:1416;top:15832;width:2;height:88" coordorigin="1416,15832" coordsize="0,88" path="m1416,15832l1416,15920e" filled="false" stroked="true" strokeweight="2.214pt" strokecolor="#a7a9ac">
              <v:path arrowok="t"/>
            </v:shape>
          </v:group>
          <v:group style="position:absolute;left:1393;top:15810;width:322;height:2" coordorigin="1393,15810" coordsize="322,2">
            <v:shape style="position:absolute;left:1393;top:15810;width:322;height:2" coordorigin="1393,15810" coordsize="322,0" path="m1393,15810l1715,15810e" filled="false" stroked="true" strokeweight="2.2pt" strokecolor="#a7a9ac">
              <v:path arrowok="t"/>
            </v:shape>
          </v:group>
          <v:group style="position:absolute;left:1217;top:16081;width:155;height:2" coordorigin="1217,16081" coordsize="155,2">
            <v:shape style="position:absolute;left:1217;top:16081;width:155;height:2" coordorigin="1217,16081" coordsize="155,0" path="m1217,16081l1372,16081e" filled="false" stroked="true" strokeweight="1.8pt" strokecolor="#a7a9ac">
              <v:path arrowok="t"/>
            </v:shape>
          </v:group>
          <v:group style="position:absolute;left:1217;top:16051;width:45;height:2" coordorigin="1217,16051" coordsize="45,2">
            <v:shape style="position:absolute;left:1217;top:16051;width:45;height:2" coordorigin="1217,16051" coordsize="45,0" path="m1217,16051l1261,16051e" filled="false" stroked="true" strokeweight="1.2pt" strokecolor="#a7a9ac">
              <v:path arrowok="t"/>
            </v:shape>
          </v:group>
          <v:group style="position:absolute;left:1217;top:16022;width:155;height:2" coordorigin="1217,16022" coordsize="155,2">
            <v:shape style="position:absolute;left:1217;top:16022;width:155;height:2" coordorigin="1217,16022" coordsize="155,0" path="m1217,16022l1372,16022e" filled="false" stroked="true" strokeweight="1.7pt" strokecolor="#a7a9ac">
              <v:path arrowok="t"/>
            </v:shape>
          </v:group>
          <v:group style="position:absolute;left:1217;top:15993;width:45;height:2" coordorigin="1217,15993" coordsize="45,2">
            <v:shape style="position:absolute;left:1217;top:15993;width:45;height:2" coordorigin="1217,15993" coordsize="45,0" path="m1217,15993l1261,15993e" filled="false" stroked="true" strokeweight="1.2pt" strokecolor="#a7a9ac">
              <v:path arrowok="t"/>
            </v:shape>
          </v:group>
          <v:group style="position:absolute;left:1217;top:15963;width:155;height:2" coordorigin="1217,15963" coordsize="155,2">
            <v:shape style="position:absolute;left:1217;top:15963;width:155;height:2" coordorigin="1217,15963" coordsize="155,0" path="m1217,15963l1372,15963e" filled="false" stroked="true" strokeweight="1.8pt" strokecolor="#a7a9ac">
              <v:path arrowok="t"/>
            </v:shape>
          </v:group>
          <v:group style="position:absolute;left:1393;top:15945;width:172;height:155" coordorigin="1393,15945" coordsize="172,155">
            <v:shape style="position:absolute;left:1393;top:15945;width:172;height:155" coordorigin="1393,15945" coordsize="172,155" path="m1438,15945l1393,15945,1393,16099,1438,16099,1438,16014,1504,16014,1438,15945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04,16014l1438,16014,1520,16099,1565,16099,1565,16031,1521,16031,1504,16014xe" filled="true" fillcolor="#a7a9ac" stroked="false">
              <v:path arrowok="t"/>
              <v:fill type="solid"/>
            </v:shape>
            <v:shape style="position:absolute;left:1393;top:15945;width:172;height:155" coordorigin="1393,15945" coordsize="172,155" path="m1565,15945l1521,15945,1521,16031,1565,16031,1565,15945xe" filled="true" fillcolor="#a7a9ac" stroked="false">
              <v:path arrowok="t"/>
              <v:fill type="solid"/>
            </v:shape>
          </v:group>
          <v:group style="position:absolute;left:1042;top:16081;width:154;height:2" coordorigin="1042,16081" coordsize="154,2">
            <v:shape style="position:absolute;left:1042;top:16081;width:154;height:2" coordorigin="1042,16081" coordsize="154,0" path="m1042,16081l1195,16081e" filled="false" stroked="true" strokeweight="1.8pt" strokecolor="#a7a9ac">
              <v:path arrowok="t"/>
            </v:shape>
          </v:group>
          <v:group style="position:absolute;left:1151;top:16051;width:45;height:2" coordorigin="1151,16051" coordsize="45,2">
            <v:shape style="position:absolute;left:1151;top:16051;width:45;height:2" coordorigin="1151,16051" coordsize="45,0" path="m1151,16051l1195,16051e" filled="false" stroked="true" strokeweight="1.2pt" strokecolor="#a7a9ac">
              <v:path arrowok="t"/>
            </v:shape>
          </v:group>
          <v:group style="position:absolute;left:1042;top:16022;width:154;height:2" coordorigin="1042,16022" coordsize="154,2">
            <v:shape style="position:absolute;left:1042;top:16022;width:154;height:2" coordorigin="1042,16022" coordsize="154,0" path="m1042,16022l1195,16022e" filled="false" stroked="true" strokeweight="1.7pt" strokecolor="#a7a9ac">
              <v:path arrowok="t"/>
            </v:shape>
          </v:group>
          <v:group style="position:absolute;left:1042;top:15993;width:45;height:2" coordorigin="1042,15993" coordsize="45,2">
            <v:shape style="position:absolute;left:1042;top:15993;width:45;height:2" coordorigin="1042,15993" coordsize="45,0" path="m1042,15993l1086,15993e" filled="false" stroked="true" strokeweight="1.2pt" strokecolor="#a7a9ac">
              <v:path arrowok="t"/>
            </v:shape>
          </v:group>
          <v:group style="position:absolute;left:1042;top:15963;width:154;height:2" coordorigin="1042,15963" coordsize="154,2">
            <v:shape style="position:absolute;left:1042;top:15963;width:154;height:2" coordorigin="1042,15963" coordsize="154,0" path="m1042,15963l1195,15963e" filled="false" stroked="true" strokeweight="1.8pt" strokecolor="#a7a9ac">
              <v:path arrowok="t"/>
            </v:shape>
          </v:group>
          <v:group style="position:absolute;left:971;top:15788;width:89;height:93" coordorigin="971,15788" coordsize="89,93">
            <v:shape style="position:absolute;left:971;top:15788;width:89;height:93" coordorigin="971,15788" coordsize="89,93" path="m971,15788l971,15881,1005,15881,1029,15878,1048,15868,1051,15863,996,15863,996,15806,1052,15806,1041,15795,1020,15789,971,15788xe" filled="true" fillcolor="#a7a9ac" stroked="false">
              <v:path arrowok="t"/>
              <v:fill type="solid"/>
            </v:shape>
            <v:shape style="position:absolute;left:971;top:15788;width:89;height:93" coordorigin="971,15788" coordsize="89,93" path="m1052,15806l1006,15806,1027,15813,1035,15834,1027,15855,1007,15863,996,15863,1051,15863,1058,15850,1060,15834,1055,15810,1052,15806xe" filled="true" fillcolor="#a7a9ac" stroked="false">
              <v:path arrowok="t"/>
              <v:fill type="solid"/>
            </v:shape>
          </v:group>
          <v:group style="position:absolute;left:1060;top:15788;width:102;height:94" coordorigin="1060,15788" coordsize="102,94">
            <v:shape style="position:absolute;left:1060;top:15788;width:102;height:94" coordorigin="1060,15788" coordsize="102,94" path="m1126,15788l1095,15788,1060,15881,1085,15881,1092,15861,1154,15861,1147,15843,1098,15843,1110,15807,1133,15807,1126,15788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54,15861l1127,15861,1134,15881,1161,15881,1154,15861xe" filled="true" fillcolor="#a7a9ac" stroked="false">
              <v:path arrowok="t"/>
              <v:fill type="solid"/>
            </v:shape>
            <v:shape style="position:absolute;left:1060;top:15788;width:102;height:94" coordorigin="1060,15788" coordsize="102,94" path="m1133,15807l1110,15807,1121,15843,1147,15843,1133,15807xe" filled="true" fillcolor="#a7a9ac" stroked="false">
              <v:path arrowok="t"/>
              <v:fill type="solid"/>
            </v:shape>
          </v:group>
          <v:group style="position:absolute;left:1183;top:15788;width:2;height:93" coordorigin="1183,15788" coordsize="2,93">
            <v:shape style="position:absolute;left:1183;top:15788;width:2;height:93" coordorigin="1183,15788" coordsize="0,93" path="m1183,15788l1183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1125.020142pt;margin-top:788.782043pt;width:38.3pt;height:16.25pt;mso-position-horizontal-relative:page;mso-position-vertical-relative:page;z-index:-215392" coordorigin="22500,15776" coordsize="766,325">
          <v:group style="position:absolute;left:23119;top:16078;width:126;height:2" coordorigin="23119,16078" coordsize="126,2">
            <v:shape style="position:absolute;left:23119;top:16078;width:126;height:2" coordorigin="23119,16078" coordsize="126,0" path="m23119,16078l23244,16078e" filled="false" stroked="true" strokeweight="2.2pt" strokecolor="#a7a9ac">
              <v:path arrowok="t"/>
            </v:shape>
          </v:group>
          <v:group style="position:absolute;left:23222;top:15832;width:2;height:224" coordorigin="23222,15832" coordsize="2,224">
            <v:shape style="position:absolute;left:23222;top:15832;width:2;height:224" coordorigin="23222,15832" coordsize="0,224" path="m23222,15832l23222,16056e" filled="false" stroked="true" strokeweight="2.213pt" strokecolor="#a7a9ac">
              <v:path arrowok="t"/>
            </v:shape>
          </v:group>
          <v:group style="position:absolute;left:22945;top:15832;width:2;height:88" coordorigin="22945,15832" coordsize="2,88">
            <v:shape style="position:absolute;left:22945;top:15832;width:2;height:88" coordorigin="22945,15832" coordsize="0,88" path="m22945,15832l22945,15920e" filled="false" stroked="true" strokeweight="2.214pt" strokecolor="#a7a9ac">
              <v:path arrowok="t"/>
            </v:shape>
          </v:group>
          <v:group style="position:absolute;left:22923;top:15810;width:322;height:2" coordorigin="22923,15810" coordsize="322,2">
            <v:shape style="position:absolute;left:22923;top:15810;width:322;height:2" coordorigin="22923,15810" coordsize="322,0" path="m22923,15810l23244,15810e" filled="false" stroked="true" strokeweight="2.2pt" strokecolor="#a7a9ac">
              <v:path arrowok="t"/>
            </v:shape>
          </v:group>
          <v:group style="position:absolute;left:22746;top:16081;width:155;height:2" coordorigin="22746,16081" coordsize="155,2">
            <v:shape style="position:absolute;left:22746;top:16081;width:155;height:2" coordorigin="22746,16081" coordsize="155,0" path="m22746,16081l22901,16081e" filled="false" stroked="true" strokeweight="1.8pt" strokecolor="#a7a9ac">
              <v:path arrowok="t"/>
            </v:shape>
          </v:group>
          <v:group style="position:absolute;left:22746;top:16051;width:45;height:2" coordorigin="22746,16051" coordsize="45,2">
            <v:shape style="position:absolute;left:22746;top:16051;width:45;height:2" coordorigin="22746,16051" coordsize="45,0" path="m22746,16051l22790,16051e" filled="false" stroked="true" strokeweight="1.2pt" strokecolor="#a7a9ac">
              <v:path arrowok="t"/>
            </v:shape>
          </v:group>
          <v:group style="position:absolute;left:22746;top:16022;width:155;height:2" coordorigin="22746,16022" coordsize="155,2">
            <v:shape style="position:absolute;left:22746;top:16022;width:155;height:2" coordorigin="22746,16022" coordsize="155,0" path="m22746,16022l22901,16022e" filled="false" stroked="true" strokeweight="1.7pt" strokecolor="#a7a9ac">
              <v:path arrowok="t"/>
            </v:shape>
          </v:group>
          <v:group style="position:absolute;left:22746;top:15993;width:45;height:2" coordorigin="22746,15993" coordsize="45,2">
            <v:shape style="position:absolute;left:22746;top:15993;width:45;height:2" coordorigin="22746,15993" coordsize="45,0" path="m22746,15993l22790,15993e" filled="false" stroked="true" strokeweight="1.2pt" strokecolor="#a7a9ac">
              <v:path arrowok="t"/>
            </v:shape>
          </v:group>
          <v:group style="position:absolute;left:22746;top:15963;width:155;height:2" coordorigin="22746,15963" coordsize="155,2">
            <v:shape style="position:absolute;left:22746;top:15963;width:155;height:2" coordorigin="22746,15963" coordsize="155,0" path="m22746,15963l22901,15963e" filled="false" stroked="true" strokeweight="1.8pt" strokecolor="#a7a9ac">
              <v:path arrowok="t"/>
            </v:shape>
          </v:group>
          <v:group style="position:absolute;left:22923;top:15945;width:172;height:155" coordorigin="22923,15945" coordsize="172,155">
            <v:shape style="position:absolute;left:22923;top:15945;width:172;height:155" coordorigin="22923,15945" coordsize="172,155" path="m22967,15945l22923,15945,22923,16099,22967,16099,22967,16014,23034,16014,22967,15945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34,16014l22967,16014,23049,16099,23094,16099,23094,16031,23050,16031,23034,16014xe" filled="true" fillcolor="#a7a9ac" stroked="false">
              <v:path arrowok="t"/>
              <v:fill type="solid"/>
            </v:shape>
            <v:shape style="position:absolute;left:22923;top:15945;width:172;height:155" coordorigin="22923,15945" coordsize="172,155" path="m23094,15945l23050,15945,23050,16031,23094,16031,23094,15945xe" filled="true" fillcolor="#a7a9ac" stroked="false">
              <v:path arrowok="t"/>
              <v:fill type="solid"/>
            </v:shape>
          </v:group>
          <v:group style="position:absolute;left:22571;top:16081;width:154;height:2" coordorigin="22571,16081" coordsize="154,2">
            <v:shape style="position:absolute;left:22571;top:16081;width:154;height:2" coordorigin="22571,16081" coordsize="154,0" path="m22571,16081l22724,16081e" filled="false" stroked="true" strokeweight="1.8pt" strokecolor="#a7a9ac">
              <v:path arrowok="t"/>
            </v:shape>
          </v:group>
          <v:group style="position:absolute;left:22680;top:16051;width:45;height:2" coordorigin="22680,16051" coordsize="45,2">
            <v:shape style="position:absolute;left:22680;top:16051;width:45;height:2" coordorigin="22680,16051" coordsize="45,0" path="m22680,16051l22724,16051e" filled="false" stroked="true" strokeweight="1.2pt" strokecolor="#a7a9ac">
              <v:path arrowok="t"/>
            </v:shape>
          </v:group>
          <v:group style="position:absolute;left:22571;top:16022;width:154;height:2" coordorigin="22571,16022" coordsize="154,2">
            <v:shape style="position:absolute;left:22571;top:16022;width:154;height:2" coordorigin="22571,16022" coordsize="154,0" path="m22571,16022l22724,16022e" filled="false" stroked="true" strokeweight="1.7pt" strokecolor="#a7a9ac">
              <v:path arrowok="t"/>
            </v:shape>
          </v:group>
          <v:group style="position:absolute;left:22571;top:15993;width:45;height:2" coordorigin="22571,15993" coordsize="45,2">
            <v:shape style="position:absolute;left:22571;top:15993;width:45;height:2" coordorigin="22571,15993" coordsize="45,0" path="m22571,15993l22615,15993e" filled="false" stroked="true" strokeweight="1.2pt" strokecolor="#a7a9ac">
              <v:path arrowok="t"/>
            </v:shape>
          </v:group>
          <v:group style="position:absolute;left:22571;top:15963;width:154;height:2" coordorigin="22571,15963" coordsize="154,2">
            <v:shape style="position:absolute;left:22571;top:15963;width:154;height:2" coordorigin="22571,15963" coordsize="154,0" path="m22571,15963l22724,15963e" filled="false" stroked="true" strokeweight="1.8pt" strokecolor="#a7a9ac">
              <v:path arrowok="t"/>
            </v:shape>
          </v:group>
          <v:group style="position:absolute;left:22500;top:15788;width:89;height:93" coordorigin="22500,15788" coordsize="89,93">
            <v:shape style="position:absolute;left:22500;top:15788;width:89;height:93" coordorigin="22500,15788" coordsize="89,93" path="m22500,15788l22500,15881,22534,15881,22558,15878,22577,15868,22580,15863,22525,15863,22525,15806,22581,15806,22571,15795,22549,15789,22500,15788xe" filled="true" fillcolor="#a7a9ac" stroked="false">
              <v:path arrowok="t"/>
              <v:fill type="solid"/>
            </v:shape>
            <v:shape style="position:absolute;left:22500;top:15788;width:89;height:93" coordorigin="22500,15788" coordsize="89,93" path="m22581,15806l22535,15806,22556,15813,22564,15834,22557,15855,22536,15863,22525,15863,22580,15863,22587,15850,22589,15834,22584,15810,22581,15806xe" filled="true" fillcolor="#a7a9ac" stroked="false">
              <v:path arrowok="t"/>
              <v:fill type="solid"/>
            </v:shape>
          </v:group>
          <v:group style="position:absolute;left:22589;top:15788;width:102;height:94" coordorigin="22589,15788" coordsize="102,94">
            <v:shape style="position:absolute;left:22589;top:15788;width:102;height:94" coordorigin="22589,15788" coordsize="102,94" path="m22655,15788l22624,15788,22589,15881,22614,15881,22622,15861,22683,15861,22676,15843,22627,15843,22639,15807,22662,15807,22655,15788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83,15861l22656,15861,22663,15881,22691,15881,22683,15861xe" filled="true" fillcolor="#a7a9ac" stroked="false">
              <v:path arrowok="t"/>
              <v:fill type="solid"/>
            </v:shape>
            <v:shape style="position:absolute;left:22589;top:15788;width:102;height:94" coordorigin="22589,15788" coordsize="102,94" path="m22662,15807l22640,15807,22651,15843,22676,15843,22662,15807xe" filled="true" fillcolor="#a7a9ac" stroked="false">
              <v:path arrowok="t"/>
              <v:fill type="solid"/>
            </v:shape>
          </v:group>
          <v:group style="position:absolute;left:22712;top:15788;width:2;height:93" coordorigin="22712,15788" coordsize="2,93">
            <v:shape style="position:absolute;left:22712;top:15788;width:2;height:93" coordorigin="22712,15788" coordsize="0,93" path="m22712,15788l22712,15881e" filled="false" stroked="true" strokeweight="1.236pt" strokecolor="#a7a9ac">
              <v:path arrowok="t"/>
            </v:shape>
          </v:group>
          <w10:wrap type="none"/>
        </v:group>
      </w:pict>
    </w:r>
    <w:r>
      <w:rPr/>
      <w:pict>
        <v:group style="position:absolute;margin-left:35.2607pt;margin-top:803.501709pt;width:2.25pt;height:.1pt;mso-position-horizontal-relative:page;mso-position-vertical-relative:page;z-index:-215368" coordorigin="705,16070" coordsize="45,2">
          <v:shape style="position:absolute;left:705;top:16070;width:45;height:2" coordorigin="705,16070" coordsize="45,0" path="m705,16070l749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803.501709pt;width:2.25pt;height:.1pt;mso-position-horizontal-relative:page;mso-position-vertical-relative:page;z-index:-215344" coordorigin="22234,16070" coordsize="45,2">
          <v:shape style="position:absolute;left:22234;top:16070;width:45;height:2" coordorigin="22234,16070" coordsize="45,0" path="m22234,16070l22278,16070e" filled="false" stroked="true" strokeweight="2.939pt" strokecolor="#a7a9ac">
            <v:path arrowok="t"/>
          </v:shape>
          <w10:wrap type="none"/>
        </v:group>
      </w:pict>
    </w:r>
    <w:r>
      <w:rPr/>
      <w:pict>
        <v:group style="position:absolute;margin-left:42.089699pt;margin-top:797.238037pt;width:8.950pt;height:7.75pt;mso-position-horizontal-relative:page;mso-position-vertical-relative:page;z-index:-215320" coordorigin="842,15945" coordsize="179,155">
          <v:shape style="position:absolute;left:842;top:15945;width:179;height:155" coordorigin="842,15945" coordsize="179,155" path="m889,15945l842,15945,842,16099,886,16099,886,16009,975,16009,976,16008,1020,16008,1020,16000,931,16000,889,15945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6008l976,16008,976,16099,1020,16099,1020,16008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975,16009l886,16009,930,16063,975,16009xe" filled="true" fillcolor="#a7a9ac" stroked="false">
            <v:path arrowok="t"/>
            <v:fill type="solid"/>
          </v:shape>
          <v:shape style="position:absolute;left:842;top:15945;width:179;height:155" coordorigin="842,15945" coordsize="179,155" path="m1020,15945l973,15945,931,16000,1020,16000,1020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118.546143pt;margin-top:797.238037pt;width:8.950pt;height:7.75pt;mso-position-horizontal-relative:page;mso-position-vertical-relative:page;z-index:-215296" coordorigin="22371,15945" coordsize="179,155">
          <v:shape style="position:absolute;left:22371;top:15945;width:179;height:155" coordorigin="22371,15945" coordsize="179,155" path="m22418,15945l22371,15945,22371,16099,22415,16099,22415,16009,22504,16009,22505,16008,22549,16008,22549,16000,22460,16000,22418,15945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6008l22505,16008,22505,16099,22549,16099,22549,16008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04,16009l22415,16009,22460,16063,22504,16009xe" filled="true" fillcolor="#a7a9ac" stroked="false">
            <v:path arrowok="t"/>
            <v:fill type="solid"/>
          </v:shape>
          <v:shape style="position:absolute;left:22371;top:15945;width:179;height:155" coordorigin="22371,15945" coordsize="179,155" path="m22549,15945l22502,15945,22460,16000,22549,16000,22549,15945xe" filled="true" fillcolor="#a7a9ac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.054701pt;margin-top:803.482239pt;width:2.25pt;height:.1pt;mso-position-horizontal-relative:page;mso-position-vertical-relative:page;z-index:-215272" coordorigin="581,16070" coordsize="45,2">
          <v:shape style="position:absolute;left:581;top:16070;width:45;height:2" coordorigin="581,16070" coordsize="45,0" path="m581,16070l625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3.482239pt;width:2.25pt;height:.1pt;mso-position-horizontal-relative:page;mso-position-vertical-relative:page;z-index:-215248" coordorigin="22110,16070" coordsize="45,2">
          <v:shape style="position:absolute;left:22110;top:16070;width:45;height:2" coordorigin="22110,16070" coordsize="45,0" path="m22110,16070l22154,16070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801.082214pt;width:8.450pt;height:.1pt;mso-position-horizontal-relative:page;mso-position-vertical-relative:page;z-index:-215224" coordorigin="581,16022" coordsize="169,2">
          <v:shape style="position:absolute;left:581;top:16022;width:169;height:2" coordorigin="581,16022" coordsize="169,0" path="m581,16022l749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801.082214pt;width:8.450pt;height:.1pt;mso-position-horizontal-relative:page;mso-position-vertical-relative:page;z-index:-215200" coordorigin="22110,16022" coordsize="169,2">
          <v:shape style="position:absolute;left:22110;top:16022;width:169;height:2" coordorigin="22110,16022" coordsize="169,0" path="m22110,16022l22278,16022e" filled="false" stroked="true" strokeweight="1.9pt" strokecolor="#a7a9ac">
            <v:path arrowok="t"/>
          </v:shape>
          <w10:wrap type="none"/>
        </v:group>
      </w:pict>
    </w:r>
    <w:r>
      <w:rPr/>
      <w:pict>
        <v:group style="position:absolute;margin-left:29.054701pt;margin-top:798.68219pt;width:2.25pt;height:.1pt;mso-position-horizontal-relative:page;mso-position-vertical-relative:page;z-index:-215176" coordorigin="581,15974" coordsize="45,2">
          <v:shape style="position:absolute;left:581;top:15974;width:45;height:2" coordorigin="581,15974" coordsize="45,0" path="m581,15974l625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35.2607pt;margin-top:798.684692pt;width:2.25pt;height:.1pt;mso-position-horizontal-relative:page;mso-position-vertical-relative:page;z-index:-215152" coordorigin="705,15974" coordsize="45,2">
          <v:shape style="position:absolute;left:705;top:15974;width:45;height:2" coordorigin="705,15974" coordsize="45,0" path="m705,15974l749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1105.511353pt;margin-top:798.68219pt;width:2.25pt;height:.1pt;mso-position-horizontal-relative:page;mso-position-vertical-relative:page;z-index:-215128" coordorigin="22110,15974" coordsize="45,2">
          <v:shape style="position:absolute;left:22110;top:15974;width:45;height:2" coordorigin="22110,15974" coordsize="45,0" path="m22110,15974l22154,15974e" filled="false" stroked="true" strokeweight="2.9pt" strokecolor="#a7a9ac">
            <v:path arrowok="t"/>
          </v:shape>
          <w10:wrap type="none"/>
        </v:group>
      </w:pict>
    </w:r>
    <w:r>
      <w:rPr/>
      <w:pict>
        <v:group style="position:absolute;margin-left:1111.717285pt;margin-top:798.684692pt;width:2.25pt;height:.1pt;mso-position-horizontal-relative:page;mso-position-vertical-relative:page;z-index:-215104" coordorigin="22234,15974" coordsize="45,2">
          <v:shape style="position:absolute;left:22234;top:15974;width:45;height:2" coordorigin="22234,15974" coordsize="45,0" path="m22234,15974l22278,15974e" filled="false" stroked="true" strokeweight="2.895pt" strokecolor="#a7a9ac">
            <v:path arrowok="t"/>
          </v:shape>
          <w10:wrap type="none"/>
        </v:group>
      </w:pict>
    </w:r>
    <w:r>
      <w:rPr/>
      <w:pict>
        <v:group style="position:absolute;margin-left:29.055pt;margin-top:789.399536pt;width:18.6pt;height:4.75pt;mso-position-horizontal-relative:page;mso-position-vertical-relative:page;z-index:-215080" coordorigin="581,15788" coordsize="372,95">
          <v:group style="position:absolute;left:581;top:15788;width:79;height:94" coordorigin="581,15788" coordsize="79,94">
            <v:shape style="position:absolute;left:581;top:15788;width:79;height:94" coordorigin="581,15788" coordsize="79,94" path="m606,15788l581,15788,581,15881,606,15881,606,15841,660,15841,660,15823,606,15823,606,15788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841l635,15841,635,15881,660,15881,660,15841xe" filled="true" fillcolor="#a7a9ac" stroked="false">
              <v:path arrowok="t"/>
              <v:fill type="solid"/>
            </v:shape>
            <v:shape style="position:absolute;left:581;top:15788;width:79;height:94" coordorigin="581,15788" coordsize="79,94" path="m660,15788l635,15788,635,15823,660,15823,660,15788xe" filled="true" fillcolor="#a7a9ac" stroked="false">
              <v:path arrowok="t"/>
              <v:fill type="solid"/>
            </v:shape>
          </v:group>
          <v:group style="position:absolute;left:668;top:15788;width:94;height:94" coordorigin="668,15788" coordsize="94,94">
            <v:shape style="position:absolute;left:668;top:15788;width:94;height:94" coordorigin="668,15788" coordsize="94,94" path="m697,15788l668,15788,703,15846,703,15881,728,15881,728,15846,740,15825,715,15825,697,15788xe" filled="true" fillcolor="#a7a9ac" stroked="false">
              <v:path arrowok="t"/>
              <v:fill type="solid"/>
            </v:shape>
            <v:shape style="position:absolute;left:668;top:15788;width:94;height:94" coordorigin="668,15788" coordsize="94,94" path="m762,15788l733,15788,715,15825,740,15825,762,15788xe" filled="true" fillcolor="#a7a9ac" stroked="false">
              <v:path arrowok="t"/>
              <v:fill type="solid"/>
            </v:shape>
          </v:group>
          <v:group style="position:absolute;left:769;top:15788;width:82;height:95" coordorigin="769,15788" coordsize="82,95">
            <v:shape style="position:absolute;left:769;top:15788;width:82;height:95" coordorigin="769,15788" coordsize="82,95" path="m794,15788l769,15788,769,15846,776,15868,792,15880,810,15883,833,15878,847,15864,798,15864,794,15854,794,15788xe" filled="true" fillcolor="#a7a9ac" stroked="false">
              <v:path arrowok="t"/>
              <v:fill type="solid"/>
            </v:shape>
            <v:shape style="position:absolute;left:769;top:15788;width:82;height:95" coordorigin="769,15788" coordsize="82,95" path="m851,15788l826,15788,826,15854,823,15864,847,15864,847,15863,851,15788xe" filled="true" fillcolor="#a7a9ac" stroked="false">
              <v:path arrowok="t"/>
              <v:fill type="solid"/>
            </v:shape>
          </v:group>
          <v:group style="position:absolute;left:867;top:15788;width:86;height:94" coordorigin="867,15788" coordsize="86,94">
            <v:shape style="position:absolute;left:867;top:15788;width:86;height:94" coordorigin="867,15788" coordsize="86,94" path="m899,15788l867,15788,867,15881,890,15881,889,15817,914,15817,899,15788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14,15817l890,15817,922,15881,953,15881,953,15851,930,15851,914,15817xe" filled="true" fillcolor="#a7a9ac" stroked="false">
              <v:path arrowok="t"/>
              <v:fill type="solid"/>
            </v:shape>
            <v:shape style="position:absolute;left:867;top:15788;width:86;height:94" coordorigin="867,15788" coordsize="86,94" path="m953,15788l930,15788,931,15851,953,15851,953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05.511597pt;margin-top:789.399536pt;width:18.6pt;height:4.75pt;mso-position-horizontal-relative:page;mso-position-vertical-relative:page;z-index:-215056" coordorigin="22110,15788" coordsize="372,95">
          <v:group style="position:absolute;left:22110;top:15788;width:79;height:94" coordorigin="22110,15788" coordsize="79,94">
            <v:shape style="position:absolute;left:22110;top:15788;width:79;height:94" coordorigin="22110,15788" coordsize="79,94" path="m22135,15788l22110,15788,22110,15881,22135,15881,22135,15841,22189,15841,22189,15823,22135,15823,22135,15788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841l22164,15841,22164,15881,22189,15881,22189,15841xe" filled="true" fillcolor="#a7a9ac" stroked="false">
              <v:path arrowok="t"/>
              <v:fill type="solid"/>
            </v:shape>
            <v:shape style="position:absolute;left:22110;top:15788;width:79;height:94" coordorigin="22110,15788" coordsize="79,94" path="m22189,15788l22164,15788,22164,15823,22189,15823,22189,15788xe" filled="true" fillcolor="#a7a9ac" stroked="false">
              <v:path arrowok="t"/>
              <v:fill type="solid"/>
            </v:shape>
          </v:group>
          <v:group style="position:absolute;left:22197;top:15788;width:94;height:94" coordorigin="22197,15788" coordsize="94,94">
            <v:shape style="position:absolute;left:22197;top:15788;width:94;height:94" coordorigin="22197,15788" coordsize="94,94" path="m22226,15788l22197,15788,22232,15846,22232,15881,22257,15881,22257,15846,22269,15825,22244,15825,22226,15788xe" filled="true" fillcolor="#a7a9ac" stroked="false">
              <v:path arrowok="t"/>
              <v:fill type="solid"/>
            </v:shape>
            <v:shape style="position:absolute;left:22197;top:15788;width:94;height:94" coordorigin="22197,15788" coordsize="94,94" path="m22291,15788l22262,15788,22244,15825,22269,15825,22291,15788xe" filled="true" fillcolor="#a7a9ac" stroked="false">
              <v:path arrowok="t"/>
              <v:fill type="solid"/>
            </v:shape>
          </v:group>
          <v:group style="position:absolute;left:22299;top:15788;width:82;height:95" coordorigin="22299,15788" coordsize="82,95">
            <v:shape style="position:absolute;left:22299;top:15788;width:82;height:95" coordorigin="22299,15788" coordsize="82,95" path="m22323,15788l22299,15788,22299,15846,22305,15868,22321,15880,22339,15883,22362,15878,22376,15864,22327,15864,22323,15854,22323,15788xe" filled="true" fillcolor="#a7a9ac" stroked="false">
              <v:path arrowok="t"/>
              <v:fill type="solid"/>
            </v:shape>
            <v:shape style="position:absolute;left:22299;top:15788;width:82;height:95" coordorigin="22299,15788" coordsize="82,95" path="m22380,15788l22355,15788,22355,15854,22352,15864,22376,15864,22377,15863,22380,15788xe" filled="true" fillcolor="#a7a9ac" stroked="false">
              <v:path arrowok="t"/>
              <v:fill type="solid"/>
            </v:shape>
          </v:group>
          <v:group style="position:absolute;left:22397;top:15788;width:86;height:94" coordorigin="22397,15788" coordsize="86,94">
            <v:shape style="position:absolute;left:22397;top:15788;width:86;height:94" coordorigin="22397,15788" coordsize="86,94" path="m22428,15788l22397,15788,22397,15881,22419,15881,22418,15817,22443,15817,22428,15788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43,15817l22419,15817,22451,15881,22482,15881,22482,15851,22460,15851,22443,15817xe" filled="true" fillcolor="#a7a9ac" stroked="false">
              <v:path arrowok="t"/>
              <v:fill type="solid"/>
            </v:shape>
            <v:shape style="position:absolute;left:22397;top:15788;width:86;height:94" coordorigin="22397,15788" coordsize="86,94" path="m22482,15788l22460,15788,22460,15851,22482,15851,22482,15788xe" filled="true" fillcolor="#a7a9ac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.346399pt;margin-top:776.316833pt;width:538.6pt;height:.1pt;mso-position-horizontal-relative:page;mso-position-vertical-relative:page;z-index:-215032" coordorigin="567,15526" coordsize="10772,2">
          <v:shape style="position:absolute;left:567;top:15526;width:10772;height:2" coordorigin="567,15526" coordsize="10772,0" path="m567,15526l11339,15526e" filled="false" stroked="true" strokeweight="1pt" strokecolor="#a7a9ac">
            <v:path arrowok="t"/>
          </v:shape>
          <w10:wrap type="none"/>
        </v:group>
      </w:pict>
    </w:r>
    <w:r>
      <w:rPr/>
      <w:pict>
        <v:group style="position:absolute;margin-left:623.621887pt;margin-top:776.316833pt;width:538.6pt;height:.1pt;mso-position-horizontal-relative:page;mso-position-vertical-relative:page;z-index:-215008" coordorigin="12472,15526" coordsize="10772,2">
          <v:shape style="position:absolute;left:12472;top:15526;width:10772;height:2" coordorigin="12472,15526" coordsize="10772,0" path="m12472,15526l23244,15526e" filled="false" stroked="true" strokeweight="1pt" strokecolor="#a7a9ac">
            <v:path arrowok="t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936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bullet"/>
      <w:lvlText w:val="•"/>
      <w:lvlJc w:val="left"/>
      <w:pPr>
        <w:ind w:left="1087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5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83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1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9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27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4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22" w:hanging="13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36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bullet"/>
      <w:lvlText w:val="•"/>
      <w:lvlJc w:val="left"/>
      <w:pPr>
        <w:ind w:left="1850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1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3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4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5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6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7" w:hanging="13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37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bullet"/>
      <w:lvlText w:val="•"/>
      <w:lvlJc w:val="left"/>
      <w:pPr>
        <w:ind w:left="1931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3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4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6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7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9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0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2" w:hanging="13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36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bullet"/>
      <w:lvlText w:val="•"/>
      <w:lvlJc w:val="left"/>
      <w:pPr>
        <w:ind w:left="1850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1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3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4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4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5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6" w:hanging="13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13" w:hanging="118"/>
      </w:pPr>
      <w:rPr>
        <w:rFonts w:hint="default" w:ascii="Arial Narrow" w:hAnsi="Arial Narrow" w:eastAsia="Arial Narrow"/>
        <w:color w:val="636467"/>
        <w:w w:val="172"/>
        <w:sz w:val="16"/>
        <w:szCs w:val="16"/>
      </w:rPr>
    </w:lvl>
    <w:lvl w:ilvl="1">
      <w:start w:val="1"/>
      <w:numFmt w:val="bullet"/>
      <w:lvlText w:val="•"/>
      <w:lvlJc w:val="left"/>
      <w:pPr>
        <w:ind w:left="486" w:hanging="1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53" w:hanging="1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0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7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4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1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8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55" w:hanging="118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117" w:hanging="118"/>
      </w:pPr>
      <w:rPr>
        <w:rFonts w:hint="default" w:ascii="Arial Narrow" w:hAnsi="Arial Narrow" w:eastAsia="Arial Narrow"/>
        <w:color w:val="636467"/>
        <w:w w:val="172"/>
        <w:sz w:val="16"/>
        <w:szCs w:val="16"/>
      </w:rPr>
    </w:lvl>
    <w:lvl w:ilvl="1">
      <w:start w:val="1"/>
      <w:numFmt w:val="bullet"/>
      <w:lvlText w:val="•"/>
      <w:lvlJc w:val="left"/>
      <w:pPr>
        <w:ind w:left="287" w:hanging="1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4" w:hanging="1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2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9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7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4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92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59" w:hanging="118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75" w:hanging="118"/>
      </w:pPr>
      <w:rPr>
        <w:rFonts w:hint="default" w:ascii="Arial Narrow" w:hAnsi="Arial Narrow" w:eastAsia="Arial Narrow"/>
        <w:color w:val="636467"/>
        <w:w w:val="172"/>
        <w:sz w:val="16"/>
        <w:szCs w:val="16"/>
      </w:rPr>
    </w:lvl>
    <w:lvl w:ilvl="1">
      <w:start w:val="1"/>
      <w:numFmt w:val="bullet"/>
      <w:lvlText w:val="•"/>
      <w:lvlJc w:val="left"/>
      <w:pPr>
        <w:ind w:left="267" w:hanging="1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5" w:hanging="1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3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1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8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06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94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82" w:hanging="11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17" w:hanging="118"/>
      </w:pPr>
      <w:rPr>
        <w:rFonts w:hint="default" w:ascii="Arial Narrow" w:hAnsi="Arial Narrow" w:eastAsia="Arial Narrow"/>
        <w:color w:val="636467"/>
        <w:w w:val="172"/>
        <w:sz w:val="16"/>
        <w:szCs w:val="16"/>
      </w:rPr>
    </w:lvl>
    <w:lvl w:ilvl="1">
      <w:start w:val="1"/>
      <w:numFmt w:val="bullet"/>
      <w:lvlText w:val="•"/>
      <w:lvlJc w:val="left"/>
      <w:pPr>
        <w:ind w:left="251" w:hanging="1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" w:hanging="1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4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8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9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1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2" w:hanging="118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37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decimal"/>
      <w:lvlText w:val="%2."/>
      <w:lvlJc w:val="left"/>
      <w:pPr>
        <w:ind w:left="2924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2">
      <w:start w:val="1"/>
      <w:numFmt w:val="bullet"/>
      <w:lvlText w:val="•"/>
      <w:lvlJc w:val="left"/>
      <w:pPr>
        <w:ind w:left="1766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541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695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849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002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156" w:hanging="13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·"/>
      <w:lvlJc w:val="left"/>
      <w:pPr>
        <w:ind w:left="1026" w:hanging="81"/>
      </w:pPr>
      <w:rPr>
        <w:rFonts w:hint="default" w:ascii="Arial" w:hAnsi="Arial" w:eastAsia="Arial"/>
        <w:w w:val="60"/>
        <w:sz w:val="17"/>
        <w:szCs w:val="17"/>
      </w:rPr>
    </w:lvl>
    <w:lvl w:ilvl="1">
      <w:start w:val="1"/>
      <w:numFmt w:val="bullet"/>
      <w:lvlText w:val="•"/>
      <w:lvlJc w:val="left"/>
      <w:pPr>
        <w:ind w:left="1798" w:hanging="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7" w:hanging="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6" w:hanging="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2" w:hanging="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1" w:hanging="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0" w:hanging="8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37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0"/>
      <w:numFmt w:val="upperRoman"/>
      <w:lvlText w:val="%2-"/>
      <w:lvlJc w:val="left"/>
      <w:pPr>
        <w:ind w:left="1900" w:hanging="129"/>
        <w:jc w:val="left"/>
      </w:pPr>
      <w:rPr>
        <w:rFonts w:hint="default" w:ascii="Arial" w:hAnsi="Arial" w:eastAsia="Arial"/>
        <w:color w:val="636466"/>
        <w:w w:val="85"/>
        <w:sz w:val="15"/>
        <w:szCs w:val="15"/>
      </w:rPr>
    </w:lvl>
    <w:lvl w:ilvl="2">
      <w:start w:val="1"/>
      <w:numFmt w:val="bullet"/>
      <w:lvlText w:val="•"/>
      <w:lvlJc w:val="left"/>
      <w:pPr>
        <w:ind w:left="5120" w:hanging="115"/>
      </w:pPr>
      <w:rPr>
        <w:rFonts w:hint="default" w:ascii="Arial Narrow" w:hAnsi="Arial Narrow" w:eastAsia="Arial Narrow"/>
        <w:color w:val="636466"/>
        <w:w w:val="179"/>
        <w:sz w:val="15"/>
        <w:szCs w:val="15"/>
      </w:rPr>
    </w:lvl>
    <w:lvl w:ilvl="3">
      <w:start w:val="1"/>
      <w:numFmt w:val="bullet"/>
      <w:lvlText w:val="•"/>
      <w:lvlJc w:val="left"/>
      <w:pPr>
        <w:ind w:left="3670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0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0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679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129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579" w:hanging="11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192" w:hanging="173"/>
        <w:jc w:val="left"/>
      </w:pPr>
      <w:rPr>
        <w:rFonts w:hint="default" w:ascii="Arial" w:hAnsi="Arial" w:eastAsia="Arial"/>
        <w:color w:val="636466"/>
        <w:w w:val="81"/>
        <w:sz w:val="18"/>
        <w:szCs w:val="18"/>
      </w:rPr>
    </w:lvl>
    <w:lvl w:ilvl="1">
      <w:start w:val="1"/>
      <w:numFmt w:val="bullet"/>
      <w:lvlText w:val="•"/>
      <w:lvlJc w:val="left"/>
      <w:pPr>
        <w:ind w:left="4077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54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32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09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87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64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42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19" w:hanging="17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37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decimal"/>
      <w:lvlText w:val="%2)"/>
      <w:lvlJc w:val="left"/>
      <w:pPr>
        <w:ind w:left="3192" w:hanging="173"/>
        <w:jc w:val="left"/>
      </w:pPr>
      <w:rPr>
        <w:rFonts w:hint="default" w:ascii="Arial" w:hAnsi="Arial" w:eastAsia="Arial"/>
        <w:color w:val="636466"/>
        <w:w w:val="81"/>
        <w:sz w:val="18"/>
        <w:szCs w:val="18"/>
      </w:rPr>
    </w:lvl>
    <w:lvl w:ilvl="2">
      <w:start w:val="1"/>
      <w:numFmt w:val="bullet"/>
      <w:lvlText w:val="•"/>
      <w:lvlJc w:val="left"/>
      <w:pPr>
        <w:ind w:left="3833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7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1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5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2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6" w:hanging="173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310" w:hanging="201"/>
      </w:pPr>
      <w:rPr>
        <w:rFonts w:hint="default" w:ascii="Arial" w:hAnsi="Arial" w:eastAsia="Arial"/>
        <w:w w:val="268"/>
        <w:sz w:val="17"/>
        <w:szCs w:val="17"/>
      </w:rPr>
    </w:lvl>
    <w:lvl w:ilvl="1">
      <w:start w:val="1"/>
      <w:numFmt w:val="bullet"/>
      <w:lvlText w:val="•"/>
      <w:lvlJc w:val="left"/>
      <w:pPr>
        <w:ind w:left="640" w:hanging="2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0" w:hanging="2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00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0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41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61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1" w:hanging="201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937" w:hanging="130"/>
        <w:jc w:val="left"/>
      </w:pPr>
      <w:rPr>
        <w:rFonts w:hint="default" w:ascii="Arial" w:hAnsi="Arial" w:eastAsia="Arial"/>
        <w:color w:val="636466"/>
        <w:w w:val="86"/>
        <w:sz w:val="14"/>
        <w:szCs w:val="14"/>
      </w:rPr>
    </w:lvl>
    <w:lvl w:ilvl="1">
      <w:start w:val="1"/>
      <w:numFmt w:val="bullet"/>
      <w:lvlText w:val="•"/>
      <w:lvlJc w:val="left"/>
      <w:pPr>
        <w:ind w:left="1931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3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4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6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7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9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0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2" w:hanging="13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3" w:hanging="177"/>
        <w:jc w:val="right"/>
      </w:pPr>
      <w:rPr>
        <w:rFonts w:hint="default" w:ascii="Trebuchet MS" w:hAnsi="Trebuchet MS" w:eastAsia="Trebuchet MS"/>
        <w:b/>
        <w:bCs/>
        <w:w w:val="80"/>
        <w:sz w:val="17"/>
        <w:szCs w:val="17"/>
      </w:rPr>
    </w:lvl>
    <w:lvl w:ilvl="1">
      <w:start w:val="1"/>
      <w:numFmt w:val="bullet"/>
      <w:lvlText w:val="•"/>
      <w:lvlJc w:val="left"/>
      <w:pPr>
        <w:ind w:left="1420" w:hanging="1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00" w:hanging="1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68" w:hanging="1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37" w:hanging="1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05" w:hanging="1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4" w:hanging="1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2" w:hanging="1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11" w:hanging="177"/>
      </w:pPr>
      <w:rPr>
        <w:rFonts w:hint="default"/>
      </w:rPr>
    </w:lvl>
  </w:abstractNum>
  <w:abstractNum w:abstractNumId="3">
    <w:multiLevelType w:val="hybridMultilevel"/>
    <w:lvl w:ilvl="0">
      <w:start w:val="44"/>
      <w:numFmt w:val="decimal"/>
      <w:lvlText w:val="%1"/>
      <w:lvlJc w:val="left"/>
      <w:pPr>
        <w:ind w:left="340" w:hanging="341"/>
        <w:jc w:val="left"/>
      </w:pPr>
      <w:rPr>
        <w:rFonts w:hint="default" w:ascii="Arial" w:hAnsi="Arial" w:eastAsia="Arial"/>
        <w:color w:val="FFFFFF"/>
        <w:w w:val="86"/>
        <w:sz w:val="17"/>
        <w:szCs w:val="17"/>
      </w:rPr>
    </w:lvl>
    <w:lvl w:ilvl="1">
      <w:start w:val="1"/>
      <w:numFmt w:val="bullet"/>
      <w:lvlText w:val="•"/>
      <w:lvlJc w:val="left"/>
      <w:pPr>
        <w:ind w:left="63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8" w:hanging="341"/>
      </w:pPr>
      <w:rPr>
        <w:rFonts w:hint="default"/>
      </w:rPr>
    </w:lvl>
  </w:abstractNum>
  <w:abstractNum w:abstractNumId="2">
    <w:multiLevelType w:val="hybridMultilevel"/>
    <w:lvl w:ilvl="0">
      <w:start w:val="37"/>
      <w:numFmt w:val="decimal"/>
      <w:lvlText w:val="%1"/>
      <w:lvlJc w:val="left"/>
      <w:pPr>
        <w:ind w:left="340" w:hanging="341"/>
        <w:jc w:val="left"/>
      </w:pPr>
      <w:rPr>
        <w:rFonts w:hint="default" w:ascii="Arial" w:hAnsi="Arial" w:eastAsia="Arial"/>
        <w:color w:val="FFFFFF"/>
        <w:w w:val="86"/>
        <w:sz w:val="17"/>
        <w:szCs w:val="17"/>
      </w:rPr>
    </w:lvl>
    <w:lvl w:ilvl="1">
      <w:start w:val="1"/>
      <w:numFmt w:val="bullet"/>
      <w:lvlText w:val="•"/>
      <w:lvlJc w:val="left"/>
      <w:pPr>
        <w:ind w:left="63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8" w:hanging="341"/>
      </w:pPr>
      <w:rPr>
        <w:rFonts w:hint="default"/>
      </w:rPr>
    </w:lvl>
  </w:abstractNum>
  <w:abstractNum w:abstractNumId="1">
    <w:multiLevelType w:val="hybridMultilevel"/>
    <w:lvl w:ilvl="0">
      <w:start w:val="20"/>
      <w:numFmt w:val="decimal"/>
      <w:lvlText w:val="%1"/>
      <w:lvlJc w:val="left"/>
      <w:pPr>
        <w:ind w:left="340" w:hanging="341"/>
        <w:jc w:val="left"/>
      </w:pPr>
      <w:rPr>
        <w:rFonts w:hint="default" w:ascii="Arial" w:hAnsi="Arial" w:eastAsia="Arial"/>
        <w:color w:val="FFFFFF"/>
        <w:w w:val="86"/>
        <w:sz w:val="17"/>
        <w:szCs w:val="17"/>
      </w:rPr>
    </w:lvl>
    <w:lvl w:ilvl="1">
      <w:start w:val="1"/>
      <w:numFmt w:val="bullet"/>
      <w:lvlText w:val="•"/>
      <w:lvlJc w:val="left"/>
      <w:pPr>
        <w:ind w:left="63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8" w:hanging="341"/>
      </w:pPr>
      <w:rPr>
        <w:rFonts w:hint="default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40" w:hanging="341"/>
        <w:jc w:val="left"/>
      </w:pPr>
      <w:rPr>
        <w:rFonts w:hint="default" w:ascii="Arial" w:hAnsi="Arial" w:eastAsia="Arial"/>
        <w:color w:val="FFFFFF"/>
        <w:w w:val="86"/>
        <w:sz w:val="17"/>
        <w:szCs w:val="17"/>
      </w:rPr>
    </w:lvl>
    <w:lvl w:ilvl="1">
      <w:start w:val="1"/>
      <w:numFmt w:val="bullet"/>
      <w:lvlText w:val="•"/>
      <w:lvlJc w:val="left"/>
      <w:pPr>
        <w:ind w:left="63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8" w:hanging="341"/>
      </w:pPr>
      <w:rPr>
        <w:rFonts w:hint="default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4"/>
      <w:ind w:left="3074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36"/>
      <w:ind w:left="14498" w:firstLine="853"/>
      <w:outlineLvl w:val="1"/>
    </w:pPr>
    <w:rPr>
      <w:rFonts w:ascii="Lucida Sans" w:hAnsi="Lucida Sans" w:eastAsia="Lucida Sans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20"/>
      <w:ind w:left="1190"/>
      <w:outlineLvl w:val="2"/>
    </w:pPr>
    <w:rPr>
      <w:rFonts w:ascii="Lucida Sans" w:hAnsi="Lucida Sans" w:eastAsia="Lucida Sans"/>
      <w:sz w:val="48"/>
      <w:szCs w:val="48"/>
    </w:rPr>
  </w:style>
  <w:style w:styleId="Heading3" w:type="paragraph">
    <w:name w:val="Heading 3"/>
    <w:basedOn w:val="Normal"/>
    <w:uiPriority w:val="1"/>
    <w:qFormat/>
    <w:pPr>
      <w:spacing w:before="40"/>
      <w:ind w:left="807"/>
      <w:outlineLvl w:val="3"/>
    </w:pPr>
    <w:rPr>
      <w:rFonts w:ascii="Lucida Sans" w:hAnsi="Lucida Sans" w:eastAsia="Lucida Sans"/>
      <w:sz w:val="36"/>
      <w:szCs w:val="36"/>
    </w:rPr>
  </w:style>
  <w:style w:styleId="Heading4" w:type="paragraph">
    <w:name w:val="Heading 4"/>
    <w:basedOn w:val="Normal"/>
    <w:uiPriority w:val="1"/>
    <w:qFormat/>
    <w:pPr>
      <w:spacing w:before="75"/>
      <w:ind w:left="716"/>
      <w:outlineLvl w:val="4"/>
    </w:pPr>
    <w:rPr>
      <w:rFonts w:ascii="Calibri" w:hAnsi="Calibri" w:eastAsia="Calibri"/>
      <w:sz w:val="26"/>
      <w:szCs w:val="2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66"/>
      <w:ind w:left="807"/>
      <w:outlineLvl w:val="6"/>
    </w:pPr>
    <w:rPr>
      <w:rFonts w:ascii="Lucida Sans" w:hAnsi="Lucida Sans" w:eastAsia="Lucida Sans"/>
      <w:sz w:val="24"/>
      <w:szCs w:val="2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rebuchet MS" w:hAnsi="Trebuchet MS" w:eastAsia="Trebuchet MS"/>
      <w:b/>
      <w:bCs/>
      <w:sz w:val="22"/>
      <w:szCs w:val="2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rebuchet MS" w:hAnsi="Trebuchet MS" w:eastAsia="Trebuchet MS"/>
      <w:b/>
      <w:bCs/>
      <w:sz w:val="20"/>
      <w:szCs w:val="20"/>
    </w:rPr>
  </w:style>
  <w:style w:styleId="Heading9" w:type="paragraph">
    <w:name w:val="Heading 9"/>
    <w:basedOn w:val="Normal"/>
    <w:uiPriority w:val="1"/>
    <w:qFormat/>
    <w:pPr>
      <w:ind w:left="698"/>
      <w:outlineLvl w:val="9"/>
    </w:pPr>
    <w:rPr>
      <w:rFonts w:ascii="Trebuchet MS" w:hAnsi="Trebuchet MS" w:eastAsia="Trebuchet MS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footer" Target="footer1.xml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footer" Target="footer2.xml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footer" Target="footer3.xml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png"/><Relationship Id="rId70" Type="http://schemas.openxmlformats.org/officeDocument/2006/relationships/image" Target="media/image63.jpeg"/><Relationship Id="rId71" Type="http://schemas.openxmlformats.org/officeDocument/2006/relationships/footer" Target="footer4.xml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jpeg"/><Relationship Id="rId99" Type="http://schemas.openxmlformats.org/officeDocument/2006/relationships/image" Target="media/image91.pn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pn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jpe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jpeg"/><Relationship Id="rId118" Type="http://schemas.openxmlformats.org/officeDocument/2006/relationships/image" Target="media/image110.png"/><Relationship Id="rId119" Type="http://schemas.openxmlformats.org/officeDocument/2006/relationships/image" Target="media/image111.jpe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pn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jpe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jpeg"/><Relationship Id="rId161" Type="http://schemas.openxmlformats.org/officeDocument/2006/relationships/image" Target="media/image153.jpe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jpeg"/><Relationship Id="rId167" Type="http://schemas.openxmlformats.org/officeDocument/2006/relationships/image" Target="media/image159.jpe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jpe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jpe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jpeg"/><Relationship Id="rId206" Type="http://schemas.openxmlformats.org/officeDocument/2006/relationships/image" Target="media/image198.jpeg"/><Relationship Id="rId207" Type="http://schemas.openxmlformats.org/officeDocument/2006/relationships/image" Target="media/image199.jpeg"/><Relationship Id="rId208" Type="http://schemas.openxmlformats.org/officeDocument/2006/relationships/image" Target="media/image200.jpeg"/><Relationship Id="rId209" Type="http://schemas.openxmlformats.org/officeDocument/2006/relationships/image" Target="media/image201.jpeg"/><Relationship Id="rId210" Type="http://schemas.openxmlformats.org/officeDocument/2006/relationships/image" Target="media/image202.jpeg"/><Relationship Id="rId211" Type="http://schemas.openxmlformats.org/officeDocument/2006/relationships/image" Target="media/image203.jpeg"/><Relationship Id="rId212" Type="http://schemas.openxmlformats.org/officeDocument/2006/relationships/image" Target="media/image204.jpeg"/><Relationship Id="rId213" Type="http://schemas.openxmlformats.org/officeDocument/2006/relationships/image" Target="media/image205.jpeg"/><Relationship Id="rId214" Type="http://schemas.openxmlformats.org/officeDocument/2006/relationships/image" Target="media/image206.jpeg"/><Relationship Id="rId215" Type="http://schemas.openxmlformats.org/officeDocument/2006/relationships/image" Target="media/image207.jpeg"/><Relationship Id="rId216" Type="http://schemas.openxmlformats.org/officeDocument/2006/relationships/image" Target="media/image208.jpeg"/><Relationship Id="rId217" Type="http://schemas.openxmlformats.org/officeDocument/2006/relationships/image" Target="media/image209.jpeg"/><Relationship Id="rId218" Type="http://schemas.openxmlformats.org/officeDocument/2006/relationships/image" Target="media/image210.jpeg"/><Relationship Id="rId219" Type="http://schemas.openxmlformats.org/officeDocument/2006/relationships/image" Target="media/image211.jpeg"/><Relationship Id="rId220" Type="http://schemas.openxmlformats.org/officeDocument/2006/relationships/image" Target="media/image212.png"/><Relationship Id="rId221" Type="http://schemas.openxmlformats.org/officeDocument/2006/relationships/image" Target="media/image213.jpeg"/><Relationship Id="rId222" Type="http://schemas.openxmlformats.org/officeDocument/2006/relationships/image" Target="media/image214.jpeg"/><Relationship Id="rId223" Type="http://schemas.openxmlformats.org/officeDocument/2006/relationships/image" Target="media/image215.jpeg"/><Relationship Id="rId224" Type="http://schemas.openxmlformats.org/officeDocument/2006/relationships/image" Target="media/image216.png"/><Relationship Id="rId225" Type="http://schemas.openxmlformats.org/officeDocument/2006/relationships/image" Target="media/image217.jpeg"/><Relationship Id="rId226" Type="http://schemas.openxmlformats.org/officeDocument/2006/relationships/image" Target="media/image218.jpeg"/><Relationship Id="rId227" Type="http://schemas.openxmlformats.org/officeDocument/2006/relationships/image" Target="media/image219.jpeg"/><Relationship Id="rId228" Type="http://schemas.openxmlformats.org/officeDocument/2006/relationships/image" Target="media/image220.jpeg"/><Relationship Id="rId229" Type="http://schemas.openxmlformats.org/officeDocument/2006/relationships/image" Target="media/image221.jpeg"/><Relationship Id="rId230" Type="http://schemas.openxmlformats.org/officeDocument/2006/relationships/image" Target="media/image222.jpeg"/><Relationship Id="rId231" Type="http://schemas.openxmlformats.org/officeDocument/2006/relationships/image" Target="media/image223.jpeg"/><Relationship Id="rId232" Type="http://schemas.openxmlformats.org/officeDocument/2006/relationships/image" Target="media/image224.jpeg"/><Relationship Id="rId233" Type="http://schemas.openxmlformats.org/officeDocument/2006/relationships/image" Target="media/image225.jpeg"/><Relationship Id="rId234" Type="http://schemas.openxmlformats.org/officeDocument/2006/relationships/image" Target="media/image226.jpeg"/><Relationship Id="rId235" Type="http://schemas.openxmlformats.org/officeDocument/2006/relationships/footer" Target="footer5.xml"/><Relationship Id="rId236" Type="http://schemas.openxmlformats.org/officeDocument/2006/relationships/footer" Target="footer6.xml"/><Relationship Id="rId237" Type="http://schemas.openxmlformats.org/officeDocument/2006/relationships/image" Target="media/image227.jpeg"/><Relationship Id="rId238" Type="http://schemas.openxmlformats.org/officeDocument/2006/relationships/image" Target="media/image228.jpeg"/><Relationship Id="rId239" Type="http://schemas.openxmlformats.org/officeDocument/2006/relationships/image" Target="media/image229.jpeg"/><Relationship Id="rId240" Type="http://schemas.openxmlformats.org/officeDocument/2006/relationships/image" Target="media/image230.jpeg"/><Relationship Id="rId241" Type="http://schemas.openxmlformats.org/officeDocument/2006/relationships/image" Target="media/image231.jpeg"/><Relationship Id="rId242" Type="http://schemas.openxmlformats.org/officeDocument/2006/relationships/image" Target="media/image232.jpeg"/><Relationship Id="rId243" Type="http://schemas.openxmlformats.org/officeDocument/2006/relationships/image" Target="media/image233.jpeg"/><Relationship Id="rId244" Type="http://schemas.openxmlformats.org/officeDocument/2006/relationships/image" Target="media/image234.jpeg"/><Relationship Id="rId245" Type="http://schemas.openxmlformats.org/officeDocument/2006/relationships/image" Target="media/image235.jpeg"/><Relationship Id="rId246" Type="http://schemas.openxmlformats.org/officeDocument/2006/relationships/image" Target="media/image236.jpeg"/><Relationship Id="rId247" Type="http://schemas.openxmlformats.org/officeDocument/2006/relationships/image" Target="media/image237.jpeg"/><Relationship Id="rId248" Type="http://schemas.openxmlformats.org/officeDocument/2006/relationships/image" Target="media/image238.jpeg"/><Relationship Id="rId249" Type="http://schemas.openxmlformats.org/officeDocument/2006/relationships/image" Target="media/image239.jpeg"/><Relationship Id="rId250" Type="http://schemas.openxmlformats.org/officeDocument/2006/relationships/image" Target="media/image240.jpeg"/><Relationship Id="rId251" Type="http://schemas.openxmlformats.org/officeDocument/2006/relationships/image" Target="media/image241.jpeg"/><Relationship Id="rId252" Type="http://schemas.openxmlformats.org/officeDocument/2006/relationships/image" Target="media/image242.jpeg"/><Relationship Id="rId253" Type="http://schemas.openxmlformats.org/officeDocument/2006/relationships/image" Target="media/image243.jpeg"/><Relationship Id="rId254" Type="http://schemas.openxmlformats.org/officeDocument/2006/relationships/image" Target="media/image244.jpeg"/><Relationship Id="rId255" Type="http://schemas.openxmlformats.org/officeDocument/2006/relationships/image" Target="media/image245.jpeg"/><Relationship Id="rId256" Type="http://schemas.openxmlformats.org/officeDocument/2006/relationships/image" Target="media/image246.jpeg"/><Relationship Id="rId257" Type="http://schemas.openxmlformats.org/officeDocument/2006/relationships/image" Target="media/image247.jpeg"/><Relationship Id="rId258" Type="http://schemas.openxmlformats.org/officeDocument/2006/relationships/image" Target="media/image248.jpeg"/><Relationship Id="rId259" Type="http://schemas.openxmlformats.org/officeDocument/2006/relationships/image" Target="media/image249.jpeg"/><Relationship Id="rId260" Type="http://schemas.openxmlformats.org/officeDocument/2006/relationships/image" Target="media/image250.jpeg"/><Relationship Id="rId261" Type="http://schemas.openxmlformats.org/officeDocument/2006/relationships/image" Target="media/image251.jpeg"/><Relationship Id="rId262" Type="http://schemas.openxmlformats.org/officeDocument/2006/relationships/image" Target="media/image252.jpeg"/><Relationship Id="rId263" Type="http://schemas.openxmlformats.org/officeDocument/2006/relationships/hyperlink" Target="mailto:service@hyundai-gs.com" TargetMode="External"/><Relationship Id="rId264" Type="http://schemas.openxmlformats.org/officeDocument/2006/relationships/hyperlink" Target="mailto:sales@hyundai-gs.com" TargetMode="External"/><Relationship Id="rId265" Type="http://schemas.openxmlformats.org/officeDocument/2006/relationships/image" Target="media/image253.jpeg"/><Relationship Id="rId266" Type="http://schemas.openxmlformats.org/officeDocument/2006/relationships/image" Target="media/image254.jpeg"/><Relationship Id="rId267" Type="http://schemas.openxmlformats.org/officeDocument/2006/relationships/image" Target="media/image255.jpeg"/><Relationship Id="rId268" Type="http://schemas.openxmlformats.org/officeDocument/2006/relationships/image" Target="media/image256.jpeg"/><Relationship Id="rId269" Type="http://schemas.openxmlformats.org/officeDocument/2006/relationships/image" Target="media/image257.png"/><Relationship Id="rId270" Type="http://schemas.openxmlformats.org/officeDocument/2006/relationships/image" Target="media/image258.png"/><Relationship Id="rId271" Type="http://schemas.openxmlformats.org/officeDocument/2006/relationships/image" Target="media/image259.png"/><Relationship Id="rId272" Type="http://schemas.openxmlformats.org/officeDocument/2006/relationships/image" Target="media/image260.png"/><Relationship Id="rId273" Type="http://schemas.openxmlformats.org/officeDocument/2006/relationships/image" Target="media/image261.png"/><Relationship Id="rId274" Type="http://schemas.openxmlformats.org/officeDocument/2006/relationships/image" Target="media/image262.png"/><Relationship Id="rId275" Type="http://schemas.openxmlformats.org/officeDocument/2006/relationships/image" Target="media/image263.png"/><Relationship Id="rId276" Type="http://schemas.openxmlformats.org/officeDocument/2006/relationships/image" Target="media/image264.jpeg"/><Relationship Id="rId277" Type="http://schemas.openxmlformats.org/officeDocument/2006/relationships/image" Target="media/image265.jpeg"/><Relationship Id="rId278" Type="http://schemas.openxmlformats.org/officeDocument/2006/relationships/footer" Target="footer7.xml"/><Relationship Id="rId279" Type="http://schemas.openxmlformats.org/officeDocument/2006/relationships/image" Target="media/image266.png"/><Relationship Id="rId280" Type="http://schemas.openxmlformats.org/officeDocument/2006/relationships/hyperlink" Target="mailto:eningesales@hhi.co.kr" TargetMode="External"/><Relationship Id="rId281" Type="http://schemas.openxmlformats.org/officeDocument/2006/relationships/hyperlink" Target="mailto:k110@hhi.co.kr" TargetMode="External"/><Relationship Id="rId282" Type="http://schemas.openxmlformats.org/officeDocument/2006/relationships/hyperlink" Target="mailto:k120hhi@hhi.co.kr" TargetMode="External"/><Relationship Id="rId283" Type="http://schemas.openxmlformats.org/officeDocument/2006/relationships/footer" Target="footer8.xml"/><Relationship Id="rId284" Type="http://schemas.openxmlformats.org/officeDocument/2006/relationships/image" Target="media/image267.png"/><Relationship Id="rId2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2021-06-25T09:24:25Z</dcterms:created>
  <dcterms:modified xsi:type="dcterms:W3CDTF">2021-06-25T09:24:25Z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2018-07-27T00:00:00Z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2021-06-25T00:00:00Z</vt:filetime>
  </property>
</Properties>
</file>